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60545" w14:textId="77777777" w:rsidR="00845286" w:rsidRDefault="00845286" w:rsidP="00845286">
      <w:pPr>
        <w:spacing w:line="276" w:lineRule="auto"/>
        <w:jc w:val="center"/>
        <w:rPr>
          <w:rFonts w:cs="Arial"/>
          <w:b/>
          <w:bCs/>
          <w:color w:val="000000" w:themeColor="text1"/>
        </w:rPr>
      </w:pPr>
    </w:p>
    <w:p w14:paraId="3DA4B4D2" w14:textId="77777777" w:rsidR="00845286" w:rsidRDefault="00845286" w:rsidP="00845286">
      <w:pPr>
        <w:spacing w:line="276" w:lineRule="auto"/>
        <w:jc w:val="center"/>
        <w:rPr>
          <w:rFonts w:cs="Arial"/>
          <w:b/>
          <w:bCs/>
          <w:color w:val="000000" w:themeColor="text1"/>
        </w:rPr>
      </w:pPr>
    </w:p>
    <w:p w14:paraId="59508460" w14:textId="77777777" w:rsidR="00845286" w:rsidRDefault="00845286" w:rsidP="00845286">
      <w:pPr>
        <w:spacing w:line="276" w:lineRule="auto"/>
        <w:jc w:val="center"/>
        <w:rPr>
          <w:rFonts w:cs="Arial"/>
          <w:b/>
          <w:bCs/>
          <w:color w:val="000000" w:themeColor="text1"/>
        </w:rPr>
      </w:pPr>
    </w:p>
    <w:p w14:paraId="0E0ADDDC" w14:textId="77777777" w:rsidR="00845286" w:rsidRDefault="00845286" w:rsidP="00845286">
      <w:pPr>
        <w:spacing w:line="276" w:lineRule="auto"/>
        <w:jc w:val="center"/>
        <w:rPr>
          <w:rFonts w:cs="Arial"/>
          <w:b/>
          <w:bCs/>
          <w:color w:val="000000" w:themeColor="text1"/>
        </w:rPr>
      </w:pPr>
    </w:p>
    <w:p w14:paraId="4A259695" w14:textId="1EBBF1B5" w:rsidR="00845286" w:rsidRPr="00CC6C72" w:rsidRDefault="00845286" w:rsidP="00845286">
      <w:pPr>
        <w:spacing w:line="276" w:lineRule="auto"/>
        <w:jc w:val="center"/>
        <w:rPr>
          <w:rFonts w:cs="Arial"/>
          <w:b/>
          <w:bCs/>
          <w:color w:val="000000" w:themeColor="text1"/>
        </w:rPr>
      </w:pPr>
      <w:r w:rsidRPr="00CC6C72">
        <w:rPr>
          <w:rFonts w:cs="Arial"/>
          <w:bCs/>
          <w:noProof/>
          <w:color w:val="000000" w:themeColor="text1"/>
        </w:rPr>
        <w:drawing>
          <wp:inline distT="0" distB="0" distL="0" distR="0" wp14:anchorId="55D9E9A6" wp14:editId="23E55841">
            <wp:extent cx="2752725" cy="1724025"/>
            <wp:effectExtent l="0" t="0" r="9525" b="9525"/>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2725" cy="1724025"/>
                    </a:xfrm>
                    <a:prstGeom prst="rect">
                      <a:avLst/>
                    </a:prstGeom>
                    <a:noFill/>
                    <a:ln>
                      <a:noFill/>
                    </a:ln>
                  </pic:spPr>
                </pic:pic>
              </a:graphicData>
            </a:graphic>
          </wp:inline>
        </w:drawing>
      </w:r>
    </w:p>
    <w:p w14:paraId="1F0EB676" w14:textId="77777777" w:rsidR="00845286" w:rsidRPr="00CC6C72" w:rsidRDefault="00845286" w:rsidP="00845286">
      <w:pPr>
        <w:widowControl w:val="0"/>
        <w:spacing w:before="7" w:line="276" w:lineRule="auto"/>
        <w:jc w:val="center"/>
        <w:rPr>
          <w:rFonts w:eastAsia="MS Gothic" w:cs="Arial"/>
          <w:b/>
          <w:bCs/>
          <w:color w:val="365F91"/>
          <w:sz w:val="28"/>
          <w:szCs w:val="28"/>
          <w:lang w:val="es-MX"/>
        </w:rPr>
      </w:pPr>
      <w:r w:rsidRPr="00CC6C72">
        <w:rPr>
          <w:rFonts w:eastAsia="MS Gothic" w:cs="Arial"/>
          <w:b/>
          <w:bCs/>
          <w:color w:val="365F91"/>
          <w:sz w:val="28"/>
          <w:szCs w:val="28"/>
          <w:lang w:val="es-MX"/>
        </w:rPr>
        <w:t>ACTUALIZACIÓN, AJUSTES Y COMPLEMENTACIÓN DE LA FACTIBILIDAD Y LOS ESTUDIOS Y DISEÑOS DEL CABLE AÉREO EN SAN CRISTÓBAL,</w:t>
      </w:r>
      <w:r>
        <w:rPr>
          <w:rFonts w:eastAsia="MS Gothic" w:cs="Arial"/>
          <w:b/>
          <w:bCs/>
          <w:color w:val="365F91"/>
          <w:sz w:val="28"/>
          <w:szCs w:val="28"/>
          <w:lang w:val="es-MX"/>
        </w:rPr>
        <w:t xml:space="preserve"> </w:t>
      </w:r>
      <w:r w:rsidRPr="00CC6C72">
        <w:rPr>
          <w:rFonts w:eastAsia="MS Gothic" w:cs="Arial"/>
          <w:b/>
          <w:bCs/>
          <w:color w:val="365F91"/>
          <w:sz w:val="28"/>
          <w:szCs w:val="28"/>
          <w:lang w:val="es-MX"/>
        </w:rPr>
        <w:t>EN BOGOTÁ D.C.”</w:t>
      </w:r>
    </w:p>
    <w:p w14:paraId="127A88AA" w14:textId="77777777" w:rsidR="00845286" w:rsidRPr="00CC6C72" w:rsidRDefault="00845286" w:rsidP="00845286">
      <w:pPr>
        <w:spacing w:line="276" w:lineRule="auto"/>
        <w:jc w:val="center"/>
        <w:rPr>
          <w:rFonts w:cs="Arial"/>
          <w:bCs/>
          <w:color w:val="000000" w:themeColor="text1"/>
        </w:rPr>
      </w:pPr>
    </w:p>
    <w:p w14:paraId="01D9934A" w14:textId="77777777" w:rsidR="00845286" w:rsidRPr="00845286" w:rsidRDefault="00845286" w:rsidP="00845286">
      <w:pPr>
        <w:spacing w:line="276" w:lineRule="auto"/>
        <w:jc w:val="center"/>
        <w:rPr>
          <w:rFonts w:cs="Arial"/>
          <w:b/>
          <w:color w:val="000000" w:themeColor="text1"/>
          <w:sz w:val="28"/>
          <w:szCs w:val="28"/>
        </w:rPr>
      </w:pPr>
      <w:r w:rsidRPr="00845286">
        <w:rPr>
          <w:rFonts w:cs="Arial"/>
          <w:b/>
          <w:color w:val="000000" w:themeColor="text1"/>
          <w:sz w:val="28"/>
          <w:szCs w:val="28"/>
        </w:rPr>
        <w:t>CONTRATO DE CONSULTORÍA No. 1630 DE 2020</w:t>
      </w:r>
    </w:p>
    <w:p w14:paraId="12F433D6" w14:textId="158FEFC3" w:rsidR="00845286" w:rsidRPr="00845286" w:rsidRDefault="00845286" w:rsidP="00845286">
      <w:pPr>
        <w:spacing w:line="276" w:lineRule="auto"/>
        <w:jc w:val="center"/>
        <w:rPr>
          <w:rFonts w:cs="Arial"/>
          <w:b/>
          <w:bCs/>
          <w:color w:val="000000" w:themeColor="text1"/>
          <w:sz w:val="28"/>
          <w:szCs w:val="28"/>
        </w:rPr>
      </w:pPr>
      <w:r w:rsidRPr="00845286">
        <w:rPr>
          <w:rFonts w:cs="Arial"/>
          <w:b/>
          <w:bCs/>
          <w:color w:val="000000" w:themeColor="text1"/>
          <w:sz w:val="28"/>
          <w:szCs w:val="28"/>
        </w:rPr>
        <w:t>INF-AMB--CASC-232-22</w:t>
      </w:r>
    </w:p>
    <w:p w14:paraId="4DEDBCC4" w14:textId="77777777" w:rsidR="00845286" w:rsidRPr="00845286" w:rsidRDefault="00845286" w:rsidP="00845286">
      <w:pPr>
        <w:spacing w:line="276" w:lineRule="auto"/>
        <w:jc w:val="center"/>
        <w:rPr>
          <w:rFonts w:cs="Arial"/>
          <w:b/>
          <w:bCs/>
          <w:color w:val="000000" w:themeColor="text1"/>
          <w:sz w:val="28"/>
          <w:szCs w:val="28"/>
        </w:rPr>
      </w:pPr>
    </w:p>
    <w:p w14:paraId="3D7543D4" w14:textId="77777777" w:rsidR="00845286" w:rsidRPr="00845286" w:rsidRDefault="00845286" w:rsidP="00845286">
      <w:pPr>
        <w:spacing w:line="276" w:lineRule="auto"/>
        <w:jc w:val="center"/>
        <w:rPr>
          <w:rFonts w:cs="Arial"/>
          <w:b/>
          <w:bCs/>
          <w:color w:val="000000"/>
          <w:sz w:val="28"/>
          <w:szCs w:val="28"/>
        </w:rPr>
      </w:pPr>
      <w:r w:rsidRPr="00845286">
        <w:rPr>
          <w:rFonts w:cs="Arial"/>
          <w:b/>
          <w:sz w:val="28"/>
          <w:szCs w:val="28"/>
        </w:rPr>
        <w:t>“ESTUDIO AMBIENTAL &amp; SST.”</w:t>
      </w:r>
    </w:p>
    <w:p w14:paraId="56B7F781" w14:textId="346F9C7F" w:rsidR="00845286" w:rsidRPr="00845286" w:rsidRDefault="00845286" w:rsidP="00845286">
      <w:pPr>
        <w:spacing w:line="276" w:lineRule="auto"/>
        <w:jc w:val="center"/>
        <w:rPr>
          <w:rFonts w:cs="Arial"/>
          <w:b/>
          <w:bCs/>
          <w:color w:val="000000" w:themeColor="text1"/>
          <w:sz w:val="28"/>
          <w:szCs w:val="28"/>
        </w:rPr>
      </w:pPr>
      <w:r w:rsidRPr="00845286">
        <w:rPr>
          <w:rFonts w:cs="Arial"/>
          <w:b/>
          <w:bCs/>
          <w:color w:val="000000" w:themeColor="text1"/>
          <w:sz w:val="28"/>
          <w:szCs w:val="28"/>
        </w:rPr>
        <w:t>COMPONENTE AMBIENTAL</w:t>
      </w:r>
    </w:p>
    <w:p w14:paraId="38D38031" w14:textId="24E9994A" w:rsidR="00845286" w:rsidRPr="00845286" w:rsidRDefault="00845286" w:rsidP="00845286">
      <w:pPr>
        <w:spacing w:line="276" w:lineRule="auto"/>
        <w:jc w:val="center"/>
        <w:rPr>
          <w:rFonts w:cs="Arial"/>
          <w:b/>
          <w:bCs/>
          <w:color w:val="000000" w:themeColor="text1"/>
          <w:sz w:val="28"/>
          <w:szCs w:val="28"/>
        </w:rPr>
      </w:pPr>
    </w:p>
    <w:p w14:paraId="30AA7C48" w14:textId="77777777" w:rsidR="00845286" w:rsidRPr="00845286" w:rsidRDefault="00845286" w:rsidP="00845286">
      <w:pPr>
        <w:spacing w:line="276" w:lineRule="auto"/>
        <w:jc w:val="center"/>
        <w:rPr>
          <w:rFonts w:cs="Arial"/>
          <w:b/>
          <w:bCs/>
          <w:color w:val="000000" w:themeColor="text1"/>
          <w:sz w:val="28"/>
          <w:szCs w:val="28"/>
        </w:rPr>
      </w:pPr>
    </w:p>
    <w:p w14:paraId="6A9EE162" w14:textId="77777777" w:rsidR="00845286" w:rsidRPr="00845286" w:rsidRDefault="00845286" w:rsidP="00845286">
      <w:pPr>
        <w:autoSpaceDE w:val="0"/>
        <w:autoSpaceDN w:val="0"/>
        <w:adjustRightInd w:val="0"/>
        <w:spacing w:line="276" w:lineRule="auto"/>
        <w:jc w:val="center"/>
        <w:rPr>
          <w:rFonts w:cs="Arial"/>
          <w:b/>
          <w:bCs/>
          <w:color w:val="000000"/>
          <w:sz w:val="28"/>
          <w:szCs w:val="28"/>
        </w:rPr>
      </w:pPr>
      <w:bookmarkStart w:id="0" w:name="_Hlk66207687"/>
      <w:bookmarkStart w:id="1" w:name="_Hlk66205451"/>
      <w:r w:rsidRPr="00845286">
        <w:rPr>
          <w:rFonts w:cs="Arial"/>
          <w:b/>
          <w:bCs/>
          <w:color w:val="000000"/>
          <w:sz w:val="28"/>
          <w:szCs w:val="28"/>
        </w:rPr>
        <w:t>CONSORCIO CS</w:t>
      </w:r>
    </w:p>
    <w:p w14:paraId="6C395E6A" w14:textId="77777777" w:rsidR="00845286" w:rsidRPr="00845286" w:rsidRDefault="00845286" w:rsidP="00845286">
      <w:pPr>
        <w:autoSpaceDE w:val="0"/>
        <w:autoSpaceDN w:val="0"/>
        <w:adjustRightInd w:val="0"/>
        <w:spacing w:line="276" w:lineRule="auto"/>
        <w:rPr>
          <w:rFonts w:cs="Arial"/>
          <w:color w:val="000000"/>
          <w:sz w:val="28"/>
          <w:szCs w:val="28"/>
        </w:rPr>
      </w:pPr>
    </w:p>
    <w:p w14:paraId="6FE80556" w14:textId="77777777" w:rsidR="00845286" w:rsidRPr="00845286" w:rsidRDefault="00845286" w:rsidP="00845286">
      <w:pPr>
        <w:autoSpaceDE w:val="0"/>
        <w:autoSpaceDN w:val="0"/>
        <w:adjustRightInd w:val="0"/>
        <w:spacing w:line="276" w:lineRule="auto"/>
        <w:jc w:val="center"/>
        <w:rPr>
          <w:rFonts w:cs="Arial"/>
          <w:color w:val="000000"/>
          <w:sz w:val="28"/>
          <w:szCs w:val="28"/>
        </w:rPr>
      </w:pPr>
      <w:r w:rsidRPr="00845286">
        <w:rPr>
          <w:rFonts w:cs="Arial"/>
          <w:noProof/>
          <w:sz w:val="28"/>
          <w:szCs w:val="28"/>
        </w:rPr>
        <mc:AlternateContent>
          <mc:Choice Requires="wpg">
            <w:drawing>
              <wp:inline distT="0" distB="0" distL="0" distR="0" wp14:anchorId="30776C03" wp14:editId="707783FB">
                <wp:extent cx="2895600" cy="1073150"/>
                <wp:effectExtent l="0" t="0" r="0" b="0"/>
                <wp:docPr id="48"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9" name="Imagen 9"/>
                          <pic:cNvPicPr preferRelativeResize="0">
                            <a:picLocks/>
                          </pic:cNvPicPr>
                        </pic:nvPicPr>
                        <pic:blipFill>
                          <a:blip r:embed="rId12"/>
                          <a:stretch>
                            <a:fillRect/>
                          </a:stretch>
                        </pic:blipFill>
                        <pic:spPr>
                          <a:xfrm>
                            <a:off x="936941" y="0"/>
                            <a:ext cx="4140000" cy="1980000"/>
                          </a:xfrm>
                          <a:prstGeom prst="rect">
                            <a:avLst/>
                          </a:prstGeom>
                        </pic:spPr>
                      </pic:pic>
                      <pic:pic xmlns:pic="http://schemas.openxmlformats.org/drawingml/2006/picture">
                        <pic:nvPicPr>
                          <pic:cNvPr id="39233" name="Imagen 10"/>
                          <pic:cNvPicPr>
                            <a:picLocks noChangeAspect="1"/>
                          </pic:cNvPicPr>
                        </pic:nvPicPr>
                        <pic:blipFill>
                          <a:blip r:embed="rId13"/>
                          <a:stretch>
                            <a:fillRect/>
                          </a:stretch>
                        </pic:blipFill>
                        <pic:spPr>
                          <a:xfrm>
                            <a:off x="0" y="1944000"/>
                            <a:ext cx="2703070" cy="720000"/>
                          </a:xfrm>
                          <a:prstGeom prst="rect">
                            <a:avLst/>
                          </a:prstGeom>
                        </pic:spPr>
                      </pic:pic>
                      <pic:pic xmlns:pic="http://schemas.openxmlformats.org/drawingml/2006/picture">
                        <pic:nvPicPr>
                          <pic:cNvPr id="39234" name="Imagen 11"/>
                          <pic:cNvPicPr>
                            <a:picLocks noChangeAspect="1"/>
                          </pic:cNvPicPr>
                        </pic:nvPicPr>
                        <pic:blipFill>
                          <a:blip r:embed="rId14"/>
                          <a:stretch>
                            <a:fillRect/>
                          </a:stretch>
                        </pic:blipFill>
                        <pic:spPr>
                          <a:xfrm>
                            <a:off x="3017101" y="1980000"/>
                            <a:ext cx="3115595" cy="648000"/>
                          </a:xfrm>
                          <a:prstGeom prst="rect">
                            <a:avLst/>
                          </a:prstGeom>
                        </pic:spPr>
                      </pic:pic>
                    </wpg:wgp>
                  </a:graphicData>
                </a:graphic>
              </wp:inline>
            </w:drawing>
          </mc:Choice>
          <mc:Fallback>
            <w:pict>
              <v:group w14:anchorId="6422834C" id="Grupo 48"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">
                  <v:imagedata r:id="rId15"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">
                  <v:imagedata r:id="rId16"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">
                  <v:imagedata r:id="rId17" o:title=""/>
                </v:shape>
                <w10:anchorlock/>
              </v:group>
            </w:pict>
          </mc:Fallback>
        </mc:AlternateContent>
      </w:r>
    </w:p>
    <w:p w14:paraId="3321A5C2" w14:textId="77777777" w:rsidR="00845286" w:rsidRPr="00845286" w:rsidRDefault="00845286" w:rsidP="00845286">
      <w:pPr>
        <w:suppressAutoHyphens/>
        <w:autoSpaceDE w:val="0"/>
        <w:autoSpaceDN w:val="0"/>
        <w:adjustRightInd w:val="0"/>
        <w:spacing w:line="276" w:lineRule="auto"/>
        <w:rPr>
          <w:rFonts w:cs="Arial"/>
          <w:color w:val="000000"/>
          <w:sz w:val="28"/>
          <w:szCs w:val="28"/>
          <w:lang w:eastAsia="zh-CN"/>
        </w:rPr>
      </w:pPr>
    </w:p>
    <w:p w14:paraId="2CE0E483" w14:textId="77777777" w:rsidR="00845286" w:rsidRPr="00845286" w:rsidRDefault="00845286" w:rsidP="00845286">
      <w:pPr>
        <w:suppressAutoHyphens/>
        <w:autoSpaceDE w:val="0"/>
        <w:autoSpaceDN w:val="0"/>
        <w:adjustRightInd w:val="0"/>
        <w:spacing w:line="276" w:lineRule="auto"/>
        <w:rPr>
          <w:rFonts w:cs="Arial"/>
          <w:color w:val="000000"/>
          <w:sz w:val="28"/>
          <w:szCs w:val="28"/>
          <w:lang w:eastAsia="zh-CN"/>
        </w:rPr>
      </w:pPr>
    </w:p>
    <w:bookmarkEnd w:id="0"/>
    <w:bookmarkEnd w:id="1"/>
    <w:p w14:paraId="4AAB31AF" w14:textId="77777777" w:rsidR="00845286" w:rsidRPr="00845286" w:rsidRDefault="00845286" w:rsidP="00845286">
      <w:pPr>
        <w:spacing w:line="276" w:lineRule="auto"/>
        <w:rPr>
          <w:rFonts w:cs="Arial"/>
          <w:b/>
          <w:color w:val="000000" w:themeColor="text1"/>
          <w:sz w:val="28"/>
          <w:szCs w:val="28"/>
        </w:rPr>
      </w:pPr>
    </w:p>
    <w:p w14:paraId="249DD3FA" w14:textId="77777777" w:rsidR="00845286" w:rsidRPr="00845286" w:rsidRDefault="00845286" w:rsidP="00845286">
      <w:pPr>
        <w:spacing w:line="276" w:lineRule="auto"/>
        <w:jc w:val="center"/>
        <w:rPr>
          <w:rFonts w:cs="Arial"/>
          <w:b/>
          <w:bCs/>
          <w:color w:val="000000"/>
          <w:sz w:val="28"/>
          <w:szCs w:val="28"/>
        </w:rPr>
        <w:sectPr w:rsidR="00845286" w:rsidRPr="00845286" w:rsidSect="00A8473F">
          <w:headerReference w:type="even" r:id="rId18"/>
          <w:headerReference w:type="default" r:id="rId19"/>
          <w:footerReference w:type="default" r:id="rId20"/>
          <w:headerReference w:type="first" r:id="rId21"/>
          <w:pgSz w:w="12240" w:h="15840" w:code="1"/>
          <w:pgMar w:top="1701" w:right="1701" w:bottom="1701" w:left="1701" w:header="851" w:footer="290" w:gutter="0"/>
          <w:pgNumType w:start="1"/>
          <w:cols w:space="708"/>
          <w:docGrid w:linePitch="360"/>
        </w:sectPr>
      </w:pPr>
      <w:r w:rsidRPr="00845286">
        <w:rPr>
          <w:rFonts w:cs="Arial"/>
          <w:b/>
          <w:bCs/>
          <w:color w:val="000000"/>
          <w:sz w:val="28"/>
          <w:szCs w:val="28"/>
        </w:rPr>
        <w:t xml:space="preserve">BOGOTÁ, 2022 – FEBRERO </w:t>
      </w:r>
    </w:p>
    <w:p w14:paraId="7C52D8A3" w14:textId="77777777" w:rsidR="00975243" w:rsidRPr="004213DF" w:rsidRDefault="00975243" w:rsidP="00975243">
      <w:pPr>
        <w:widowControl w:val="0"/>
        <w:rPr>
          <w:rFonts w:cs="Arial"/>
          <w:b/>
          <w:szCs w:val="20"/>
        </w:rPr>
      </w:pPr>
    </w:p>
    <w:p w14:paraId="114DD95B" w14:textId="77777777" w:rsidR="00975243" w:rsidRPr="004213DF" w:rsidRDefault="00975243" w:rsidP="00975243">
      <w:pPr>
        <w:widowControl w:val="0"/>
        <w:rPr>
          <w:rFonts w:cs="Arial"/>
          <w:b/>
          <w:szCs w:val="20"/>
        </w:rPr>
      </w:pPr>
    </w:p>
    <w:p w14:paraId="72984083" w14:textId="77777777" w:rsidR="00975243" w:rsidRPr="00DC053F" w:rsidRDefault="00975243" w:rsidP="00975243">
      <w:pPr>
        <w:jc w:val="center"/>
        <w:rPr>
          <w:rFonts w:cs="Arial"/>
          <w:b/>
          <w:bCs/>
          <w:color w:val="000000"/>
          <w:sz w:val="22"/>
          <w:szCs w:val="22"/>
        </w:rPr>
      </w:pPr>
      <w:r w:rsidRPr="00DC053F">
        <w:rPr>
          <w:rFonts w:cs="Arial"/>
          <w:b/>
          <w:bCs/>
          <w:color w:val="000000"/>
          <w:sz w:val="22"/>
          <w:szCs w:val="22"/>
        </w:rPr>
        <w:t>PRODUCTO DOCUMENTAL</w:t>
      </w:r>
    </w:p>
    <w:p w14:paraId="55EFD43B" w14:textId="77777777" w:rsidR="00975243" w:rsidRPr="00DC053F" w:rsidRDefault="00975243" w:rsidP="00975243">
      <w:pPr>
        <w:jc w:val="center"/>
        <w:rPr>
          <w:rFonts w:cs="Arial"/>
          <w:color w:val="000000"/>
          <w:sz w:val="22"/>
          <w:szCs w:val="22"/>
        </w:rPr>
      </w:pPr>
    </w:p>
    <w:p w14:paraId="6CADB1F9" w14:textId="77777777" w:rsidR="00975243" w:rsidRPr="00DC053F" w:rsidRDefault="00975243" w:rsidP="00975243">
      <w:pPr>
        <w:jc w:val="center"/>
        <w:rPr>
          <w:rFonts w:cs="Arial"/>
          <w:color w:val="000000"/>
          <w:sz w:val="22"/>
          <w:szCs w:val="22"/>
        </w:rPr>
      </w:pPr>
    </w:p>
    <w:p w14:paraId="5E9195CA" w14:textId="6597D012" w:rsidR="00975243" w:rsidRPr="00DC053F" w:rsidRDefault="00975243" w:rsidP="00975243">
      <w:pPr>
        <w:jc w:val="center"/>
        <w:rPr>
          <w:rFonts w:cs="Arial"/>
          <w:b/>
          <w:bCs/>
          <w:color w:val="000000" w:themeColor="text1"/>
          <w:sz w:val="22"/>
          <w:szCs w:val="22"/>
        </w:rPr>
      </w:pPr>
      <w:r w:rsidRPr="00845286">
        <w:rPr>
          <w:rFonts w:cs="Arial"/>
          <w:b/>
          <w:bCs/>
          <w:color w:val="000000" w:themeColor="text1"/>
          <w:sz w:val="22"/>
          <w:szCs w:val="22"/>
        </w:rPr>
        <w:t>INF-AMB--CASC-</w:t>
      </w:r>
      <w:r w:rsidR="00845286" w:rsidRPr="00845286">
        <w:rPr>
          <w:rFonts w:cs="Arial"/>
          <w:b/>
          <w:bCs/>
          <w:color w:val="000000" w:themeColor="text1"/>
          <w:sz w:val="22"/>
          <w:szCs w:val="22"/>
        </w:rPr>
        <w:t>232-22</w:t>
      </w:r>
    </w:p>
    <w:p w14:paraId="4433E9B0" w14:textId="1698E72C" w:rsidR="005D703E" w:rsidRPr="00DC053F" w:rsidRDefault="005D703E" w:rsidP="00975243">
      <w:pPr>
        <w:jc w:val="center"/>
        <w:rPr>
          <w:rFonts w:cs="Arial"/>
          <w:b/>
          <w:bCs/>
          <w:color w:val="000000" w:themeColor="text1"/>
          <w:sz w:val="22"/>
          <w:szCs w:val="22"/>
        </w:rPr>
      </w:pPr>
    </w:p>
    <w:p w14:paraId="02E93B7C" w14:textId="77777777" w:rsidR="005D703E" w:rsidRPr="00DC053F" w:rsidRDefault="005D703E" w:rsidP="00975243">
      <w:pPr>
        <w:jc w:val="center"/>
        <w:rPr>
          <w:rFonts w:cs="Arial"/>
          <w:b/>
          <w:bCs/>
          <w:color w:val="000000" w:themeColor="text1"/>
          <w:sz w:val="22"/>
          <w:szCs w:val="22"/>
        </w:rPr>
      </w:pPr>
    </w:p>
    <w:p w14:paraId="122C5BCC" w14:textId="189D2434" w:rsidR="00975243" w:rsidRPr="00DC053F" w:rsidRDefault="00975243" w:rsidP="00975243">
      <w:pPr>
        <w:jc w:val="center"/>
        <w:rPr>
          <w:rFonts w:cs="Arial"/>
          <w:b/>
          <w:bCs/>
          <w:color w:val="000000" w:themeColor="text1"/>
          <w:sz w:val="22"/>
          <w:szCs w:val="22"/>
        </w:rPr>
      </w:pPr>
      <w:r w:rsidRPr="00DC053F">
        <w:rPr>
          <w:rFonts w:cs="Arial"/>
          <w:b/>
          <w:bCs/>
          <w:color w:val="000000" w:themeColor="text1"/>
          <w:sz w:val="22"/>
          <w:szCs w:val="22"/>
        </w:rPr>
        <w:t xml:space="preserve">ESTUDIO AMBIENTAL </w:t>
      </w:r>
    </w:p>
    <w:p w14:paraId="5F82907E" w14:textId="2EEE150E" w:rsidR="005D703E" w:rsidRPr="00DC053F" w:rsidRDefault="005D703E" w:rsidP="00975243">
      <w:pPr>
        <w:jc w:val="center"/>
        <w:rPr>
          <w:rFonts w:cs="Arial"/>
          <w:b/>
          <w:bCs/>
          <w:color w:val="000000" w:themeColor="text1"/>
          <w:sz w:val="22"/>
          <w:szCs w:val="22"/>
        </w:rPr>
      </w:pPr>
    </w:p>
    <w:p w14:paraId="7EAA8769" w14:textId="77777777" w:rsidR="005D703E" w:rsidRPr="00DC053F" w:rsidRDefault="005D703E" w:rsidP="00975243">
      <w:pPr>
        <w:jc w:val="center"/>
        <w:rPr>
          <w:rFonts w:cs="Arial"/>
          <w:b/>
          <w:bCs/>
          <w:color w:val="000000" w:themeColor="text1"/>
          <w:sz w:val="22"/>
          <w:szCs w:val="22"/>
        </w:rPr>
      </w:pPr>
    </w:p>
    <w:p w14:paraId="4ACA6CC9" w14:textId="77777777" w:rsidR="00975243" w:rsidRPr="00DC053F" w:rsidRDefault="00975243" w:rsidP="00975243">
      <w:pPr>
        <w:jc w:val="center"/>
        <w:rPr>
          <w:rFonts w:cs="Arial"/>
          <w:b/>
          <w:bCs/>
          <w:color w:val="000000" w:themeColor="text1"/>
          <w:sz w:val="22"/>
          <w:szCs w:val="22"/>
        </w:rPr>
      </w:pPr>
    </w:p>
    <w:p w14:paraId="57BAB85C" w14:textId="77777777" w:rsidR="00975243" w:rsidRPr="00DC053F" w:rsidRDefault="00975243" w:rsidP="00975243">
      <w:pPr>
        <w:jc w:val="center"/>
        <w:rPr>
          <w:rFonts w:cs="Arial"/>
          <w:b/>
          <w:bCs/>
          <w:color w:val="000000" w:themeColor="text1"/>
          <w:sz w:val="22"/>
          <w:szCs w:val="22"/>
        </w:rPr>
      </w:pPr>
      <w:r w:rsidRPr="00DC053F">
        <w:rPr>
          <w:rFonts w:cs="Arial"/>
          <w:b/>
          <w:bCs/>
          <w:color w:val="000000" w:themeColor="text1"/>
          <w:sz w:val="22"/>
          <w:szCs w:val="22"/>
        </w:rPr>
        <w:t>CAPITULO 5. ZONIFICACIÓN AMBIENTAL</w:t>
      </w:r>
    </w:p>
    <w:p w14:paraId="1BE54F56" w14:textId="77777777" w:rsidR="00975243" w:rsidRPr="00DC053F" w:rsidRDefault="00975243" w:rsidP="00975243">
      <w:pPr>
        <w:suppressAutoHyphens/>
        <w:autoSpaceDE w:val="0"/>
        <w:autoSpaceDN w:val="0"/>
        <w:adjustRightInd w:val="0"/>
        <w:rPr>
          <w:rFonts w:cs="Arial"/>
          <w:color w:val="000000"/>
          <w:sz w:val="22"/>
          <w:szCs w:val="22"/>
          <w:lang w:eastAsia="zh-CN"/>
        </w:rPr>
      </w:pPr>
    </w:p>
    <w:p w14:paraId="47214406" w14:textId="77777777" w:rsidR="00975243" w:rsidRPr="00DC053F" w:rsidRDefault="00975243" w:rsidP="00975243">
      <w:pPr>
        <w:jc w:val="center"/>
        <w:rPr>
          <w:rFonts w:cs="Arial"/>
          <w:b/>
          <w:bCs/>
          <w:color w:val="000000" w:themeColor="text1"/>
          <w:sz w:val="22"/>
          <w:szCs w:val="22"/>
        </w:rPr>
      </w:pPr>
    </w:p>
    <w:p w14:paraId="623B7358" w14:textId="77777777" w:rsidR="00975243" w:rsidRPr="00DC053F" w:rsidRDefault="00975243" w:rsidP="00975243">
      <w:pPr>
        <w:jc w:val="center"/>
        <w:rPr>
          <w:rFonts w:cs="Arial"/>
          <w:b/>
          <w:bCs/>
          <w:color w:val="000000" w:themeColor="text1"/>
          <w:sz w:val="22"/>
          <w:szCs w:val="22"/>
        </w:rPr>
      </w:pPr>
    </w:p>
    <w:p w14:paraId="1DC4D6A8" w14:textId="77777777" w:rsidR="00975243" w:rsidRPr="00DC053F" w:rsidRDefault="00975243" w:rsidP="00975243">
      <w:pPr>
        <w:jc w:val="center"/>
        <w:rPr>
          <w:rFonts w:cs="Arial"/>
          <w:b/>
          <w:bCs/>
          <w:color w:val="000000"/>
          <w:sz w:val="22"/>
          <w:szCs w:val="22"/>
        </w:rPr>
      </w:pPr>
      <w:bookmarkStart w:id="2" w:name="_Hlk66207751"/>
      <w:r w:rsidRPr="00DC053F">
        <w:rPr>
          <w:rFonts w:cs="Arial"/>
          <w:b/>
          <w:bCs/>
          <w:color w:val="000000"/>
          <w:sz w:val="22"/>
          <w:szCs w:val="22"/>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62"/>
        <w:gridCol w:w="1276"/>
        <w:gridCol w:w="5528"/>
        <w:gridCol w:w="944"/>
      </w:tblGrid>
      <w:tr w:rsidR="00975243" w:rsidRPr="00DC053F" w14:paraId="00C96B2A" w14:textId="77777777" w:rsidTr="00181489">
        <w:trPr>
          <w:jc w:val="center"/>
        </w:trPr>
        <w:tc>
          <w:tcPr>
            <w:tcW w:w="146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36B9CC9" w14:textId="77777777" w:rsidR="00975243" w:rsidRPr="00DC053F" w:rsidRDefault="00975243" w:rsidP="00EA1B47">
            <w:pPr>
              <w:spacing w:before="60" w:after="60"/>
              <w:jc w:val="center"/>
              <w:rPr>
                <w:rFonts w:cs="Arial"/>
                <w:b/>
                <w:color w:val="000000"/>
                <w:sz w:val="18"/>
                <w:szCs w:val="18"/>
              </w:rPr>
            </w:pPr>
            <w:bookmarkStart w:id="3" w:name="_Hlk66138810"/>
            <w:r w:rsidRPr="00DC053F">
              <w:rPr>
                <w:rFonts w:cs="Arial"/>
                <w:b/>
                <w:color w:val="000000"/>
                <w:sz w:val="18"/>
                <w:szCs w:val="18"/>
              </w:rPr>
              <w:t xml:space="preserve">Versión </w:t>
            </w:r>
          </w:p>
        </w:tc>
        <w:tc>
          <w:tcPr>
            <w:tcW w:w="12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26A95DF" w14:textId="77777777" w:rsidR="00975243" w:rsidRPr="00DC053F" w:rsidRDefault="00975243" w:rsidP="00EA1B47">
            <w:pPr>
              <w:spacing w:before="60" w:after="60"/>
              <w:jc w:val="center"/>
              <w:rPr>
                <w:rFonts w:cs="Arial"/>
                <w:b/>
                <w:color w:val="000000"/>
                <w:sz w:val="18"/>
                <w:szCs w:val="18"/>
              </w:rPr>
            </w:pPr>
            <w:r w:rsidRPr="00DC053F">
              <w:rPr>
                <w:rFonts w:cs="Arial"/>
                <w:b/>
                <w:color w:val="000000"/>
                <w:sz w:val="18"/>
                <w:szCs w:val="18"/>
              </w:rPr>
              <w:t>Fecha</w:t>
            </w:r>
          </w:p>
        </w:tc>
        <w:tc>
          <w:tcPr>
            <w:tcW w:w="552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E047775" w14:textId="77777777" w:rsidR="00975243" w:rsidRPr="00DC053F" w:rsidRDefault="00975243" w:rsidP="00EA1B47">
            <w:pPr>
              <w:spacing w:before="60" w:after="60"/>
              <w:jc w:val="center"/>
              <w:rPr>
                <w:rFonts w:cs="Arial"/>
                <w:b/>
                <w:color w:val="000000"/>
                <w:sz w:val="18"/>
                <w:szCs w:val="18"/>
              </w:rPr>
            </w:pPr>
            <w:r w:rsidRPr="00DC053F">
              <w:rPr>
                <w:rFonts w:cs="Arial"/>
                <w:b/>
                <w:color w:val="000000"/>
                <w:sz w:val="18"/>
                <w:szCs w:val="18"/>
              </w:rPr>
              <w:t>Descripción de la Modificación</w:t>
            </w:r>
          </w:p>
        </w:tc>
        <w:tc>
          <w:tcPr>
            <w:tcW w:w="94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C67AFA1" w14:textId="77777777" w:rsidR="00975243" w:rsidRPr="00DC053F" w:rsidRDefault="00975243" w:rsidP="00EA1B47">
            <w:pPr>
              <w:spacing w:before="60" w:after="60"/>
              <w:jc w:val="center"/>
              <w:rPr>
                <w:rFonts w:cs="Arial"/>
                <w:b/>
                <w:color w:val="000000"/>
                <w:sz w:val="18"/>
                <w:szCs w:val="18"/>
              </w:rPr>
            </w:pPr>
            <w:r w:rsidRPr="00DC053F">
              <w:rPr>
                <w:rFonts w:cs="Arial"/>
                <w:b/>
                <w:color w:val="000000"/>
                <w:sz w:val="18"/>
                <w:szCs w:val="18"/>
              </w:rPr>
              <w:t>Folios</w:t>
            </w:r>
          </w:p>
        </w:tc>
      </w:tr>
      <w:tr w:rsidR="00975243" w:rsidRPr="00DC053F" w14:paraId="70C397B4" w14:textId="77777777" w:rsidTr="00181489">
        <w:trPr>
          <w:jc w:val="center"/>
        </w:trPr>
        <w:tc>
          <w:tcPr>
            <w:tcW w:w="1462" w:type="dxa"/>
            <w:tcBorders>
              <w:top w:val="single" w:sz="4" w:space="0" w:color="auto"/>
              <w:left w:val="single" w:sz="4" w:space="0" w:color="auto"/>
              <w:bottom w:val="single" w:sz="4" w:space="0" w:color="auto"/>
              <w:right w:val="single" w:sz="4" w:space="0" w:color="auto"/>
            </w:tcBorders>
            <w:vAlign w:val="center"/>
          </w:tcPr>
          <w:p w14:paraId="4A20DC29" w14:textId="77777777" w:rsidR="00975243" w:rsidRPr="00DC053F" w:rsidRDefault="00975243" w:rsidP="00EA1B47">
            <w:pPr>
              <w:spacing w:before="60" w:after="60"/>
              <w:jc w:val="center"/>
              <w:rPr>
                <w:rFonts w:cs="Arial"/>
                <w:sz w:val="18"/>
                <w:szCs w:val="18"/>
              </w:rPr>
            </w:pPr>
            <w:r w:rsidRPr="00DC053F">
              <w:rPr>
                <w:rFonts w:cs="Arial"/>
                <w:sz w:val="18"/>
                <w:szCs w:val="18"/>
              </w:rPr>
              <w:t>Versión 00</w:t>
            </w:r>
          </w:p>
        </w:tc>
        <w:tc>
          <w:tcPr>
            <w:tcW w:w="1276" w:type="dxa"/>
            <w:tcBorders>
              <w:top w:val="single" w:sz="4" w:space="0" w:color="auto"/>
              <w:left w:val="single" w:sz="4" w:space="0" w:color="auto"/>
              <w:bottom w:val="single" w:sz="4" w:space="0" w:color="auto"/>
              <w:right w:val="single" w:sz="4" w:space="0" w:color="auto"/>
            </w:tcBorders>
            <w:vAlign w:val="center"/>
          </w:tcPr>
          <w:p w14:paraId="69AAE9AF" w14:textId="77777777" w:rsidR="00975243" w:rsidRPr="00DC053F" w:rsidRDefault="00975243" w:rsidP="00EA1B47">
            <w:pPr>
              <w:spacing w:before="60" w:after="60"/>
              <w:jc w:val="center"/>
              <w:rPr>
                <w:rFonts w:cs="Arial"/>
                <w:sz w:val="18"/>
                <w:szCs w:val="18"/>
              </w:rPr>
            </w:pPr>
            <w:r w:rsidRPr="00DC053F">
              <w:rPr>
                <w:rFonts w:cs="Arial"/>
                <w:sz w:val="18"/>
                <w:szCs w:val="18"/>
              </w:rPr>
              <w:t>29/10/2021</w:t>
            </w:r>
          </w:p>
        </w:tc>
        <w:tc>
          <w:tcPr>
            <w:tcW w:w="5528" w:type="dxa"/>
            <w:tcBorders>
              <w:top w:val="single" w:sz="4" w:space="0" w:color="auto"/>
              <w:left w:val="single" w:sz="4" w:space="0" w:color="auto"/>
              <w:bottom w:val="single" w:sz="4" w:space="0" w:color="auto"/>
              <w:right w:val="single" w:sz="4" w:space="0" w:color="auto"/>
            </w:tcBorders>
            <w:vAlign w:val="center"/>
          </w:tcPr>
          <w:p w14:paraId="5CD3CD3E" w14:textId="77777777" w:rsidR="00975243" w:rsidRPr="00DC053F" w:rsidRDefault="00975243" w:rsidP="00EA1B47">
            <w:pPr>
              <w:spacing w:before="60" w:after="60"/>
              <w:jc w:val="center"/>
              <w:rPr>
                <w:rFonts w:cs="Arial"/>
                <w:sz w:val="18"/>
                <w:szCs w:val="18"/>
              </w:rPr>
            </w:pPr>
            <w:r w:rsidRPr="00DC053F">
              <w:rPr>
                <w:rFonts w:cs="Arial"/>
                <w:sz w:val="18"/>
                <w:szCs w:val="18"/>
              </w:rPr>
              <w:t>Creación del documento</w:t>
            </w:r>
          </w:p>
        </w:tc>
        <w:tc>
          <w:tcPr>
            <w:tcW w:w="944" w:type="dxa"/>
            <w:tcBorders>
              <w:top w:val="single" w:sz="4" w:space="0" w:color="auto"/>
              <w:left w:val="single" w:sz="4" w:space="0" w:color="auto"/>
              <w:bottom w:val="single" w:sz="4" w:space="0" w:color="auto"/>
              <w:right w:val="single" w:sz="4" w:space="0" w:color="auto"/>
            </w:tcBorders>
            <w:vAlign w:val="center"/>
          </w:tcPr>
          <w:p w14:paraId="4475A83A" w14:textId="46538D66" w:rsidR="00975243" w:rsidRPr="00DC053F" w:rsidRDefault="007C4D80" w:rsidP="00EA1B47">
            <w:pPr>
              <w:spacing w:before="60" w:after="60"/>
              <w:jc w:val="center"/>
              <w:rPr>
                <w:rFonts w:cs="Arial"/>
                <w:sz w:val="18"/>
                <w:szCs w:val="18"/>
              </w:rPr>
            </w:pPr>
            <w:r w:rsidRPr="00DC053F">
              <w:rPr>
                <w:rFonts w:cs="Arial"/>
                <w:sz w:val="18"/>
                <w:szCs w:val="18"/>
              </w:rPr>
              <w:t>19</w:t>
            </w:r>
          </w:p>
        </w:tc>
      </w:tr>
      <w:tr w:rsidR="00EA1B47" w:rsidRPr="00DC053F" w14:paraId="05DB2CE0" w14:textId="77777777" w:rsidTr="00181489">
        <w:trPr>
          <w:jc w:val="center"/>
        </w:trPr>
        <w:tc>
          <w:tcPr>
            <w:tcW w:w="1462" w:type="dxa"/>
            <w:tcBorders>
              <w:top w:val="single" w:sz="4" w:space="0" w:color="auto"/>
              <w:left w:val="single" w:sz="4" w:space="0" w:color="auto"/>
              <w:bottom w:val="single" w:sz="4" w:space="0" w:color="auto"/>
              <w:right w:val="single" w:sz="4" w:space="0" w:color="auto"/>
            </w:tcBorders>
            <w:vAlign w:val="center"/>
          </w:tcPr>
          <w:p w14:paraId="1A9FBE0B" w14:textId="24EF2B25" w:rsidR="00EA1B47" w:rsidRPr="00DC053F" w:rsidRDefault="00EA1B47" w:rsidP="00EA1B47">
            <w:pPr>
              <w:spacing w:before="60" w:after="60"/>
              <w:jc w:val="center"/>
              <w:rPr>
                <w:rFonts w:cs="Arial"/>
                <w:sz w:val="18"/>
                <w:szCs w:val="18"/>
              </w:rPr>
            </w:pPr>
            <w:r w:rsidRPr="00DC053F">
              <w:rPr>
                <w:rFonts w:cs="Arial"/>
                <w:sz w:val="18"/>
                <w:szCs w:val="18"/>
              </w:rPr>
              <w:t>Versión 01</w:t>
            </w:r>
          </w:p>
        </w:tc>
        <w:tc>
          <w:tcPr>
            <w:tcW w:w="1276" w:type="dxa"/>
            <w:tcBorders>
              <w:top w:val="single" w:sz="4" w:space="0" w:color="auto"/>
              <w:left w:val="single" w:sz="4" w:space="0" w:color="auto"/>
              <w:bottom w:val="single" w:sz="4" w:space="0" w:color="auto"/>
              <w:right w:val="single" w:sz="4" w:space="0" w:color="auto"/>
            </w:tcBorders>
            <w:vAlign w:val="center"/>
          </w:tcPr>
          <w:p w14:paraId="7D4A63F7" w14:textId="6765C218" w:rsidR="00EA1B47" w:rsidRPr="00DC053F" w:rsidRDefault="00EA1B47" w:rsidP="00EA1B47">
            <w:pPr>
              <w:spacing w:before="60" w:after="60"/>
              <w:jc w:val="center"/>
              <w:rPr>
                <w:rFonts w:cs="Arial"/>
                <w:sz w:val="18"/>
                <w:szCs w:val="18"/>
              </w:rPr>
            </w:pPr>
            <w:r w:rsidRPr="00DC053F">
              <w:rPr>
                <w:rFonts w:cs="Arial"/>
                <w:sz w:val="18"/>
                <w:szCs w:val="18"/>
              </w:rPr>
              <w:t>09/12/2021</w:t>
            </w:r>
          </w:p>
        </w:tc>
        <w:tc>
          <w:tcPr>
            <w:tcW w:w="5528" w:type="dxa"/>
            <w:tcBorders>
              <w:top w:val="single" w:sz="4" w:space="0" w:color="auto"/>
              <w:left w:val="single" w:sz="4" w:space="0" w:color="auto"/>
              <w:bottom w:val="single" w:sz="4" w:space="0" w:color="auto"/>
              <w:right w:val="single" w:sz="4" w:space="0" w:color="auto"/>
            </w:tcBorders>
            <w:vAlign w:val="center"/>
          </w:tcPr>
          <w:p w14:paraId="29E9EEDF" w14:textId="3076B47F" w:rsidR="00EA1B47" w:rsidRPr="00DC053F" w:rsidRDefault="00EA1B47" w:rsidP="00EA1B47">
            <w:pPr>
              <w:spacing w:before="60" w:after="60"/>
              <w:jc w:val="center"/>
              <w:rPr>
                <w:rFonts w:cs="Arial"/>
                <w:sz w:val="18"/>
                <w:szCs w:val="18"/>
              </w:rPr>
            </w:pPr>
            <w:r w:rsidRPr="00DC053F">
              <w:rPr>
                <w:rFonts w:cs="Arial"/>
                <w:sz w:val="18"/>
                <w:szCs w:val="18"/>
              </w:rPr>
              <w:t>Actualización según observaciones ISC-CAI-P1580 559</w:t>
            </w:r>
          </w:p>
        </w:tc>
        <w:tc>
          <w:tcPr>
            <w:tcW w:w="944" w:type="dxa"/>
            <w:tcBorders>
              <w:top w:val="single" w:sz="4" w:space="0" w:color="auto"/>
              <w:left w:val="single" w:sz="4" w:space="0" w:color="auto"/>
              <w:bottom w:val="single" w:sz="4" w:space="0" w:color="auto"/>
              <w:right w:val="single" w:sz="4" w:space="0" w:color="auto"/>
            </w:tcBorders>
            <w:vAlign w:val="center"/>
          </w:tcPr>
          <w:p w14:paraId="0E7DA979" w14:textId="253B42AF" w:rsidR="00EA1B47" w:rsidRPr="00DC053F" w:rsidRDefault="003C27CE" w:rsidP="00EA1B47">
            <w:pPr>
              <w:spacing w:before="60" w:after="60"/>
              <w:jc w:val="center"/>
              <w:rPr>
                <w:rFonts w:cs="Arial"/>
                <w:sz w:val="18"/>
                <w:szCs w:val="18"/>
              </w:rPr>
            </w:pPr>
            <w:r w:rsidRPr="00DC053F">
              <w:rPr>
                <w:rFonts w:cs="Arial"/>
                <w:sz w:val="18"/>
                <w:szCs w:val="18"/>
              </w:rPr>
              <w:t>26</w:t>
            </w:r>
          </w:p>
        </w:tc>
      </w:tr>
      <w:tr w:rsidR="00DC053F" w:rsidRPr="00DC053F" w14:paraId="7E5F43B2" w14:textId="77777777" w:rsidTr="00181489">
        <w:trPr>
          <w:jc w:val="center"/>
        </w:trPr>
        <w:tc>
          <w:tcPr>
            <w:tcW w:w="1462" w:type="dxa"/>
            <w:tcBorders>
              <w:top w:val="single" w:sz="4" w:space="0" w:color="auto"/>
              <w:left w:val="single" w:sz="4" w:space="0" w:color="auto"/>
              <w:bottom w:val="single" w:sz="4" w:space="0" w:color="auto"/>
              <w:right w:val="single" w:sz="4" w:space="0" w:color="auto"/>
            </w:tcBorders>
            <w:vAlign w:val="center"/>
          </w:tcPr>
          <w:p w14:paraId="44553D67" w14:textId="7B38DBA1" w:rsidR="00DC053F" w:rsidRPr="00DC053F" w:rsidRDefault="00DC053F" w:rsidP="00DC053F">
            <w:pPr>
              <w:spacing w:before="60" w:after="60"/>
              <w:jc w:val="center"/>
              <w:rPr>
                <w:rFonts w:cs="Arial"/>
                <w:sz w:val="18"/>
                <w:szCs w:val="18"/>
              </w:rPr>
            </w:pPr>
            <w:r w:rsidRPr="00DC053F">
              <w:rPr>
                <w:rFonts w:cs="Arial"/>
                <w:sz w:val="18"/>
                <w:szCs w:val="18"/>
              </w:rPr>
              <w:t>Versión 0</w:t>
            </w:r>
            <w:r>
              <w:rPr>
                <w:rFonts w:cs="Arial"/>
                <w:sz w:val="18"/>
                <w:szCs w:val="18"/>
              </w:rPr>
              <w:t>2</w:t>
            </w:r>
          </w:p>
        </w:tc>
        <w:tc>
          <w:tcPr>
            <w:tcW w:w="1276" w:type="dxa"/>
            <w:tcBorders>
              <w:top w:val="single" w:sz="4" w:space="0" w:color="auto"/>
              <w:left w:val="single" w:sz="4" w:space="0" w:color="auto"/>
              <w:bottom w:val="single" w:sz="4" w:space="0" w:color="auto"/>
              <w:right w:val="single" w:sz="4" w:space="0" w:color="auto"/>
            </w:tcBorders>
            <w:vAlign w:val="center"/>
          </w:tcPr>
          <w:p w14:paraId="152182D2" w14:textId="4E30CAE3" w:rsidR="00DC053F" w:rsidRPr="00DC053F" w:rsidRDefault="00DC053F" w:rsidP="00DC053F">
            <w:pPr>
              <w:spacing w:before="60" w:after="60"/>
              <w:jc w:val="center"/>
              <w:rPr>
                <w:rFonts w:cs="Arial"/>
                <w:sz w:val="18"/>
                <w:szCs w:val="18"/>
              </w:rPr>
            </w:pPr>
            <w:r>
              <w:rPr>
                <w:rFonts w:cs="Arial"/>
                <w:sz w:val="18"/>
                <w:szCs w:val="18"/>
              </w:rPr>
              <w:t>21</w:t>
            </w:r>
            <w:r w:rsidRPr="00DC053F">
              <w:rPr>
                <w:rFonts w:cs="Arial"/>
                <w:sz w:val="18"/>
                <w:szCs w:val="18"/>
              </w:rPr>
              <w:t>/</w:t>
            </w:r>
            <w:r>
              <w:rPr>
                <w:rFonts w:cs="Arial"/>
                <w:sz w:val="18"/>
                <w:szCs w:val="18"/>
              </w:rPr>
              <w:t>01</w:t>
            </w:r>
            <w:r w:rsidRPr="00DC053F">
              <w:rPr>
                <w:rFonts w:cs="Arial"/>
                <w:sz w:val="18"/>
                <w:szCs w:val="18"/>
              </w:rPr>
              <w:t>/202</w:t>
            </w:r>
            <w:r>
              <w:rPr>
                <w:rFonts w:cs="Arial"/>
                <w:sz w:val="18"/>
                <w:szCs w:val="18"/>
              </w:rPr>
              <w:t>2</w:t>
            </w:r>
          </w:p>
        </w:tc>
        <w:tc>
          <w:tcPr>
            <w:tcW w:w="5528" w:type="dxa"/>
            <w:tcBorders>
              <w:top w:val="single" w:sz="4" w:space="0" w:color="auto"/>
              <w:left w:val="single" w:sz="4" w:space="0" w:color="auto"/>
              <w:bottom w:val="single" w:sz="4" w:space="0" w:color="auto"/>
              <w:right w:val="single" w:sz="4" w:space="0" w:color="auto"/>
            </w:tcBorders>
            <w:vAlign w:val="center"/>
          </w:tcPr>
          <w:p w14:paraId="41A46311" w14:textId="287719BC" w:rsidR="00DC053F" w:rsidRPr="00DC053F" w:rsidRDefault="00DC053F" w:rsidP="00DC053F">
            <w:pPr>
              <w:spacing w:before="60" w:after="60"/>
              <w:jc w:val="center"/>
              <w:rPr>
                <w:rFonts w:cs="Arial"/>
                <w:sz w:val="18"/>
                <w:szCs w:val="18"/>
              </w:rPr>
            </w:pPr>
            <w:r w:rsidRPr="00DC053F">
              <w:rPr>
                <w:rFonts w:cs="Arial"/>
                <w:sz w:val="18"/>
                <w:szCs w:val="18"/>
              </w:rPr>
              <w:t xml:space="preserve">Actualización según observaciones ISC-CAI-P1580 </w:t>
            </w:r>
            <w:r w:rsidR="002A5223">
              <w:rPr>
                <w:rFonts w:cs="Arial"/>
                <w:sz w:val="18"/>
                <w:szCs w:val="18"/>
              </w:rPr>
              <w:t>732</w:t>
            </w:r>
          </w:p>
        </w:tc>
        <w:tc>
          <w:tcPr>
            <w:tcW w:w="944" w:type="dxa"/>
            <w:tcBorders>
              <w:top w:val="single" w:sz="4" w:space="0" w:color="auto"/>
              <w:left w:val="single" w:sz="4" w:space="0" w:color="auto"/>
              <w:bottom w:val="single" w:sz="4" w:space="0" w:color="auto"/>
              <w:right w:val="single" w:sz="4" w:space="0" w:color="auto"/>
            </w:tcBorders>
            <w:vAlign w:val="center"/>
          </w:tcPr>
          <w:p w14:paraId="5A796688" w14:textId="45F770EE" w:rsidR="00DC053F" w:rsidRPr="00DC053F" w:rsidRDefault="00DC053F" w:rsidP="00DC053F">
            <w:pPr>
              <w:spacing w:before="60" w:after="60"/>
              <w:jc w:val="center"/>
              <w:rPr>
                <w:rFonts w:cs="Arial"/>
                <w:sz w:val="18"/>
                <w:szCs w:val="18"/>
              </w:rPr>
            </w:pPr>
            <w:r>
              <w:rPr>
                <w:rFonts w:cs="Arial"/>
                <w:sz w:val="18"/>
                <w:szCs w:val="18"/>
              </w:rPr>
              <w:t>2</w:t>
            </w:r>
            <w:r w:rsidR="002A5223">
              <w:rPr>
                <w:rFonts w:cs="Arial"/>
                <w:sz w:val="18"/>
                <w:szCs w:val="18"/>
              </w:rPr>
              <w:t>4</w:t>
            </w:r>
          </w:p>
        </w:tc>
      </w:tr>
      <w:tr w:rsidR="00181489" w:rsidRPr="00DC053F" w14:paraId="66FF19E2" w14:textId="77777777" w:rsidTr="00181489">
        <w:trPr>
          <w:jc w:val="center"/>
        </w:trPr>
        <w:tc>
          <w:tcPr>
            <w:tcW w:w="1462" w:type="dxa"/>
            <w:tcBorders>
              <w:top w:val="single" w:sz="4" w:space="0" w:color="auto"/>
              <w:left w:val="single" w:sz="4" w:space="0" w:color="auto"/>
              <w:bottom w:val="single" w:sz="4" w:space="0" w:color="auto"/>
              <w:right w:val="single" w:sz="4" w:space="0" w:color="auto"/>
            </w:tcBorders>
            <w:vAlign w:val="center"/>
          </w:tcPr>
          <w:p w14:paraId="728CB1E3" w14:textId="22DC78C7" w:rsidR="00181489" w:rsidRPr="00DC053F" w:rsidRDefault="00181489" w:rsidP="00181489">
            <w:pPr>
              <w:spacing w:before="60" w:after="60"/>
              <w:jc w:val="center"/>
              <w:rPr>
                <w:rFonts w:cs="Arial"/>
                <w:sz w:val="18"/>
                <w:szCs w:val="18"/>
              </w:rPr>
            </w:pPr>
            <w:r w:rsidRPr="00982BC8">
              <w:rPr>
                <w:rFonts w:cs="Arial"/>
                <w:sz w:val="18"/>
                <w:szCs w:val="18"/>
              </w:rPr>
              <w:t>Versión 02</w:t>
            </w:r>
            <w:r>
              <w:rPr>
                <w:rFonts w:cs="Arial"/>
                <w:sz w:val="18"/>
                <w:szCs w:val="18"/>
              </w:rPr>
              <w:t>, R1</w:t>
            </w:r>
          </w:p>
        </w:tc>
        <w:tc>
          <w:tcPr>
            <w:tcW w:w="1276" w:type="dxa"/>
            <w:tcBorders>
              <w:top w:val="single" w:sz="4" w:space="0" w:color="auto"/>
              <w:left w:val="single" w:sz="4" w:space="0" w:color="auto"/>
              <w:bottom w:val="single" w:sz="4" w:space="0" w:color="auto"/>
              <w:right w:val="single" w:sz="4" w:space="0" w:color="auto"/>
            </w:tcBorders>
            <w:vAlign w:val="center"/>
          </w:tcPr>
          <w:p w14:paraId="1A91532B" w14:textId="2DDFD414" w:rsidR="00181489" w:rsidRDefault="00181489" w:rsidP="00181489">
            <w:pPr>
              <w:spacing w:before="60" w:after="60"/>
              <w:jc w:val="center"/>
              <w:rPr>
                <w:rFonts w:cs="Arial"/>
                <w:sz w:val="18"/>
                <w:szCs w:val="18"/>
              </w:rPr>
            </w:pPr>
            <w:r>
              <w:rPr>
                <w:rFonts w:cs="Arial"/>
                <w:sz w:val="18"/>
                <w:szCs w:val="18"/>
              </w:rPr>
              <w:t>19</w:t>
            </w:r>
            <w:r w:rsidRPr="00982BC8">
              <w:rPr>
                <w:rFonts w:cs="Arial"/>
                <w:sz w:val="18"/>
                <w:szCs w:val="18"/>
              </w:rPr>
              <w:t>/0</w:t>
            </w:r>
            <w:r>
              <w:rPr>
                <w:rFonts w:cs="Arial"/>
                <w:sz w:val="18"/>
                <w:szCs w:val="18"/>
              </w:rPr>
              <w:t>2</w:t>
            </w:r>
            <w:r w:rsidRPr="00982BC8">
              <w:rPr>
                <w:rFonts w:cs="Arial"/>
                <w:sz w:val="18"/>
                <w:szCs w:val="18"/>
              </w:rPr>
              <w:t>/2022</w:t>
            </w:r>
          </w:p>
        </w:tc>
        <w:tc>
          <w:tcPr>
            <w:tcW w:w="5528" w:type="dxa"/>
            <w:tcBorders>
              <w:top w:val="single" w:sz="4" w:space="0" w:color="auto"/>
              <w:left w:val="single" w:sz="4" w:space="0" w:color="auto"/>
              <w:bottom w:val="single" w:sz="4" w:space="0" w:color="auto"/>
              <w:right w:val="single" w:sz="4" w:space="0" w:color="auto"/>
            </w:tcBorders>
            <w:vAlign w:val="center"/>
          </w:tcPr>
          <w:p w14:paraId="54305C48" w14:textId="7ED7C6D9" w:rsidR="00181489" w:rsidRPr="00DC053F" w:rsidRDefault="00181489" w:rsidP="00181489">
            <w:pPr>
              <w:spacing w:before="60" w:after="60"/>
              <w:jc w:val="center"/>
              <w:rPr>
                <w:rFonts w:cs="Arial"/>
                <w:sz w:val="18"/>
                <w:szCs w:val="18"/>
              </w:rPr>
            </w:pPr>
            <w:r w:rsidRPr="00982BC8">
              <w:rPr>
                <w:rFonts w:cs="Arial"/>
                <w:sz w:val="18"/>
                <w:szCs w:val="18"/>
              </w:rPr>
              <w:t xml:space="preserve">Observaciones de Interventoría comunicado ISC-CAI-P1580 </w:t>
            </w:r>
            <w:r>
              <w:rPr>
                <w:rFonts w:cs="Arial"/>
                <w:sz w:val="18"/>
                <w:szCs w:val="18"/>
              </w:rPr>
              <w:t>836</w:t>
            </w:r>
          </w:p>
        </w:tc>
        <w:tc>
          <w:tcPr>
            <w:tcW w:w="944" w:type="dxa"/>
            <w:tcBorders>
              <w:top w:val="single" w:sz="4" w:space="0" w:color="auto"/>
              <w:left w:val="single" w:sz="4" w:space="0" w:color="auto"/>
              <w:bottom w:val="single" w:sz="4" w:space="0" w:color="auto"/>
              <w:right w:val="single" w:sz="4" w:space="0" w:color="auto"/>
            </w:tcBorders>
            <w:vAlign w:val="center"/>
          </w:tcPr>
          <w:p w14:paraId="5E5110D1" w14:textId="36F46CE4" w:rsidR="00181489" w:rsidRDefault="00181489" w:rsidP="00181489">
            <w:pPr>
              <w:spacing w:before="60" w:after="60"/>
              <w:jc w:val="center"/>
              <w:rPr>
                <w:rFonts w:cs="Arial"/>
                <w:sz w:val="18"/>
                <w:szCs w:val="18"/>
              </w:rPr>
            </w:pPr>
            <w:r w:rsidRPr="004B1B77">
              <w:rPr>
                <w:rFonts w:cs="Arial"/>
                <w:sz w:val="18"/>
                <w:szCs w:val="18"/>
              </w:rPr>
              <w:t>3</w:t>
            </w:r>
            <w:r>
              <w:rPr>
                <w:rFonts w:cs="Arial"/>
                <w:sz w:val="18"/>
                <w:szCs w:val="18"/>
              </w:rPr>
              <w:t>7</w:t>
            </w:r>
          </w:p>
        </w:tc>
      </w:tr>
      <w:bookmarkEnd w:id="3"/>
    </w:tbl>
    <w:p w14:paraId="27B51121" w14:textId="77777777" w:rsidR="00975243" w:rsidRPr="00D91E76" w:rsidRDefault="00975243" w:rsidP="00975243">
      <w:pPr>
        <w:autoSpaceDE w:val="0"/>
        <w:autoSpaceDN w:val="0"/>
        <w:adjustRightInd w:val="0"/>
        <w:rPr>
          <w:rFonts w:cs="Arial"/>
          <w:color w:val="000000"/>
          <w:sz w:val="24"/>
        </w:rPr>
      </w:pPr>
    </w:p>
    <w:p w14:paraId="47DC974A" w14:textId="77777777" w:rsidR="005D703E" w:rsidRPr="00DC053F" w:rsidRDefault="005D703E" w:rsidP="00975243">
      <w:pPr>
        <w:spacing w:before="240" w:after="240"/>
        <w:jc w:val="center"/>
        <w:rPr>
          <w:rFonts w:cs="Arial"/>
          <w:b/>
          <w:sz w:val="22"/>
          <w:szCs w:val="22"/>
        </w:rPr>
      </w:pPr>
      <w:bookmarkStart w:id="4" w:name="_Hlk66138863"/>
      <w:bookmarkEnd w:id="2"/>
    </w:p>
    <w:p w14:paraId="685EF66D" w14:textId="0E1D1C24" w:rsidR="00975243" w:rsidRPr="00DC053F" w:rsidRDefault="00975243" w:rsidP="00975243">
      <w:pPr>
        <w:spacing w:before="240" w:after="240"/>
        <w:jc w:val="center"/>
        <w:rPr>
          <w:rFonts w:cs="Arial"/>
          <w:sz w:val="22"/>
          <w:szCs w:val="22"/>
        </w:rPr>
      </w:pPr>
    </w:p>
    <w:bookmarkEnd w:id="4"/>
    <w:p w14:paraId="2E5C68E4" w14:textId="77777777" w:rsidR="00975243" w:rsidRPr="004213DF" w:rsidRDefault="00975243" w:rsidP="00975243">
      <w:pPr>
        <w:widowControl w:val="0"/>
        <w:jc w:val="center"/>
        <w:rPr>
          <w:rFonts w:cs="Arial"/>
          <w:b/>
          <w:szCs w:val="20"/>
        </w:rPr>
      </w:pPr>
    </w:p>
    <w:p w14:paraId="2A30C088" w14:textId="77777777" w:rsidR="00975243" w:rsidRPr="004213DF" w:rsidRDefault="00975243" w:rsidP="00975243">
      <w:pPr>
        <w:widowControl w:val="0"/>
        <w:rPr>
          <w:rFonts w:cs="Arial"/>
          <w:b/>
          <w:szCs w:val="20"/>
        </w:rPr>
      </w:pPr>
    </w:p>
    <w:p w14:paraId="3DADE84A" w14:textId="77777777" w:rsidR="00E10120" w:rsidRPr="004213DF" w:rsidRDefault="00E10120" w:rsidP="004213DF">
      <w:pPr>
        <w:widowControl w:val="0"/>
        <w:rPr>
          <w:rFonts w:cs="Arial"/>
          <w:b/>
          <w:szCs w:val="20"/>
        </w:rPr>
      </w:pPr>
    </w:p>
    <w:p w14:paraId="53B53E1E" w14:textId="77777777" w:rsidR="00E10120" w:rsidRPr="004213DF" w:rsidRDefault="00E10120" w:rsidP="004213DF">
      <w:pPr>
        <w:widowControl w:val="0"/>
        <w:rPr>
          <w:rFonts w:cs="Arial"/>
          <w:b/>
          <w:szCs w:val="20"/>
        </w:rPr>
      </w:pPr>
    </w:p>
    <w:p w14:paraId="1BDB3DA3" w14:textId="77777777" w:rsidR="00E10120" w:rsidRPr="004213DF" w:rsidRDefault="00E10120" w:rsidP="004213DF">
      <w:pPr>
        <w:widowControl w:val="0"/>
        <w:rPr>
          <w:rFonts w:cs="Arial"/>
          <w:b/>
          <w:szCs w:val="20"/>
        </w:rPr>
      </w:pPr>
    </w:p>
    <w:p w14:paraId="44D8656A" w14:textId="77777777" w:rsidR="00E10120" w:rsidRPr="004213DF" w:rsidRDefault="00E10120" w:rsidP="004213DF">
      <w:pPr>
        <w:widowControl w:val="0"/>
        <w:rPr>
          <w:rFonts w:cs="Arial"/>
          <w:b/>
          <w:szCs w:val="20"/>
        </w:rPr>
      </w:pPr>
    </w:p>
    <w:p w14:paraId="3CB76D1F" w14:textId="77777777" w:rsidR="00367069" w:rsidRPr="004213DF" w:rsidRDefault="00367069" w:rsidP="004213DF">
      <w:pPr>
        <w:widowControl w:val="0"/>
        <w:rPr>
          <w:rFonts w:cs="Arial"/>
          <w:b/>
          <w:szCs w:val="20"/>
        </w:rPr>
      </w:pPr>
    </w:p>
    <w:p w14:paraId="63E22164" w14:textId="77777777" w:rsidR="00367069" w:rsidRPr="004213DF" w:rsidRDefault="00367069" w:rsidP="004213DF">
      <w:pPr>
        <w:widowControl w:val="0"/>
        <w:rPr>
          <w:rFonts w:cs="Arial"/>
          <w:b/>
          <w:szCs w:val="20"/>
        </w:rPr>
      </w:pPr>
    </w:p>
    <w:p w14:paraId="7527DF14" w14:textId="77777777" w:rsidR="00367069" w:rsidRPr="004213DF" w:rsidRDefault="00367069" w:rsidP="004213DF">
      <w:pPr>
        <w:widowControl w:val="0"/>
        <w:rPr>
          <w:rFonts w:cs="Arial"/>
          <w:b/>
          <w:szCs w:val="20"/>
        </w:rPr>
      </w:pPr>
    </w:p>
    <w:p w14:paraId="15A5F5BC" w14:textId="77777777" w:rsidR="00367069" w:rsidRPr="004213DF" w:rsidRDefault="00367069" w:rsidP="004213DF">
      <w:pPr>
        <w:widowControl w:val="0"/>
        <w:rPr>
          <w:rFonts w:cs="Arial"/>
          <w:b/>
          <w:szCs w:val="20"/>
        </w:rPr>
      </w:pPr>
    </w:p>
    <w:p w14:paraId="1AD0DD54" w14:textId="77777777" w:rsidR="00367069" w:rsidRPr="004213DF" w:rsidRDefault="00367069" w:rsidP="004213DF">
      <w:pPr>
        <w:widowControl w:val="0"/>
        <w:rPr>
          <w:rFonts w:cs="Arial"/>
          <w:b/>
          <w:szCs w:val="20"/>
        </w:rPr>
      </w:pPr>
    </w:p>
    <w:p w14:paraId="59C7A38D" w14:textId="77777777" w:rsidR="00367069" w:rsidRPr="004213DF" w:rsidRDefault="00367069" w:rsidP="004213DF">
      <w:pPr>
        <w:widowControl w:val="0"/>
        <w:rPr>
          <w:rFonts w:cs="Arial"/>
          <w:b/>
          <w:szCs w:val="20"/>
        </w:rPr>
      </w:pPr>
    </w:p>
    <w:p w14:paraId="5F9ABD51" w14:textId="77777777" w:rsidR="00975243" w:rsidRDefault="00975243">
      <w:pPr>
        <w:jc w:val="left"/>
        <w:rPr>
          <w:rFonts w:cs="Arial"/>
          <w:b/>
          <w:caps/>
          <w:szCs w:val="20"/>
        </w:rPr>
      </w:pPr>
      <w:r>
        <w:rPr>
          <w:rFonts w:cs="Arial"/>
          <w:szCs w:val="20"/>
        </w:rPr>
        <w:br w:type="page"/>
      </w:r>
    </w:p>
    <w:p w14:paraId="169E80E5" w14:textId="78BC01B7" w:rsidR="009D3FE6" w:rsidRPr="00343B64" w:rsidRDefault="00B90ABE" w:rsidP="004213DF">
      <w:pPr>
        <w:pStyle w:val="Titulo"/>
        <w:spacing w:before="0" w:after="0"/>
        <w:rPr>
          <w:rFonts w:cs="Arial"/>
          <w:sz w:val="20"/>
          <w:szCs w:val="20"/>
          <w:lang w:val="es-CO"/>
        </w:rPr>
      </w:pPr>
      <w:r w:rsidRPr="00343B64">
        <w:rPr>
          <w:rFonts w:cs="Arial"/>
          <w:sz w:val="20"/>
          <w:szCs w:val="20"/>
          <w:lang w:val="es-CO"/>
        </w:rPr>
        <w:lastRenderedPageBreak/>
        <w:t>Tabla de conteN</w:t>
      </w:r>
      <w:r w:rsidR="003834BE" w:rsidRPr="00343B64">
        <w:rPr>
          <w:rFonts w:cs="Arial"/>
          <w:sz w:val="20"/>
          <w:szCs w:val="20"/>
          <w:lang w:val="es-CO"/>
        </w:rPr>
        <w:t>ido</w:t>
      </w:r>
    </w:p>
    <w:p w14:paraId="59C37EF9" w14:textId="77777777" w:rsidR="009D3FE6" w:rsidRPr="00741A76" w:rsidRDefault="009D3FE6" w:rsidP="004213DF">
      <w:pPr>
        <w:pStyle w:val="Titulo"/>
        <w:spacing w:before="0" w:after="0"/>
        <w:rPr>
          <w:rFonts w:cs="Arial"/>
          <w:color w:val="FF0000"/>
          <w:sz w:val="20"/>
          <w:szCs w:val="20"/>
          <w:lang w:val="es-CO"/>
        </w:rPr>
      </w:pPr>
    </w:p>
    <w:p w14:paraId="62B9A622" w14:textId="17E99777" w:rsidR="0094556F" w:rsidRDefault="007923B1">
      <w:pPr>
        <w:pStyle w:val="TDC1"/>
        <w:rPr>
          <w:rFonts w:asciiTheme="minorHAnsi" w:eastAsiaTheme="minorEastAsia" w:hAnsiTheme="minorHAnsi" w:cstheme="minorBidi"/>
          <w:bCs w:val="0"/>
          <w:caps w:val="0"/>
          <w:noProof/>
          <w:sz w:val="22"/>
          <w:szCs w:val="22"/>
          <w:lang w:eastAsia="es-CO"/>
        </w:rPr>
      </w:pPr>
      <w:r w:rsidRPr="00741A76">
        <w:rPr>
          <w:rFonts w:cs="Arial"/>
          <w:color w:val="FF0000"/>
        </w:rPr>
        <w:fldChar w:fldCharType="begin"/>
      </w:r>
      <w:r w:rsidRPr="00741A76">
        <w:rPr>
          <w:rFonts w:cs="Arial"/>
          <w:color w:val="FF0000"/>
        </w:rPr>
        <w:instrText xml:space="preserve"> TOC \o "1-3" \h \z \u </w:instrText>
      </w:r>
      <w:r w:rsidRPr="00741A76">
        <w:rPr>
          <w:rFonts w:cs="Arial"/>
          <w:color w:val="FF0000"/>
        </w:rPr>
        <w:fldChar w:fldCharType="separate"/>
      </w:r>
      <w:hyperlink w:anchor="_Toc96272058" w:history="1">
        <w:r w:rsidR="0094556F" w:rsidRPr="00E70D3B">
          <w:rPr>
            <w:rStyle w:val="Hipervnculo"/>
            <w:noProof/>
          </w:rPr>
          <w:t>5.</w:t>
        </w:r>
        <w:r w:rsidR="0094556F">
          <w:rPr>
            <w:rFonts w:asciiTheme="minorHAnsi" w:eastAsiaTheme="minorEastAsia" w:hAnsiTheme="minorHAnsi" w:cstheme="minorBidi"/>
            <w:bCs w:val="0"/>
            <w:caps w:val="0"/>
            <w:noProof/>
            <w:sz w:val="22"/>
            <w:szCs w:val="22"/>
            <w:lang w:eastAsia="es-CO"/>
          </w:rPr>
          <w:tab/>
        </w:r>
        <w:r w:rsidR="0094556F" w:rsidRPr="00E70D3B">
          <w:rPr>
            <w:rStyle w:val="Hipervnculo"/>
            <w:noProof/>
          </w:rPr>
          <w:t>ZONIFICACIÓN</w:t>
        </w:r>
        <w:r w:rsidR="0094556F">
          <w:rPr>
            <w:noProof/>
            <w:webHidden/>
          </w:rPr>
          <w:tab/>
        </w:r>
        <w:r w:rsidR="0094556F">
          <w:rPr>
            <w:noProof/>
            <w:webHidden/>
          </w:rPr>
          <w:fldChar w:fldCharType="begin"/>
        </w:r>
        <w:r w:rsidR="0094556F">
          <w:rPr>
            <w:noProof/>
            <w:webHidden/>
          </w:rPr>
          <w:instrText xml:space="preserve"> PAGEREF _Toc96272058 \h </w:instrText>
        </w:r>
        <w:r w:rsidR="0094556F">
          <w:rPr>
            <w:noProof/>
            <w:webHidden/>
          </w:rPr>
        </w:r>
        <w:r w:rsidR="0094556F">
          <w:rPr>
            <w:noProof/>
            <w:webHidden/>
          </w:rPr>
          <w:fldChar w:fldCharType="separate"/>
        </w:r>
        <w:r w:rsidR="00B9587A">
          <w:rPr>
            <w:noProof/>
            <w:webHidden/>
          </w:rPr>
          <w:t>5</w:t>
        </w:r>
        <w:r w:rsidR="0094556F">
          <w:rPr>
            <w:noProof/>
            <w:webHidden/>
          </w:rPr>
          <w:fldChar w:fldCharType="end"/>
        </w:r>
      </w:hyperlink>
    </w:p>
    <w:p w14:paraId="07275579" w14:textId="633F532F" w:rsidR="0094556F" w:rsidRDefault="00987DA3">
      <w:pPr>
        <w:pStyle w:val="TDC2"/>
        <w:rPr>
          <w:rFonts w:asciiTheme="minorHAnsi" w:eastAsiaTheme="minorEastAsia" w:hAnsiTheme="minorHAnsi" w:cstheme="minorBidi"/>
          <w:noProof/>
          <w:sz w:val="22"/>
          <w:szCs w:val="22"/>
          <w:lang w:eastAsia="es-CO"/>
        </w:rPr>
      </w:pPr>
      <w:hyperlink w:anchor="_Toc96272059" w:history="1">
        <w:r w:rsidR="0094556F" w:rsidRPr="00E70D3B">
          <w:rPr>
            <w:rStyle w:val="Hipervnculo"/>
            <w:noProof/>
          </w:rPr>
          <w:t>5.1</w:t>
        </w:r>
        <w:r w:rsidR="0094556F">
          <w:rPr>
            <w:rFonts w:asciiTheme="minorHAnsi" w:eastAsiaTheme="minorEastAsia" w:hAnsiTheme="minorHAnsi" w:cstheme="minorBidi"/>
            <w:noProof/>
            <w:sz w:val="22"/>
            <w:szCs w:val="22"/>
            <w:lang w:eastAsia="es-CO"/>
          </w:rPr>
          <w:tab/>
        </w:r>
        <w:r w:rsidR="0094556F" w:rsidRPr="00E70D3B">
          <w:rPr>
            <w:rStyle w:val="Hipervnculo"/>
            <w:noProof/>
          </w:rPr>
          <w:t>CRITERIOS PARA ESTABLECER LA ZONIFICACIÒN AMBIENTAL</w:t>
        </w:r>
        <w:r w:rsidR="0094556F">
          <w:rPr>
            <w:noProof/>
            <w:webHidden/>
          </w:rPr>
          <w:tab/>
        </w:r>
        <w:r w:rsidR="0094556F">
          <w:rPr>
            <w:noProof/>
            <w:webHidden/>
          </w:rPr>
          <w:fldChar w:fldCharType="begin"/>
        </w:r>
        <w:r w:rsidR="0094556F">
          <w:rPr>
            <w:noProof/>
            <w:webHidden/>
          </w:rPr>
          <w:instrText xml:space="preserve"> PAGEREF _Toc96272059 \h </w:instrText>
        </w:r>
        <w:r w:rsidR="0094556F">
          <w:rPr>
            <w:noProof/>
            <w:webHidden/>
          </w:rPr>
        </w:r>
        <w:r w:rsidR="0094556F">
          <w:rPr>
            <w:noProof/>
            <w:webHidden/>
          </w:rPr>
          <w:fldChar w:fldCharType="separate"/>
        </w:r>
        <w:r w:rsidR="00B9587A">
          <w:rPr>
            <w:noProof/>
            <w:webHidden/>
          </w:rPr>
          <w:t>5</w:t>
        </w:r>
        <w:r w:rsidR="0094556F">
          <w:rPr>
            <w:noProof/>
            <w:webHidden/>
          </w:rPr>
          <w:fldChar w:fldCharType="end"/>
        </w:r>
      </w:hyperlink>
    </w:p>
    <w:p w14:paraId="0B06C4BF" w14:textId="02D306F2" w:rsidR="0094556F" w:rsidRDefault="00987DA3">
      <w:pPr>
        <w:pStyle w:val="TDC3"/>
        <w:tabs>
          <w:tab w:val="left" w:pos="800"/>
          <w:tab w:val="right" w:leader="dot" w:pos="8828"/>
        </w:tabs>
        <w:rPr>
          <w:rFonts w:asciiTheme="minorHAnsi" w:eastAsiaTheme="minorEastAsia" w:hAnsiTheme="minorHAnsi" w:cstheme="minorBidi"/>
          <w:iCs w:val="0"/>
          <w:noProof/>
          <w:sz w:val="22"/>
          <w:szCs w:val="22"/>
          <w:lang w:eastAsia="es-CO"/>
        </w:rPr>
      </w:pPr>
      <w:hyperlink w:anchor="_Toc96272060" w:history="1">
        <w:r w:rsidR="0094556F" w:rsidRPr="00E70D3B">
          <w:rPr>
            <w:rStyle w:val="Hipervnculo"/>
            <w:noProof/>
            <w:lang w:eastAsia="es-CO"/>
          </w:rPr>
          <w:t>5.1.1</w:t>
        </w:r>
        <w:r w:rsidR="0094556F">
          <w:rPr>
            <w:rFonts w:asciiTheme="minorHAnsi" w:eastAsiaTheme="minorEastAsia" w:hAnsiTheme="minorHAnsi" w:cstheme="minorBidi"/>
            <w:iCs w:val="0"/>
            <w:noProof/>
            <w:sz w:val="22"/>
            <w:szCs w:val="22"/>
            <w:lang w:eastAsia="es-CO"/>
          </w:rPr>
          <w:tab/>
        </w:r>
        <w:r w:rsidR="0094556F" w:rsidRPr="00E70D3B">
          <w:rPr>
            <w:rStyle w:val="Hipervnculo"/>
            <w:noProof/>
            <w:lang w:eastAsia="es-CO"/>
          </w:rPr>
          <w:t>Unidades de zonificación</w:t>
        </w:r>
        <w:r w:rsidR="0094556F">
          <w:rPr>
            <w:noProof/>
            <w:webHidden/>
          </w:rPr>
          <w:tab/>
        </w:r>
        <w:r w:rsidR="0094556F">
          <w:rPr>
            <w:noProof/>
            <w:webHidden/>
          </w:rPr>
          <w:fldChar w:fldCharType="begin"/>
        </w:r>
        <w:r w:rsidR="0094556F">
          <w:rPr>
            <w:noProof/>
            <w:webHidden/>
          </w:rPr>
          <w:instrText xml:space="preserve"> PAGEREF _Toc96272060 \h </w:instrText>
        </w:r>
        <w:r w:rsidR="0094556F">
          <w:rPr>
            <w:noProof/>
            <w:webHidden/>
          </w:rPr>
        </w:r>
        <w:r w:rsidR="0094556F">
          <w:rPr>
            <w:noProof/>
            <w:webHidden/>
          </w:rPr>
          <w:fldChar w:fldCharType="separate"/>
        </w:r>
        <w:r w:rsidR="00B9587A">
          <w:rPr>
            <w:noProof/>
            <w:webHidden/>
          </w:rPr>
          <w:t>5</w:t>
        </w:r>
        <w:r w:rsidR="0094556F">
          <w:rPr>
            <w:noProof/>
            <w:webHidden/>
          </w:rPr>
          <w:fldChar w:fldCharType="end"/>
        </w:r>
      </w:hyperlink>
    </w:p>
    <w:p w14:paraId="1DB6994C" w14:textId="3BF852A9" w:rsidR="0094556F" w:rsidRDefault="00987DA3">
      <w:pPr>
        <w:pStyle w:val="TDC3"/>
        <w:tabs>
          <w:tab w:val="left" w:pos="800"/>
          <w:tab w:val="right" w:leader="dot" w:pos="8828"/>
        </w:tabs>
        <w:rPr>
          <w:rFonts w:asciiTheme="minorHAnsi" w:eastAsiaTheme="minorEastAsia" w:hAnsiTheme="minorHAnsi" w:cstheme="minorBidi"/>
          <w:iCs w:val="0"/>
          <w:noProof/>
          <w:sz w:val="22"/>
          <w:szCs w:val="22"/>
          <w:lang w:eastAsia="es-CO"/>
        </w:rPr>
      </w:pPr>
      <w:hyperlink w:anchor="_Toc96272061" w:history="1">
        <w:r w:rsidR="0094556F" w:rsidRPr="00E70D3B">
          <w:rPr>
            <w:rStyle w:val="Hipervnculo"/>
            <w:noProof/>
          </w:rPr>
          <w:t>5.1.2</w:t>
        </w:r>
        <w:r w:rsidR="0094556F">
          <w:rPr>
            <w:rFonts w:asciiTheme="minorHAnsi" w:eastAsiaTheme="minorEastAsia" w:hAnsiTheme="minorHAnsi" w:cstheme="minorBidi"/>
            <w:iCs w:val="0"/>
            <w:noProof/>
            <w:sz w:val="22"/>
            <w:szCs w:val="22"/>
            <w:lang w:eastAsia="es-CO"/>
          </w:rPr>
          <w:tab/>
        </w:r>
        <w:r w:rsidR="0094556F" w:rsidRPr="00E70D3B">
          <w:rPr>
            <w:rStyle w:val="Hipervnculo"/>
            <w:noProof/>
          </w:rPr>
          <w:t>Categorías de sensibilidad Ambiental</w:t>
        </w:r>
        <w:r w:rsidR="0094556F">
          <w:rPr>
            <w:noProof/>
            <w:webHidden/>
          </w:rPr>
          <w:tab/>
        </w:r>
        <w:r w:rsidR="0094556F">
          <w:rPr>
            <w:noProof/>
            <w:webHidden/>
          </w:rPr>
          <w:fldChar w:fldCharType="begin"/>
        </w:r>
        <w:r w:rsidR="0094556F">
          <w:rPr>
            <w:noProof/>
            <w:webHidden/>
          </w:rPr>
          <w:instrText xml:space="preserve"> PAGEREF _Toc96272061 \h </w:instrText>
        </w:r>
        <w:r w:rsidR="0094556F">
          <w:rPr>
            <w:noProof/>
            <w:webHidden/>
          </w:rPr>
        </w:r>
        <w:r w:rsidR="0094556F">
          <w:rPr>
            <w:noProof/>
            <w:webHidden/>
          </w:rPr>
          <w:fldChar w:fldCharType="separate"/>
        </w:r>
        <w:r w:rsidR="00B9587A">
          <w:rPr>
            <w:noProof/>
            <w:webHidden/>
          </w:rPr>
          <w:t>6</w:t>
        </w:r>
        <w:r w:rsidR="0094556F">
          <w:rPr>
            <w:noProof/>
            <w:webHidden/>
          </w:rPr>
          <w:fldChar w:fldCharType="end"/>
        </w:r>
      </w:hyperlink>
    </w:p>
    <w:p w14:paraId="0123BE26" w14:textId="3AABCFE7" w:rsidR="0094556F" w:rsidRDefault="00987DA3">
      <w:pPr>
        <w:pStyle w:val="TDC3"/>
        <w:tabs>
          <w:tab w:val="left" w:pos="800"/>
          <w:tab w:val="right" w:leader="dot" w:pos="8828"/>
        </w:tabs>
        <w:rPr>
          <w:rFonts w:asciiTheme="minorHAnsi" w:eastAsiaTheme="minorEastAsia" w:hAnsiTheme="minorHAnsi" w:cstheme="minorBidi"/>
          <w:iCs w:val="0"/>
          <w:noProof/>
          <w:sz w:val="22"/>
          <w:szCs w:val="22"/>
          <w:lang w:eastAsia="es-CO"/>
        </w:rPr>
      </w:pPr>
      <w:hyperlink w:anchor="_Toc96272062" w:history="1">
        <w:r w:rsidR="0094556F" w:rsidRPr="00E70D3B">
          <w:rPr>
            <w:rStyle w:val="Hipervnculo"/>
            <w:noProof/>
          </w:rPr>
          <w:t>5.1.3</w:t>
        </w:r>
        <w:r w:rsidR="0094556F">
          <w:rPr>
            <w:rFonts w:asciiTheme="minorHAnsi" w:eastAsiaTheme="minorEastAsia" w:hAnsiTheme="minorHAnsi" w:cstheme="minorBidi"/>
            <w:iCs w:val="0"/>
            <w:noProof/>
            <w:sz w:val="22"/>
            <w:szCs w:val="22"/>
            <w:lang w:eastAsia="es-CO"/>
          </w:rPr>
          <w:tab/>
        </w:r>
        <w:r w:rsidR="0094556F" w:rsidRPr="00E70D3B">
          <w:rPr>
            <w:rStyle w:val="Hipervnculo"/>
            <w:noProof/>
          </w:rPr>
          <w:t>Metodología para la determinación de la Zonificación Ambiental</w:t>
        </w:r>
        <w:r w:rsidR="0094556F">
          <w:rPr>
            <w:noProof/>
            <w:webHidden/>
          </w:rPr>
          <w:tab/>
        </w:r>
        <w:r w:rsidR="0094556F">
          <w:rPr>
            <w:noProof/>
            <w:webHidden/>
          </w:rPr>
          <w:fldChar w:fldCharType="begin"/>
        </w:r>
        <w:r w:rsidR="0094556F">
          <w:rPr>
            <w:noProof/>
            <w:webHidden/>
          </w:rPr>
          <w:instrText xml:space="preserve"> PAGEREF _Toc96272062 \h </w:instrText>
        </w:r>
        <w:r w:rsidR="0094556F">
          <w:rPr>
            <w:noProof/>
            <w:webHidden/>
          </w:rPr>
        </w:r>
        <w:r w:rsidR="0094556F">
          <w:rPr>
            <w:noProof/>
            <w:webHidden/>
          </w:rPr>
          <w:fldChar w:fldCharType="separate"/>
        </w:r>
        <w:r w:rsidR="00B9587A">
          <w:rPr>
            <w:noProof/>
            <w:webHidden/>
          </w:rPr>
          <w:t>8</w:t>
        </w:r>
        <w:r w:rsidR="0094556F">
          <w:rPr>
            <w:noProof/>
            <w:webHidden/>
          </w:rPr>
          <w:fldChar w:fldCharType="end"/>
        </w:r>
      </w:hyperlink>
    </w:p>
    <w:p w14:paraId="53425A7F" w14:textId="5DEAC741" w:rsidR="0094556F" w:rsidRDefault="00987DA3">
      <w:pPr>
        <w:pStyle w:val="TDC3"/>
        <w:tabs>
          <w:tab w:val="left" w:pos="800"/>
          <w:tab w:val="right" w:leader="dot" w:pos="8828"/>
        </w:tabs>
        <w:rPr>
          <w:rFonts w:asciiTheme="minorHAnsi" w:eastAsiaTheme="minorEastAsia" w:hAnsiTheme="minorHAnsi" w:cstheme="minorBidi"/>
          <w:iCs w:val="0"/>
          <w:noProof/>
          <w:sz w:val="22"/>
          <w:szCs w:val="22"/>
          <w:lang w:eastAsia="es-CO"/>
        </w:rPr>
      </w:pPr>
      <w:hyperlink w:anchor="_Toc96272063" w:history="1">
        <w:r w:rsidR="0094556F" w:rsidRPr="00E70D3B">
          <w:rPr>
            <w:rStyle w:val="Hipervnculo"/>
            <w:noProof/>
          </w:rPr>
          <w:t>5.1.4</w:t>
        </w:r>
        <w:r w:rsidR="0094556F">
          <w:rPr>
            <w:rFonts w:asciiTheme="minorHAnsi" w:eastAsiaTheme="minorEastAsia" w:hAnsiTheme="minorHAnsi" w:cstheme="minorBidi"/>
            <w:iCs w:val="0"/>
            <w:noProof/>
            <w:sz w:val="22"/>
            <w:szCs w:val="22"/>
            <w:lang w:eastAsia="es-CO"/>
          </w:rPr>
          <w:tab/>
        </w:r>
        <w:r w:rsidR="0094556F" w:rsidRPr="00E70D3B">
          <w:rPr>
            <w:rStyle w:val="Hipervnculo"/>
            <w:noProof/>
          </w:rPr>
          <w:t>Superposición de Mapas Temáticos</w:t>
        </w:r>
        <w:r w:rsidR="0094556F">
          <w:rPr>
            <w:noProof/>
            <w:webHidden/>
          </w:rPr>
          <w:tab/>
        </w:r>
        <w:r w:rsidR="0094556F">
          <w:rPr>
            <w:noProof/>
            <w:webHidden/>
          </w:rPr>
          <w:fldChar w:fldCharType="begin"/>
        </w:r>
        <w:r w:rsidR="0094556F">
          <w:rPr>
            <w:noProof/>
            <w:webHidden/>
          </w:rPr>
          <w:instrText xml:space="preserve"> PAGEREF _Toc96272063 \h </w:instrText>
        </w:r>
        <w:r w:rsidR="0094556F">
          <w:rPr>
            <w:noProof/>
            <w:webHidden/>
          </w:rPr>
        </w:r>
        <w:r w:rsidR="0094556F">
          <w:rPr>
            <w:noProof/>
            <w:webHidden/>
          </w:rPr>
          <w:fldChar w:fldCharType="separate"/>
        </w:r>
        <w:r w:rsidR="00B9587A">
          <w:rPr>
            <w:noProof/>
            <w:webHidden/>
          </w:rPr>
          <w:t>11</w:t>
        </w:r>
        <w:r w:rsidR="0094556F">
          <w:rPr>
            <w:noProof/>
            <w:webHidden/>
          </w:rPr>
          <w:fldChar w:fldCharType="end"/>
        </w:r>
      </w:hyperlink>
    </w:p>
    <w:p w14:paraId="339697CD" w14:textId="5AD2AD39" w:rsidR="0094556F" w:rsidRDefault="00987DA3">
      <w:pPr>
        <w:pStyle w:val="TDC3"/>
        <w:tabs>
          <w:tab w:val="left" w:pos="800"/>
          <w:tab w:val="right" w:leader="dot" w:pos="8828"/>
        </w:tabs>
        <w:rPr>
          <w:rFonts w:asciiTheme="minorHAnsi" w:eastAsiaTheme="minorEastAsia" w:hAnsiTheme="minorHAnsi" w:cstheme="minorBidi"/>
          <w:iCs w:val="0"/>
          <w:noProof/>
          <w:sz w:val="22"/>
          <w:szCs w:val="22"/>
          <w:lang w:eastAsia="es-CO"/>
        </w:rPr>
      </w:pPr>
      <w:hyperlink w:anchor="_Toc96272064" w:history="1">
        <w:r w:rsidR="0094556F" w:rsidRPr="00E70D3B">
          <w:rPr>
            <w:rStyle w:val="Hipervnculo"/>
            <w:noProof/>
          </w:rPr>
          <w:t>5.1.5</w:t>
        </w:r>
        <w:r w:rsidR="0094556F">
          <w:rPr>
            <w:rFonts w:asciiTheme="minorHAnsi" w:eastAsiaTheme="minorEastAsia" w:hAnsiTheme="minorHAnsi" w:cstheme="minorBidi"/>
            <w:iCs w:val="0"/>
            <w:noProof/>
            <w:sz w:val="22"/>
            <w:szCs w:val="22"/>
            <w:lang w:eastAsia="es-CO"/>
          </w:rPr>
          <w:tab/>
        </w:r>
        <w:r w:rsidR="0094556F" w:rsidRPr="00E70D3B">
          <w:rPr>
            <w:rStyle w:val="Hipervnculo"/>
            <w:noProof/>
          </w:rPr>
          <w:t>Zonificación para cada Medio</w:t>
        </w:r>
        <w:r w:rsidR="0094556F">
          <w:rPr>
            <w:noProof/>
            <w:webHidden/>
          </w:rPr>
          <w:tab/>
        </w:r>
        <w:r w:rsidR="0094556F">
          <w:rPr>
            <w:noProof/>
            <w:webHidden/>
          </w:rPr>
          <w:fldChar w:fldCharType="begin"/>
        </w:r>
        <w:r w:rsidR="0094556F">
          <w:rPr>
            <w:noProof/>
            <w:webHidden/>
          </w:rPr>
          <w:instrText xml:space="preserve"> PAGEREF _Toc96272064 \h </w:instrText>
        </w:r>
        <w:r w:rsidR="0094556F">
          <w:rPr>
            <w:noProof/>
            <w:webHidden/>
          </w:rPr>
        </w:r>
        <w:r w:rsidR="0094556F">
          <w:rPr>
            <w:noProof/>
            <w:webHidden/>
          </w:rPr>
          <w:fldChar w:fldCharType="separate"/>
        </w:r>
        <w:r w:rsidR="00B9587A">
          <w:rPr>
            <w:noProof/>
            <w:webHidden/>
          </w:rPr>
          <w:t>20</w:t>
        </w:r>
        <w:r w:rsidR="0094556F">
          <w:rPr>
            <w:noProof/>
            <w:webHidden/>
          </w:rPr>
          <w:fldChar w:fldCharType="end"/>
        </w:r>
      </w:hyperlink>
    </w:p>
    <w:p w14:paraId="334A545D" w14:textId="0A693AF7" w:rsidR="0094556F" w:rsidRDefault="00987DA3">
      <w:pPr>
        <w:pStyle w:val="TDC3"/>
        <w:tabs>
          <w:tab w:val="left" w:pos="800"/>
          <w:tab w:val="right" w:leader="dot" w:pos="8828"/>
        </w:tabs>
        <w:rPr>
          <w:rFonts w:asciiTheme="minorHAnsi" w:eastAsiaTheme="minorEastAsia" w:hAnsiTheme="minorHAnsi" w:cstheme="minorBidi"/>
          <w:iCs w:val="0"/>
          <w:noProof/>
          <w:sz w:val="22"/>
          <w:szCs w:val="22"/>
          <w:lang w:eastAsia="es-CO"/>
        </w:rPr>
      </w:pPr>
      <w:hyperlink w:anchor="_Toc96272065" w:history="1">
        <w:r w:rsidR="0094556F" w:rsidRPr="00E70D3B">
          <w:rPr>
            <w:rStyle w:val="Hipervnculo"/>
            <w:noProof/>
          </w:rPr>
          <w:t>5.1.6</w:t>
        </w:r>
        <w:r w:rsidR="0094556F">
          <w:rPr>
            <w:rFonts w:asciiTheme="minorHAnsi" w:eastAsiaTheme="minorEastAsia" w:hAnsiTheme="minorHAnsi" w:cstheme="minorBidi"/>
            <w:iCs w:val="0"/>
            <w:noProof/>
            <w:sz w:val="22"/>
            <w:szCs w:val="22"/>
            <w:lang w:eastAsia="es-CO"/>
          </w:rPr>
          <w:tab/>
        </w:r>
        <w:r w:rsidR="0094556F" w:rsidRPr="00E70D3B">
          <w:rPr>
            <w:rStyle w:val="Hipervnculo"/>
            <w:noProof/>
          </w:rPr>
          <w:t>Zonificación para cada Medio</w:t>
        </w:r>
        <w:r w:rsidR="0094556F">
          <w:rPr>
            <w:noProof/>
            <w:webHidden/>
          </w:rPr>
          <w:tab/>
        </w:r>
        <w:r w:rsidR="0094556F">
          <w:rPr>
            <w:noProof/>
            <w:webHidden/>
          </w:rPr>
          <w:fldChar w:fldCharType="begin"/>
        </w:r>
        <w:r w:rsidR="0094556F">
          <w:rPr>
            <w:noProof/>
            <w:webHidden/>
          </w:rPr>
          <w:instrText xml:space="preserve"> PAGEREF _Toc96272065 \h </w:instrText>
        </w:r>
        <w:r w:rsidR="0094556F">
          <w:rPr>
            <w:noProof/>
            <w:webHidden/>
          </w:rPr>
        </w:r>
        <w:r w:rsidR="0094556F">
          <w:rPr>
            <w:noProof/>
            <w:webHidden/>
          </w:rPr>
          <w:fldChar w:fldCharType="separate"/>
        </w:r>
        <w:r w:rsidR="00B9587A">
          <w:rPr>
            <w:noProof/>
            <w:webHidden/>
          </w:rPr>
          <w:t>20</w:t>
        </w:r>
        <w:r w:rsidR="0094556F">
          <w:rPr>
            <w:noProof/>
            <w:webHidden/>
          </w:rPr>
          <w:fldChar w:fldCharType="end"/>
        </w:r>
      </w:hyperlink>
    </w:p>
    <w:p w14:paraId="459332CD" w14:textId="029EA6D3" w:rsidR="0094556F" w:rsidRDefault="00987DA3">
      <w:pPr>
        <w:pStyle w:val="TDC2"/>
        <w:rPr>
          <w:rFonts w:asciiTheme="minorHAnsi" w:eastAsiaTheme="minorEastAsia" w:hAnsiTheme="minorHAnsi" w:cstheme="minorBidi"/>
          <w:noProof/>
          <w:sz w:val="22"/>
          <w:szCs w:val="22"/>
          <w:lang w:eastAsia="es-CO"/>
        </w:rPr>
      </w:pPr>
      <w:hyperlink w:anchor="_Toc96272066" w:history="1">
        <w:r w:rsidR="0094556F" w:rsidRPr="00E70D3B">
          <w:rPr>
            <w:rStyle w:val="Hipervnculo"/>
            <w:noProof/>
          </w:rPr>
          <w:t>5.2</w:t>
        </w:r>
        <w:r w:rsidR="0094556F">
          <w:rPr>
            <w:rFonts w:asciiTheme="minorHAnsi" w:eastAsiaTheme="minorEastAsia" w:hAnsiTheme="minorHAnsi" w:cstheme="minorBidi"/>
            <w:noProof/>
            <w:sz w:val="22"/>
            <w:szCs w:val="22"/>
            <w:lang w:eastAsia="es-CO"/>
          </w:rPr>
          <w:tab/>
        </w:r>
        <w:r w:rsidR="0094556F" w:rsidRPr="00E70D3B">
          <w:rPr>
            <w:rStyle w:val="Hipervnculo"/>
            <w:noProof/>
          </w:rPr>
          <w:t>Zonificación Ambiental</w:t>
        </w:r>
        <w:r w:rsidR="0094556F">
          <w:rPr>
            <w:noProof/>
            <w:webHidden/>
          </w:rPr>
          <w:tab/>
        </w:r>
        <w:r w:rsidR="0094556F">
          <w:rPr>
            <w:noProof/>
            <w:webHidden/>
          </w:rPr>
          <w:fldChar w:fldCharType="begin"/>
        </w:r>
        <w:r w:rsidR="0094556F">
          <w:rPr>
            <w:noProof/>
            <w:webHidden/>
          </w:rPr>
          <w:instrText xml:space="preserve"> PAGEREF _Toc96272066 \h </w:instrText>
        </w:r>
        <w:r w:rsidR="0094556F">
          <w:rPr>
            <w:noProof/>
            <w:webHidden/>
          </w:rPr>
        </w:r>
        <w:r w:rsidR="0094556F">
          <w:rPr>
            <w:noProof/>
            <w:webHidden/>
          </w:rPr>
          <w:fldChar w:fldCharType="separate"/>
        </w:r>
        <w:r w:rsidR="00B9587A">
          <w:rPr>
            <w:noProof/>
            <w:webHidden/>
          </w:rPr>
          <w:t>22</w:t>
        </w:r>
        <w:r w:rsidR="0094556F">
          <w:rPr>
            <w:noProof/>
            <w:webHidden/>
          </w:rPr>
          <w:fldChar w:fldCharType="end"/>
        </w:r>
      </w:hyperlink>
    </w:p>
    <w:p w14:paraId="3B10B319" w14:textId="1484DC8B" w:rsidR="0094556F" w:rsidRDefault="00987DA3">
      <w:pPr>
        <w:pStyle w:val="TDC3"/>
        <w:tabs>
          <w:tab w:val="left" w:pos="800"/>
          <w:tab w:val="right" w:leader="dot" w:pos="8828"/>
        </w:tabs>
        <w:rPr>
          <w:rFonts w:asciiTheme="minorHAnsi" w:eastAsiaTheme="minorEastAsia" w:hAnsiTheme="minorHAnsi" w:cstheme="minorBidi"/>
          <w:iCs w:val="0"/>
          <w:noProof/>
          <w:sz w:val="22"/>
          <w:szCs w:val="22"/>
          <w:lang w:eastAsia="es-CO"/>
        </w:rPr>
      </w:pPr>
      <w:hyperlink w:anchor="_Toc96272067" w:history="1">
        <w:r w:rsidR="0094556F" w:rsidRPr="00E70D3B">
          <w:rPr>
            <w:rStyle w:val="Hipervnculo"/>
            <w:noProof/>
          </w:rPr>
          <w:t>5.2.1</w:t>
        </w:r>
        <w:r w:rsidR="0094556F">
          <w:rPr>
            <w:rFonts w:asciiTheme="minorHAnsi" w:eastAsiaTheme="minorEastAsia" w:hAnsiTheme="minorHAnsi" w:cstheme="minorBidi"/>
            <w:iCs w:val="0"/>
            <w:noProof/>
            <w:sz w:val="22"/>
            <w:szCs w:val="22"/>
            <w:lang w:eastAsia="es-CO"/>
          </w:rPr>
          <w:tab/>
        </w:r>
        <w:r w:rsidR="0094556F" w:rsidRPr="00E70D3B">
          <w:rPr>
            <w:rStyle w:val="Hipervnculo"/>
            <w:noProof/>
          </w:rPr>
          <w:t>Resultado Zonificación Ambiental</w:t>
        </w:r>
        <w:r w:rsidR="0094556F">
          <w:rPr>
            <w:noProof/>
            <w:webHidden/>
          </w:rPr>
          <w:tab/>
        </w:r>
        <w:r w:rsidR="0094556F">
          <w:rPr>
            <w:noProof/>
            <w:webHidden/>
          </w:rPr>
          <w:fldChar w:fldCharType="begin"/>
        </w:r>
        <w:r w:rsidR="0094556F">
          <w:rPr>
            <w:noProof/>
            <w:webHidden/>
          </w:rPr>
          <w:instrText xml:space="preserve"> PAGEREF _Toc96272067 \h </w:instrText>
        </w:r>
        <w:r w:rsidR="0094556F">
          <w:rPr>
            <w:noProof/>
            <w:webHidden/>
          </w:rPr>
        </w:r>
        <w:r w:rsidR="0094556F">
          <w:rPr>
            <w:noProof/>
            <w:webHidden/>
          </w:rPr>
          <w:fldChar w:fldCharType="separate"/>
        </w:r>
        <w:r w:rsidR="00B9587A">
          <w:rPr>
            <w:noProof/>
            <w:webHidden/>
          </w:rPr>
          <w:t>22</w:t>
        </w:r>
        <w:r w:rsidR="0094556F">
          <w:rPr>
            <w:noProof/>
            <w:webHidden/>
          </w:rPr>
          <w:fldChar w:fldCharType="end"/>
        </w:r>
      </w:hyperlink>
    </w:p>
    <w:p w14:paraId="0AB38AA5" w14:textId="4B291AF6" w:rsidR="0094556F" w:rsidRDefault="00987DA3">
      <w:pPr>
        <w:pStyle w:val="TDC2"/>
        <w:rPr>
          <w:rFonts w:asciiTheme="minorHAnsi" w:eastAsiaTheme="minorEastAsia" w:hAnsiTheme="minorHAnsi" w:cstheme="minorBidi"/>
          <w:noProof/>
          <w:sz w:val="22"/>
          <w:szCs w:val="22"/>
          <w:lang w:eastAsia="es-CO"/>
        </w:rPr>
      </w:pPr>
      <w:hyperlink w:anchor="_Toc96272068" w:history="1">
        <w:r w:rsidR="0094556F" w:rsidRPr="00E70D3B">
          <w:rPr>
            <w:rStyle w:val="Hipervnculo"/>
            <w:noProof/>
          </w:rPr>
          <w:t>5.3</w:t>
        </w:r>
        <w:r w:rsidR="0094556F">
          <w:rPr>
            <w:rFonts w:asciiTheme="minorHAnsi" w:eastAsiaTheme="minorEastAsia" w:hAnsiTheme="minorHAnsi" w:cstheme="minorBidi"/>
            <w:noProof/>
            <w:sz w:val="22"/>
            <w:szCs w:val="22"/>
            <w:lang w:eastAsia="es-CO"/>
          </w:rPr>
          <w:tab/>
        </w:r>
        <w:r w:rsidR="0094556F" w:rsidRPr="00E70D3B">
          <w:rPr>
            <w:rStyle w:val="Hipervnculo"/>
            <w:noProof/>
          </w:rPr>
          <w:t>ZONIFICACION DE MANEJO</w:t>
        </w:r>
        <w:r w:rsidR="0094556F">
          <w:rPr>
            <w:noProof/>
            <w:webHidden/>
          </w:rPr>
          <w:tab/>
        </w:r>
        <w:r w:rsidR="0094556F">
          <w:rPr>
            <w:noProof/>
            <w:webHidden/>
          </w:rPr>
          <w:fldChar w:fldCharType="begin"/>
        </w:r>
        <w:r w:rsidR="0094556F">
          <w:rPr>
            <w:noProof/>
            <w:webHidden/>
          </w:rPr>
          <w:instrText xml:space="preserve"> PAGEREF _Toc96272068 \h </w:instrText>
        </w:r>
        <w:r w:rsidR="0094556F">
          <w:rPr>
            <w:noProof/>
            <w:webHidden/>
          </w:rPr>
        </w:r>
        <w:r w:rsidR="0094556F">
          <w:rPr>
            <w:noProof/>
            <w:webHidden/>
          </w:rPr>
          <w:fldChar w:fldCharType="separate"/>
        </w:r>
        <w:r w:rsidR="00B9587A">
          <w:rPr>
            <w:noProof/>
            <w:webHidden/>
          </w:rPr>
          <w:t>23</w:t>
        </w:r>
        <w:r w:rsidR="0094556F">
          <w:rPr>
            <w:noProof/>
            <w:webHidden/>
          </w:rPr>
          <w:fldChar w:fldCharType="end"/>
        </w:r>
      </w:hyperlink>
    </w:p>
    <w:p w14:paraId="24DA9723" w14:textId="1CB1DFDA" w:rsidR="0094556F" w:rsidRDefault="00987DA3">
      <w:pPr>
        <w:pStyle w:val="TDC3"/>
        <w:tabs>
          <w:tab w:val="left" w:pos="800"/>
          <w:tab w:val="right" w:leader="dot" w:pos="8828"/>
        </w:tabs>
        <w:rPr>
          <w:rFonts w:asciiTheme="minorHAnsi" w:eastAsiaTheme="minorEastAsia" w:hAnsiTheme="minorHAnsi" w:cstheme="minorBidi"/>
          <w:iCs w:val="0"/>
          <w:noProof/>
          <w:sz w:val="22"/>
          <w:szCs w:val="22"/>
          <w:lang w:eastAsia="es-CO"/>
        </w:rPr>
      </w:pPr>
      <w:hyperlink w:anchor="_Toc96272069" w:history="1">
        <w:r w:rsidR="0094556F" w:rsidRPr="00E70D3B">
          <w:rPr>
            <w:rStyle w:val="Hipervnculo"/>
            <w:noProof/>
            <w:lang w:eastAsia="es-CO"/>
          </w:rPr>
          <w:t>5.3.1</w:t>
        </w:r>
        <w:r w:rsidR="0094556F">
          <w:rPr>
            <w:rFonts w:asciiTheme="minorHAnsi" w:eastAsiaTheme="minorEastAsia" w:hAnsiTheme="minorHAnsi" w:cstheme="minorBidi"/>
            <w:iCs w:val="0"/>
            <w:noProof/>
            <w:sz w:val="22"/>
            <w:szCs w:val="22"/>
            <w:lang w:eastAsia="es-CO"/>
          </w:rPr>
          <w:tab/>
        </w:r>
        <w:r w:rsidR="0094556F" w:rsidRPr="00E70D3B">
          <w:rPr>
            <w:rStyle w:val="Hipervnculo"/>
            <w:noProof/>
            <w:lang w:eastAsia="es-CO"/>
          </w:rPr>
          <w:t>Metodología</w:t>
        </w:r>
        <w:r w:rsidR="0094556F">
          <w:rPr>
            <w:noProof/>
            <w:webHidden/>
          </w:rPr>
          <w:tab/>
        </w:r>
        <w:r w:rsidR="0094556F">
          <w:rPr>
            <w:noProof/>
            <w:webHidden/>
          </w:rPr>
          <w:fldChar w:fldCharType="begin"/>
        </w:r>
        <w:r w:rsidR="0094556F">
          <w:rPr>
            <w:noProof/>
            <w:webHidden/>
          </w:rPr>
          <w:instrText xml:space="preserve"> PAGEREF _Toc96272069 \h </w:instrText>
        </w:r>
        <w:r w:rsidR="0094556F">
          <w:rPr>
            <w:noProof/>
            <w:webHidden/>
          </w:rPr>
        </w:r>
        <w:r w:rsidR="0094556F">
          <w:rPr>
            <w:noProof/>
            <w:webHidden/>
          </w:rPr>
          <w:fldChar w:fldCharType="separate"/>
        </w:r>
        <w:r w:rsidR="00B9587A">
          <w:rPr>
            <w:noProof/>
            <w:webHidden/>
          </w:rPr>
          <w:t>23</w:t>
        </w:r>
        <w:r w:rsidR="0094556F">
          <w:rPr>
            <w:noProof/>
            <w:webHidden/>
          </w:rPr>
          <w:fldChar w:fldCharType="end"/>
        </w:r>
      </w:hyperlink>
    </w:p>
    <w:p w14:paraId="70E4E038" w14:textId="75D49320" w:rsidR="0094556F" w:rsidRDefault="00987DA3">
      <w:pPr>
        <w:pStyle w:val="TDC3"/>
        <w:tabs>
          <w:tab w:val="left" w:pos="800"/>
          <w:tab w:val="right" w:leader="dot" w:pos="8828"/>
        </w:tabs>
        <w:rPr>
          <w:rFonts w:asciiTheme="minorHAnsi" w:eastAsiaTheme="minorEastAsia" w:hAnsiTheme="minorHAnsi" w:cstheme="minorBidi"/>
          <w:iCs w:val="0"/>
          <w:noProof/>
          <w:sz w:val="22"/>
          <w:szCs w:val="22"/>
          <w:lang w:eastAsia="es-CO"/>
        </w:rPr>
      </w:pPr>
      <w:hyperlink w:anchor="_Toc96272070" w:history="1">
        <w:r w:rsidR="0094556F" w:rsidRPr="00E70D3B">
          <w:rPr>
            <w:rStyle w:val="Hipervnculo"/>
            <w:noProof/>
          </w:rPr>
          <w:t>5.3.2</w:t>
        </w:r>
        <w:r w:rsidR="0094556F">
          <w:rPr>
            <w:rFonts w:asciiTheme="minorHAnsi" w:eastAsiaTheme="minorEastAsia" w:hAnsiTheme="minorHAnsi" w:cstheme="minorBidi"/>
            <w:iCs w:val="0"/>
            <w:noProof/>
            <w:sz w:val="22"/>
            <w:szCs w:val="22"/>
            <w:lang w:eastAsia="es-CO"/>
          </w:rPr>
          <w:tab/>
        </w:r>
        <w:r w:rsidR="0094556F" w:rsidRPr="00E70D3B">
          <w:rPr>
            <w:rStyle w:val="Hipervnculo"/>
            <w:noProof/>
          </w:rPr>
          <w:t>Resultados</w:t>
        </w:r>
        <w:r w:rsidR="0094556F">
          <w:rPr>
            <w:noProof/>
            <w:webHidden/>
          </w:rPr>
          <w:tab/>
        </w:r>
        <w:r w:rsidR="0094556F">
          <w:rPr>
            <w:noProof/>
            <w:webHidden/>
          </w:rPr>
          <w:fldChar w:fldCharType="begin"/>
        </w:r>
        <w:r w:rsidR="0094556F">
          <w:rPr>
            <w:noProof/>
            <w:webHidden/>
          </w:rPr>
          <w:instrText xml:space="preserve"> PAGEREF _Toc96272070 \h </w:instrText>
        </w:r>
        <w:r w:rsidR="0094556F">
          <w:rPr>
            <w:noProof/>
            <w:webHidden/>
          </w:rPr>
        </w:r>
        <w:r w:rsidR="0094556F">
          <w:rPr>
            <w:noProof/>
            <w:webHidden/>
          </w:rPr>
          <w:fldChar w:fldCharType="separate"/>
        </w:r>
        <w:r w:rsidR="00B9587A">
          <w:rPr>
            <w:noProof/>
            <w:webHidden/>
          </w:rPr>
          <w:t>24</w:t>
        </w:r>
        <w:r w:rsidR="0094556F">
          <w:rPr>
            <w:noProof/>
            <w:webHidden/>
          </w:rPr>
          <w:fldChar w:fldCharType="end"/>
        </w:r>
      </w:hyperlink>
    </w:p>
    <w:p w14:paraId="5579E5FC" w14:textId="177AC1A0" w:rsidR="00340E95" w:rsidRPr="004213DF" w:rsidRDefault="007923B1" w:rsidP="004213DF">
      <w:pPr>
        <w:pStyle w:val="Titulo"/>
        <w:spacing w:before="0" w:after="0"/>
        <w:rPr>
          <w:rFonts w:cs="Arial"/>
          <w:sz w:val="20"/>
          <w:szCs w:val="20"/>
          <w:lang w:val="es-CO"/>
        </w:rPr>
      </w:pPr>
      <w:r w:rsidRPr="00741A76">
        <w:rPr>
          <w:rFonts w:cs="Arial"/>
          <w:color w:val="FF0000"/>
          <w:sz w:val="20"/>
          <w:szCs w:val="20"/>
          <w:lang w:val="es-CO"/>
        </w:rPr>
        <w:fldChar w:fldCharType="end"/>
      </w:r>
    </w:p>
    <w:p w14:paraId="4078D761" w14:textId="77777777" w:rsidR="004F5E44" w:rsidRPr="004213DF" w:rsidRDefault="004F5E44" w:rsidP="004213DF">
      <w:pPr>
        <w:pStyle w:val="Titulo"/>
        <w:spacing w:before="0" w:after="0"/>
        <w:rPr>
          <w:rFonts w:cs="Arial"/>
          <w:sz w:val="20"/>
          <w:szCs w:val="20"/>
          <w:lang w:val="es-CO"/>
        </w:rPr>
      </w:pPr>
    </w:p>
    <w:p w14:paraId="76EB6E1D" w14:textId="77777777" w:rsidR="004F5E44" w:rsidRDefault="004F5E44" w:rsidP="004213DF">
      <w:pPr>
        <w:pStyle w:val="Titulo"/>
        <w:spacing w:before="0" w:after="0"/>
        <w:rPr>
          <w:rFonts w:cs="Arial"/>
          <w:sz w:val="20"/>
          <w:szCs w:val="20"/>
          <w:lang w:val="es-CO"/>
        </w:rPr>
      </w:pPr>
    </w:p>
    <w:p w14:paraId="2B37190D" w14:textId="0FCF306E" w:rsidR="00741A76" w:rsidRDefault="00741A76">
      <w:pPr>
        <w:jc w:val="left"/>
        <w:rPr>
          <w:rFonts w:cs="Arial"/>
          <w:b/>
          <w:caps/>
          <w:szCs w:val="20"/>
        </w:rPr>
      </w:pPr>
    </w:p>
    <w:p w14:paraId="420A4EF1" w14:textId="7438EC15" w:rsidR="00343B64" w:rsidRDefault="00343B64" w:rsidP="00343B64">
      <w:pPr>
        <w:pStyle w:val="Tabladeilustraciones"/>
        <w:tabs>
          <w:tab w:val="right" w:leader="dot" w:pos="8828"/>
        </w:tabs>
        <w:jc w:val="center"/>
        <w:rPr>
          <w:b/>
          <w:szCs w:val="20"/>
        </w:rPr>
      </w:pPr>
      <w:r w:rsidRPr="00343B64">
        <w:rPr>
          <w:b/>
          <w:szCs w:val="20"/>
        </w:rPr>
        <w:t>TABLA DE ILUSTRACIONES</w:t>
      </w:r>
    </w:p>
    <w:p w14:paraId="46C5D11F" w14:textId="77777777" w:rsidR="00343B64" w:rsidRPr="00343B64" w:rsidRDefault="00343B64" w:rsidP="00343B64"/>
    <w:p w14:paraId="0968D30B" w14:textId="20824469" w:rsidR="00AD08E8" w:rsidRPr="00AD08E8" w:rsidRDefault="00343B64">
      <w:pPr>
        <w:pStyle w:val="Tabladeilustraciones"/>
        <w:tabs>
          <w:tab w:val="right" w:leader="dot" w:pos="8828"/>
        </w:tabs>
        <w:rPr>
          <w:rFonts w:asciiTheme="minorHAnsi" w:eastAsiaTheme="minorEastAsia" w:hAnsiTheme="minorHAnsi" w:cstheme="minorBidi"/>
          <w:noProof/>
          <w:sz w:val="22"/>
          <w:szCs w:val="22"/>
          <w:lang w:eastAsia="es-CO"/>
        </w:rPr>
      </w:pPr>
      <w:r w:rsidRPr="003C27CE">
        <w:rPr>
          <w:bCs/>
          <w:color w:val="FF0000"/>
          <w:szCs w:val="20"/>
        </w:rPr>
        <w:fldChar w:fldCharType="begin"/>
      </w:r>
      <w:r w:rsidRPr="003C27CE">
        <w:rPr>
          <w:bCs/>
          <w:color w:val="FF0000"/>
          <w:szCs w:val="20"/>
        </w:rPr>
        <w:instrText xml:space="preserve"> TOC \h \z \c "Ilustración" </w:instrText>
      </w:r>
      <w:r w:rsidRPr="003C27CE">
        <w:rPr>
          <w:bCs/>
          <w:color w:val="FF0000"/>
          <w:szCs w:val="20"/>
        </w:rPr>
        <w:fldChar w:fldCharType="separate"/>
      </w:r>
      <w:hyperlink w:anchor="_Toc96272299" w:history="1">
        <w:r w:rsidR="00AD08E8" w:rsidRPr="00AD08E8">
          <w:rPr>
            <w:rStyle w:val="Hipervnculo"/>
            <w:noProof/>
          </w:rPr>
          <w:t>Ilustración 5</w:t>
        </w:r>
        <w:r w:rsidR="00AD08E8" w:rsidRPr="00AD08E8">
          <w:rPr>
            <w:rStyle w:val="Hipervnculo"/>
            <w:noProof/>
          </w:rPr>
          <w:noBreakHyphen/>
          <w:t xml:space="preserve">1 </w:t>
        </w:r>
        <w:r w:rsidR="00AD08E8" w:rsidRPr="00AD08E8">
          <w:rPr>
            <w:rStyle w:val="Hipervnculo"/>
            <w:rFonts w:cs="Arial"/>
            <w:noProof/>
          </w:rPr>
          <w:t>Áreas de zonificación</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_Toc96272299 \h </w:instrText>
        </w:r>
        <w:r w:rsidR="00AD08E8" w:rsidRPr="00AD08E8">
          <w:rPr>
            <w:noProof/>
            <w:webHidden/>
          </w:rPr>
        </w:r>
        <w:r w:rsidR="00AD08E8" w:rsidRPr="00AD08E8">
          <w:rPr>
            <w:noProof/>
            <w:webHidden/>
          </w:rPr>
          <w:fldChar w:fldCharType="separate"/>
        </w:r>
        <w:r w:rsidR="00B9587A">
          <w:rPr>
            <w:noProof/>
            <w:webHidden/>
          </w:rPr>
          <w:t>6</w:t>
        </w:r>
        <w:r w:rsidR="00AD08E8" w:rsidRPr="00AD08E8">
          <w:rPr>
            <w:noProof/>
            <w:webHidden/>
          </w:rPr>
          <w:fldChar w:fldCharType="end"/>
        </w:r>
      </w:hyperlink>
    </w:p>
    <w:p w14:paraId="1575123C" w14:textId="1C265429"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00" w:history="1">
        <w:r w:rsidR="00AD08E8" w:rsidRPr="00AD08E8">
          <w:rPr>
            <w:rStyle w:val="Hipervnculo"/>
            <w:rFonts w:cs="Arial"/>
            <w:noProof/>
          </w:rPr>
          <w:t>Ilustración 5</w:t>
        </w:r>
        <w:r w:rsidR="00AD08E8" w:rsidRPr="00AD08E8">
          <w:rPr>
            <w:rStyle w:val="Hipervnculo"/>
            <w:rFonts w:cs="Arial"/>
            <w:noProof/>
          </w:rPr>
          <w:noBreakHyphen/>
          <w:t>2 Definición de la condición de sensibilidad durante la superposición de mapas</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_Toc96272300 \h </w:instrText>
        </w:r>
        <w:r w:rsidR="00AD08E8" w:rsidRPr="00AD08E8">
          <w:rPr>
            <w:noProof/>
            <w:webHidden/>
          </w:rPr>
        </w:r>
        <w:r w:rsidR="00AD08E8" w:rsidRPr="00AD08E8">
          <w:rPr>
            <w:noProof/>
            <w:webHidden/>
          </w:rPr>
          <w:fldChar w:fldCharType="separate"/>
        </w:r>
        <w:r w:rsidR="00B9587A">
          <w:rPr>
            <w:noProof/>
            <w:webHidden/>
          </w:rPr>
          <w:t>10</w:t>
        </w:r>
        <w:r w:rsidR="00AD08E8" w:rsidRPr="00AD08E8">
          <w:rPr>
            <w:noProof/>
            <w:webHidden/>
          </w:rPr>
          <w:fldChar w:fldCharType="end"/>
        </w:r>
      </w:hyperlink>
    </w:p>
    <w:p w14:paraId="474934FB" w14:textId="4FC632AF"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01" w:history="1">
        <w:r w:rsidR="00AD08E8" w:rsidRPr="00AD08E8">
          <w:rPr>
            <w:rStyle w:val="Hipervnculo"/>
            <w:rFonts w:cs="Arial"/>
            <w:noProof/>
          </w:rPr>
          <w:t>Ilustración 5</w:t>
        </w:r>
        <w:r w:rsidR="00AD08E8" w:rsidRPr="00AD08E8">
          <w:rPr>
            <w:rStyle w:val="Hipervnculo"/>
            <w:rFonts w:cs="Arial"/>
            <w:noProof/>
          </w:rPr>
          <w:noBreakHyphen/>
          <w:t xml:space="preserve">3 </w:t>
        </w:r>
        <w:r w:rsidR="00AD08E8" w:rsidRPr="00AD08E8">
          <w:rPr>
            <w:rStyle w:val="Hipervnculo"/>
            <w:noProof/>
          </w:rPr>
          <w:t>Mapa de áreas con riesgo natural de inundación</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_Toc96272301 \h </w:instrText>
        </w:r>
        <w:r w:rsidR="00AD08E8" w:rsidRPr="00AD08E8">
          <w:rPr>
            <w:noProof/>
            <w:webHidden/>
          </w:rPr>
        </w:r>
        <w:r w:rsidR="00AD08E8" w:rsidRPr="00AD08E8">
          <w:rPr>
            <w:noProof/>
            <w:webHidden/>
          </w:rPr>
          <w:fldChar w:fldCharType="separate"/>
        </w:r>
        <w:r w:rsidR="00B9587A">
          <w:rPr>
            <w:noProof/>
            <w:webHidden/>
          </w:rPr>
          <w:t>15</w:t>
        </w:r>
        <w:r w:rsidR="00AD08E8" w:rsidRPr="00AD08E8">
          <w:rPr>
            <w:noProof/>
            <w:webHidden/>
          </w:rPr>
          <w:fldChar w:fldCharType="end"/>
        </w:r>
      </w:hyperlink>
    </w:p>
    <w:p w14:paraId="5E8248F7" w14:textId="07436D38"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02" w:history="1">
        <w:r w:rsidR="00AD08E8" w:rsidRPr="00AD08E8">
          <w:rPr>
            <w:rStyle w:val="Hipervnculo"/>
            <w:rFonts w:cs="Arial"/>
            <w:noProof/>
          </w:rPr>
          <w:t>Ilustración 5</w:t>
        </w:r>
        <w:r w:rsidR="00AD08E8" w:rsidRPr="00AD08E8">
          <w:rPr>
            <w:rStyle w:val="Hipervnculo"/>
            <w:rFonts w:cs="Arial"/>
            <w:noProof/>
          </w:rPr>
          <w:noBreakHyphen/>
          <w:t xml:space="preserve">4 </w:t>
        </w:r>
        <w:r w:rsidR="00AD08E8" w:rsidRPr="00AD08E8">
          <w:rPr>
            <w:rStyle w:val="Hipervnculo"/>
            <w:noProof/>
          </w:rPr>
          <w:t>Mapa de áreas de riesgo natural por remoción en masa</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_Toc96272302 \h </w:instrText>
        </w:r>
        <w:r w:rsidR="00AD08E8" w:rsidRPr="00AD08E8">
          <w:rPr>
            <w:noProof/>
            <w:webHidden/>
          </w:rPr>
        </w:r>
        <w:r w:rsidR="00AD08E8" w:rsidRPr="00AD08E8">
          <w:rPr>
            <w:noProof/>
            <w:webHidden/>
          </w:rPr>
          <w:fldChar w:fldCharType="separate"/>
        </w:r>
        <w:r w:rsidR="00B9587A">
          <w:rPr>
            <w:noProof/>
            <w:webHidden/>
          </w:rPr>
          <w:t>16</w:t>
        </w:r>
        <w:r w:rsidR="00AD08E8" w:rsidRPr="00AD08E8">
          <w:rPr>
            <w:noProof/>
            <w:webHidden/>
          </w:rPr>
          <w:fldChar w:fldCharType="end"/>
        </w:r>
      </w:hyperlink>
    </w:p>
    <w:p w14:paraId="47360605" w14:textId="636F7107"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03" w:history="1">
        <w:r w:rsidR="00AD08E8" w:rsidRPr="00AD08E8">
          <w:rPr>
            <w:rStyle w:val="Hipervnculo"/>
            <w:rFonts w:cs="Arial"/>
            <w:noProof/>
          </w:rPr>
          <w:t>Ilustración 5</w:t>
        </w:r>
        <w:r w:rsidR="00AD08E8" w:rsidRPr="00AD08E8">
          <w:rPr>
            <w:rStyle w:val="Hipervnculo"/>
            <w:rFonts w:cs="Arial"/>
            <w:noProof/>
          </w:rPr>
          <w:noBreakHyphen/>
          <w:t>5 Mapa de Estructura Ecológica Principal – EEP</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_Toc96272303 \h </w:instrText>
        </w:r>
        <w:r w:rsidR="00AD08E8" w:rsidRPr="00AD08E8">
          <w:rPr>
            <w:noProof/>
            <w:webHidden/>
          </w:rPr>
        </w:r>
        <w:r w:rsidR="00AD08E8" w:rsidRPr="00AD08E8">
          <w:rPr>
            <w:noProof/>
            <w:webHidden/>
          </w:rPr>
          <w:fldChar w:fldCharType="separate"/>
        </w:r>
        <w:r w:rsidR="00B9587A">
          <w:rPr>
            <w:noProof/>
            <w:webHidden/>
          </w:rPr>
          <w:t>18</w:t>
        </w:r>
        <w:r w:rsidR="00AD08E8" w:rsidRPr="00AD08E8">
          <w:rPr>
            <w:noProof/>
            <w:webHidden/>
          </w:rPr>
          <w:fldChar w:fldCharType="end"/>
        </w:r>
      </w:hyperlink>
    </w:p>
    <w:p w14:paraId="7E91C2EE" w14:textId="29804E06"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04" w:history="1">
        <w:r w:rsidR="00AD08E8" w:rsidRPr="00AD08E8">
          <w:rPr>
            <w:rStyle w:val="Hipervnculo"/>
            <w:rFonts w:cs="Arial"/>
            <w:noProof/>
          </w:rPr>
          <w:t>Ilustración 5</w:t>
        </w:r>
        <w:r w:rsidR="00AD08E8" w:rsidRPr="00AD08E8">
          <w:rPr>
            <w:rStyle w:val="Hipervnculo"/>
            <w:rFonts w:cs="Arial"/>
            <w:noProof/>
          </w:rPr>
          <w:noBreakHyphen/>
          <w:t>6 Mapa de Parques Urbanos</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_Toc96272304 \h </w:instrText>
        </w:r>
        <w:r w:rsidR="00AD08E8" w:rsidRPr="00AD08E8">
          <w:rPr>
            <w:noProof/>
            <w:webHidden/>
          </w:rPr>
        </w:r>
        <w:r w:rsidR="00AD08E8" w:rsidRPr="00AD08E8">
          <w:rPr>
            <w:noProof/>
            <w:webHidden/>
          </w:rPr>
          <w:fldChar w:fldCharType="separate"/>
        </w:r>
        <w:r w:rsidR="00B9587A">
          <w:rPr>
            <w:noProof/>
            <w:webHidden/>
          </w:rPr>
          <w:t>19</w:t>
        </w:r>
        <w:r w:rsidR="00AD08E8" w:rsidRPr="00AD08E8">
          <w:rPr>
            <w:noProof/>
            <w:webHidden/>
          </w:rPr>
          <w:fldChar w:fldCharType="end"/>
        </w:r>
      </w:hyperlink>
    </w:p>
    <w:p w14:paraId="38F031DA" w14:textId="762B25AC"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05" w:history="1">
        <w:r w:rsidR="00AD08E8" w:rsidRPr="00AD08E8">
          <w:rPr>
            <w:rStyle w:val="Hipervnculo"/>
            <w:rFonts w:cs="Arial"/>
            <w:noProof/>
          </w:rPr>
          <w:t>Ilustración 5</w:t>
        </w:r>
        <w:r w:rsidR="00AD08E8" w:rsidRPr="00AD08E8">
          <w:rPr>
            <w:rStyle w:val="Hipervnculo"/>
            <w:rFonts w:cs="Arial"/>
            <w:noProof/>
          </w:rPr>
          <w:noBreakHyphen/>
          <w:t xml:space="preserve">7 </w:t>
        </w:r>
        <w:r w:rsidR="00AD08E8" w:rsidRPr="00AD08E8">
          <w:rPr>
            <w:rStyle w:val="Hipervnculo"/>
            <w:noProof/>
          </w:rPr>
          <w:t>Mapa de Zonificación Abiótica</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_Toc96272305 \h </w:instrText>
        </w:r>
        <w:r w:rsidR="00AD08E8" w:rsidRPr="00AD08E8">
          <w:rPr>
            <w:noProof/>
            <w:webHidden/>
          </w:rPr>
        </w:r>
        <w:r w:rsidR="00AD08E8" w:rsidRPr="00AD08E8">
          <w:rPr>
            <w:noProof/>
            <w:webHidden/>
          </w:rPr>
          <w:fldChar w:fldCharType="separate"/>
        </w:r>
        <w:r w:rsidR="00B9587A">
          <w:rPr>
            <w:noProof/>
            <w:webHidden/>
          </w:rPr>
          <w:t>20</w:t>
        </w:r>
        <w:r w:rsidR="00AD08E8" w:rsidRPr="00AD08E8">
          <w:rPr>
            <w:noProof/>
            <w:webHidden/>
          </w:rPr>
          <w:fldChar w:fldCharType="end"/>
        </w:r>
      </w:hyperlink>
    </w:p>
    <w:p w14:paraId="71B548BE" w14:textId="76CF4CE3"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06" w:history="1">
        <w:r w:rsidR="00AD08E8" w:rsidRPr="00AD08E8">
          <w:rPr>
            <w:rStyle w:val="Hipervnculo"/>
            <w:rFonts w:cs="Arial"/>
            <w:noProof/>
          </w:rPr>
          <w:t>Ilustración 5</w:t>
        </w:r>
        <w:r w:rsidR="00AD08E8" w:rsidRPr="00AD08E8">
          <w:rPr>
            <w:rStyle w:val="Hipervnculo"/>
            <w:rFonts w:cs="Arial"/>
            <w:noProof/>
          </w:rPr>
          <w:noBreakHyphen/>
          <w:t xml:space="preserve">8 </w:t>
        </w:r>
        <w:r w:rsidR="00AD08E8" w:rsidRPr="00AD08E8">
          <w:rPr>
            <w:rStyle w:val="Hipervnculo"/>
            <w:noProof/>
          </w:rPr>
          <w:t>Zonificación ambiental Biótica en el AI</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_Toc96272306 \h </w:instrText>
        </w:r>
        <w:r w:rsidR="00AD08E8" w:rsidRPr="00AD08E8">
          <w:rPr>
            <w:noProof/>
            <w:webHidden/>
          </w:rPr>
        </w:r>
        <w:r w:rsidR="00AD08E8" w:rsidRPr="00AD08E8">
          <w:rPr>
            <w:noProof/>
            <w:webHidden/>
          </w:rPr>
          <w:fldChar w:fldCharType="separate"/>
        </w:r>
        <w:r w:rsidR="00B9587A">
          <w:rPr>
            <w:noProof/>
            <w:webHidden/>
          </w:rPr>
          <w:t>21</w:t>
        </w:r>
        <w:r w:rsidR="00AD08E8" w:rsidRPr="00AD08E8">
          <w:rPr>
            <w:noProof/>
            <w:webHidden/>
          </w:rPr>
          <w:fldChar w:fldCharType="end"/>
        </w:r>
      </w:hyperlink>
    </w:p>
    <w:p w14:paraId="52B484FA" w14:textId="7A98358F" w:rsid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07" w:history="1">
        <w:r w:rsidR="00AD08E8" w:rsidRPr="00AD08E8">
          <w:rPr>
            <w:rStyle w:val="Hipervnculo"/>
            <w:rFonts w:cs="Arial"/>
            <w:noProof/>
          </w:rPr>
          <w:t>Ilustración 5</w:t>
        </w:r>
        <w:r w:rsidR="00AD08E8" w:rsidRPr="00AD08E8">
          <w:rPr>
            <w:rStyle w:val="Hipervnculo"/>
            <w:rFonts w:cs="Arial"/>
            <w:noProof/>
          </w:rPr>
          <w:noBreakHyphen/>
          <w:t xml:space="preserve">9 </w:t>
        </w:r>
        <w:r w:rsidR="00AD08E8" w:rsidRPr="00AD08E8">
          <w:rPr>
            <w:rStyle w:val="Hipervnculo"/>
            <w:noProof/>
          </w:rPr>
          <w:t>Zonificación de Manejo</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_Toc96272307 \h </w:instrText>
        </w:r>
        <w:r w:rsidR="00AD08E8" w:rsidRPr="00AD08E8">
          <w:rPr>
            <w:noProof/>
            <w:webHidden/>
          </w:rPr>
        </w:r>
        <w:r w:rsidR="00AD08E8" w:rsidRPr="00AD08E8">
          <w:rPr>
            <w:noProof/>
            <w:webHidden/>
          </w:rPr>
          <w:fldChar w:fldCharType="separate"/>
        </w:r>
        <w:r w:rsidR="00B9587A">
          <w:rPr>
            <w:noProof/>
            <w:webHidden/>
          </w:rPr>
          <w:t>25</w:t>
        </w:r>
        <w:r w:rsidR="00AD08E8" w:rsidRPr="00AD08E8">
          <w:rPr>
            <w:noProof/>
            <w:webHidden/>
          </w:rPr>
          <w:fldChar w:fldCharType="end"/>
        </w:r>
      </w:hyperlink>
    </w:p>
    <w:p w14:paraId="277E6085" w14:textId="725E50A5" w:rsidR="007923B1" w:rsidRPr="00741A76" w:rsidRDefault="00343B64" w:rsidP="004213DF">
      <w:pPr>
        <w:pStyle w:val="Titulo"/>
        <w:spacing w:before="0" w:after="0"/>
        <w:rPr>
          <w:b w:val="0"/>
          <w:color w:val="FF0000"/>
          <w:sz w:val="20"/>
          <w:szCs w:val="20"/>
          <w:lang w:val="es-CO"/>
        </w:rPr>
      </w:pPr>
      <w:r w:rsidRPr="003C27CE">
        <w:rPr>
          <w:b w:val="0"/>
          <w:bCs/>
          <w:color w:val="FF0000"/>
          <w:sz w:val="20"/>
          <w:szCs w:val="20"/>
          <w:lang w:val="es-CO"/>
        </w:rPr>
        <w:fldChar w:fldCharType="end"/>
      </w:r>
    </w:p>
    <w:p w14:paraId="2771A3FB" w14:textId="77777777" w:rsidR="00FF11E2" w:rsidRPr="00741A76" w:rsidRDefault="00FF11E2" w:rsidP="004213DF">
      <w:pPr>
        <w:pStyle w:val="Titulo"/>
        <w:spacing w:before="0" w:after="0"/>
        <w:rPr>
          <w:color w:val="FF0000"/>
          <w:sz w:val="20"/>
          <w:szCs w:val="20"/>
          <w:lang w:val="es-CO"/>
        </w:rPr>
      </w:pPr>
    </w:p>
    <w:p w14:paraId="0DCA17C0" w14:textId="08B3D969" w:rsidR="00446F47" w:rsidRDefault="00446F47" w:rsidP="004213DF">
      <w:pPr>
        <w:pStyle w:val="Titulo"/>
        <w:spacing w:before="0" w:after="0"/>
        <w:rPr>
          <w:sz w:val="20"/>
          <w:szCs w:val="20"/>
          <w:lang w:val="es-CO"/>
        </w:rPr>
      </w:pPr>
    </w:p>
    <w:p w14:paraId="76A84764" w14:textId="1A2A4215" w:rsidR="00436E6C" w:rsidRDefault="00436E6C" w:rsidP="004213DF">
      <w:pPr>
        <w:pStyle w:val="Titulo"/>
        <w:spacing w:before="0" w:after="0"/>
        <w:rPr>
          <w:sz w:val="20"/>
          <w:szCs w:val="20"/>
          <w:lang w:val="es-CO"/>
        </w:rPr>
      </w:pPr>
    </w:p>
    <w:p w14:paraId="6235D833" w14:textId="2973EE6F" w:rsidR="00436E6C" w:rsidRDefault="00436E6C" w:rsidP="004213DF">
      <w:pPr>
        <w:pStyle w:val="Titulo"/>
        <w:spacing w:before="0" w:after="0"/>
        <w:rPr>
          <w:sz w:val="20"/>
          <w:szCs w:val="20"/>
          <w:lang w:val="es-CO"/>
        </w:rPr>
      </w:pPr>
      <w:r>
        <w:rPr>
          <w:sz w:val="20"/>
          <w:szCs w:val="20"/>
          <w:lang w:val="es-CO"/>
        </w:rPr>
        <w:t>TABLA DE TABLAS</w:t>
      </w:r>
    </w:p>
    <w:p w14:paraId="01CB5CA4" w14:textId="77777777" w:rsidR="00436E6C" w:rsidRDefault="00436E6C" w:rsidP="004213DF">
      <w:pPr>
        <w:pStyle w:val="Titulo"/>
        <w:spacing w:before="0" w:after="0"/>
        <w:rPr>
          <w:sz w:val="20"/>
          <w:szCs w:val="20"/>
          <w:lang w:val="es-CO"/>
        </w:rPr>
      </w:pPr>
    </w:p>
    <w:p w14:paraId="37E2D052" w14:textId="3D7FE904" w:rsidR="00AD08E8" w:rsidRPr="00AD08E8" w:rsidRDefault="00436E6C">
      <w:pPr>
        <w:pStyle w:val="Tabladeilustraciones"/>
        <w:tabs>
          <w:tab w:val="right" w:leader="dot" w:pos="8828"/>
        </w:tabs>
        <w:rPr>
          <w:rFonts w:asciiTheme="minorHAnsi" w:eastAsiaTheme="minorEastAsia" w:hAnsiTheme="minorHAnsi" w:cstheme="minorBidi"/>
          <w:noProof/>
          <w:sz w:val="22"/>
          <w:szCs w:val="22"/>
          <w:lang w:eastAsia="es-CO"/>
        </w:rPr>
      </w:pPr>
      <w:r w:rsidRPr="002A5223">
        <w:rPr>
          <w:szCs w:val="20"/>
        </w:rPr>
        <w:fldChar w:fldCharType="begin"/>
      </w:r>
      <w:r w:rsidRPr="002A5223">
        <w:rPr>
          <w:szCs w:val="20"/>
        </w:rPr>
        <w:instrText xml:space="preserve"> TOC \h \z \c "Tabla" </w:instrText>
      </w:r>
      <w:r w:rsidRPr="002A5223">
        <w:rPr>
          <w:szCs w:val="20"/>
        </w:rPr>
        <w:fldChar w:fldCharType="separate"/>
      </w:r>
      <w:hyperlink w:anchor="_Toc96272308" w:history="1">
        <w:r w:rsidR="00AD08E8" w:rsidRPr="00AD08E8">
          <w:rPr>
            <w:rStyle w:val="Hipervnculo"/>
            <w:noProof/>
          </w:rPr>
          <w:t>Tabla 5</w:t>
        </w:r>
        <w:r w:rsidR="00AD08E8" w:rsidRPr="00AD08E8">
          <w:rPr>
            <w:rStyle w:val="Hipervnculo"/>
            <w:noProof/>
          </w:rPr>
          <w:noBreakHyphen/>
          <w:t>1.</w:t>
        </w:r>
        <w:r w:rsidR="00AD08E8" w:rsidRPr="00AD08E8">
          <w:rPr>
            <w:rStyle w:val="Hipervnculo"/>
            <w:rFonts w:cs="Arial"/>
            <w:noProof/>
          </w:rPr>
          <w:t xml:space="preserve"> Unidades de Zonificación</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_Toc96272308 \h </w:instrText>
        </w:r>
        <w:r w:rsidR="00AD08E8" w:rsidRPr="00AD08E8">
          <w:rPr>
            <w:noProof/>
            <w:webHidden/>
          </w:rPr>
        </w:r>
        <w:r w:rsidR="00AD08E8" w:rsidRPr="00AD08E8">
          <w:rPr>
            <w:noProof/>
            <w:webHidden/>
          </w:rPr>
          <w:fldChar w:fldCharType="separate"/>
        </w:r>
        <w:r w:rsidR="00B9587A">
          <w:rPr>
            <w:noProof/>
            <w:webHidden/>
          </w:rPr>
          <w:t>9</w:t>
        </w:r>
        <w:r w:rsidR="00AD08E8" w:rsidRPr="00AD08E8">
          <w:rPr>
            <w:noProof/>
            <w:webHidden/>
          </w:rPr>
          <w:fldChar w:fldCharType="end"/>
        </w:r>
      </w:hyperlink>
    </w:p>
    <w:p w14:paraId="135EAED6" w14:textId="7F76D048"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09" w:history="1">
        <w:r w:rsidR="00AD08E8" w:rsidRPr="00AD08E8">
          <w:rPr>
            <w:rStyle w:val="Hipervnculo"/>
            <w:rFonts w:cs="Arial"/>
            <w:noProof/>
          </w:rPr>
          <w:t>Tabla 5</w:t>
        </w:r>
        <w:r w:rsidR="00AD08E8" w:rsidRPr="00AD08E8">
          <w:rPr>
            <w:rStyle w:val="Hipervnculo"/>
            <w:rFonts w:cs="Arial"/>
            <w:noProof/>
          </w:rPr>
          <w:noBreakHyphen/>
          <w:t xml:space="preserve">2. </w:t>
        </w:r>
        <w:r w:rsidR="00AD08E8" w:rsidRPr="00AD08E8">
          <w:rPr>
            <w:rStyle w:val="Hipervnculo"/>
            <w:noProof/>
          </w:rPr>
          <w:t>Atributos de Contaminación atmosférica</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_Toc96272309 \h </w:instrText>
        </w:r>
        <w:r w:rsidR="00AD08E8" w:rsidRPr="00AD08E8">
          <w:rPr>
            <w:noProof/>
            <w:webHidden/>
          </w:rPr>
        </w:r>
        <w:r w:rsidR="00AD08E8" w:rsidRPr="00AD08E8">
          <w:rPr>
            <w:noProof/>
            <w:webHidden/>
          </w:rPr>
          <w:fldChar w:fldCharType="separate"/>
        </w:r>
        <w:r w:rsidR="00B9587A">
          <w:rPr>
            <w:noProof/>
            <w:webHidden/>
          </w:rPr>
          <w:t>12</w:t>
        </w:r>
        <w:r w:rsidR="00AD08E8" w:rsidRPr="00AD08E8">
          <w:rPr>
            <w:noProof/>
            <w:webHidden/>
          </w:rPr>
          <w:fldChar w:fldCharType="end"/>
        </w:r>
      </w:hyperlink>
    </w:p>
    <w:p w14:paraId="32660F13" w14:textId="77AE007E"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0" w:history="1">
        <w:r w:rsidR="00AD08E8" w:rsidRPr="00AD08E8">
          <w:rPr>
            <w:rStyle w:val="Hipervnculo"/>
            <w:rFonts w:cs="Arial"/>
            <w:noProof/>
          </w:rPr>
          <w:t>Tabla 5</w:t>
        </w:r>
        <w:r w:rsidR="00AD08E8" w:rsidRPr="00AD08E8">
          <w:rPr>
            <w:rStyle w:val="Hipervnculo"/>
            <w:rFonts w:cs="Arial"/>
            <w:noProof/>
          </w:rPr>
          <w:noBreakHyphen/>
          <w:t xml:space="preserve">3. </w:t>
        </w:r>
        <w:r w:rsidR="00AD08E8" w:rsidRPr="00AD08E8">
          <w:rPr>
            <w:rStyle w:val="Hipervnculo"/>
            <w:noProof/>
          </w:rPr>
          <w:t>Atributos de Ruido Ambiental</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_Toc96272310 \h </w:instrText>
        </w:r>
        <w:r w:rsidR="00AD08E8" w:rsidRPr="00AD08E8">
          <w:rPr>
            <w:noProof/>
            <w:webHidden/>
          </w:rPr>
        </w:r>
        <w:r w:rsidR="00AD08E8" w:rsidRPr="00AD08E8">
          <w:rPr>
            <w:noProof/>
            <w:webHidden/>
          </w:rPr>
          <w:fldChar w:fldCharType="separate"/>
        </w:r>
        <w:r w:rsidR="00B9587A">
          <w:rPr>
            <w:noProof/>
            <w:webHidden/>
          </w:rPr>
          <w:t>12</w:t>
        </w:r>
        <w:r w:rsidR="00AD08E8" w:rsidRPr="00AD08E8">
          <w:rPr>
            <w:noProof/>
            <w:webHidden/>
          </w:rPr>
          <w:fldChar w:fldCharType="end"/>
        </w:r>
      </w:hyperlink>
    </w:p>
    <w:p w14:paraId="105D22BF" w14:textId="1CBCFD29"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1" w:history="1">
        <w:r w:rsidR="00AD08E8" w:rsidRPr="00AD08E8">
          <w:rPr>
            <w:rStyle w:val="Hipervnculo"/>
            <w:rFonts w:cs="Arial"/>
            <w:noProof/>
          </w:rPr>
          <w:t>Tabla 5</w:t>
        </w:r>
        <w:r w:rsidR="00AD08E8" w:rsidRPr="00AD08E8">
          <w:rPr>
            <w:rStyle w:val="Hipervnculo"/>
            <w:rFonts w:cs="Arial"/>
            <w:noProof/>
          </w:rPr>
          <w:noBreakHyphen/>
          <w:t xml:space="preserve">4. </w:t>
        </w:r>
        <w:r w:rsidR="00AD08E8" w:rsidRPr="00AD08E8">
          <w:rPr>
            <w:rStyle w:val="Hipervnculo"/>
            <w:noProof/>
          </w:rPr>
          <w:t>Atributos de susceptibilidad a la inundación</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_Toc96272311 \h </w:instrText>
        </w:r>
        <w:r w:rsidR="00AD08E8" w:rsidRPr="00AD08E8">
          <w:rPr>
            <w:noProof/>
            <w:webHidden/>
          </w:rPr>
        </w:r>
        <w:r w:rsidR="00AD08E8" w:rsidRPr="00AD08E8">
          <w:rPr>
            <w:noProof/>
            <w:webHidden/>
          </w:rPr>
          <w:fldChar w:fldCharType="separate"/>
        </w:r>
        <w:r w:rsidR="00B9587A">
          <w:rPr>
            <w:noProof/>
            <w:webHidden/>
          </w:rPr>
          <w:t>13</w:t>
        </w:r>
        <w:r w:rsidR="00AD08E8" w:rsidRPr="00AD08E8">
          <w:rPr>
            <w:noProof/>
            <w:webHidden/>
          </w:rPr>
          <w:fldChar w:fldCharType="end"/>
        </w:r>
      </w:hyperlink>
    </w:p>
    <w:p w14:paraId="600AC0DE" w14:textId="1AE6A061"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2" w:history="1">
        <w:r w:rsidR="00AD08E8" w:rsidRPr="00AD08E8">
          <w:rPr>
            <w:rStyle w:val="Hipervnculo"/>
            <w:rFonts w:cs="Arial"/>
            <w:noProof/>
          </w:rPr>
          <w:t>Tabla 5</w:t>
        </w:r>
        <w:r w:rsidR="00AD08E8" w:rsidRPr="00AD08E8">
          <w:rPr>
            <w:rStyle w:val="Hipervnculo"/>
            <w:rFonts w:cs="Arial"/>
            <w:noProof/>
          </w:rPr>
          <w:noBreakHyphen/>
          <w:t xml:space="preserve">5. </w:t>
        </w:r>
        <w:r w:rsidR="00AD08E8" w:rsidRPr="00AD08E8">
          <w:rPr>
            <w:rStyle w:val="Hipervnculo"/>
            <w:noProof/>
          </w:rPr>
          <w:t>Atributos de procesos de remoción en masa</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_Toc96272312 \h </w:instrText>
        </w:r>
        <w:r w:rsidR="00AD08E8" w:rsidRPr="00AD08E8">
          <w:rPr>
            <w:noProof/>
            <w:webHidden/>
          </w:rPr>
        </w:r>
        <w:r w:rsidR="00AD08E8" w:rsidRPr="00AD08E8">
          <w:rPr>
            <w:noProof/>
            <w:webHidden/>
          </w:rPr>
          <w:fldChar w:fldCharType="separate"/>
        </w:r>
        <w:r w:rsidR="00B9587A">
          <w:rPr>
            <w:noProof/>
            <w:webHidden/>
          </w:rPr>
          <w:t>13</w:t>
        </w:r>
        <w:r w:rsidR="00AD08E8" w:rsidRPr="00AD08E8">
          <w:rPr>
            <w:noProof/>
            <w:webHidden/>
          </w:rPr>
          <w:fldChar w:fldCharType="end"/>
        </w:r>
      </w:hyperlink>
    </w:p>
    <w:p w14:paraId="1795E96E" w14:textId="44A3ED92"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3" w:history="1">
        <w:r w:rsidR="00AD08E8" w:rsidRPr="00AD08E8">
          <w:rPr>
            <w:rStyle w:val="Hipervnculo"/>
            <w:rFonts w:cs="Arial"/>
            <w:noProof/>
          </w:rPr>
          <w:t>Tabla 5</w:t>
        </w:r>
        <w:r w:rsidR="00AD08E8" w:rsidRPr="00AD08E8">
          <w:rPr>
            <w:rStyle w:val="Hipervnculo"/>
            <w:rFonts w:cs="Arial"/>
            <w:noProof/>
          </w:rPr>
          <w:noBreakHyphen/>
          <w:t xml:space="preserve">6. </w:t>
        </w:r>
        <w:r w:rsidR="00AD08E8" w:rsidRPr="00AD08E8">
          <w:rPr>
            <w:rStyle w:val="Hipervnculo"/>
            <w:noProof/>
          </w:rPr>
          <w:t>Atributos de susceptibilidad de la EEP</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_Toc96272313 \h </w:instrText>
        </w:r>
        <w:r w:rsidR="00AD08E8" w:rsidRPr="00AD08E8">
          <w:rPr>
            <w:noProof/>
            <w:webHidden/>
          </w:rPr>
        </w:r>
        <w:r w:rsidR="00AD08E8" w:rsidRPr="00AD08E8">
          <w:rPr>
            <w:noProof/>
            <w:webHidden/>
          </w:rPr>
          <w:fldChar w:fldCharType="separate"/>
        </w:r>
        <w:r w:rsidR="00B9587A">
          <w:rPr>
            <w:noProof/>
            <w:webHidden/>
          </w:rPr>
          <w:t>17</w:t>
        </w:r>
        <w:r w:rsidR="00AD08E8" w:rsidRPr="00AD08E8">
          <w:rPr>
            <w:noProof/>
            <w:webHidden/>
          </w:rPr>
          <w:fldChar w:fldCharType="end"/>
        </w:r>
      </w:hyperlink>
    </w:p>
    <w:p w14:paraId="6D28E033" w14:textId="5D833FFC"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4" w:history="1">
        <w:r w:rsidR="00AD08E8" w:rsidRPr="00AD08E8">
          <w:rPr>
            <w:rStyle w:val="Hipervnculo"/>
            <w:rFonts w:cs="Arial"/>
            <w:noProof/>
          </w:rPr>
          <w:t>Tabla 5</w:t>
        </w:r>
        <w:r w:rsidR="00AD08E8" w:rsidRPr="00AD08E8">
          <w:rPr>
            <w:rStyle w:val="Hipervnculo"/>
            <w:rFonts w:cs="Arial"/>
            <w:noProof/>
          </w:rPr>
          <w:noBreakHyphen/>
          <w:t xml:space="preserve">7. </w:t>
        </w:r>
        <w:r w:rsidR="00AD08E8" w:rsidRPr="00AD08E8">
          <w:rPr>
            <w:rStyle w:val="Hipervnculo"/>
            <w:noProof/>
          </w:rPr>
          <w:t>Atributos de susceptibilidad de Coberturas de la Tierra</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_Toc96272314 \h </w:instrText>
        </w:r>
        <w:r w:rsidR="00AD08E8" w:rsidRPr="00AD08E8">
          <w:rPr>
            <w:noProof/>
            <w:webHidden/>
          </w:rPr>
        </w:r>
        <w:r w:rsidR="00AD08E8" w:rsidRPr="00AD08E8">
          <w:rPr>
            <w:noProof/>
            <w:webHidden/>
          </w:rPr>
          <w:fldChar w:fldCharType="separate"/>
        </w:r>
        <w:r w:rsidR="00B9587A">
          <w:rPr>
            <w:noProof/>
            <w:webHidden/>
          </w:rPr>
          <w:t>17</w:t>
        </w:r>
        <w:r w:rsidR="00AD08E8" w:rsidRPr="00AD08E8">
          <w:rPr>
            <w:noProof/>
            <w:webHidden/>
          </w:rPr>
          <w:fldChar w:fldCharType="end"/>
        </w:r>
      </w:hyperlink>
    </w:p>
    <w:p w14:paraId="542DEA0E" w14:textId="5458F0BF"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5" w:history="1">
        <w:r w:rsidR="00AD08E8" w:rsidRPr="00AD08E8">
          <w:rPr>
            <w:rStyle w:val="Hipervnculo"/>
            <w:rFonts w:cs="Arial"/>
            <w:noProof/>
          </w:rPr>
          <w:t>Tabla 5</w:t>
        </w:r>
        <w:r w:rsidR="00AD08E8" w:rsidRPr="00AD08E8">
          <w:rPr>
            <w:rStyle w:val="Hipervnculo"/>
            <w:rFonts w:cs="Arial"/>
            <w:noProof/>
          </w:rPr>
          <w:noBreakHyphen/>
          <w:t xml:space="preserve">8. </w:t>
        </w:r>
        <w:r w:rsidR="00AD08E8" w:rsidRPr="00AD08E8">
          <w:rPr>
            <w:rStyle w:val="Hipervnculo"/>
            <w:noProof/>
          </w:rPr>
          <w:t>Áreas zonificación abiótica en el AI</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_Toc96272315 \h </w:instrText>
        </w:r>
        <w:r w:rsidR="00AD08E8" w:rsidRPr="00AD08E8">
          <w:rPr>
            <w:noProof/>
            <w:webHidden/>
          </w:rPr>
        </w:r>
        <w:r w:rsidR="00AD08E8" w:rsidRPr="00AD08E8">
          <w:rPr>
            <w:noProof/>
            <w:webHidden/>
          </w:rPr>
          <w:fldChar w:fldCharType="separate"/>
        </w:r>
        <w:r w:rsidR="00B9587A">
          <w:rPr>
            <w:noProof/>
            <w:webHidden/>
          </w:rPr>
          <w:t>21</w:t>
        </w:r>
        <w:r w:rsidR="00AD08E8" w:rsidRPr="00AD08E8">
          <w:rPr>
            <w:noProof/>
            <w:webHidden/>
          </w:rPr>
          <w:fldChar w:fldCharType="end"/>
        </w:r>
      </w:hyperlink>
    </w:p>
    <w:p w14:paraId="0078F9B9" w14:textId="13FB896D"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6" w:history="1">
        <w:r w:rsidR="00AD08E8" w:rsidRPr="00AD08E8">
          <w:rPr>
            <w:rStyle w:val="Hipervnculo"/>
            <w:rFonts w:cs="Arial"/>
            <w:noProof/>
          </w:rPr>
          <w:t>Tabla 5</w:t>
        </w:r>
        <w:r w:rsidR="00AD08E8" w:rsidRPr="00AD08E8">
          <w:rPr>
            <w:rStyle w:val="Hipervnculo"/>
            <w:rFonts w:cs="Arial"/>
            <w:noProof/>
          </w:rPr>
          <w:noBreakHyphen/>
          <w:t xml:space="preserve">9. </w:t>
        </w:r>
        <w:r w:rsidR="00AD08E8" w:rsidRPr="00AD08E8">
          <w:rPr>
            <w:rStyle w:val="Hipervnculo"/>
            <w:noProof/>
          </w:rPr>
          <w:t>Áreas zonificación Biótica en el AI</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_Toc96272316 \h </w:instrText>
        </w:r>
        <w:r w:rsidR="00AD08E8" w:rsidRPr="00AD08E8">
          <w:rPr>
            <w:noProof/>
            <w:webHidden/>
          </w:rPr>
        </w:r>
        <w:r w:rsidR="00AD08E8" w:rsidRPr="00AD08E8">
          <w:rPr>
            <w:noProof/>
            <w:webHidden/>
          </w:rPr>
          <w:fldChar w:fldCharType="separate"/>
        </w:r>
        <w:r w:rsidR="00B9587A">
          <w:rPr>
            <w:noProof/>
            <w:webHidden/>
          </w:rPr>
          <w:t>22</w:t>
        </w:r>
        <w:r w:rsidR="00AD08E8" w:rsidRPr="00AD08E8">
          <w:rPr>
            <w:noProof/>
            <w:webHidden/>
          </w:rPr>
          <w:fldChar w:fldCharType="end"/>
        </w:r>
      </w:hyperlink>
    </w:p>
    <w:p w14:paraId="3C10F17E" w14:textId="61CEA6F7"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7" w:history="1">
        <w:r w:rsidR="00AD08E8" w:rsidRPr="00AD08E8">
          <w:rPr>
            <w:rStyle w:val="Hipervnculo"/>
            <w:rFonts w:cs="Arial"/>
            <w:noProof/>
          </w:rPr>
          <w:t>Tabla 5</w:t>
        </w:r>
        <w:r w:rsidR="00AD08E8" w:rsidRPr="00AD08E8">
          <w:rPr>
            <w:rStyle w:val="Hipervnculo"/>
            <w:rFonts w:cs="Arial"/>
            <w:noProof/>
          </w:rPr>
          <w:noBreakHyphen/>
          <w:t xml:space="preserve">10. </w:t>
        </w:r>
        <w:r w:rsidR="00AD08E8" w:rsidRPr="00AD08E8">
          <w:rPr>
            <w:rStyle w:val="Hipervnculo"/>
            <w:noProof/>
            <w:lang w:val="es-MX"/>
          </w:rPr>
          <w:t>Áreas definidas en la Zonificación Ambiental para el AI</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_Toc96272317 \h </w:instrText>
        </w:r>
        <w:r w:rsidR="00AD08E8" w:rsidRPr="00AD08E8">
          <w:rPr>
            <w:noProof/>
            <w:webHidden/>
          </w:rPr>
        </w:r>
        <w:r w:rsidR="00AD08E8" w:rsidRPr="00AD08E8">
          <w:rPr>
            <w:noProof/>
            <w:webHidden/>
          </w:rPr>
          <w:fldChar w:fldCharType="separate"/>
        </w:r>
        <w:r w:rsidR="00B9587A">
          <w:rPr>
            <w:noProof/>
            <w:webHidden/>
          </w:rPr>
          <w:t>22</w:t>
        </w:r>
        <w:r w:rsidR="00AD08E8" w:rsidRPr="00AD08E8">
          <w:rPr>
            <w:noProof/>
            <w:webHidden/>
          </w:rPr>
          <w:fldChar w:fldCharType="end"/>
        </w:r>
      </w:hyperlink>
    </w:p>
    <w:p w14:paraId="710D4CF5" w14:textId="1CFE221F" w:rsidR="00AD08E8" w:rsidRP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8" w:history="1">
        <w:r w:rsidR="00AD08E8" w:rsidRPr="00AD08E8">
          <w:rPr>
            <w:rStyle w:val="Hipervnculo"/>
            <w:rFonts w:cs="Arial"/>
            <w:noProof/>
          </w:rPr>
          <w:t>Tabla 5</w:t>
        </w:r>
        <w:r w:rsidR="00AD08E8" w:rsidRPr="00AD08E8">
          <w:rPr>
            <w:rStyle w:val="Hipervnculo"/>
            <w:rFonts w:cs="Arial"/>
            <w:noProof/>
          </w:rPr>
          <w:noBreakHyphen/>
          <w:t>11. Zonificación de Manejo</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_Toc96272318 \h </w:instrText>
        </w:r>
        <w:r w:rsidR="00AD08E8" w:rsidRPr="00AD08E8">
          <w:rPr>
            <w:noProof/>
            <w:webHidden/>
          </w:rPr>
        </w:r>
        <w:r w:rsidR="00AD08E8" w:rsidRPr="00AD08E8">
          <w:rPr>
            <w:noProof/>
            <w:webHidden/>
          </w:rPr>
          <w:fldChar w:fldCharType="separate"/>
        </w:r>
        <w:r w:rsidR="00B9587A">
          <w:rPr>
            <w:noProof/>
            <w:webHidden/>
          </w:rPr>
          <w:t>23</w:t>
        </w:r>
        <w:r w:rsidR="00AD08E8" w:rsidRPr="00AD08E8">
          <w:rPr>
            <w:noProof/>
            <w:webHidden/>
          </w:rPr>
          <w:fldChar w:fldCharType="end"/>
        </w:r>
      </w:hyperlink>
    </w:p>
    <w:p w14:paraId="264E44AC" w14:textId="46C97012" w:rsidR="00AD08E8" w:rsidRDefault="00987DA3">
      <w:pPr>
        <w:pStyle w:val="Tabladeilustraciones"/>
        <w:tabs>
          <w:tab w:val="right" w:leader="dot" w:pos="8828"/>
        </w:tabs>
        <w:rPr>
          <w:rFonts w:asciiTheme="minorHAnsi" w:eastAsiaTheme="minorEastAsia" w:hAnsiTheme="minorHAnsi" w:cstheme="minorBidi"/>
          <w:noProof/>
          <w:sz w:val="22"/>
          <w:szCs w:val="22"/>
          <w:lang w:eastAsia="es-CO"/>
        </w:rPr>
      </w:pPr>
      <w:hyperlink w:anchor="_Toc96272319" w:history="1">
        <w:r w:rsidR="00AD08E8" w:rsidRPr="00AD08E8">
          <w:rPr>
            <w:rStyle w:val="Hipervnculo"/>
            <w:rFonts w:cs="Arial"/>
            <w:noProof/>
          </w:rPr>
          <w:t>Tabla 5</w:t>
        </w:r>
        <w:r w:rsidR="00AD08E8" w:rsidRPr="00AD08E8">
          <w:rPr>
            <w:rStyle w:val="Hipervnculo"/>
            <w:rFonts w:cs="Arial"/>
            <w:noProof/>
          </w:rPr>
          <w:noBreakHyphen/>
          <w:t xml:space="preserve">12. </w:t>
        </w:r>
        <w:r w:rsidR="00AD08E8" w:rsidRPr="00AD08E8">
          <w:rPr>
            <w:rStyle w:val="Hipervnculo"/>
            <w:noProof/>
          </w:rPr>
          <w:t>Resultados Zonificación de Manejo</w:t>
        </w:r>
        <w:r w:rsidR="00AD08E8" w:rsidRPr="00AD08E8">
          <w:rPr>
            <w:noProof/>
            <w:webHidden/>
          </w:rPr>
          <w:tab/>
        </w:r>
        <w:r w:rsidR="00AD08E8" w:rsidRPr="00AD08E8">
          <w:rPr>
            <w:noProof/>
            <w:webHidden/>
          </w:rPr>
          <w:fldChar w:fldCharType="begin"/>
        </w:r>
        <w:r w:rsidR="00AD08E8" w:rsidRPr="00AD08E8">
          <w:rPr>
            <w:noProof/>
            <w:webHidden/>
          </w:rPr>
          <w:instrText xml:space="preserve"> PAGEREF _Toc96272319 \h </w:instrText>
        </w:r>
        <w:r w:rsidR="00AD08E8" w:rsidRPr="00AD08E8">
          <w:rPr>
            <w:noProof/>
            <w:webHidden/>
          </w:rPr>
        </w:r>
        <w:r w:rsidR="00AD08E8" w:rsidRPr="00AD08E8">
          <w:rPr>
            <w:noProof/>
            <w:webHidden/>
          </w:rPr>
          <w:fldChar w:fldCharType="separate"/>
        </w:r>
        <w:r w:rsidR="00B9587A">
          <w:rPr>
            <w:noProof/>
            <w:webHidden/>
          </w:rPr>
          <w:t>24</w:t>
        </w:r>
        <w:r w:rsidR="00AD08E8" w:rsidRPr="00AD08E8">
          <w:rPr>
            <w:noProof/>
            <w:webHidden/>
          </w:rPr>
          <w:fldChar w:fldCharType="end"/>
        </w:r>
      </w:hyperlink>
    </w:p>
    <w:p w14:paraId="2DA1CA85" w14:textId="23AD4318" w:rsidR="00436E6C" w:rsidRPr="009E59E1" w:rsidRDefault="00436E6C" w:rsidP="004213DF">
      <w:pPr>
        <w:pStyle w:val="Titulo"/>
        <w:spacing w:before="0" w:after="0"/>
        <w:rPr>
          <w:b w:val="0"/>
          <w:sz w:val="20"/>
          <w:szCs w:val="20"/>
          <w:lang w:val="es-CO"/>
        </w:rPr>
        <w:sectPr w:rsidR="00436E6C" w:rsidRPr="009E59E1" w:rsidSect="007D1C70">
          <w:headerReference w:type="default" r:id="rId22"/>
          <w:footerReference w:type="default" r:id="rId23"/>
          <w:pgSz w:w="12240" w:h="15840" w:code="1"/>
          <w:pgMar w:top="1701" w:right="1701" w:bottom="1701" w:left="1701" w:header="851" w:footer="290" w:gutter="0"/>
          <w:cols w:space="708"/>
          <w:docGrid w:linePitch="360"/>
        </w:sectPr>
      </w:pPr>
      <w:r w:rsidRPr="002A5223">
        <w:rPr>
          <w:b w:val="0"/>
          <w:sz w:val="20"/>
          <w:szCs w:val="20"/>
          <w:lang w:val="es-CO"/>
        </w:rPr>
        <w:fldChar w:fldCharType="end"/>
      </w:r>
    </w:p>
    <w:p w14:paraId="3B7A4BED" w14:textId="4C0AC7BA" w:rsidR="00E11F55" w:rsidRPr="005534B6" w:rsidRDefault="00E11F55" w:rsidP="00437502">
      <w:pPr>
        <w:pStyle w:val="Ttulo1"/>
        <w:numPr>
          <w:ilvl w:val="0"/>
          <w:numId w:val="35"/>
        </w:numPr>
        <w:rPr>
          <w:sz w:val="22"/>
          <w:szCs w:val="22"/>
        </w:rPr>
      </w:pPr>
      <w:bookmarkStart w:id="5" w:name="_Toc96272058"/>
      <w:bookmarkStart w:id="6" w:name="_Toc50351538"/>
      <w:bookmarkStart w:id="7" w:name="_Toc50352860"/>
      <w:bookmarkStart w:id="8" w:name="_Ref53190647"/>
      <w:bookmarkStart w:id="9" w:name="_Ref53190750"/>
      <w:bookmarkStart w:id="10" w:name="_Ref53190802"/>
      <w:bookmarkStart w:id="11" w:name="_Ref53190810"/>
      <w:bookmarkStart w:id="12" w:name="_Ref53190884"/>
      <w:bookmarkStart w:id="13" w:name="_Ref53190916"/>
      <w:bookmarkStart w:id="14" w:name="_Ref53191005"/>
      <w:bookmarkStart w:id="15" w:name="_Ref53191035"/>
      <w:bookmarkStart w:id="16" w:name="_Toc75919684"/>
      <w:r w:rsidRPr="005534B6">
        <w:rPr>
          <w:sz w:val="22"/>
          <w:szCs w:val="22"/>
        </w:rPr>
        <w:lastRenderedPageBreak/>
        <w:t>ZONIFICACIÓN</w:t>
      </w:r>
      <w:bookmarkEnd w:id="5"/>
    </w:p>
    <w:p w14:paraId="5DBF9BD0" w14:textId="77777777" w:rsidR="00E11F55" w:rsidRPr="005534B6" w:rsidRDefault="00E11F55" w:rsidP="00E11F55">
      <w:pPr>
        <w:rPr>
          <w:sz w:val="22"/>
          <w:szCs w:val="22"/>
        </w:rPr>
      </w:pPr>
    </w:p>
    <w:p w14:paraId="1AC956CD" w14:textId="6FD033C0" w:rsidR="00E11F55" w:rsidRPr="005534B6" w:rsidRDefault="00E11F55" w:rsidP="00E11F55">
      <w:pPr>
        <w:rPr>
          <w:sz w:val="22"/>
          <w:szCs w:val="22"/>
        </w:rPr>
      </w:pPr>
      <w:r w:rsidRPr="005534B6">
        <w:rPr>
          <w:sz w:val="22"/>
          <w:szCs w:val="22"/>
        </w:rPr>
        <w:t xml:space="preserve">La zonificación ambiental se determinará con base en la sensibilidad ambiental (sensibilidad alta media, baja y potencial) </w:t>
      </w:r>
      <w:r w:rsidR="00EA1B47">
        <w:rPr>
          <w:sz w:val="22"/>
          <w:szCs w:val="22"/>
        </w:rPr>
        <w:t xml:space="preserve">para </w:t>
      </w:r>
      <w:r w:rsidRPr="005534B6">
        <w:rPr>
          <w:sz w:val="22"/>
          <w:szCs w:val="22"/>
        </w:rPr>
        <w:t xml:space="preserve">los componentes de los medios abiótico y biótico de la zona a intervenir de acuerdo a los posibles cambios a efectuarse con la implantación del proyecto </w:t>
      </w:r>
      <w:r w:rsidR="00EA1B47">
        <w:rPr>
          <w:sz w:val="22"/>
          <w:szCs w:val="22"/>
        </w:rPr>
        <w:t>Cable Aéreo de San Cristóbal</w:t>
      </w:r>
      <w:r w:rsidRPr="005534B6">
        <w:rPr>
          <w:sz w:val="22"/>
          <w:szCs w:val="22"/>
        </w:rPr>
        <w:t xml:space="preserve">. </w:t>
      </w:r>
    </w:p>
    <w:p w14:paraId="3913C0F4" w14:textId="77777777" w:rsidR="00E11F55" w:rsidRPr="005534B6" w:rsidRDefault="00E11F55" w:rsidP="00E11F55">
      <w:pPr>
        <w:rPr>
          <w:sz w:val="22"/>
          <w:szCs w:val="22"/>
        </w:rPr>
      </w:pPr>
    </w:p>
    <w:p w14:paraId="45DE193F" w14:textId="303CDDCE" w:rsidR="00E11F55" w:rsidRPr="005534B6" w:rsidRDefault="00E11F55" w:rsidP="00E11F55">
      <w:pPr>
        <w:rPr>
          <w:sz w:val="22"/>
          <w:szCs w:val="22"/>
          <w:lang w:val="es-ES"/>
        </w:rPr>
      </w:pPr>
      <w:r w:rsidRPr="005534B6">
        <w:rPr>
          <w:sz w:val="22"/>
          <w:szCs w:val="22"/>
          <w:lang w:val="es-ES"/>
        </w:rPr>
        <w:t xml:space="preserve">La zonificación de manejo corresponde a la orientación para el ordenamiento y planificación de las actividades en el área de influencia del proyecto mediante </w:t>
      </w:r>
      <w:r w:rsidR="00EA1B47">
        <w:rPr>
          <w:sz w:val="22"/>
          <w:szCs w:val="22"/>
          <w:lang w:val="es-ES"/>
        </w:rPr>
        <w:t xml:space="preserve">medidas de </w:t>
      </w:r>
      <w:r w:rsidRPr="005534B6">
        <w:rPr>
          <w:sz w:val="22"/>
          <w:szCs w:val="22"/>
          <w:lang w:val="es-ES"/>
        </w:rPr>
        <w:t>manejo acordes con la clasificación resultante de esta zonificación. Dicha clasificación obedece a categorías o atributos de la Zonificación Ambiental que se trasladan a las siguientes categorías o atributos de la Zonificación de Manejo Ambiental:</w:t>
      </w:r>
    </w:p>
    <w:p w14:paraId="747B6019" w14:textId="77777777" w:rsidR="00E11F55" w:rsidRPr="005534B6" w:rsidRDefault="00E11F55" w:rsidP="00E11F55">
      <w:pPr>
        <w:rPr>
          <w:sz w:val="22"/>
          <w:szCs w:val="22"/>
          <w:lang w:val="es-ES"/>
        </w:rPr>
      </w:pPr>
    </w:p>
    <w:p w14:paraId="3C229399" w14:textId="77777777" w:rsidR="00E11F55" w:rsidRPr="005534B6" w:rsidRDefault="00E11F55" w:rsidP="00E11F55">
      <w:pPr>
        <w:pStyle w:val="Prrafodelista"/>
        <w:numPr>
          <w:ilvl w:val="0"/>
          <w:numId w:val="29"/>
        </w:numPr>
        <w:spacing w:after="0" w:line="240" w:lineRule="auto"/>
        <w:jc w:val="both"/>
        <w:rPr>
          <w:sz w:val="22"/>
          <w:lang w:val="es-ES"/>
        </w:rPr>
      </w:pPr>
      <w:r w:rsidRPr="005534B6">
        <w:rPr>
          <w:sz w:val="22"/>
          <w:lang w:val="es-ES"/>
        </w:rPr>
        <w:t xml:space="preserve">Áreas de intervención con restricción </w:t>
      </w:r>
    </w:p>
    <w:p w14:paraId="15851972" w14:textId="77777777" w:rsidR="00E11F55" w:rsidRPr="005534B6" w:rsidRDefault="00E11F55" w:rsidP="00E11F55">
      <w:pPr>
        <w:pStyle w:val="Prrafodelista"/>
        <w:numPr>
          <w:ilvl w:val="0"/>
          <w:numId w:val="29"/>
        </w:numPr>
        <w:spacing w:after="0" w:line="240" w:lineRule="auto"/>
        <w:jc w:val="both"/>
        <w:rPr>
          <w:sz w:val="22"/>
          <w:lang w:val="es-ES"/>
        </w:rPr>
      </w:pPr>
      <w:r w:rsidRPr="005534B6">
        <w:rPr>
          <w:sz w:val="22"/>
          <w:lang w:val="es-ES"/>
        </w:rPr>
        <w:t xml:space="preserve">Áreas de intervención sin restricción </w:t>
      </w:r>
    </w:p>
    <w:p w14:paraId="2E2DDB1E" w14:textId="63F5360E" w:rsidR="00E11F55" w:rsidRPr="005534B6" w:rsidRDefault="00E11F55" w:rsidP="00E11F55">
      <w:pPr>
        <w:pStyle w:val="Prrafodelista"/>
        <w:numPr>
          <w:ilvl w:val="0"/>
          <w:numId w:val="29"/>
        </w:numPr>
        <w:spacing w:after="0" w:line="240" w:lineRule="auto"/>
        <w:jc w:val="both"/>
        <w:rPr>
          <w:sz w:val="22"/>
          <w:lang w:val="es-ES"/>
        </w:rPr>
      </w:pPr>
      <w:r w:rsidRPr="005534B6">
        <w:rPr>
          <w:sz w:val="22"/>
          <w:lang w:val="es-ES"/>
        </w:rPr>
        <w:t>Áreas de intervención</w:t>
      </w:r>
    </w:p>
    <w:p w14:paraId="512793FF" w14:textId="77777777" w:rsidR="00E11F55" w:rsidRPr="005534B6" w:rsidRDefault="00E11F55" w:rsidP="00E11F55">
      <w:pPr>
        <w:pStyle w:val="Prrafodelista"/>
        <w:spacing w:after="0" w:line="240" w:lineRule="auto"/>
        <w:jc w:val="both"/>
        <w:rPr>
          <w:sz w:val="22"/>
          <w:lang w:val="es-ES"/>
        </w:rPr>
      </w:pPr>
    </w:p>
    <w:p w14:paraId="303BEA49" w14:textId="77777777" w:rsidR="00E11F55" w:rsidRPr="005534B6" w:rsidRDefault="00E11F55" w:rsidP="00E11F55">
      <w:pPr>
        <w:rPr>
          <w:sz w:val="22"/>
          <w:szCs w:val="22"/>
        </w:rPr>
      </w:pPr>
    </w:p>
    <w:p w14:paraId="0597CAF0" w14:textId="0222E05B" w:rsidR="00E11F55" w:rsidRPr="005534B6" w:rsidRDefault="00E11F55" w:rsidP="00437502">
      <w:pPr>
        <w:pStyle w:val="Ttulo20"/>
        <w:numPr>
          <w:ilvl w:val="1"/>
          <w:numId w:val="35"/>
        </w:numPr>
        <w:spacing w:before="0" w:after="0"/>
        <w:rPr>
          <w:sz w:val="22"/>
          <w:szCs w:val="22"/>
        </w:rPr>
      </w:pPr>
      <w:bookmarkStart w:id="17" w:name="_Toc96272059"/>
      <w:r w:rsidRPr="005534B6">
        <w:rPr>
          <w:sz w:val="22"/>
          <w:szCs w:val="22"/>
        </w:rPr>
        <w:t>CRITERIOS PARA ESTABLECER LA ZONIFICACIÒN AMBIENTAL</w:t>
      </w:r>
      <w:bookmarkEnd w:id="17"/>
    </w:p>
    <w:p w14:paraId="2B51198D" w14:textId="77777777" w:rsidR="00E11F55" w:rsidRPr="005534B6" w:rsidRDefault="00E11F55" w:rsidP="00E11F55">
      <w:pPr>
        <w:rPr>
          <w:rFonts w:cs="Arial"/>
          <w:bCs/>
          <w:sz w:val="22"/>
          <w:szCs w:val="22"/>
        </w:rPr>
      </w:pPr>
    </w:p>
    <w:p w14:paraId="614E112F" w14:textId="4422EBF4" w:rsidR="00E11F55" w:rsidRPr="005534B6" w:rsidRDefault="00E11F55" w:rsidP="00E11F55">
      <w:pPr>
        <w:rPr>
          <w:noProof/>
          <w:sz w:val="22"/>
          <w:szCs w:val="22"/>
          <w:lang w:eastAsia="es-CO"/>
        </w:rPr>
      </w:pPr>
      <w:r w:rsidRPr="005534B6">
        <w:rPr>
          <w:noProof/>
          <w:sz w:val="22"/>
          <w:szCs w:val="22"/>
          <w:lang w:eastAsia="es-CO"/>
        </w:rPr>
        <w:t>La zonificación ambiental se fectua a partir de la importancia o significancia ambiental del área, partiendo del análisis de las unidades de zonificación, las cuales están definidas en la Metodología General para la Presentación de Estudios Ambientales del Ministerio de Ambiente, Vivienda y Desarrollo Territorial 201</w:t>
      </w:r>
      <w:r w:rsidR="00904CB9">
        <w:rPr>
          <w:noProof/>
          <w:sz w:val="22"/>
          <w:szCs w:val="22"/>
          <w:lang w:eastAsia="es-CO"/>
        </w:rPr>
        <w:t>8</w:t>
      </w:r>
      <w:r w:rsidRPr="005534B6">
        <w:rPr>
          <w:noProof/>
          <w:sz w:val="22"/>
          <w:szCs w:val="22"/>
          <w:lang w:eastAsia="es-CO"/>
        </w:rPr>
        <w:t xml:space="preserve"> y se definen de acuerdo con las siguientes categorías de sensibilidad ambiental.</w:t>
      </w:r>
    </w:p>
    <w:p w14:paraId="0AF6258C" w14:textId="77777777" w:rsidR="00E11F55" w:rsidRPr="005534B6" w:rsidRDefault="00E11F55" w:rsidP="00E11F55">
      <w:pPr>
        <w:rPr>
          <w:noProof/>
          <w:sz w:val="22"/>
          <w:szCs w:val="22"/>
          <w:lang w:eastAsia="es-CO"/>
        </w:rPr>
      </w:pPr>
    </w:p>
    <w:p w14:paraId="3A0B326F" w14:textId="758A7668" w:rsidR="00DA3184" w:rsidRPr="00DA3184" w:rsidRDefault="00DA3184" w:rsidP="00DA3184">
      <w:pPr>
        <w:rPr>
          <w:noProof/>
          <w:sz w:val="22"/>
          <w:szCs w:val="28"/>
          <w:lang w:eastAsia="es-CO"/>
        </w:rPr>
      </w:pPr>
      <w:r w:rsidRPr="00DA3184">
        <w:rPr>
          <w:noProof/>
          <w:sz w:val="22"/>
          <w:szCs w:val="28"/>
          <w:lang w:eastAsia="es-CO"/>
        </w:rPr>
        <w:t xml:space="preserve">Dado que, el espacio urbano en el cual se desarrolla el proyecto, presenta un grado de intervención tal que, no se cuenta con ecosistemas o habitats altamente sensibles, </w:t>
      </w:r>
      <w:r>
        <w:rPr>
          <w:noProof/>
          <w:sz w:val="22"/>
          <w:szCs w:val="28"/>
          <w:lang w:eastAsia="es-CO"/>
        </w:rPr>
        <w:t xml:space="preserve">o </w:t>
      </w:r>
      <w:r w:rsidRPr="00965ECF">
        <w:rPr>
          <w:noProof/>
          <w:sz w:val="22"/>
          <w:szCs w:val="28"/>
          <w:lang w:eastAsia="es-CO"/>
        </w:rPr>
        <w:t>áreas protegidas de los órdenes Distrital o Nacional, para efectos de establecer la zonificación, se ajustó la categorización, definiendo como áreas con restricción, a aquellas que, no obstante, pertenecen a la Estructura Ecológica Principal – EEP del Distrito Capital, su restricción ambiental, se encuentra circunscrita a los usos, manejo y actividades que establece la ley; específicamente, lo que define para tal caso, el Decreto 190 de 2004 (POT para Bogotá).</w:t>
      </w:r>
      <w:r w:rsidRPr="00DA3184">
        <w:rPr>
          <w:noProof/>
          <w:sz w:val="22"/>
          <w:szCs w:val="28"/>
          <w:lang w:eastAsia="es-CO"/>
        </w:rPr>
        <w:t xml:space="preserve"> </w:t>
      </w:r>
    </w:p>
    <w:p w14:paraId="200B2DCC" w14:textId="141D1068" w:rsidR="00E11F55" w:rsidRPr="005534B6" w:rsidRDefault="00E11F55" w:rsidP="00E11F55">
      <w:pPr>
        <w:rPr>
          <w:noProof/>
          <w:sz w:val="22"/>
          <w:szCs w:val="22"/>
          <w:lang w:eastAsia="es-CO"/>
        </w:rPr>
      </w:pPr>
    </w:p>
    <w:p w14:paraId="67E8BEF4" w14:textId="77777777" w:rsidR="00E11F55" w:rsidRPr="005534B6" w:rsidRDefault="00E11F55" w:rsidP="00E11F55">
      <w:pPr>
        <w:rPr>
          <w:noProof/>
          <w:sz w:val="22"/>
          <w:szCs w:val="22"/>
          <w:lang w:eastAsia="es-CO"/>
        </w:rPr>
      </w:pPr>
    </w:p>
    <w:p w14:paraId="66F27A4B" w14:textId="77777777" w:rsidR="00E11F55" w:rsidRPr="005534B6" w:rsidRDefault="00E11F55" w:rsidP="00E11F55">
      <w:pPr>
        <w:rPr>
          <w:noProof/>
          <w:sz w:val="22"/>
          <w:szCs w:val="22"/>
          <w:lang w:eastAsia="es-CO"/>
        </w:rPr>
      </w:pPr>
    </w:p>
    <w:p w14:paraId="7F4A7F69" w14:textId="1482D1AB" w:rsidR="00E11F55" w:rsidRPr="005534B6" w:rsidRDefault="00E11F55" w:rsidP="00437502">
      <w:pPr>
        <w:pStyle w:val="Ttulo3"/>
        <w:numPr>
          <w:ilvl w:val="2"/>
          <w:numId w:val="35"/>
        </w:numPr>
        <w:rPr>
          <w:noProof/>
          <w:sz w:val="22"/>
          <w:szCs w:val="22"/>
          <w:lang w:eastAsia="es-CO"/>
        </w:rPr>
      </w:pPr>
      <w:bookmarkStart w:id="18" w:name="_Toc524962634"/>
      <w:bookmarkStart w:id="19" w:name="_Toc96272060"/>
      <w:r w:rsidRPr="005534B6">
        <w:rPr>
          <w:noProof/>
          <w:sz w:val="22"/>
          <w:szCs w:val="22"/>
          <w:lang w:eastAsia="es-CO"/>
        </w:rPr>
        <w:t>Unidades de zonificación</w:t>
      </w:r>
      <w:bookmarkEnd w:id="18"/>
      <w:bookmarkEnd w:id="19"/>
      <w:r w:rsidRPr="005534B6">
        <w:rPr>
          <w:noProof/>
          <w:sz w:val="22"/>
          <w:szCs w:val="22"/>
          <w:lang w:eastAsia="es-CO"/>
        </w:rPr>
        <w:t xml:space="preserve"> </w:t>
      </w:r>
    </w:p>
    <w:p w14:paraId="6806DC1F" w14:textId="77777777" w:rsidR="00E11F55" w:rsidRPr="005534B6" w:rsidRDefault="00E11F55" w:rsidP="00E11F55">
      <w:pPr>
        <w:rPr>
          <w:noProof/>
          <w:sz w:val="22"/>
          <w:szCs w:val="22"/>
          <w:lang w:eastAsia="es-CO"/>
        </w:rPr>
      </w:pPr>
    </w:p>
    <w:p w14:paraId="6A379090" w14:textId="77777777" w:rsidR="00E11F55" w:rsidRPr="005534B6" w:rsidRDefault="00E11F55" w:rsidP="00E11F55">
      <w:pPr>
        <w:pStyle w:val="Prrafodelista"/>
        <w:numPr>
          <w:ilvl w:val="0"/>
          <w:numId w:val="22"/>
        </w:numPr>
        <w:spacing w:after="0" w:line="240" w:lineRule="auto"/>
        <w:jc w:val="both"/>
        <w:rPr>
          <w:sz w:val="22"/>
        </w:rPr>
      </w:pPr>
      <w:r w:rsidRPr="005534B6">
        <w:rPr>
          <w:rFonts w:eastAsia="Times New Roman"/>
          <w:b/>
          <w:sz w:val="22"/>
        </w:rPr>
        <w:t>Áreas de especial significado ambiental</w:t>
      </w:r>
      <w:r w:rsidRPr="005534B6">
        <w:rPr>
          <w:rFonts w:eastAsia="Times New Roman"/>
          <w:sz w:val="22"/>
        </w:rPr>
        <w:t>: Áreas naturales protegidas, ecosistemas sensibles, rondas, corredores biológicos, presencia de zonas con especies endémicas, amenazadas o en peligro crítico, áreas de importancia para cría, reproducción, alimentación y anidación y, zonas de paso de especies migratorias.</w:t>
      </w:r>
    </w:p>
    <w:p w14:paraId="70B1D574" w14:textId="77777777" w:rsidR="00E11F55" w:rsidRPr="005534B6" w:rsidRDefault="00E11F55" w:rsidP="00E11F55">
      <w:pPr>
        <w:pStyle w:val="Prrafodelista"/>
        <w:spacing w:after="0" w:line="240" w:lineRule="auto"/>
        <w:ind w:left="360"/>
        <w:jc w:val="both"/>
        <w:rPr>
          <w:rFonts w:eastAsia="Times New Roman"/>
          <w:sz w:val="22"/>
        </w:rPr>
      </w:pPr>
    </w:p>
    <w:p w14:paraId="7156A79E" w14:textId="77777777" w:rsidR="00E11F55" w:rsidRDefault="00E11F55" w:rsidP="00E11F55">
      <w:pPr>
        <w:pStyle w:val="Prrafodelista"/>
        <w:spacing w:after="0" w:line="240" w:lineRule="auto"/>
        <w:ind w:left="360"/>
        <w:jc w:val="both"/>
      </w:pPr>
      <w:r w:rsidRPr="005534B6">
        <w:rPr>
          <w:sz w:val="22"/>
        </w:rPr>
        <w:lastRenderedPageBreak/>
        <w:t>Estas áreas son susceptibles a la pérdida de su condición original y a los servicios que ofrecen frente a una posible intervención, por lo que deberían permanecer en su estado actual o, de ser intervenidas, hacerlo bajo medidas de manejo ambiental estrictas, acorde a su condición</w:t>
      </w:r>
      <w:r>
        <w:t>, con actividades de compensación que supongan su mejoramiento a mediano y largo plazo.</w:t>
      </w:r>
    </w:p>
    <w:p w14:paraId="24694891" w14:textId="77777777" w:rsidR="00E11F55" w:rsidRDefault="00E11F55" w:rsidP="00E11F55">
      <w:pPr>
        <w:pStyle w:val="Prrafodelista"/>
        <w:spacing w:after="0" w:line="240" w:lineRule="auto"/>
        <w:ind w:left="360"/>
        <w:jc w:val="both"/>
      </w:pPr>
    </w:p>
    <w:p w14:paraId="7611B95D" w14:textId="77777777" w:rsidR="00E11F55" w:rsidRPr="005534B6" w:rsidRDefault="00E11F55" w:rsidP="00E11F55">
      <w:pPr>
        <w:pStyle w:val="Prrafodelista"/>
        <w:numPr>
          <w:ilvl w:val="0"/>
          <w:numId w:val="22"/>
        </w:numPr>
        <w:spacing w:after="0" w:line="240" w:lineRule="auto"/>
        <w:jc w:val="both"/>
        <w:rPr>
          <w:sz w:val="22"/>
        </w:rPr>
      </w:pPr>
      <w:r w:rsidRPr="005534B6">
        <w:rPr>
          <w:rFonts w:eastAsia="Times New Roman"/>
          <w:b/>
          <w:sz w:val="22"/>
        </w:rPr>
        <w:t>Áreas de recuperación ambiental:</w:t>
      </w:r>
      <w:r w:rsidRPr="005534B6">
        <w:rPr>
          <w:rFonts w:eastAsia="Times New Roman"/>
          <w:sz w:val="22"/>
        </w:rPr>
        <w:t xml:space="preserve"> </w:t>
      </w:r>
      <w:r w:rsidRPr="005534B6">
        <w:rPr>
          <w:sz w:val="22"/>
        </w:rPr>
        <w:t>Se identifican como aquellas áreas que presentan algún grado de deterioro actual o potencial en razón al uso o manejo inadecuado que se hace de ellas. Dadas las condiciones de su estado actual, estas áreas son sensibles a intervenciones, por lo que exigen medidas de manejo y restricciones para su uso.</w:t>
      </w:r>
    </w:p>
    <w:p w14:paraId="21012B0F" w14:textId="77777777" w:rsidR="00E11F55" w:rsidRPr="005534B6" w:rsidRDefault="00E11F55" w:rsidP="00E11F55">
      <w:pPr>
        <w:pStyle w:val="Prrafodelista"/>
        <w:spacing w:after="0" w:line="240" w:lineRule="auto"/>
        <w:ind w:left="360"/>
        <w:jc w:val="both"/>
        <w:rPr>
          <w:sz w:val="22"/>
        </w:rPr>
      </w:pPr>
    </w:p>
    <w:p w14:paraId="44DDA51B" w14:textId="77777777" w:rsidR="00E11F55" w:rsidRPr="005534B6" w:rsidRDefault="00E11F55" w:rsidP="00E11F55">
      <w:pPr>
        <w:pStyle w:val="Prrafodelista"/>
        <w:numPr>
          <w:ilvl w:val="0"/>
          <w:numId w:val="22"/>
        </w:numPr>
        <w:spacing w:after="0" w:line="240" w:lineRule="auto"/>
        <w:jc w:val="both"/>
        <w:rPr>
          <w:sz w:val="22"/>
        </w:rPr>
      </w:pPr>
      <w:r w:rsidRPr="005534B6">
        <w:rPr>
          <w:rFonts w:eastAsia="Times New Roman"/>
          <w:b/>
          <w:sz w:val="22"/>
        </w:rPr>
        <w:t>Áreas de riesgo y amenazas</w:t>
      </w:r>
      <w:r w:rsidRPr="005534B6">
        <w:rPr>
          <w:rFonts w:eastAsia="Times New Roman"/>
          <w:sz w:val="22"/>
        </w:rPr>
        <w:t xml:space="preserve">: </w:t>
      </w:r>
      <w:r w:rsidRPr="005534B6">
        <w:rPr>
          <w:sz w:val="22"/>
        </w:rPr>
        <w:t>Son aquellas áreas que, dada su naturaleza o estado actual, representan un nivel de riesgo de ocurrencia de daños o pérdidas a elementos propios del entorno, a infraestructura existente o al mismo proyecto por ocurrencia de deslizamientos, derrumbes o inundaciones (zonificación geotécnica).</w:t>
      </w:r>
    </w:p>
    <w:p w14:paraId="0613E1AA" w14:textId="77777777" w:rsidR="00E11F55" w:rsidRPr="005534B6" w:rsidRDefault="00E11F55" w:rsidP="00E11F55">
      <w:pPr>
        <w:rPr>
          <w:rFonts w:cs="Arial"/>
          <w:bCs/>
          <w:sz w:val="22"/>
          <w:szCs w:val="22"/>
        </w:rPr>
      </w:pPr>
    </w:p>
    <w:p w14:paraId="43C4FCF7" w14:textId="77777777" w:rsidR="00E11F55" w:rsidRPr="005534B6" w:rsidRDefault="00E11F55" w:rsidP="00E11F55">
      <w:pPr>
        <w:rPr>
          <w:rFonts w:cs="Arial"/>
          <w:bCs/>
          <w:sz w:val="22"/>
          <w:szCs w:val="22"/>
        </w:rPr>
      </w:pPr>
    </w:p>
    <w:p w14:paraId="77297122" w14:textId="77777777" w:rsidR="00E11F55" w:rsidRPr="005534B6" w:rsidRDefault="00E11F55" w:rsidP="00437502">
      <w:pPr>
        <w:pStyle w:val="Ttulo3"/>
        <w:numPr>
          <w:ilvl w:val="2"/>
          <w:numId w:val="35"/>
        </w:numPr>
        <w:rPr>
          <w:sz w:val="22"/>
          <w:szCs w:val="22"/>
        </w:rPr>
      </w:pPr>
      <w:bookmarkStart w:id="20" w:name="_Toc524962635"/>
      <w:bookmarkStart w:id="21" w:name="_Toc96272061"/>
      <w:r w:rsidRPr="005534B6">
        <w:rPr>
          <w:sz w:val="22"/>
          <w:szCs w:val="22"/>
        </w:rPr>
        <w:t>Categorías de sensibilidad Ambiental</w:t>
      </w:r>
      <w:bookmarkEnd w:id="20"/>
      <w:bookmarkEnd w:id="21"/>
    </w:p>
    <w:p w14:paraId="0BE62AA7" w14:textId="77777777" w:rsidR="00E11F55" w:rsidRPr="005534B6" w:rsidRDefault="00E11F55" w:rsidP="00E11F55">
      <w:pPr>
        <w:rPr>
          <w:rFonts w:cs="Arial"/>
          <w:bCs/>
          <w:sz w:val="22"/>
          <w:szCs w:val="22"/>
        </w:rPr>
      </w:pPr>
    </w:p>
    <w:p w14:paraId="17FF018B" w14:textId="77777777" w:rsidR="00E11F55" w:rsidRPr="005534B6" w:rsidRDefault="00E11F55" w:rsidP="00E11F55">
      <w:pPr>
        <w:pStyle w:val="Prrafodelista"/>
        <w:spacing w:after="0" w:line="240" w:lineRule="auto"/>
        <w:ind w:left="0"/>
        <w:jc w:val="both"/>
        <w:rPr>
          <w:sz w:val="22"/>
          <w:lang w:val="es-ES_tradnl"/>
        </w:rPr>
      </w:pPr>
      <w:r w:rsidRPr="005534B6">
        <w:rPr>
          <w:sz w:val="22"/>
        </w:rPr>
        <w:t>La evaluación de la zonificación se realiza</w:t>
      </w:r>
      <w:r w:rsidRPr="005534B6">
        <w:rPr>
          <w:sz w:val="22"/>
          <w:lang w:val="es-ES_tradnl"/>
        </w:rPr>
        <w:t xml:space="preserve"> en un rango que determina ambientalmente el área desde un área sensible (capacidad para absorber una intervención con modificaciones) hasta un área potencial (alta capacidad para absorber una intervención o para afrontar un impacto), asumiendo para el desarrollo del proyecto tres niveles intermedios de sensibilidad.</w:t>
      </w:r>
    </w:p>
    <w:p w14:paraId="2CEADFCE" w14:textId="148CE854" w:rsidR="00E11F55" w:rsidRDefault="00E11F55" w:rsidP="00E11F55">
      <w:pPr>
        <w:pStyle w:val="Prrafodelista"/>
        <w:spacing w:after="0" w:line="240" w:lineRule="auto"/>
        <w:ind w:left="0"/>
        <w:jc w:val="both"/>
        <w:rPr>
          <w:lang w:val="es-ES_tradnl"/>
        </w:rPr>
      </w:pPr>
    </w:p>
    <w:p w14:paraId="7CB9A445" w14:textId="2ABAD180" w:rsidR="00DC053F" w:rsidRDefault="00DC053F" w:rsidP="00DC053F">
      <w:pPr>
        <w:pStyle w:val="Descripcin"/>
        <w:rPr>
          <w:lang w:val="es-ES_tradnl"/>
        </w:rPr>
      </w:pPr>
      <w:bookmarkStart w:id="22" w:name="_Toc96272299"/>
      <w:r w:rsidRPr="00DC053F">
        <w:rPr>
          <w:b/>
          <w:bCs w:val="0"/>
        </w:rPr>
        <w:t xml:space="preserve">Ilustración </w:t>
      </w:r>
      <w:r w:rsidRPr="00DC053F">
        <w:rPr>
          <w:b/>
          <w:bCs w:val="0"/>
        </w:rPr>
        <w:fldChar w:fldCharType="begin"/>
      </w:r>
      <w:r w:rsidRPr="00DC053F">
        <w:rPr>
          <w:b/>
          <w:bCs w:val="0"/>
        </w:rPr>
        <w:instrText xml:space="preserve"> STYLEREF 1 \s </w:instrText>
      </w:r>
      <w:r w:rsidRPr="00DC053F">
        <w:rPr>
          <w:b/>
          <w:bCs w:val="0"/>
        </w:rPr>
        <w:fldChar w:fldCharType="separate"/>
      </w:r>
      <w:r w:rsidR="00B9587A">
        <w:rPr>
          <w:b/>
          <w:bCs w:val="0"/>
          <w:noProof/>
        </w:rPr>
        <w:t>5</w:t>
      </w:r>
      <w:r w:rsidRPr="00DC053F">
        <w:rPr>
          <w:b/>
          <w:bCs w:val="0"/>
        </w:rPr>
        <w:fldChar w:fldCharType="end"/>
      </w:r>
      <w:r w:rsidRPr="00DC053F">
        <w:rPr>
          <w:b/>
          <w:bCs w:val="0"/>
        </w:rPr>
        <w:noBreakHyphen/>
      </w:r>
      <w:r w:rsidRPr="00DC053F">
        <w:rPr>
          <w:b/>
          <w:bCs w:val="0"/>
        </w:rPr>
        <w:fldChar w:fldCharType="begin"/>
      </w:r>
      <w:r w:rsidRPr="00DC053F">
        <w:rPr>
          <w:b/>
          <w:bCs w:val="0"/>
        </w:rPr>
        <w:instrText xml:space="preserve"> SEQ Ilustración \* ARABIC \s 1 </w:instrText>
      </w:r>
      <w:r w:rsidRPr="00DC053F">
        <w:rPr>
          <w:b/>
          <w:bCs w:val="0"/>
        </w:rPr>
        <w:fldChar w:fldCharType="separate"/>
      </w:r>
      <w:r w:rsidR="00B9587A">
        <w:rPr>
          <w:b/>
          <w:bCs w:val="0"/>
          <w:noProof/>
        </w:rPr>
        <w:t>1</w:t>
      </w:r>
      <w:r w:rsidRPr="00DC053F">
        <w:rPr>
          <w:b/>
          <w:bCs w:val="0"/>
        </w:rPr>
        <w:fldChar w:fldCharType="end"/>
      </w:r>
      <w:r w:rsidRPr="00DC053F">
        <w:rPr>
          <w:b/>
          <w:bCs w:val="0"/>
        </w:rPr>
        <w:t xml:space="preserve"> </w:t>
      </w:r>
      <w:r w:rsidRPr="00092D30">
        <w:rPr>
          <w:rFonts w:cs="Arial"/>
          <w:b/>
        </w:rPr>
        <w:t>Áreas de zonificación</w:t>
      </w:r>
      <w:bookmarkEnd w:id="22"/>
    </w:p>
    <w:tbl>
      <w:tblPr>
        <w:tblW w:w="0" w:type="auto"/>
        <w:jc w:val="center"/>
        <w:tblLook w:val="04A0" w:firstRow="1" w:lastRow="0" w:firstColumn="1" w:lastColumn="0" w:noHBand="0" w:noVBand="1"/>
      </w:tblPr>
      <w:tblGrid>
        <w:gridCol w:w="7776"/>
      </w:tblGrid>
      <w:tr w:rsidR="00E11F55" w:rsidRPr="000452A3" w14:paraId="3B4F9E79" w14:textId="77777777" w:rsidTr="00E11F55">
        <w:trPr>
          <w:jc w:val="center"/>
        </w:trPr>
        <w:tc>
          <w:tcPr>
            <w:tcW w:w="7776" w:type="dxa"/>
            <w:shd w:val="clear" w:color="auto" w:fill="auto"/>
          </w:tcPr>
          <w:p w14:paraId="49989F0D" w14:textId="77777777" w:rsidR="00E11F55" w:rsidRPr="008E737A" w:rsidRDefault="00E11F55" w:rsidP="00E11F55">
            <w:pPr>
              <w:jc w:val="center"/>
              <w:rPr>
                <w:rFonts w:cs="Arial"/>
              </w:rPr>
            </w:pPr>
            <w:r>
              <w:object w:dxaOrig="8130" w:dyaOrig="5385" w14:anchorId="54F7A4CE">
                <v:shape id="_x0000_i1025" type="#_x0000_t75" style="width:338.4pt;height:223.2pt" o:ole="">
                  <v:imagedata r:id="rId24" o:title=""/>
                </v:shape>
                <o:OLEObject Type="Embed" ProgID="PBrush" ShapeID="_x0000_i1025" DrawAspect="Content" ObjectID="_1707502884" r:id="rId25"/>
              </w:object>
            </w:r>
          </w:p>
          <w:p w14:paraId="7F1A9EEB" w14:textId="798C4055" w:rsidR="00E11F55" w:rsidRPr="00092D30" w:rsidRDefault="00E11F55" w:rsidP="00E11F55">
            <w:pPr>
              <w:jc w:val="center"/>
              <w:rPr>
                <w:rFonts w:cs="Arial"/>
                <w:b/>
                <w:szCs w:val="20"/>
              </w:rPr>
            </w:pPr>
          </w:p>
        </w:tc>
      </w:tr>
    </w:tbl>
    <w:p w14:paraId="787F6098" w14:textId="03FA34FD" w:rsidR="00E11F55" w:rsidRPr="005534B6" w:rsidRDefault="00E11F55" w:rsidP="00E11F55">
      <w:pPr>
        <w:pStyle w:val="Prrafodelista"/>
        <w:spacing w:after="0" w:line="240" w:lineRule="auto"/>
        <w:ind w:left="0"/>
        <w:jc w:val="both"/>
        <w:rPr>
          <w:sz w:val="22"/>
          <w:lang w:val="es-ES_tradnl"/>
        </w:rPr>
      </w:pPr>
      <w:r w:rsidRPr="005534B6">
        <w:rPr>
          <w:sz w:val="22"/>
          <w:lang w:val="es-ES_tradnl"/>
        </w:rPr>
        <w:lastRenderedPageBreak/>
        <w:t xml:space="preserve">A continuación, se presenta la descripción para cada una de las categorías de sensibilidad ambiental definidas: </w:t>
      </w:r>
    </w:p>
    <w:p w14:paraId="49A9A2DA" w14:textId="77777777" w:rsidR="00E11F55" w:rsidRPr="005534B6" w:rsidRDefault="00E11F55" w:rsidP="00E11F55">
      <w:pPr>
        <w:pStyle w:val="Prrafodelista"/>
        <w:spacing w:after="0" w:line="240" w:lineRule="auto"/>
        <w:ind w:left="0"/>
        <w:jc w:val="both"/>
        <w:rPr>
          <w:sz w:val="22"/>
          <w:lang w:val="es-ES_tradnl"/>
        </w:rPr>
      </w:pPr>
    </w:p>
    <w:p w14:paraId="0BD953F3" w14:textId="77777777" w:rsidR="00E11F55" w:rsidRPr="005534B6" w:rsidRDefault="00E11F55" w:rsidP="00E11F55">
      <w:pPr>
        <w:pStyle w:val="Prrafodelista"/>
        <w:numPr>
          <w:ilvl w:val="0"/>
          <w:numId w:val="24"/>
        </w:numPr>
        <w:spacing w:after="0" w:line="240" w:lineRule="auto"/>
        <w:rPr>
          <w:sz w:val="22"/>
        </w:rPr>
      </w:pPr>
      <w:r w:rsidRPr="005534B6">
        <w:rPr>
          <w:sz w:val="22"/>
        </w:rPr>
        <w:t>Área ambientalmente sensible</w:t>
      </w:r>
    </w:p>
    <w:p w14:paraId="2B764115" w14:textId="77777777" w:rsidR="00E11F55" w:rsidRPr="005534B6" w:rsidRDefault="00E11F55" w:rsidP="00E11F55">
      <w:pPr>
        <w:rPr>
          <w:sz w:val="22"/>
          <w:szCs w:val="22"/>
        </w:rPr>
      </w:pPr>
    </w:p>
    <w:p w14:paraId="72AB981F" w14:textId="77777777" w:rsidR="00E11F55" w:rsidRPr="005534B6" w:rsidRDefault="00E11F55" w:rsidP="00E11F55">
      <w:pPr>
        <w:rPr>
          <w:sz w:val="22"/>
          <w:szCs w:val="22"/>
        </w:rPr>
      </w:pPr>
      <w:r w:rsidRPr="005534B6">
        <w:rPr>
          <w:sz w:val="22"/>
          <w:szCs w:val="22"/>
        </w:rPr>
        <w:t xml:space="preserve">Corresponde a aquel espacio geográfico que en función de sus condiciones tiene la capacidad para asimilar acciones producidas por una excitación o disturbio, sin que su condición llegue a deteriorarse hasta alcanzar o sobrepasar un estado límite, pudiendo retornar -con mayor o menor facilidad- al estado inicial u original. Los ecosistemas urbanos pueden amortiguar niveles de excitación o disturbio mediante procesos autorregulación, en virtud del nivel de su composición, y el estado en el que se encuentran los espacios naturales presentes en ellos. </w:t>
      </w:r>
    </w:p>
    <w:p w14:paraId="3BF7C0C4" w14:textId="77777777" w:rsidR="00E11F55" w:rsidRPr="005534B6" w:rsidRDefault="00E11F55" w:rsidP="00E11F55">
      <w:pPr>
        <w:rPr>
          <w:sz w:val="22"/>
          <w:szCs w:val="22"/>
        </w:rPr>
      </w:pPr>
    </w:p>
    <w:p w14:paraId="2AAB0170" w14:textId="684564A2" w:rsidR="00E11F55" w:rsidRPr="005534B6" w:rsidRDefault="00E11F55" w:rsidP="00E11F55">
      <w:pPr>
        <w:rPr>
          <w:sz w:val="22"/>
          <w:szCs w:val="22"/>
        </w:rPr>
      </w:pPr>
      <w:r w:rsidRPr="005534B6">
        <w:rPr>
          <w:sz w:val="22"/>
          <w:szCs w:val="22"/>
        </w:rPr>
        <w:t xml:space="preserve">Por lo anterior, para el área de intervención del proyecto, las áreas de sensibilidad ambiental son aquellas que tienen la posibilidad de soportar niveles de intervención con modificaciones en su composición y dinámica que pueden ser revertidas mediante medidas de manejo ambiental, dependiendo, tanto de la intensidad y la frecuencia de los factores estresantes (aspectos ambientales), como, de la eficacia de las medidas implementadas. Por lo anterior, y con el objeto de mantener la escala valorativa de la metodología para zonificación ambiental del Ministerio de Ambiente, el presente capítulo define en términos de sensibilidad ambiental, la siguiente escala: i) área con sensibilidad alta, (aquella en la cual, </w:t>
      </w:r>
      <w:r w:rsidR="009D2A48">
        <w:rPr>
          <w:sz w:val="22"/>
          <w:szCs w:val="22"/>
        </w:rPr>
        <w:t xml:space="preserve">la calidad ambiental sin el proyecto ya es deficiente, y que podría empeorar con la ejecución del proyecto), </w:t>
      </w:r>
      <w:r w:rsidRPr="005534B6">
        <w:rPr>
          <w:sz w:val="22"/>
          <w:szCs w:val="22"/>
        </w:rPr>
        <w:t>área con sensibilidad media</w:t>
      </w:r>
      <w:r w:rsidR="009D2A48">
        <w:rPr>
          <w:sz w:val="22"/>
          <w:szCs w:val="22"/>
        </w:rPr>
        <w:t xml:space="preserve"> (</w:t>
      </w:r>
      <w:r w:rsidR="009D2A48" w:rsidRPr="005534B6">
        <w:rPr>
          <w:sz w:val="22"/>
          <w:szCs w:val="22"/>
        </w:rPr>
        <w:t xml:space="preserve">aquella en la cual, </w:t>
      </w:r>
      <w:r w:rsidR="009D2A48">
        <w:rPr>
          <w:sz w:val="22"/>
          <w:szCs w:val="22"/>
        </w:rPr>
        <w:t>la calidad ambiental sin el proyecto ya es aceptable, y que podría desmejorar con la ejecución del proyecto)</w:t>
      </w:r>
      <w:r w:rsidRPr="005534B6">
        <w:rPr>
          <w:sz w:val="22"/>
          <w:szCs w:val="22"/>
        </w:rPr>
        <w:t>, y área con sensibilidad baja</w:t>
      </w:r>
      <w:r w:rsidR="009D2A48">
        <w:rPr>
          <w:sz w:val="22"/>
          <w:szCs w:val="22"/>
        </w:rPr>
        <w:t xml:space="preserve"> (</w:t>
      </w:r>
      <w:r w:rsidR="009D2A48" w:rsidRPr="005534B6">
        <w:rPr>
          <w:sz w:val="22"/>
          <w:szCs w:val="22"/>
        </w:rPr>
        <w:t xml:space="preserve">aquella en la cual, </w:t>
      </w:r>
      <w:r w:rsidR="009D2A48">
        <w:rPr>
          <w:sz w:val="22"/>
          <w:szCs w:val="22"/>
        </w:rPr>
        <w:t>la calidad ambiental sin el proyecto ya es buena, y que no podría cambiar negativamente con la ejecución del proyecto)</w:t>
      </w:r>
      <w:r w:rsidRPr="005534B6">
        <w:rPr>
          <w:sz w:val="22"/>
          <w:szCs w:val="22"/>
        </w:rPr>
        <w:t xml:space="preserve">. </w:t>
      </w:r>
    </w:p>
    <w:p w14:paraId="7D62DE2E" w14:textId="77777777" w:rsidR="00E11F55" w:rsidRPr="005534B6" w:rsidRDefault="00E11F55" w:rsidP="00E11F55">
      <w:pPr>
        <w:rPr>
          <w:sz w:val="22"/>
          <w:szCs w:val="22"/>
        </w:rPr>
      </w:pPr>
    </w:p>
    <w:p w14:paraId="54F28944" w14:textId="03C0CBBA" w:rsidR="00E11F55" w:rsidRPr="005534B6" w:rsidRDefault="00E11F55" w:rsidP="00E11F55">
      <w:pPr>
        <w:rPr>
          <w:rFonts w:cs="Arial"/>
          <w:sz w:val="22"/>
          <w:szCs w:val="22"/>
          <w:lang w:val="es-ES"/>
        </w:rPr>
      </w:pPr>
      <w:r w:rsidRPr="005534B6">
        <w:rPr>
          <w:rFonts w:cs="Arial"/>
          <w:sz w:val="22"/>
          <w:szCs w:val="22"/>
          <w:u w:val="single"/>
        </w:rPr>
        <w:t>Área con sensibilidad alta</w:t>
      </w:r>
      <w:r w:rsidRPr="005534B6">
        <w:rPr>
          <w:rFonts w:cs="Arial"/>
          <w:sz w:val="22"/>
          <w:szCs w:val="22"/>
        </w:rPr>
        <w:t xml:space="preserve">: Es aquella </w:t>
      </w:r>
      <w:r w:rsidR="00C133A3">
        <w:rPr>
          <w:rFonts w:cs="Arial"/>
          <w:sz w:val="22"/>
          <w:szCs w:val="22"/>
        </w:rPr>
        <w:t xml:space="preserve">que presenta una restricción ambiental alta se encuentra dentro de los límites de intervención, o </w:t>
      </w:r>
      <w:r w:rsidRPr="005534B6">
        <w:rPr>
          <w:rFonts w:cs="Arial"/>
          <w:sz w:val="22"/>
          <w:szCs w:val="22"/>
        </w:rPr>
        <w:t xml:space="preserve">cuya </w:t>
      </w:r>
      <w:r w:rsidR="00DA3184">
        <w:rPr>
          <w:rFonts w:cs="Arial"/>
          <w:sz w:val="22"/>
          <w:szCs w:val="22"/>
        </w:rPr>
        <w:t xml:space="preserve">condición </w:t>
      </w:r>
      <w:r w:rsidR="00455DEB">
        <w:rPr>
          <w:rFonts w:cs="Arial"/>
          <w:sz w:val="22"/>
          <w:szCs w:val="22"/>
        </w:rPr>
        <w:t xml:space="preserve">de </w:t>
      </w:r>
      <w:r w:rsidR="00DA3184">
        <w:rPr>
          <w:rFonts w:cs="Arial"/>
          <w:sz w:val="22"/>
          <w:szCs w:val="22"/>
        </w:rPr>
        <w:t xml:space="preserve">calidad ambiental </w:t>
      </w:r>
      <w:r w:rsidR="00455DEB">
        <w:rPr>
          <w:rFonts w:cs="Arial"/>
          <w:sz w:val="22"/>
          <w:szCs w:val="22"/>
        </w:rPr>
        <w:t xml:space="preserve">en la Línea Base </w:t>
      </w:r>
      <w:r w:rsidR="00DA3184">
        <w:rPr>
          <w:rFonts w:cs="Arial"/>
          <w:sz w:val="22"/>
          <w:szCs w:val="22"/>
        </w:rPr>
        <w:t xml:space="preserve">excede los niveles máximos permisibles establecidos en la ley, y que, </w:t>
      </w:r>
      <w:r w:rsidR="00455DEB">
        <w:rPr>
          <w:rFonts w:cs="Arial"/>
          <w:sz w:val="22"/>
          <w:szCs w:val="22"/>
        </w:rPr>
        <w:t xml:space="preserve">resulta previsible que, con el desarrollo de las actividades del proyecto (sin contemplar la aplicación de las medidas de manejo), continúe igual o empeore. </w:t>
      </w:r>
    </w:p>
    <w:p w14:paraId="7788C799" w14:textId="77777777" w:rsidR="00E11F55" w:rsidRPr="005534B6" w:rsidRDefault="00E11F55" w:rsidP="00E11F55">
      <w:pPr>
        <w:rPr>
          <w:rFonts w:cs="Arial"/>
          <w:sz w:val="22"/>
          <w:szCs w:val="22"/>
          <w:lang w:val="es-ES"/>
        </w:rPr>
      </w:pPr>
    </w:p>
    <w:p w14:paraId="2542459B" w14:textId="533DC524" w:rsidR="00455DEB" w:rsidRPr="005534B6" w:rsidRDefault="00E11F55" w:rsidP="00455DEB">
      <w:pPr>
        <w:rPr>
          <w:rFonts w:cs="Arial"/>
          <w:sz w:val="22"/>
          <w:szCs w:val="22"/>
          <w:lang w:val="es-ES"/>
        </w:rPr>
      </w:pPr>
      <w:r w:rsidRPr="005534B6">
        <w:rPr>
          <w:rFonts w:cs="Arial"/>
          <w:sz w:val="22"/>
          <w:szCs w:val="22"/>
          <w:u w:val="single"/>
        </w:rPr>
        <w:t>Área con sensibilidad media</w:t>
      </w:r>
      <w:r w:rsidRPr="005534B6">
        <w:rPr>
          <w:rFonts w:cs="Arial"/>
          <w:sz w:val="22"/>
          <w:szCs w:val="22"/>
        </w:rPr>
        <w:t xml:space="preserve">: </w:t>
      </w:r>
      <w:r w:rsidR="00C133A3" w:rsidRPr="005534B6">
        <w:rPr>
          <w:rFonts w:cs="Arial"/>
          <w:sz w:val="22"/>
          <w:szCs w:val="22"/>
        </w:rPr>
        <w:t xml:space="preserve">Es aquella </w:t>
      </w:r>
      <w:r w:rsidR="00C133A3">
        <w:rPr>
          <w:rFonts w:cs="Arial"/>
          <w:sz w:val="22"/>
          <w:szCs w:val="22"/>
        </w:rPr>
        <w:t>que presenta una restricción ambiental</w:t>
      </w:r>
      <w:r w:rsidR="00C133A3" w:rsidRPr="005534B6">
        <w:rPr>
          <w:rFonts w:cs="Arial"/>
          <w:sz w:val="22"/>
          <w:szCs w:val="22"/>
        </w:rPr>
        <w:t xml:space="preserve"> </w:t>
      </w:r>
      <w:r w:rsidR="00C133A3">
        <w:rPr>
          <w:rFonts w:cs="Arial"/>
          <w:sz w:val="22"/>
          <w:szCs w:val="22"/>
        </w:rPr>
        <w:t xml:space="preserve">moderada, se encuentra dentro de los límites de intervención o </w:t>
      </w:r>
      <w:r w:rsidR="00455DEB" w:rsidRPr="005534B6">
        <w:rPr>
          <w:rFonts w:cs="Arial"/>
          <w:sz w:val="22"/>
          <w:szCs w:val="22"/>
        </w:rPr>
        <w:t xml:space="preserve">cuya </w:t>
      </w:r>
      <w:r w:rsidR="00455DEB">
        <w:rPr>
          <w:rFonts w:cs="Arial"/>
          <w:sz w:val="22"/>
          <w:szCs w:val="22"/>
        </w:rPr>
        <w:t xml:space="preserve">condición de calidad ambiental en la Línea Base se encuentra </w:t>
      </w:r>
      <w:r w:rsidR="00285AA8">
        <w:rPr>
          <w:rFonts w:cs="Arial"/>
          <w:sz w:val="22"/>
          <w:szCs w:val="22"/>
        </w:rPr>
        <w:t xml:space="preserve">en un nivel de aceptabilidad </w:t>
      </w:r>
      <w:r w:rsidR="00455DEB">
        <w:rPr>
          <w:rFonts w:cs="Arial"/>
          <w:sz w:val="22"/>
          <w:szCs w:val="22"/>
        </w:rPr>
        <w:t xml:space="preserve">dentro los niveles máximos permisibles establecidos en la ley, y que, resulta previsible que, con el desarrollo de las actividades del proyecto (sin contemplar la aplicación de las medidas de manejo), continúe igual o empeore. </w:t>
      </w:r>
    </w:p>
    <w:p w14:paraId="555E26E0" w14:textId="7A7524D8" w:rsidR="00E11F55" w:rsidRPr="005534B6" w:rsidRDefault="00E11F55" w:rsidP="00E11F55">
      <w:pPr>
        <w:rPr>
          <w:rFonts w:cs="Arial"/>
          <w:sz w:val="22"/>
          <w:szCs w:val="22"/>
        </w:rPr>
      </w:pPr>
      <w:r w:rsidRPr="005534B6">
        <w:rPr>
          <w:rFonts w:cs="Arial"/>
          <w:sz w:val="22"/>
          <w:szCs w:val="22"/>
        </w:rPr>
        <w:t xml:space="preserve"> </w:t>
      </w:r>
    </w:p>
    <w:p w14:paraId="7D722B8F" w14:textId="1654434A" w:rsidR="00455DEB" w:rsidRDefault="00E11F55" w:rsidP="00455DEB">
      <w:pPr>
        <w:rPr>
          <w:rFonts w:cs="Arial"/>
          <w:sz w:val="22"/>
          <w:szCs w:val="22"/>
        </w:rPr>
      </w:pPr>
      <w:r w:rsidRPr="005534B6">
        <w:rPr>
          <w:rFonts w:cs="Arial"/>
          <w:sz w:val="22"/>
          <w:szCs w:val="22"/>
          <w:u w:val="single"/>
        </w:rPr>
        <w:t>Área con sensibilidad baja</w:t>
      </w:r>
      <w:r w:rsidRPr="005534B6">
        <w:rPr>
          <w:rFonts w:cs="Arial"/>
          <w:sz w:val="22"/>
          <w:szCs w:val="22"/>
        </w:rPr>
        <w:t xml:space="preserve">: </w:t>
      </w:r>
      <w:r w:rsidR="00C133A3" w:rsidRPr="005534B6">
        <w:rPr>
          <w:rFonts w:cs="Arial"/>
          <w:sz w:val="22"/>
          <w:szCs w:val="22"/>
        </w:rPr>
        <w:t xml:space="preserve">Es aquella </w:t>
      </w:r>
      <w:r w:rsidR="00C133A3">
        <w:rPr>
          <w:rFonts w:cs="Arial"/>
          <w:sz w:val="22"/>
          <w:szCs w:val="22"/>
        </w:rPr>
        <w:t xml:space="preserve">que no presenta una restricción ambiental, se encuentra dentro de los límites de intervención, o </w:t>
      </w:r>
      <w:r w:rsidR="00455DEB" w:rsidRPr="005534B6">
        <w:rPr>
          <w:rFonts w:cs="Arial"/>
          <w:sz w:val="22"/>
          <w:szCs w:val="22"/>
        </w:rPr>
        <w:t xml:space="preserve">cuya </w:t>
      </w:r>
      <w:r w:rsidR="00455DEB">
        <w:rPr>
          <w:rFonts w:cs="Arial"/>
          <w:sz w:val="22"/>
          <w:szCs w:val="22"/>
        </w:rPr>
        <w:t xml:space="preserve">condición de calidad ambiental en </w:t>
      </w:r>
      <w:r w:rsidR="00455DEB">
        <w:rPr>
          <w:rFonts w:cs="Arial"/>
          <w:sz w:val="22"/>
          <w:szCs w:val="22"/>
        </w:rPr>
        <w:lastRenderedPageBreak/>
        <w:t xml:space="preserve">la Línea Base </w:t>
      </w:r>
      <w:r w:rsidR="00285AA8">
        <w:rPr>
          <w:rFonts w:cs="Arial"/>
          <w:sz w:val="22"/>
          <w:szCs w:val="22"/>
        </w:rPr>
        <w:t xml:space="preserve">se encuentra en un nivel favorable dentro los niveles máximos permisibles </w:t>
      </w:r>
      <w:r w:rsidR="00455DEB">
        <w:rPr>
          <w:rFonts w:cs="Arial"/>
          <w:sz w:val="22"/>
          <w:szCs w:val="22"/>
        </w:rPr>
        <w:t xml:space="preserve">establecidos en la ley, y que, resulta previsible que, con el desarrollo de las actividades del proyecto (sin contemplar la aplicación de las medidas de manejo), continúe igual o mejore. </w:t>
      </w:r>
    </w:p>
    <w:p w14:paraId="643CC987" w14:textId="0B0C3276" w:rsidR="00907DC9" w:rsidRDefault="00907DC9" w:rsidP="00455DEB">
      <w:pPr>
        <w:rPr>
          <w:rFonts w:cs="Arial"/>
          <w:sz w:val="22"/>
          <w:szCs w:val="22"/>
        </w:rPr>
      </w:pPr>
    </w:p>
    <w:p w14:paraId="216FAC73" w14:textId="6362B015" w:rsidR="00E11F55" w:rsidRPr="005534B6" w:rsidRDefault="00E11F55" w:rsidP="00E11F55">
      <w:pPr>
        <w:pStyle w:val="Prrafodelista"/>
        <w:numPr>
          <w:ilvl w:val="0"/>
          <w:numId w:val="24"/>
        </w:numPr>
        <w:spacing w:after="0" w:line="240" w:lineRule="auto"/>
        <w:rPr>
          <w:sz w:val="22"/>
        </w:rPr>
      </w:pPr>
      <w:r w:rsidRPr="005534B6">
        <w:rPr>
          <w:sz w:val="22"/>
        </w:rPr>
        <w:t xml:space="preserve">Área con potencialidad ambiental </w:t>
      </w:r>
    </w:p>
    <w:p w14:paraId="54377EF5" w14:textId="77777777" w:rsidR="00E11F55" w:rsidRPr="005534B6" w:rsidRDefault="00E11F55" w:rsidP="00E11F55">
      <w:pPr>
        <w:rPr>
          <w:sz w:val="22"/>
          <w:szCs w:val="22"/>
        </w:rPr>
      </w:pPr>
    </w:p>
    <w:p w14:paraId="700E6C45" w14:textId="77777777" w:rsidR="00E11F55" w:rsidRPr="005534B6" w:rsidRDefault="00E11F55" w:rsidP="00E11F55">
      <w:pPr>
        <w:rPr>
          <w:sz w:val="22"/>
          <w:szCs w:val="22"/>
        </w:rPr>
      </w:pPr>
      <w:r w:rsidRPr="005534B6">
        <w:rPr>
          <w:rFonts w:cs="Arial"/>
          <w:sz w:val="22"/>
          <w:szCs w:val="22"/>
        </w:rPr>
        <w:t>Es aquella cuya intervención no presenta restricción, o que, su restricción no corresponde a los usos o actividades asociadas al desarrollo del proyecto, y que, no se encuentra dentro del límite de intervención del proyecto.</w:t>
      </w:r>
    </w:p>
    <w:p w14:paraId="745C8927" w14:textId="77777777" w:rsidR="00E11F55" w:rsidRPr="005534B6" w:rsidRDefault="00E11F55" w:rsidP="00E11F55">
      <w:pPr>
        <w:rPr>
          <w:sz w:val="22"/>
          <w:szCs w:val="22"/>
        </w:rPr>
      </w:pPr>
    </w:p>
    <w:p w14:paraId="1D068133" w14:textId="77777777" w:rsidR="00E11F55" w:rsidRPr="005534B6" w:rsidRDefault="00E11F55" w:rsidP="00E11F55">
      <w:pPr>
        <w:rPr>
          <w:sz w:val="22"/>
          <w:szCs w:val="22"/>
        </w:rPr>
      </w:pPr>
      <w:r w:rsidRPr="005534B6">
        <w:rPr>
          <w:sz w:val="22"/>
          <w:szCs w:val="22"/>
        </w:rPr>
        <w:t xml:space="preserve">Integralmente, las áreas con potencialidad ambiental corresponden a las que tienen la capacidad de recibir cargas o intervenciones adicionales, dentro de límites razonables y manejos típicos, sin que su condición se deteriore de forma importante, dado que su carga actual es menor que aquella que el sistema es capaz de soportar. Un área con potencialidad tiene entonces un margen amplio de oferta de hábitat o de servicios sin alterar su composición y dinámica de forma importante.   </w:t>
      </w:r>
    </w:p>
    <w:p w14:paraId="1D9747E3" w14:textId="77777777" w:rsidR="00E11F55" w:rsidRDefault="00E11F55" w:rsidP="00E11F55"/>
    <w:p w14:paraId="4FAD9872" w14:textId="77777777" w:rsidR="00E11F55" w:rsidRDefault="00E11F55" w:rsidP="00E11F55"/>
    <w:p w14:paraId="51BE241B" w14:textId="77777777" w:rsidR="00E11F55" w:rsidRPr="005534B6" w:rsidRDefault="00E11F55" w:rsidP="00437502">
      <w:pPr>
        <w:pStyle w:val="Ttulo3"/>
        <w:numPr>
          <w:ilvl w:val="2"/>
          <w:numId w:val="35"/>
        </w:numPr>
        <w:rPr>
          <w:sz w:val="22"/>
          <w:szCs w:val="22"/>
        </w:rPr>
      </w:pPr>
      <w:bookmarkStart w:id="23" w:name="_Toc488068168"/>
      <w:bookmarkStart w:id="24" w:name="_Toc490642842"/>
      <w:bookmarkStart w:id="25" w:name="_Toc524962636"/>
      <w:bookmarkStart w:id="26" w:name="_Toc96272062"/>
      <w:r w:rsidRPr="005534B6">
        <w:rPr>
          <w:sz w:val="22"/>
          <w:szCs w:val="22"/>
        </w:rPr>
        <w:t>Metodología para la determinación de la Zonificación Ambiental</w:t>
      </w:r>
      <w:bookmarkEnd w:id="23"/>
      <w:bookmarkEnd w:id="24"/>
      <w:bookmarkEnd w:id="25"/>
      <w:bookmarkEnd w:id="26"/>
    </w:p>
    <w:p w14:paraId="067BFFB8" w14:textId="77777777" w:rsidR="00E11F55" w:rsidRPr="005534B6" w:rsidRDefault="00E11F55" w:rsidP="00E11F55">
      <w:pPr>
        <w:rPr>
          <w:rFonts w:cs="Arial"/>
          <w:sz w:val="22"/>
          <w:szCs w:val="22"/>
        </w:rPr>
      </w:pPr>
    </w:p>
    <w:p w14:paraId="5E0DFC80" w14:textId="77777777" w:rsidR="00E11F55" w:rsidRPr="005534B6" w:rsidRDefault="00E11F55" w:rsidP="00E11F55">
      <w:pPr>
        <w:rPr>
          <w:rFonts w:cs="Arial"/>
          <w:sz w:val="22"/>
          <w:szCs w:val="22"/>
        </w:rPr>
      </w:pPr>
      <w:r w:rsidRPr="005534B6">
        <w:rPr>
          <w:rFonts w:cs="Arial"/>
          <w:sz w:val="22"/>
          <w:szCs w:val="22"/>
        </w:rPr>
        <w:t xml:space="preserve">El desarrollo la zonificación ambiental toma como base la </w:t>
      </w:r>
      <w:r w:rsidRPr="005534B6">
        <w:rPr>
          <w:noProof/>
          <w:sz w:val="22"/>
          <w:szCs w:val="22"/>
          <w:lang w:eastAsia="es-CO"/>
        </w:rPr>
        <w:t xml:space="preserve">Metodología General para la Presentación de Estudios Ambientales del Ministerio de Ambiente, Vivienda y Desarrollo Territorial 2010, donde define los pasos basicos para la evaluacion, la cual se fundamenta en la superposicion de mapas tematicos. </w:t>
      </w:r>
    </w:p>
    <w:p w14:paraId="599C9F5A" w14:textId="77777777" w:rsidR="00E11F55" w:rsidRPr="005534B6" w:rsidRDefault="00E11F55" w:rsidP="00E11F55">
      <w:pPr>
        <w:rPr>
          <w:rFonts w:cs="Arial"/>
          <w:sz w:val="22"/>
          <w:szCs w:val="22"/>
        </w:rPr>
      </w:pPr>
    </w:p>
    <w:p w14:paraId="689A2C44" w14:textId="77777777" w:rsidR="00E11F55" w:rsidRPr="005534B6" w:rsidRDefault="00E11F55" w:rsidP="00E11F55">
      <w:pPr>
        <w:rPr>
          <w:rFonts w:cs="Arial"/>
          <w:sz w:val="22"/>
          <w:szCs w:val="22"/>
        </w:rPr>
      </w:pPr>
      <w:r w:rsidRPr="005534B6">
        <w:rPr>
          <w:rFonts w:cs="Arial"/>
          <w:sz w:val="22"/>
          <w:szCs w:val="22"/>
        </w:rPr>
        <w:t>La metodología para la zonificación ambiental, se inicia con la elaboración de los mapas temáticos de cada medio (abiótico y biótico) en sus áreas de influencia.</w:t>
      </w:r>
    </w:p>
    <w:p w14:paraId="7DA10E1B" w14:textId="77777777" w:rsidR="00E11F55" w:rsidRPr="005534B6" w:rsidRDefault="00E11F55" w:rsidP="00E11F55">
      <w:pPr>
        <w:rPr>
          <w:rFonts w:cs="Arial"/>
          <w:b/>
          <w:sz w:val="22"/>
          <w:szCs w:val="22"/>
          <w:u w:val="single"/>
        </w:rPr>
      </w:pPr>
    </w:p>
    <w:p w14:paraId="26A7271C" w14:textId="77777777" w:rsidR="00E11F55" w:rsidRPr="005534B6" w:rsidRDefault="00E11F55" w:rsidP="00E11F55">
      <w:pPr>
        <w:rPr>
          <w:rFonts w:cs="Arial"/>
          <w:b/>
          <w:sz w:val="22"/>
          <w:szCs w:val="22"/>
          <w:u w:val="single"/>
        </w:rPr>
      </w:pPr>
    </w:p>
    <w:p w14:paraId="4D1E78AA" w14:textId="77777777" w:rsidR="00E11F55" w:rsidRPr="005534B6" w:rsidRDefault="00E11F55" w:rsidP="00E11F55">
      <w:pPr>
        <w:rPr>
          <w:rFonts w:cs="Arial"/>
          <w:b/>
          <w:sz w:val="22"/>
          <w:szCs w:val="22"/>
          <w:u w:val="single"/>
        </w:rPr>
      </w:pPr>
      <w:r w:rsidRPr="005534B6">
        <w:rPr>
          <w:rFonts w:cs="Arial"/>
          <w:b/>
          <w:sz w:val="22"/>
          <w:szCs w:val="22"/>
          <w:u w:val="single"/>
        </w:rPr>
        <w:t>Paso 1: Identificación y Calificación de atributos</w:t>
      </w:r>
    </w:p>
    <w:p w14:paraId="2507F57D" w14:textId="77777777" w:rsidR="00E11F55" w:rsidRPr="005534B6" w:rsidRDefault="00E11F55" w:rsidP="00E11F55">
      <w:pPr>
        <w:rPr>
          <w:rFonts w:cs="Arial"/>
          <w:sz w:val="22"/>
          <w:szCs w:val="22"/>
        </w:rPr>
      </w:pPr>
    </w:p>
    <w:p w14:paraId="3D618D2F" w14:textId="59E5E7A9" w:rsidR="00E11F55" w:rsidRPr="005534B6" w:rsidRDefault="00E11F55" w:rsidP="00E11F55">
      <w:pPr>
        <w:rPr>
          <w:sz w:val="22"/>
          <w:szCs w:val="22"/>
          <w:lang w:val="es-ES" w:bidi="he-IL"/>
        </w:rPr>
      </w:pPr>
      <w:r w:rsidRPr="005534B6">
        <w:rPr>
          <w:sz w:val="22"/>
          <w:szCs w:val="22"/>
          <w:lang w:val="es-ES" w:bidi="he-IL"/>
        </w:rPr>
        <w:t xml:space="preserve">Como paso inicial se califican los atributos </w:t>
      </w:r>
      <w:r w:rsidRPr="005534B6">
        <w:rPr>
          <w:rFonts w:cs="Arial"/>
          <w:sz w:val="22"/>
          <w:szCs w:val="22"/>
        </w:rPr>
        <w:t xml:space="preserve">(mapas temáticos) </w:t>
      </w:r>
      <w:r w:rsidRPr="005534B6">
        <w:rPr>
          <w:sz w:val="22"/>
          <w:szCs w:val="22"/>
          <w:lang w:val="es-ES" w:bidi="he-IL"/>
        </w:rPr>
        <w:t>definidos como relevantes en los diferentes medios analizados en los componentes abiótico y biótico. Para el caso particular del Proyecto del Cable Aéreo de San Cristóbal, los elementos de análisis definidos son:</w:t>
      </w:r>
    </w:p>
    <w:p w14:paraId="62721692" w14:textId="77777777" w:rsidR="00E11F55" w:rsidRPr="005534B6" w:rsidRDefault="00E11F55" w:rsidP="00E11F55">
      <w:pPr>
        <w:rPr>
          <w:sz w:val="22"/>
          <w:szCs w:val="22"/>
          <w:lang w:val="es-ES" w:bidi="he-IL"/>
        </w:rPr>
      </w:pPr>
    </w:p>
    <w:p w14:paraId="4DD8B85A" w14:textId="77777777" w:rsidR="00E11F55" w:rsidRPr="005534B6" w:rsidRDefault="00E11F55" w:rsidP="00E11F55">
      <w:pPr>
        <w:numPr>
          <w:ilvl w:val="0"/>
          <w:numId w:val="21"/>
        </w:numPr>
        <w:rPr>
          <w:rFonts w:cs="Arial"/>
          <w:sz w:val="22"/>
          <w:szCs w:val="22"/>
        </w:rPr>
      </w:pPr>
      <w:r w:rsidRPr="005534B6">
        <w:rPr>
          <w:rFonts w:cs="Arial"/>
          <w:sz w:val="22"/>
          <w:szCs w:val="22"/>
        </w:rPr>
        <w:t>Medio abiótico:</w:t>
      </w:r>
    </w:p>
    <w:p w14:paraId="0E254252" w14:textId="77777777" w:rsidR="00E11F55" w:rsidRPr="005534B6" w:rsidRDefault="00E11F55" w:rsidP="00E11F55">
      <w:pPr>
        <w:numPr>
          <w:ilvl w:val="0"/>
          <w:numId w:val="25"/>
        </w:numPr>
        <w:rPr>
          <w:rFonts w:cs="Arial"/>
          <w:sz w:val="22"/>
          <w:szCs w:val="22"/>
        </w:rPr>
      </w:pPr>
      <w:r w:rsidRPr="005534B6">
        <w:rPr>
          <w:rFonts w:cs="Arial"/>
          <w:sz w:val="22"/>
          <w:szCs w:val="22"/>
        </w:rPr>
        <w:t>Procesos de remoción en masa</w:t>
      </w:r>
    </w:p>
    <w:p w14:paraId="466DED4D" w14:textId="77777777" w:rsidR="00E11F55" w:rsidRPr="005534B6" w:rsidRDefault="00E11F55" w:rsidP="00E11F55">
      <w:pPr>
        <w:numPr>
          <w:ilvl w:val="0"/>
          <w:numId w:val="25"/>
        </w:numPr>
        <w:rPr>
          <w:rFonts w:cs="Arial"/>
          <w:sz w:val="22"/>
          <w:szCs w:val="22"/>
        </w:rPr>
      </w:pPr>
      <w:r w:rsidRPr="005534B6">
        <w:rPr>
          <w:rFonts w:cs="Arial"/>
          <w:sz w:val="22"/>
          <w:szCs w:val="22"/>
        </w:rPr>
        <w:t xml:space="preserve">Susceptibilidad a inundación </w:t>
      </w:r>
    </w:p>
    <w:p w14:paraId="02356E94" w14:textId="77777777" w:rsidR="00E11F55" w:rsidRPr="005534B6" w:rsidRDefault="00E11F55" w:rsidP="00E11F55">
      <w:pPr>
        <w:numPr>
          <w:ilvl w:val="0"/>
          <w:numId w:val="25"/>
        </w:numPr>
        <w:rPr>
          <w:rFonts w:cs="Arial"/>
          <w:sz w:val="22"/>
          <w:szCs w:val="22"/>
        </w:rPr>
      </w:pPr>
      <w:r w:rsidRPr="005534B6">
        <w:rPr>
          <w:rFonts w:cs="Arial"/>
          <w:sz w:val="22"/>
          <w:szCs w:val="22"/>
        </w:rPr>
        <w:t xml:space="preserve">Receptores de contaminación atmosférica y ruido </w:t>
      </w:r>
    </w:p>
    <w:p w14:paraId="56DFE1CE" w14:textId="77777777" w:rsidR="00E11F55" w:rsidRPr="005534B6" w:rsidRDefault="00E11F55" w:rsidP="00E11F55">
      <w:pPr>
        <w:ind w:left="709"/>
        <w:rPr>
          <w:rFonts w:cs="Arial"/>
          <w:sz w:val="22"/>
          <w:szCs w:val="22"/>
        </w:rPr>
      </w:pPr>
    </w:p>
    <w:p w14:paraId="65E684F6" w14:textId="77777777" w:rsidR="00E11F55" w:rsidRPr="005534B6" w:rsidRDefault="00E11F55" w:rsidP="00E11F55">
      <w:pPr>
        <w:ind w:left="720"/>
        <w:rPr>
          <w:rFonts w:cs="Arial"/>
          <w:sz w:val="22"/>
          <w:szCs w:val="22"/>
        </w:rPr>
      </w:pPr>
    </w:p>
    <w:p w14:paraId="356057D6" w14:textId="77777777" w:rsidR="00C133A3" w:rsidRDefault="00C133A3">
      <w:pPr>
        <w:jc w:val="left"/>
        <w:rPr>
          <w:rFonts w:cs="Arial"/>
          <w:sz w:val="22"/>
          <w:szCs w:val="22"/>
        </w:rPr>
      </w:pPr>
      <w:r>
        <w:rPr>
          <w:rFonts w:cs="Arial"/>
          <w:sz w:val="22"/>
          <w:szCs w:val="22"/>
        </w:rPr>
        <w:br w:type="page"/>
      </w:r>
    </w:p>
    <w:p w14:paraId="5787BC24" w14:textId="39A62182" w:rsidR="00E11F55" w:rsidRPr="005534B6" w:rsidRDefault="00E11F55" w:rsidP="00E11F55">
      <w:pPr>
        <w:numPr>
          <w:ilvl w:val="0"/>
          <w:numId w:val="21"/>
        </w:numPr>
        <w:rPr>
          <w:rFonts w:cs="Arial"/>
          <w:sz w:val="22"/>
          <w:szCs w:val="22"/>
        </w:rPr>
      </w:pPr>
      <w:r w:rsidRPr="005534B6">
        <w:rPr>
          <w:rFonts w:cs="Arial"/>
          <w:sz w:val="22"/>
          <w:szCs w:val="22"/>
        </w:rPr>
        <w:lastRenderedPageBreak/>
        <w:t xml:space="preserve">Medio biótico: </w:t>
      </w:r>
    </w:p>
    <w:p w14:paraId="0D4984B4" w14:textId="77777777" w:rsidR="00E11F55" w:rsidRPr="005534B6" w:rsidRDefault="00E11F55" w:rsidP="00E11F55">
      <w:pPr>
        <w:numPr>
          <w:ilvl w:val="0"/>
          <w:numId w:val="25"/>
        </w:numPr>
        <w:rPr>
          <w:rFonts w:cs="Arial"/>
          <w:sz w:val="22"/>
          <w:szCs w:val="22"/>
        </w:rPr>
      </w:pPr>
      <w:r w:rsidRPr="005534B6">
        <w:rPr>
          <w:rFonts w:cs="Arial"/>
          <w:sz w:val="22"/>
          <w:szCs w:val="22"/>
        </w:rPr>
        <w:t>Áreas protegidas de orden nacional, regional y local</w:t>
      </w:r>
    </w:p>
    <w:p w14:paraId="587495C7" w14:textId="77777777" w:rsidR="00E11F55" w:rsidRPr="005534B6" w:rsidRDefault="00E11F55" w:rsidP="00E11F55">
      <w:pPr>
        <w:numPr>
          <w:ilvl w:val="0"/>
          <w:numId w:val="25"/>
        </w:numPr>
        <w:rPr>
          <w:rFonts w:cs="Arial"/>
          <w:sz w:val="22"/>
          <w:szCs w:val="22"/>
        </w:rPr>
      </w:pPr>
      <w:r w:rsidRPr="005534B6">
        <w:rPr>
          <w:rFonts w:cs="Arial"/>
          <w:sz w:val="22"/>
          <w:szCs w:val="22"/>
        </w:rPr>
        <w:t>Zonas con características ecológicas relevantes para el mantenimiento de la diversidad y servicios ecosistémicos y zonas con condición especial de protección para especies y ecosistemas.</w:t>
      </w:r>
    </w:p>
    <w:p w14:paraId="0BA2C977" w14:textId="77777777" w:rsidR="00E11F55" w:rsidRPr="005534B6" w:rsidRDefault="00E11F55" w:rsidP="00E11F55">
      <w:pPr>
        <w:rPr>
          <w:rFonts w:cs="Arial"/>
          <w:sz w:val="22"/>
          <w:szCs w:val="22"/>
        </w:rPr>
      </w:pPr>
    </w:p>
    <w:p w14:paraId="7F17895B" w14:textId="77777777" w:rsidR="00E11F55" w:rsidRPr="005534B6" w:rsidRDefault="00E11F55" w:rsidP="00E11F55">
      <w:pPr>
        <w:rPr>
          <w:sz w:val="22"/>
          <w:szCs w:val="22"/>
          <w:lang w:val="es-ES" w:bidi="he-IL"/>
        </w:rPr>
      </w:pPr>
      <w:r w:rsidRPr="005534B6">
        <w:rPr>
          <w:sz w:val="22"/>
          <w:szCs w:val="22"/>
          <w:lang w:val="es-ES" w:bidi="he-IL"/>
        </w:rPr>
        <w:t>La condición de sensibilidad para cada uno de los atributos en cada mapa temático hacia la escala de sensibilidad definida desde un ambiente sensible hasta un ambiente con potencialidad ambiental, se definirá así:</w:t>
      </w:r>
    </w:p>
    <w:p w14:paraId="44FD71ED" w14:textId="77777777" w:rsidR="00E11F55" w:rsidRPr="005534B6" w:rsidRDefault="00E11F55" w:rsidP="00E11F55">
      <w:pPr>
        <w:rPr>
          <w:sz w:val="22"/>
          <w:szCs w:val="22"/>
          <w:lang w:val="es-ES" w:bidi="he-IL"/>
        </w:rPr>
      </w:pPr>
    </w:p>
    <w:p w14:paraId="4A087354" w14:textId="77777777" w:rsidR="00E11F55" w:rsidRPr="005534B6" w:rsidRDefault="00E11F55" w:rsidP="00E11F55">
      <w:pPr>
        <w:numPr>
          <w:ilvl w:val="0"/>
          <w:numId w:val="26"/>
        </w:numPr>
        <w:rPr>
          <w:sz w:val="22"/>
          <w:szCs w:val="22"/>
        </w:rPr>
      </w:pPr>
      <w:r w:rsidRPr="005534B6">
        <w:rPr>
          <w:sz w:val="22"/>
          <w:szCs w:val="22"/>
        </w:rPr>
        <w:t>Alta sensibilidad (AS)</w:t>
      </w:r>
      <w:r w:rsidRPr="005534B6">
        <w:rPr>
          <w:sz w:val="22"/>
          <w:szCs w:val="22"/>
        </w:rPr>
        <w:tab/>
      </w:r>
    </w:p>
    <w:p w14:paraId="413D3C60" w14:textId="77777777" w:rsidR="00E11F55" w:rsidRPr="005534B6" w:rsidRDefault="00E11F55" w:rsidP="00E11F55">
      <w:pPr>
        <w:numPr>
          <w:ilvl w:val="0"/>
          <w:numId w:val="26"/>
        </w:numPr>
        <w:rPr>
          <w:sz w:val="22"/>
          <w:szCs w:val="22"/>
        </w:rPr>
      </w:pPr>
      <w:r w:rsidRPr="005534B6">
        <w:rPr>
          <w:sz w:val="22"/>
          <w:szCs w:val="22"/>
        </w:rPr>
        <w:t>Media sensibilidad (MS)</w:t>
      </w:r>
    </w:p>
    <w:p w14:paraId="65420710" w14:textId="77777777" w:rsidR="00E11F55" w:rsidRPr="005534B6" w:rsidRDefault="00E11F55" w:rsidP="00E11F55">
      <w:pPr>
        <w:numPr>
          <w:ilvl w:val="0"/>
          <w:numId w:val="26"/>
        </w:numPr>
        <w:rPr>
          <w:sz w:val="22"/>
          <w:szCs w:val="22"/>
        </w:rPr>
      </w:pPr>
      <w:r w:rsidRPr="005534B6">
        <w:rPr>
          <w:sz w:val="22"/>
          <w:szCs w:val="22"/>
        </w:rPr>
        <w:t>Baja sensibilidad (BS)</w:t>
      </w:r>
      <w:r w:rsidRPr="005534B6">
        <w:rPr>
          <w:sz w:val="22"/>
          <w:szCs w:val="22"/>
        </w:rPr>
        <w:tab/>
      </w:r>
    </w:p>
    <w:p w14:paraId="3115E900" w14:textId="77777777" w:rsidR="00E11F55" w:rsidRPr="005534B6" w:rsidRDefault="00E11F55" w:rsidP="00E11F55">
      <w:pPr>
        <w:numPr>
          <w:ilvl w:val="0"/>
          <w:numId w:val="26"/>
        </w:numPr>
        <w:rPr>
          <w:sz w:val="22"/>
          <w:szCs w:val="22"/>
        </w:rPr>
      </w:pPr>
      <w:r w:rsidRPr="005534B6">
        <w:rPr>
          <w:sz w:val="22"/>
          <w:szCs w:val="22"/>
        </w:rPr>
        <w:t xml:space="preserve">Potencial (P)  </w:t>
      </w:r>
    </w:p>
    <w:p w14:paraId="309865F7" w14:textId="77777777" w:rsidR="00E11F55" w:rsidRPr="005534B6" w:rsidRDefault="00E11F55" w:rsidP="00E11F55">
      <w:pPr>
        <w:rPr>
          <w:sz w:val="22"/>
          <w:szCs w:val="22"/>
        </w:rPr>
      </w:pPr>
    </w:p>
    <w:p w14:paraId="618C7AB6" w14:textId="77777777" w:rsidR="00E11F55" w:rsidRPr="005534B6" w:rsidRDefault="00E11F55" w:rsidP="00E11F55">
      <w:pPr>
        <w:spacing w:after="160" w:line="259" w:lineRule="auto"/>
        <w:jc w:val="left"/>
        <w:rPr>
          <w:b/>
          <w:sz w:val="22"/>
          <w:szCs w:val="22"/>
          <w:u w:val="single"/>
        </w:rPr>
      </w:pPr>
    </w:p>
    <w:p w14:paraId="654C8AFB" w14:textId="77777777" w:rsidR="00E11F55" w:rsidRPr="005534B6" w:rsidRDefault="00E11F55" w:rsidP="00E11F55">
      <w:pPr>
        <w:rPr>
          <w:b/>
          <w:sz w:val="22"/>
          <w:szCs w:val="22"/>
          <w:u w:val="single"/>
        </w:rPr>
      </w:pPr>
      <w:r w:rsidRPr="005534B6">
        <w:rPr>
          <w:b/>
          <w:sz w:val="22"/>
          <w:szCs w:val="22"/>
          <w:u w:val="single"/>
        </w:rPr>
        <w:t>Paso 2: Superposición de información temática y obtención de mapas de categorías ambientales</w:t>
      </w:r>
    </w:p>
    <w:p w14:paraId="447CAA7B" w14:textId="77777777" w:rsidR="00E11F55" w:rsidRPr="005534B6" w:rsidRDefault="00E11F55" w:rsidP="00E11F55">
      <w:pPr>
        <w:rPr>
          <w:rFonts w:cs="Arial"/>
          <w:sz w:val="22"/>
          <w:szCs w:val="22"/>
        </w:rPr>
      </w:pPr>
    </w:p>
    <w:p w14:paraId="7DA50EB7" w14:textId="08F48990" w:rsidR="00E11F55" w:rsidRDefault="00E11F55" w:rsidP="00E11F55">
      <w:pPr>
        <w:rPr>
          <w:sz w:val="22"/>
          <w:szCs w:val="22"/>
        </w:rPr>
      </w:pPr>
      <w:r w:rsidRPr="005534B6">
        <w:rPr>
          <w:sz w:val="22"/>
          <w:szCs w:val="22"/>
        </w:rPr>
        <w:t>De acuerdo con las características del proyecto y con la afectación del mismo sobre el área de influencia, se muestran las Unidades de zonificación, los aspectos o atributos que la componen y sus características generales, ver siguiente tabla.</w:t>
      </w:r>
    </w:p>
    <w:p w14:paraId="284E21D8" w14:textId="58752EB7" w:rsidR="00092D30" w:rsidRDefault="00092D30" w:rsidP="00E11F55">
      <w:pPr>
        <w:rPr>
          <w:sz w:val="22"/>
          <w:szCs w:val="22"/>
        </w:rPr>
      </w:pPr>
    </w:p>
    <w:p w14:paraId="2DC0CB73" w14:textId="032E3026" w:rsidR="00436E6C" w:rsidRDefault="00DC053F" w:rsidP="00DC053F">
      <w:pPr>
        <w:pStyle w:val="Descripcin"/>
      </w:pPr>
      <w:bookmarkStart w:id="27" w:name="_Toc96272308"/>
      <w:r w:rsidRPr="00DC053F">
        <w:rPr>
          <w:b/>
          <w:bCs w:val="0"/>
        </w:rPr>
        <w:t xml:space="preserve">Tabla </w:t>
      </w:r>
      <w:r w:rsidRPr="00DC053F">
        <w:rPr>
          <w:b/>
          <w:bCs w:val="0"/>
        </w:rPr>
        <w:fldChar w:fldCharType="begin"/>
      </w:r>
      <w:r w:rsidRPr="00DC053F">
        <w:rPr>
          <w:b/>
          <w:bCs w:val="0"/>
        </w:rPr>
        <w:instrText xml:space="preserve"> STYLEREF 1 \s </w:instrText>
      </w:r>
      <w:r w:rsidRPr="00DC053F">
        <w:rPr>
          <w:b/>
          <w:bCs w:val="0"/>
        </w:rPr>
        <w:fldChar w:fldCharType="separate"/>
      </w:r>
      <w:r w:rsidR="00B9587A">
        <w:rPr>
          <w:b/>
          <w:bCs w:val="0"/>
          <w:noProof/>
        </w:rPr>
        <w:t>5</w:t>
      </w:r>
      <w:r w:rsidRPr="00DC053F">
        <w:rPr>
          <w:b/>
          <w:bCs w:val="0"/>
        </w:rPr>
        <w:fldChar w:fldCharType="end"/>
      </w:r>
      <w:r w:rsidRPr="00DC053F">
        <w:rPr>
          <w:b/>
          <w:bCs w:val="0"/>
        </w:rPr>
        <w:noBreakHyphen/>
      </w:r>
      <w:r w:rsidRPr="00DC053F">
        <w:rPr>
          <w:b/>
          <w:bCs w:val="0"/>
        </w:rPr>
        <w:fldChar w:fldCharType="begin"/>
      </w:r>
      <w:r w:rsidRPr="00DC053F">
        <w:rPr>
          <w:b/>
          <w:bCs w:val="0"/>
        </w:rPr>
        <w:instrText xml:space="preserve"> SEQ Tabla \* ARABIC \s 1 </w:instrText>
      </w:r>
      <w:r w:rsidRPr="00DC053F">
        <w:rPr>
          <w:b/>
          <w:bCs w:val="0"/>
        </w:rPr>
        <w:fldChar w:fldCharType="separate"/>
      </w:r>
      <w:r w:rsidR="00B9587A">
        <w:rPr>
          <w:b/>
          <w:bCs w:val="0"/>
          <w:noProof/>
        </w:rPr>
        <w:t>1</w:t>
      </w:r>
      <w:r w:rsidRPr="00DC053F">
        <w:rPr>
          <w:b/>
          <w:bCs w:val="0"/>
        </w:rPr>
        <w:fldChar w:fldCharType="end"/>
      </w:r>
      <w:r>
        <w:rPr>
          <w:b/>
          <w:bCs w:val="0"/>
        </w:rPr>
        <w:t>.</w:t>
      </w:r>
      <w:r w:rsidR="00436E6C" w:rsidRPr="00DC053F">
        <w:rPr>
          <w:rFonts w:cs="Arial"/>
          <w:b/>
          <w:bCs w:val="0"/>
        </w:rPr>
        <w:t xml:space="preserve"> </w:t>
      </w:r>
      <w:r w:rsidR="0077344E">
        <w:rPr>
          <w:rFonts w:cs="Arial"/>
          <w:b/>
        </w:rPr>
        <w:t>Unidades de Zonificación</w:t>
      </w:r>
      <w:bookmarkEnd w:id="27"/>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4107"/>
        <w:gridCol w:w="3827"/>
      </w:tblGrid>
      <w:tr w:rsidR="00E11F55" w:rsidRPr="00225B74" w14:paraId="6CF21DF7" w14:textId="77777777" w:rsidTr="00E11F55">
        <w:trPr>
          <w:trHeight w:val="419"/>
          <w:tblHeader/>
          <w:jc w:val="center"/>
        </w:trPr>
        <w:tc>
          <w:tcPr>
            <w:tcW w:w="1417" w:type="dxa"/>
            <w:shd w:val="clear" w:color="auto" w:fill="D9D9D9" w:themeFill="background1" w:themeFillShade="D9"/>
            <w:vAlign w:val="center"/>
          </w:tcPr>
          <w:p w14:paraId="6C8FE81C" w14:textId="77777777" w:rsidR="00E11F55" w:rsidRPr="00225B74" w:rsidRDefault="00E11F55" w:rsidP="00E11F55">
            <w:pPr>
              <w:jc w:val="center"/>
              <w:rPr>
                <w:b/>
                <w:sz w:val="18"/>
                <w:szCs w:val="18"/>
                <w:lang w:eastAsia="es-ES"/>
              </w:rPr>
            </w:pPr>
            <w:r w:rsidRPr="00225B74">
              <w:rPr>
                <w:b/>
                <w:sz w:val="18"/>
                <w:szCs w:val="18"/>
                <w:lang w:eastAsia="es-ES"/>
              </w:rPr>
              <w:t>Unidad de zonificación</w:t>
            </w:r>
          </w:p>
        </w:tc>
        <w:tc>
          <w:tcPr>
            <w:tcW w:w="4107" w:type="dxa"/>
            <w:shd w:val="clear" w:color="auto" w:fill="D9D9D9" w:themeFill="background1" w:themeFillShade="D9"/>
            <w:vAlign w:val="center"/>
          </w:tcPr>
          <w:p w14:paraId="67C86B50" w14:textId="77777777" w:rsidR="00E11F55" w:rsidRPr="00225B74" w:rsidRDefault="00E11F55" w:rsidP="00E11F55">
            <w:pPr>
              <w:jc w:val="center"/>
              <w:rPr>
                <w:rFonts w:cs="Arial"/>
                <w:b/>
                <w:sz w:val="18"/>
                <w:szCs w:val="18"/>
              </w:rPr>
            </w:pPr>
            <w:r>
              <w:rPr>
                <w:rFonts w:cs="Arial"/>
                <w:b/>
                <w:sz w:val="18"/>
                <w:szCs w:val="18"/>
              </w:rPr>
              <w:t xml:space="preserve">Medio y </w:t>
            </w:r>
            <w:r w:rsidRPr="00225B74">
              <w:rPr>
                <w:rFonts w:cs="Arial"/>
                <w:b/>
                <w:sz w:val="18"/>
                <w:szCs w:val="18"/>
              </w:rPr>
              <w:t>Atributo</w:t>
            </w:r>
          </w:p>
        </w:tc>
        <w:tc>
          <w:tcPr>
            <w:tcW w:w="3827" w:type="dxa"/>
            <w:shd w:val="clear" w:color="auto" w:fill="D9D9D9" w:themeFill="background1" w:themeFillShade="D9"/>
            <w:vAlign w:val="center"/>
          </w:tcPr>
          <w:p w14:paraId="0EC9C0B2" w14:textId="77777777" w:rsidR="00E11F55" w:rsidRPr="00225B74" w:rsidRDefault="00E11F55" w:rsidP="00E11F55">
            <w:pPr>
              <w:jc w:val="center"/>
              <w:rPr>
                <w:b/>
                <w:sz w:val="18"/>
                <w:szCs w:val="18"/>
                <w:lang w:eastAsia="es-ES"/>
              </w:rPr>
            </w:pPr>
            <w:r w:rsidRPr="00225B74">
              <w:rPr>
                <w:b/>
                <w:sz w:val="18"/>
                <w:szCs w:val="18"/>
                <w:lang w:eastAsia="es-ES"/>
              </w:rPr>
              <w:t>Características</w:t>
            </w:r>
          </w:p>
        </w:tc>
      </w:tr>
      <w:tr w:rsidR="00E11F55" w:rsidRPr="00225B74" w14:paraId="771A9435" w14:textId="77777777" w:rsidTr="00E11F55">
        <w:trPr>
          <w:trHeight w:val="492"/>
          <w:jc w:val="center"/>
        </w:trPr>
        <w:tc>
          <w:tcPr>
            <w:tcW w:w="1417" w:type="dxa"/>
            <w:shd w:val="clear" w:color="auto" w:fill="auto"/>
            <w:vAlign w:val="center"/>
          </w:tcPr>
          <w:p w14:paraId="1F747A81" w14:textId="77777777" w:rsidR="00E11F55" w:rsidRPr="00225B74" w:rsidRDefault="00E11F55" w:rsidP="00E11F55">
            <w:pPr>
              <w:jc w:val="center"/>
              <w:rPr>
                <w:sz w:val="18"/>
                <w:szCs w:val="18"/>
              </w:rPr>
            </w:pPr>
            <w:r w:rsidRPr="00225B74">
              <w:rPr>
                <w:sz w:val="18"/>
                <w:szCs w:val="18"/>
              </w:rPr>
              <w:t>Áreas de especial importancia ecológica</w:t>
            </w:r>
          </w:p>
        </w:tc>
        <w:tc>
          <w:tcPr>
            <w:tcW w:w="4107" w:type="dxa"/>
            <w:shd w:val="clear" w:color="auto" w:fill="auto"/>
            <w:vAlign w:val="center"/>
          </w:tcPr>
          <w:p w14:paraId="528C5E62" w14:textId="77777777" w:rsidR="00E11F55" w:rsidRPr="00DB15DE" w:rsidRDefault="00E11F55" w:rsidP="00E11F55">
            <w:pPr>
              <w:rPr>
                <w:sz w:val="18"/>
                <w:szCs w:val="18"/>
                <w:u w:val="single"/>
              </w:rPr>
            </w:pPr>
            <w:r w:rsidRPr="00DB15DE">
              <w:rPr>
                <w:sz w:val="18"/>
                <w:szCs w:val="18"/>
                <w:u w:val="single"/>
              </w:rPr>
              <w:t xml:space="preserve">Medio Biótico: </w:t>
            </w:r>
          </w:p>
          <w:p w14:paraId="6E0DC64B" w14:textId="77777777" w:rsidR="00E11F55" w:rsidRPr="003B44BF" w:rsidRDefault="00E11F55" w:rsidP="00E11F55">
            <w:pPr>
              <w:rPr>
                <w:sz w:val="18"/>
                <w:szCs w:val="18"/>
              </w:rPr>
            </w:pPr>
          </w:p>
          <w:p w14:paraId="217D0C48" w14:textId="77777777" w:rsidR="00E11F55" w:rsidRPr="003B44BF" w:rsidRDefault="00E11F55" w:rsidP="00E11F55">
            <w:pPr>
              <w:pStyle w:val="Prrafodelista"/>
              <w:numPr>
                <w:ilvl w:val="0"/>
                <w:numId w:val="28"/>
              </w:numPr>
              <w:spacing w:after="0"/>
              <w:rPr>
                <w:sz w:val="18"/>
                <w:szCs w:val="18"/>
              </w:rPr>
            </w:pPr>
            <w:r>
              <w:rPr>
                <w:sz w:val="18"/>
                <w:szCs w:val="18"/>
              </w:rPr>
              <w:t>Parques en la escala Metropolitano y Zonal</w:t>
            </w:r>
          </w:p>
          <w:p w14:paraId="554CE253" w14:textId="77777777" w:rsidR="00E11F55" w:rsidRPr="003B44BF" w:rsidRDefault="00E11F55" w:rsidP="00E11F55">
            <w:pPr>
              <w:rPr>
                <w:sz w:val="18"/>
                <w:szCs w:val="18"/>
              </w:rPr>
            </w:pPr>
          </w:p>
          <w:p w14:paraId="01935E87" w14:textId="77777777" w:rsidR="00E11F55" w:rsidRDefault="00E11F55" w:rsidP="00E11F55">
            <w:pPr>
              <w:pStyle w:val="Prrafodelista"/>
              <w:numPr>
                <w:ilvl w:val="0"/>
                <w:numId w:val="28"/>
              </w:numPr>
              <w:spacing w:after="0"/>
              <w:jc w:val="both"/>
              <w:rPr>
                <w:sz w:val="18"/>
                <w:szCs w:val="18"/>
              </w:rPr>
            </w:pPr>
            <w:r>
              <w:rPr>
                <w:sz w:val="18"/>
                <w:szCs w:val="18"/>
              </w:rPr>
              <w:t xml:space="preserve">Canales y ríos, Parques urbanos (Metropolitanos y Zonales). </w:t>
            </w:r>
            <w:r w:rsidRPr="003B44BF">
              <w:rPr>
                <w:sz w:val="18"/>
                <w:szCs w:val="18"/>
              </w:rPr>
              <w:t>Zonas con características ecológicas relevantes para el mantenimiento de la diversidad y servicios ecosistémicos y zonas con condición especial de protección para especies y ecosistemas</w:t>
            </w:r>
            <w:r>
              <w:rPr>
                <w:sz w:val="18"/>
                <w:szCs w:val="18"/>
              </w:rPr>
              <w:t>).</w:t>
            </w:r>
          </w:p>
          <w:p w14:paraId="0D9E0264" w14:textId="77777777" w:rsidR="00E11F55" w:rsidRPr="00D46861" w:rsidRDefault="00E11F55" w:rsidP="00E11F55">
            <w:pPr>
              <w:pStyle w:val="Prrafodelista"/>
              <w:rPr>
                <w:sz w:val="18"/>
                <w:szCs w:val="18"/>
              </w:rPr>
            </w:pPr>
          </w:p>
          <w:p w14:paraId="01CE634A" w14:textId="77777777" w:rsidR="00E11F55" w:rsidRPr="003B44BF" w:rsidRDefault="00E11F55" w:rsidP="00E11F55">
            <w:pPr>
              <w:pStyle w:val="Prrafodelista"/>
              <w:numPr>
                <w:ilvl w:val="0"/>
                <w:numId w:val="28"/>
              </w:numPr>
              <w:spacing w:after="0"/>
              <w:jc w:val="both"/>
              <w:rPr>
                <w:sz w:val="18"/>
                <w:szCs w:val="18"/>
              </w:rPr>
            </w:pPr>
            <w:r>
              <w:rPr>
                <w:sz w:val="18"/>
                <w:szCs w:val="18"/>
              </w:rPr>
              <w:t>Coberturas de la tierra.</w:t>
            </w:r>
          </w:p>
        </w:tc>
        <w:tc>
          <w:tcPr>
            <w:tcW w:w="3827" w:type="dxa"/>
            <w:shd w:val="clear" w:color="auto" w:fill="auto"/>
            <w:vAlign w:val="center"/>
          </w:tcPr>
          <w:p w14:paraId="65C3CC42" w14:textId="77777777" w:rsidR="00E11F55" w:rsidRDefault="00E11F55" w:rsidP="00E11F55">
            <w:pPr>
              <w:rPr>
                <w:sz w:val="18"/>
                <w:szCs w:val="18"/>
              </w:rPr>
            </w:pPr>
            <w:r>
              <w:rPr>
                <w:sz w:val="18"/>
                <w:szCs w:val="18"/>
              </w:rPr>
              <w:t>Áreas del espacio urbano que hacen parte de la Estructura Ecológica Principal del Distrito.</w:t>
            </w:r>
          </w:p>
          <w:p w14:paraId="237FF548" w14:textId="77777777" w:rsidR="00E11F55" w:rsidRPr="00DB15DE" w:rsidRDefault="00E11F55" w:rsidP="00E11F55">
            <w:pPr>
              <w:rPr>
                <w:sz w:val="18"/>
                <w:szCs w:val="18"/>
              </w:rPr>
            </w:pPr>
          </w:p>
          <w:p w14:paraId="7EF19029" w14:textId="77777777" w:rsidR="00E11F55" w:rsidRPr="003B44BF" w:rsidRDefault="00E11F55" w:rsidP="00E11F55">
            <w:pPr>
              <w:pStyle w:val="Prrafodelista"/>
              <w:numPr>
                <w:ilvl w:val="0"/>
                <w:numId w:val="27"/>
              </w:numPr>
              <w:spacing w:after="0"/>
              <w:rPr>
                <w:sz w:val="18"/>
                <w:szCs w:val="18"/>
              </w:rPr>
            </w:pPr>
            <w:r>
              <w:rPr>
                <w:sz w:val="18"/>
                <w:szCs w:val="18"/>
              </w:rPr>
              <w:t xml:space="preserve">Parques </w:t>
            </w:r>
            <w:r w:rsidRPr="003B44BF">
              <w:rPr>
                <w:sz w:val="18"/>
                <w:szCs w:val="18"/>
              </w:rPr>
              <w:t>Urbanos</w:t>
            </w:r>
            <w:r>
              <w:rPr>
                <w:sz w:val="18"/>
                <w:szCs w:val="18"/>
              </w:rPr>
              <w:t xml:space="preserve"> metropolitanos y Zonales</w:t>
            </w:r>
            <w:r w:rsidRPr="003B44BF">
              <w:rPr>
                <w:sz w:val="18"/>
                <w:szCs w:val="18"/>
              </w:rPr>
              <w:t xml:space="preserve">. </w:t>
            </w:r>
          </w:p>
          <w:p w14:paraId="14348044" w14:textId="77777777" w:rsidR="00E11F55" w:rsidRPr="003B44BF" w:rsidRDefault="00E11F55" w:rsidP="00E11F55">
            <w:pPr>
              <w:pStyle w:val="Prrafodelista"/>
              <w:numPr>
                <w:ilvl w:val="0"/>
                <w:numId w:val="27"/>
              </w:numPr>
              <w:spacing w:after="0"/>
              <w:rPr>
                <w:sz w:val="18"/>
                <w:szCs w:val="18"/>
              </w:rPr>
            </w:pPr>
            <w:r w:rsidRPr="003B44BF">
              <w:rPr>
                <w:sz w:val="18"/>
                <w:szCs w:val="18"/>
              </w:rPr>
              <w:t>Ronda Hidráulica</w:t>
            </w:r>
          </w:p>
          <w:p w14:paraId="3D295E7C" w14:textId="77777777" w:rsidR="00E11F55" w:rsidRPr="00794841" w:rsidRDefault="00E11F55" w:rsidP="00E11F55">
            <w:pPr>
              <w:pStyle w:val="Prrafodelista"/>
              <w:numPr>
                <w:ilvl w:val="0"/>
                <w:numId w:val="27"/>
              </w:numPr>
              <w:spacing w:after="0"/>
              <w:rPr>
                <w:sz w:val="18"/>
                <w:szCs w:val="18"/>
              </w:rPr>
            </w:pPr>
            <w:r>
              <w:rPr>
                <w:sz w:val="18"/>
                <w:szCs w:val="18"/>
              </w:rPr>
              <w:t>Corredor Ecológico de Ronda (CER).</w:t>
            </w:r>
          </w:p>
        </w:tc>
      </w:tr>
      <w:tr w:rsidR="00E11F55" w:rsidRPr="00225B74" w14:paraId="44699FB3" w14:textId="77777777" w:rsidTr="00E11F55">
        <w:trPr>
          <w:trHeight w:val="1373"/>
          <w:jc w:val="center"/>
        </w:trPr>
        <w:tc>
          <w:tcPr>
            <w:tcW w:w="1417" w:type="dxa"/>
            <w:shd w:val="clear" w:color="auto" w:fill="auto"/>
            <w:vAlign w:val="center"/>
            <w:hideMark/>
          </w:tcPr>
          <w:p w14:paraId="51B4BB4D" w14:textId="77777777" w:rsidR="00E11F55" w:rsidRPr="00225B74" w:rsidRDefault="00E11F55" w:rsidP="00E11F55">
            <w:pPr>
              <w:jc w:val="center"/>
              <w:rPr>
                <w:sz w:val="18"/>
                <w:szCs w:val="18"/>
              </w:rPr>
            </w:pPr>
            <w:r w:rsidRPr="00225B74">
              <w:rPr>
                <w:sz w:val="18"/>
                <w:szCs w:val="18"/>
              </w:rPr>
              <w:lastRenderedPageBreak/>
              <w:t>Áreas de recuperación ambiental</w:t>
            </w:r>
          </w:p>
        </w:tc>
        <w:tc>
          <w:tcPr>
            <w:tcW w:w="4107" w:type="dxa"/>
            <w:shd w:val="clear" w:color="auto" w:fill="auto"/>
            <w:vAlign w:val="center"/>
          </w:tcPr>
          <w:p w14:paraId="1D82512A" w14:textId="77777777" w:rsidR="00E11F55" w:rsidRPr="00DB15DE" w:rsidRDefault="00E11F55" w:rsidP="00E11F55">
            <w:pPr>
              <w:rPr>
                <w:sz w:val="18"/>
                <w:szCs w:val="18"/>
                <w:u w:val="single"/>
              </w:rPr>
            </w:pPr>
            <w:r w:rsidRPr="00DB15DE">
              <w:rPr>
                <w:sz w:val="18"/>
                <w:szCs w:val="18"/>
                <w:u w:val="single"/>
              </w:rPr>
              <w:t>Medio abiótico:</w:t>
            </w:r>
          </w:p>
          <w:p w14:paraId="2B708A15" w14:textId="77777777" w:rsidR="00E11F55" w:rsidRPr="00DB15DE" w:rsidRDefault="00E11F55" w:rsidP="00E11F55">
            <w:pPr>
              <w:rPr>
                <w:sz w:val="18"/>
                <w:szCs w:val="18"/>
              </w:rPr>
            </w:pPr>
            <w:r w:rsidRPr="00DB15DE">
              <w:rPr>
                <w:sz w:val="18"/>
                <w:szCs w:val="18"/>
              </w:rPr>
              <w:t xml:space="preserve"> </w:t>
            </w:r>
          </w:p>
          <w:p w14:paraId="176E0898" w14:textId="77777777" w:rsidR="00E11F55" w:rsidRPr="00DB15DE" w:rsidRDefault="00E11F55" w:rsidP="00E11F55">
            <w:pPr>
              <w:pStyle w:val="Prrafodelista"/>
              <w:numPr>
                <w:ilvl w:val="0"/>
                <w:numId w:val="31"/>
              </w:numPr>
              <w:spacing w:after="0"/>
              <w:rPr>
                <w:rFonts w:eastAsia="Times New Roman"/>
                <w:sz w:val="18"/>
                <w:szCs w:val="18"/>
              </w:rPr>
            </w:pPr>
            <w:r w:rsidRPr="00DB15DE">
              <w:rPr>
                <w:rFonts w:eastAsia="Times New Roman"/>
                <w:sz w:val="18"/>
                <w:szCs w:val="18"/>
              </w:rPr>
              <w:t>Usos del suelo, Receptores contaminación atmosférica y ruido.</w:t>
            </w:r>
          </w:p>
          <w:p w14:paraId="734C7533" w14:textId="77777777" w:rsidR="00E11F55" w:rsidRPr="00DB15DE" w:rsidRDefault="00E11F55" w:rsidP="00E11F55">
            <w:pPr>
              <w:pStyle w:val="Prrafodelista"/>
              <w:numPr>
                <w:ilvl w:val="0"/>
                <w:numId w:val="31"/>
              </w:numPr>
              <w:spacing w:after="0"/>
              <w:rPr>
                <w:rFonts w:eastAsia="Times New Roman"/>
                <w:sz w:val="18"/>
                <w:szCs w:val="18"/>
              </w:rPr>
            </w:pPr>
            <w:r w:rsidRPr="00DB15DE">
              <w:rPr>
                <w:rFonts w:eastAsia="Times New Roman"/>
                <w:sz w:val="18"/>
                <w:szCs w:val="18"/>
              </w:rPr>
              <w:t>Parques urbanos (vecinales y de bolsillo), separadores viales permeables y zonas verdes.</w:t>
            </w:r>
          </w:p>
        </w:tc>
        <w:tc>
          <w:tcPr>
            <w:tcW w:w="3827" w:type="dxa"/>
            <w:shd w:val="clear" w:color="auto" w:fill="auto"/>
            <w:vAlign w:val="center"/>
          </w:tcPr>
          <w:p w14:paraId="57391864" w14:textId="77777777" w:rsidR="00E11F55" w:rsidRPr="00225B74" w:rsidRDefault="00E11F55" w:rsidP="00E11F55">
            <w:pPr>
              <w:rPr>
                <w:sz w:val="18"/>
                <w:szCs w:val="18"/>
              </w:rPr>
            </w:pPr>
            <w:r>
              <w:rPr>
                <w:sz w:val="18"/>
                <w:szCs w:val="18"/>
              </w:rPr>
              <w:t xml:space="preserve">Áreas </w:t>
            </w:r>
            <w:r w:rsidRPr="00225B74">
              <w:rPr>
                <w:sz w:val="18"/>
                <w:szCs w:val="18"/>
              </w:rPr>
              <w:t>de importancia la</w:t>
            </w:r>
            <w:r>
              <w:rPr>
                <w:sz w:val="18"/>
                <w:szCs w:val="18"/>
              </w:rPr>
              <w:t xml:space="preserve"> cual</w:t>
            </w:r>
            <w:r w:rsidRPr="00225B74">
              <w:rPr>
                <w:sz w:val="18"/>
                <w:szCs w:val="18"/>
              </w:rPr>
              <w:t xml:space="preserve"> requiere desarrollar actividades de recuperación</w:t>
            </w:r>
            <w:r>
              <w:rPr>
                <w:sz w:val="18"/>
                <w:szCs w:val="18"/>
              </w:rPr>
              <w:t>, o, implementar medidas de manejo de mitigación</w:t>
            </w:r>
            <w:r w:rsidRPr="00225B74">
              <w:rPr>
                <w:sz w:val="18"/>
                <w:szCs w:val="18"/>
              </w:rPr>
              <w:t xml:space="preserve">. </w:t>
            </w:r>
          </w:p>
        </w:tc>
      </w:tr>
      <w:tr w:rsidR="00E11F55" w:rsidRPr="00225B74" w14:paraId="6B416207" w14:textId="77777777" w:rsidTr="00E11F55">
        <w:trPr>
          <w:trHeight w:val="347"/>
          <w:jc w:val="center"/>
        </w:trPr>
        <w:tc>
          <w:tcPr>
            <w:tcW w:w="1417" w:type="dxa"/>
            <w:shd w:val="clear" w:color="auto" w:fill="auto"/>
            <w:vAlign w:val="center"/>
            <w:hideMark/>
          </w:tcPr>
          <w:p w14:paraId="23207B08" w14:textId="77777777" w:rsidR="00E11F55" w:rsidRPr="00225B74" w:rsidRDefault="00E11F55" w:rsidP="00E11F55">
            <w:pPr>
              <w:jc w:val="center"/>
              <w:rPr>
                <w:sz w:val="18"/>
                <w:szCs w:val="18"/>
              </w:rPr>
            </w:pPr>
            <w:r w:rsidRPr="00225B74">
              <w:rPr>
                <w:sz w:val="18"/>
                <w:szCs w:val="18"/>
              </w:rPr>
              <w:t>Áreas de riesgo natural</w:t>
            </w:r>
          </w:p>
        </w:tc>
        <w:tc>
          <w:tcPr>
            <w:tcW w:w="4107" w:type="dxa"/>
            <w:shd w:val="clear" w:color="auto" w:fill="auto"/>
            <w:vAlign w:val="center"/>
          </w:tcPr>
          <w:p w14:paraId="301CB60D" w14:textId="77777777" w:rsidR="00E11F55" w:rsidRDefault="00E11F55" w:rsidP="00E11F55">
            <w:pPr>
              <w:rPr>
                <w:sz w:val="18"/>
                <w:szCs w:val="18"/>
                <w:u w:val="single"/>
              </w:rPr>
            </w:pPr>
            <w:r w:rsidRPr="00DB15DE">
              <w:rPr>
                <w:sz w:val="18"/>
                <w:szCs w:val="18"/>
                <w:u w:val="single"/>
              </w:rPr>
              <w:t>Medio abiótico</w:t>
            </w:r>
            <w:r>
              <w:rPr>
                <w:sz w:val="18"/>
                <w:szCs w:val="18"/>
                <w:u w:val="single"/>
              </w:rPr>
              <w:t>:</w:t>
            </w:r>
            <w:r w:rsidRPr="00DB15DE">
              <w:rPr>
                <w:sz w:val="18"/>
                <w:szCs w:val="18"/>
                <w:u w:val="single"/>
              </w:rPr>
              <w:t xml:space="preserve"> </w:t>
            </w:r>
          </w:p>
          <w:p w14:paraId="5880E9E3" w14:textId="77777777" w:rsidR="00E11F55" w:rsidRPr="00DB15DE" w:rsidRDefault="00E11F55" w:rsidP="00E11F55">
            <w:pPr>
              <w:rPr>
                <w:sz w:val="18"/>
                <w:szCs w:val="18"/>
                <w:u w:val="single"/>
              </w:rPr>
            </w:pPr>
          </w:p>
          <w:p w14:paraId="64998925" w14:textId="77777777" w:rsidR="00E11F55" w:rsidRPr="00DB15DE" w:rsidRDefault="00E11F55" w:rsidP="00E11F55">
            <w:pPr>
              <w:pStyle w:val="Prrafodelista"/>
              <w:numPr>
                <w:ilvl w:val="0"/>
                <w:numId w:val="32"/>
              </w:numPr>
              <w:spacing w:after="0"/>
              <w:rPr>
                <w:sz w:val="18"/>
                <w:szCs w:val="18"/>
              </w:rPr>
            </w:pPr>
            <w:r w:rsidRPr="00DB15DE">
              <w:rPr>
                <w:sz w:val="18"/>
                <w:szCs w:val="18"/>
              </w:rPr>
              <w:t>Susceptibilidad a inundación.</w:t>
            </w:r>
          </w:p>
          <w:p w14:paraId="712F4EEB" w14:textId="77777777" w:rsidR="00E11F55" w:rsidRPr="00DB15DE" w:rsidRDefault="00E11F55" w:rsidP="00E11F55">
            <w:pPr>
              <w:pStyle w:val="Prrafodelista"/>
              <w:numPr>
                <w:ilvl w:val="0"/>
                <w:numId w:val="32"/>
              </w:numPr>
              <w:spacing w:after="0"/>
              <w:rPr>
                <w:sz w:val="18"/>
                <w:szCs w:val="18"/>
              </w:rPr>
            </w:pPr>
            <w:r w:rsidRPr="00DB15DE">
              <w:rPr>
                <w:sz w:val="18"/>
                <w:szCs w:val="18"/>
              </w:rPr>
              <w:t>Procesos remoción en masa</w:t>
            </w:r>
          </w:p>
          <w:p w14:paraId="3EF37E97" w14:textId="77777777" w:rsidR="00E11F55" w:rsidRPr="00225B74" w:rsidRDefault="00E11F55" w:rsidP="00E11F55">
            <w:pPr>
              <w:rPr>
                <w:sz w:val="18"/>
                <w:szCs w:val="18"/>
              </w:rPr>
            </w:pPr>
          </w:p>
        </w:tc>
        <w:tc>
          <w:tcPr>
            <w:tcW w:w="3827" w:type="dxa"/>
            <w:shd w:val="clear" w:color="auto" w:fill="auto"/>
            <w:vAlign w:val="center"/>
          </w:tcPr>
          <w:p w14:paraId="1E4C2C04" w14:textId="77777777" w:rsidR="00E11F55" w:rsidRPr="00225B74" w:rsidRDefault="00E11F55" w:rsidP="00E11F55">
            <w:pPr>
              <w:rPr>
                <w:sz w:val="18"/>
                <w:szCs w:val="18"/>
              </w:rPr>
            </w:pPr>
            <w:r>
              <w:rPr>
                <w:sz w:val="18"/>
                <w:szCs w:val="18"/>
              </w:rPr>
              <w:t xml:space="preserve">Áreas </w:t>
            </w:r>
            <w:r w:rsidRPr="00225B74">
              <w:rPr>
                <w:sz w:val="18"/>
                <w:szCs w:val="18"/>
              </w:rPr>
              <w:t>que por sus condiciones pueden generar amenaza y riesgo para los demás elementos del ambiente.</w:t>
            </w:r>
          </w:p>
        </w:tc>
      </w:tr>
    </w:tbl>
    <w:p w14:paraId="465A98CF" w14:textId="77777777" w:rsidR="00E11F55" w:rsidRDefault="00E11F55" w:rsidP="00E11F55">
      <w:pPr>
        <w:rPr>
          <w:rFonts w:cs="Arial"/>
        </w:rPr>
      </w:pPr>
    </w:p>
    <w:p w14:paraId="04776C0D" w14:textId="77777777" w:rsidR="00E11F55" w:rsidRPr="005534B6" w:rsidRDefault="00E11F55" w:rsidP="00E11F55">
      <w:pPr>
        <w:rPr>
          <w:sz w:val="22"/>
          <w:szCs w:val="22"/>
          <w:lang w:bidi="he-IL"/>
        </w:rPr>
      </w:pPr>
      <w:r w:rsidRPr="005534B6">
        <w:rPr>
          <w:sz w:val="22"/>
          <w:szCs w:val="22"/>
          <w:lang w:bidi="he-IL"/>
        </w:rPr>
        <w:t>Una vez obtenida la zonificación para cada atributo, se realiza la superposición de información temática mediante el cruce y superposición de unidades de zonificación (</w:t>
      </w:r>
      <w:r w:rsidRPr="005534B6">
        <w:rPr>
          <w:rFonts w:cs="Arial"/>
          <w:sz w:val="22"/>
          <w:szCs w:val="22"/>
        </w:rPr>
        <w:t>superposición</w:t>
      </w:r>
      <w:r w:rsidRPr="005534B6">
        <w:rPr>
          <w:sz w:val="22"/>
          <w:szCs w:val="22"/>
          <w:lang w:bidi="he-IL"/>
        </w:rPr>
        <w:t xml:space="preserve"> de mapas temáticos) para cada medio analizado, mediante las herramientas del profesional SIG-CAD del área ambiental de la Consultoría. </w:t>
      </w:r>
    </w:p>
    <w:p w14:paraId="7478D981" w14:textId="77777777" w:rsidR="00E11F55" w:rsidRPr="005534B6" w:rsidRDefault="00E11F55" w:rsidP="00E11F55">
      <w:pPr>
        <w:rPr>
          <w:sz w:val="22"/>
          <w:szCs w:val="22"/>
          <w:lang w:bidi="he-IL"/>
        </w:rPr>
      </w:pPr>
    </w:p>
    <w:p w14:paraId="52E2D2C0" w14:textId="090E7B48" w:rsidR="00E11F55" w:rsidRPr="005534B6" w:rsidRDefault="00E11F55" w:rsidP="00E11F55">
      <w:pPr>
        <w:rPr>
          <w:sz w:val="22"/>
          <w:szCs w:val="22"/>
          <w:lang w:bidi="he-IL"/>
        </w:rPr>
      </w:pPr>
      <w:r w:rsidRPr="005534B6">
        <w:rPr>
          <w:rFonts w:cs="Arial"/>
          <w:sz w:val="22"/>
          <w:szCs w:val="22"/>
          <w:lang w:bidi="he-IL"/>
        </w:rPr>
        <w:t>Para el proceso de superposición prima la condición de mayor sensibilidad, tal como se presenta a continuación:</w:t>
      </w:r>
    </w:p>
    <w:p w14:paraId="62BBE6D1" w14:textId="0A10EE35" w:rsidR="00E11F55" w:rsidRDefault="00E11F55" w:rsidP="00E11F55">
      <w:pPr>
        <w:rPr>
          <w:rFonts w:cs="Arial"/>
        </w:rPr>
      </w:pPr>
    </w:p>
    <w:p w14:paraId="468F193B" w14:textId="019CF655" w:rsidR="00DC053F" w:rsidRDefault="00DC053F" w:rsidP="00E11F55">
      <w:pPr>
        <w:rPr>
          <w:rFonts w:cs="Arial"/>
        </w:rPr>
      </w:pPr>
      <w:bookmarkStart w:id="28" w:name="_Toc524962656"/>
      <w:bookmarkStart w:id="29" w:name="_Toc96272300"/>
      <w:r w:rsidRPr="00092D30">
        <w:rPr>
          <w:rFonts w:cs="Arial"/>
          <w:b/>
        </w:rPr>
        <w:t xml:space="preserve">Ilustración </w:t>
      </w:r>
      <w:r>
        <w:rPr>
          <w:rFonts w:cs="Arial"/>
          <w:b/>
        </w:rPr>
        <w:fldChar w:fldCharType="begin"/>
      </w:r>
      <w:r>
        <w:rPr>
          <w:rFonts w:cs="Arial"/>
          <w:b/>
        </w:rPr>
        <w:instrText xml:space="preserve"> STYLEREF 1 \s </w:instrText>
      </w:r>
      <w:r>
        <w:rPr>
          <w:rFonts w:cs="Arial"/>
          <w:b/>
        </w:rPr>
        <w:fldChar w:fldCharType="separate"/>
      </w:r>
      <w:r w:rsidR="00B9587A">
        <w:rPr>
          <w:rFonts w:cs="Arial"/>
          <w:b/>
          <w:noProof/>
        </w:rPr>
        <w:t>5</w:t>
      </w:r>
      <w:r>
        <w:rPr>
          <w:rFonts w:cs="Arial"/>
          <w:b/>
        </w:rPr>
        <w:fldChar w:fldCharType="end"/>
      </w:r>
      <w:r>
        <w:rPr>
          <w:rFonts w:cs="Arial"/>
          <w:b/>
        </w:rPr>
        <w:noBreakHyphen/>
      </w:r>
      <w:r>
        <w:rPr>
          <w:rFonts w:cs="Arial"/>
          <w:b/>
        </w:rPr>
        <w:fldChar w:fldCharType="begin"/>
      </w:r>
      <w:r>
        <w:rPr>
          <w:rFonts w:cs="Arial"/>
          <w:b/>
        </w:rPr>
        <w:instrText xml:space="preserve"> SEQ Ilustración \* ARABIC \s 1 </w:instrText>
      </w:r>
      <w:r>
        <w:rPr>
          <w:rFonts w:cs="Arial"/>
          <w:b/>
        </w:rPr>
        <w:fldChar w:fldCharType="separate"/>
      </w:r>
      <w:r w:rsidR="00B9587A">
        <w:rPr>
          <w:rFonts w:cs="Arial"/>
          <w:b/>
          <w:noProof/>
        </w:rPr>
        <w:t>2</w:t>
      </w:r>
      <w:r>
        <w:rPr>
          <w:rFonts w:cs="Arial"/>
          <w:b/>
        </w:rPr>
        <w:fldChar w:fldCharType="end"/>
      </w:r>
      <w:r w:rsidRPr="00092D30">
        <w:rPr>
          <w:rFonts w:cs="Arial"/>
          <w:b/>
          <w:noProof/>
        </w:rPr>
        <w:t xml:space="preserve"> </w:t>
      </w:r>
      <w:r w:rsidRPr="00092D30">
        <w:rPr>
          <w:rFonts w:cs="Arial"/>
          <w:b/>
        </w:rPr>
        <w:t>Definición de la condición de sensibilidad durante la superposición de mapas</w:t>
      </w:r>
      <w:bookmarkEnd w:id="28"/>
      <w:bookmarkEnd w:id="29"/>
    </w:p>
    <w:p w14:paraId="5D92BC50" w14:textId="77777777" w:rsidR="00E11F55" w:rsidRDefault="00E11F55" w:rsidP="00E11F55">
      <w:pPr>
        <w:jc w:val="center"/>
        <w:rPr>
          <w:rFonts w:cs="Arial"/>
        </w:rPr>
      </w:pPr>
      <w:r w:rsidRPr="00993507">
        <w:rPr>
          <w:noProof/>
          <w:lang w:val="en-US"/>
        </w:rPr>
        <w:drawing>
          <wp:inline distT="0" distB="0" distL="0" distR="0" wp14:anchorId="2B0B30D5" wp14:editId="6A52E455">
            <wp:extent cx="4325510" cy="242125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39527" cy="2429099"/>
                    </a:xfrm>
                    <a:prstGeom prst="rect">
                      <a:avLst/>
                    </a:prstGeom>
                    <a:noFill/>
                    <a:ln>
                      <a:noFill/>
                    </a:ln>
                  </pic:spPr>
                </pic:pic>
              </a:graphicData>
            </a:graphic>
          </wp:inline>
        </w:drawing>
      </w:r>
    </w:p>
    <w:p w14:paraId="614F217A" w14:textId="0E059547" w:rsidR="00E11F55" w:rsidRPr="00092D30" w:rsidRDefault="00E11F55" w:rsidP="00E11F55">
      <w:pPr>
        <w:pStyle w:val="Descripcin"/>
        <w:rPr>
          <w:rFonts w:cs="Arial"/>
          <w:b/>
        </w:rPr>
      </w:pPr>
    </w:p>
    <w:p w14:paraId="6A0E6662" w14:textId="77777777" w:rsidR="0077344E" w:rsidRDefault="0077344E" w:rsidP="00E11F55">
      <w:pPr>
        <w:rPr>
          <w:lang w:bidi="he-IL"/>
        </w:rPr>
      </w:pPr>
    </w:p>
    <w:p w14:paraId="07DAA353" w14:textId="558BAA3A" w:rsidR="00E11F55" w:rsidRPr="0077344E" w:rsidRDefault="00E11F55" w:rsidP="00E11F55">
      <w:pPr>
        <w:rPr>
          <w:sz w:val="22"/>
          <w:szCs w:val="22"/>
          <w:lang w:bidi="he-IL"/>
        </w:rPr>
      </w:pPr>
      <w:r w:rsidRPr="0077344E">
        <w:rPr>
          <w:sz w:val="22"/>
          <w:szCs w:val="22"/>
          <w:lang w:bidi="he-IL"/>
        </w:rPr>
        <w:t>Esta superposición genera como resultado en primera instancia tres mapas, bajo las unidades de zonificación establecidas por el MAVDT (2018) en la Metodología general para la presentación de estudios ambientales:</w:t>
      </w:r>
    </w:p>
    <w:p w14:paraId="69B86E42" w14:textId="77777777" w:rsidR="00E11F55" w:rsidRPr="0077344E" w:rsidRDefault="00E11F55" w:rsidP="00E11F55">
      <w:pPr>
        <w:rPr>
          <w:sz w:val="22"/>
          <w:szCs w:val="22"/>
          <w:lang w:bidi="he-IL"/>
        </w:rPr>
      </w:pPr>
    </w:p>
    <w:p w14:paraId="15E862CE" w14:textId="77777777" w:rsidR="00C133A3" w:rsidRDefault="00C133A3">
      <w:pPr>
        <w:jc w:val="left"/>
        <w:rPr>
          <w:sz w:val="22"/>
          <w:szCs w:val="22"/>
        </w:rPr>
      </w:pPr>
      <w:r>
        <w:rPr>
          <w:sz w:val="22"/>
          <w:szCs w:val="22"/>
        </w:rPr>
        <w:br w:type="page"/>
      </w:r>
    </w:p>
    <w:p w14:paraId="636AC246" w14:textId="4C167DE4" w:rsidR="00E11F55" w:rsidRPr="0077344E" w:rsidRDefault="00E11F55" w:rsidP="00E11F55">
      <w:pPr>
        <w:numPr>
          <w:ilvl w:val="0"/>
          <w:numId w:val="26"/>
        </w:numPr>
        <w:rPr>
          <w:sz w:val="22"/>
          <w:szCs w:val="22"/>
        </w:rPr>
      </w:pPr>
      <w:r w:rsidRPr="0077344E">
        <w:rPr>
          <w:sz w:val="22"/>
          <w:szCs w:val="22"/>
        </w:rPr>
        <w:lastRenderedPageBreak/>
        <w:t>Áreas de especial significado ambiental</w:t>
      </w:r>
    </w:p>
    <w:p w14:paraId="11ABF1A4" w14:textId="77777777" w:rsidR="00E11F55" w:rsidRPr="0077344E" w:rsidRDefault="00E11F55" w:rsidP="00E11F55">
      <w:pPr>
        <w:numPr>
          <w:ilvl w:val="0"/>
          <w:numId w:val="26"/>
        </w:numPr>
        <w:rPr>
          <w:sz w:val="22"/>
          <w:szCs w:val="22"/>
        </w:rPr>
      </w:pPr>
      <w:r w:rsidRPr="0077344E">
        <w:rPr>
          <w:sz w:val="22"/>
          <w:szCs w:val="22"/>
        </w:rPr>
        <w:t xml:space="preserve">Áreas de recuperación ambiental </w:t>
      </w:r>
    </w:p>
    <w:p w14:paraId="0C61DDDF" w14:textId="77777777" w:rsidR="00E11F55" w:rsidRPr="0077344E" w:rsidRDefault="00E11F55" w:rsidP="00E11F55">
      <w:pPr>
        <w:numPr>
          <w:ilvl w:val="0"/>
          <w:numId w:val="26"/>
        </w:numPr>
        <w:rPr>
          <w:sz w:val="22"/>
          <w:szCs w:val="22"/>
        </w:rPr>
      </w:pPr>
      <w:r w:rsidRPr="0077344E">
        <w:rPr>
          <w:sz w:val="22"/>
          <w:szCs w:val="22"/>
        </w:rPr>
        <w:t xml:space="preserve">Áreas de riesgo y amenazas </w:t>
      </w:r>
    </w:p>
    <w:p w14:paraId="21897DD1" w14:textId="77777777" w:rsidR="00E11F55" w:rsidRDefault="00E11F55" w:rsidP="00E11F55">
      <w:pPr>
        <w:rPr>
          <w:rFonts w:cs="Arial"/>
          <w:b/>
          <w:u w:val="single"/>
        </w:rPr>
      </w:pPr>
    </w:p>
    <w:p w14:paraId="32AC918B" w14:textId="77777777" w:rsidR="00E11F55" w:rsidRDefault="00E11F55" w:rsidP="00E11F55">
      <w:pPr>
        <w:rPr>
          <w:rFonts w:cs="Arial"/>
          <w:b/>
          <w:u w:val="single"/>
        </w:rPr>
      </w:pPr>
    </w:p>
    <w:p w14:paraId="21585A70" w14:textId="77777777" w:rsidR="00E11F55" w:rsidRPr="0077344E" w:rsidRDefault="00E11F55" w:rsidP="00E11F55">
      <w:pPr>
        <w:rPr>
          <w:rFonts w:cs="Arial"/>
          <w:b/>
          <w:sz w:val="22"/>
          <w:szCs w:val="22"/>
        </w:rPr>
      </w:pPr>
      <w:r w:rsidRPr="0077344E">
        <w:rPr>
          <w:rFonts w:cs="Arial"/>
          <w:b/>
          <w:sz w:val="22"/>
          <w:szCs w:val="22"/>
          <w:u w:val="single"/>
        </w:rPr>
        <w:t>Paso 3: Mapas de cada Medio</w:t>
      </w:r>
      <w:r w:rsidRPr="0077344E">
        <w:rPr>
          <w:rFonts w:cs="Arial"/>
          <w:b/>
          <w:sz w:val="22"/>
          <w:szCs w:val="22"/>
        </w:rPr>
        <w:t xml:space="preserve"> </w:t>
      </w:r>
    </w:p>
    <w:p w14:paraId="55924577" w14:textId="77777777" w:rsidR="00E11F55" w:rsidRPr="0077344E" w:rsidRDefault="00E11F55" w:rsidP="00E11F55">
      <w:pPr>
        <w:rPr>
          <w:rFonts w:cs="Arial"/>
          <w:b/>
          <w:sz w:val="22"/>
          <w:szCs w:val="22"/>
        </w:rPr>
      </w:pPr>
    </w:p>
    <w:p w14:paraId="677FCAB5" w14:textId="77777777" w:rsidR="00E11F55" w:rsidRPr="0077344E" w:rsidRDefault="00E11F55" w:rsidP="00E11F55">
      <w:pPr>
        <w:rPr>
          <w:rFonts w:cs="Arial"/>
          <w:sz w:val="22"/>
          <w:szCs w:val="22"/>
        </w:rPr>
      </w:pPr>
      <w:r w:rsidRPr="0077344E">
        <w:rPr>
          <w:rFonts w:cs="Arial"/>
          <w:sz w:val="22"/>
          <w:szCs w:val="22"/>
        </w:rPr>
        <w:t>A partir de los tres mapas obtenidos en el paso anterior, se agrupan los que integran cada medio (Abiótico y Biótico), siguiendo la misma metodología de superposición de mapas obteniendo uno para cada medio con sus respectivos niveles de sensibilidad:</w:t>
      </w:r>
    </w:p>
    <w:p w14:paraId="2C9071D9" w14:textId="77777777" w:rsidR="00E11F55" w:rsidRPr="0077344E" w:rsidRDefault="00E11F55" w:rsidP="00E11F55">
      <w:pPr>
        <w:rPr>
          <w:rFonts w:cs="Arial"/>
          <w:sz w:val="22"/>
          <w:szCs w:val="22"/>
        </w:rPr>
      </w:pPr>
    </w:p>
    <w:p w14:paraId="3C6C617B" w14:textId="77777777" w:rsidR="00E11F55" w:rsidRPr="0077344E" w:rsidRDefault="00E11F55" w:rsidP="00E11F55">
      <w:pPr>
        <w:pStyle w:val="Prrafodelista"/>
        <w:numPr>
          <w:ilvl w:val="0"/>
          <w:numId w:val="23"/>
        </w:numPr>
        <w:spacing w:after="0" w:line="240" w:lineRule="auto"/>
        <w:jc w:val="both"/>
        <w:rPr>
          <w:sz w:val="22"/>
          <w:lang w:val="es-ES_tradnl"/>
        </w:rPr>
      </w:pPr>
      <w:r w:rsidRPr="0077344E">
        <w:rPr>
          <w:b/>
          <w:sz w:val="22"/>
        </w:rPr>
        <w:t>Zonificación Abiótica</w:t>
      </w:r>
      <w:r w:rsidRPr="0077344E">
        <w:rPr>
          <w:sz w:val="22"/>
        </w:rPr>
        <w:t>: Para la presente zonificación agrupa las categorías de</w:t>
      </w:r>
      <w:r w:rsidRPr="0077344E">
        <w:rPr>
          <w:sz w:val="22"/>
          <w:lang w:val="es-ES_tradnl"/>
        </w:rPr>
        <w:t xml:space="preserve"> Áreas de recuperación ambiental y Áreas de riesgo y amenazas establecidas en la Metodología para la presentación de estudios ambientales.</w:t>
      </w:r>
    </w:p>
    <w:p w14:paraId="6E5ED1CA" w14:textId="23FE6C4D" w:rsidR="00E11F55" w:rsidRPr="00092D30" w:rsidRDefault="00E11F55" w:rsidP="00E11F55">
      <w:pPr>
        <w:pStyle w:val="Prrafodelista"/>
        <w:numPr>
          <w:ilvl w:val="0"/>
          <w:numId w:val="23"/>
        </w:numPr>
        <w:spacing w:after="0" w:line="240" w:lineRule="auto"/>
        <w:jc w:val="both"/>
        <w:rPr>
          <w:sz w:val="22"/>
        </w:rPr>
      </w:pPr>
      <w:r w:rsidRPr="0077344E">
        <w:rPr>
          <w:b/>
          <w:sz w:val="22"/>
        </w:rPr>
        <w:t>Zonificación Biótica</w:t>
      </w:r>
      <w:r w:rsidRPr="0077344E">
        <w:rPr>
          <w:sz w:val="22"/>
        </w:rPr>
        <w:t xml:space="preserve">: Corresponde en la presente zonificación a la categoría de </w:t>
      </w:r>
      <w:r w:rsidRPr="0077344E">
        <w:rPr>
          <w:sz w:val="22"/>
          <w:lang w:val="es-ES_tradnl"/>
        </w:rPr>
        <w:t>Áreas de especial significado ambiental establecida en la Metodología para la presentación de estudios ambientales.</w:t>
      </w:r>
    </w:p>
    <w:p w14:paraId="728D94B8" w14:textId="19D33B70" w:rsidR="00092D30" w:rsidRDefault="00092D30" w:rsidP="00092D30">
      <w:pPr>
        <w:rPr>
          <w:sz w:val="22"/>
        </w:rPr>
      </w:pPr>
    </w:p>
    <w:p w14:paraId="0A469129" w14:textId="17B86C78" w:rsidR="0077344E" w:rsidRDefault="0077344E">
      <w:pPr>
        <w:jc w:val="left"/>
        <w:rPr>
          <w:rFonts w:cs="Arial"/>
          <w:b/>
          <w:sz w:val="22"/>
          <w:szCs w:val="22"/>
          <w:u w:val="single"/>
        </w:rPr>
      </w:pPr>
    </w:p>
    <w:p w14:paraId="7A37FFEF" w14:textId="0D301FF4" w:rsidR="00E11F55" w:rsidRPr="0077344E" w:rsidRDefault="00E11F55" w:rsidP="00E11F55">
      <w:pPr>
        <w:rPr>
          <w:rFonts w:cs="Arial"/>
          <w:b/>
          <w:sz w:val="22"/>
          <w:szCs w:val="22"/>
          <w:u w:val="single"/>
        </w:rPr>
      </w:pPr>
      <w:r w:rsidRPr="0077344E">
        <w:rPr>
          <w:rFonts w:cs="Arial"/>
          <w:b/>
          <w:sz w:val="22"/>
          <w:szCs w:val="22"/>
          <w:u w:val="single"/>
        </w:rPr>
        <w:t>Paso 4: Mapa final</w:t>
      </w:r>
    </w:p>
    <w:p w14:paraId="516267F6" w14:textId="77777777" w:rsidR="00E11F55" w:rsidRPr="0077344E" w:rsidRDefault="00E11F55" w:rsidP="00E11F55">
      <w:pPr>
        <w:rPr>
          <w:rFonts w:cs="Arial"/>
          <w:sz w:val="22"/>
          <w:szCs w:val="22"/>
        </w:rPr>
      </w:pPr>
    </w:p>
    <w:p w14:paraId="58FBA7CC" w14:textId="77777777" w:rsidR="00C133A3" w:rsidRPr="00066CF5" w:rsidRDefault="00C133A3" w:rsidP="00C133A3">
      <w:r w:rsidRPr="00C133A3">
        <w:rPr>
          <w:rFonts w:cs="Arial"/>
          <w:sz w:val="22"/>
          <w:szCs w:val="28"/>
        </w:rPr>
        <w:t xml:space="preserve">Obtención del mapa final de zonificación ambiental: A partir de la zonificación de cada uno de los medios (Abiótico y Biótico), mediante algebra de mapas temáticos y con el apoyo de la herramienta SIG-CAD, se obtienen el mapa de zonificación ambiental final, el cual integra los niveles de sensibilidad de cada medio y permite visualizar espacialmente la sensibilidad del territorio en el área de influencia de proyecto. Este resultado </w:t>
      </w:r>
      <w:r w:rsidRPr="00C133A3">
        <w:rPr>
          <w:sz w:val="22"/>
          <w:szCs w:val="28"/>
          <w:lang w:bidi="he-IL"/>
        </w:rPr>
        <w:t>es sometido al escrutinio de los profesionales que han participado en los estudios de línea base, los cuales mediante un taller de expertos evalúan el resultado para en caso de ser necesario, reevaluar los criterios de calificación y obtener una zonificación más ajustada y real del territorio en su sensibilidad ante la intervención</w:t>
      </w:r>
      <w:r>
        <w:rPr>
          <w:lang w:bidi="he-IL"/>
        </w:rPr>
        <w:t>.</w:t>
      </w:r>
    </w:p>
    <w:p w14:paraId="473B3730" w14:textId="631C8A89" w:rsidR="00E11F55" w:rsidRPr="0077344E" w:rsidRDefault="00E11F55" w:rsidP="00E11F55">
      <w:pPr>
        <w:rPr>
          <w:sz w:val="22"/>
          <w:szCs w:val="22"/>
        </w:rPr>
      </w:pPr>
    </w:p>
    <w:p w14:paraId="45C0F8B7" w14:textId="77777777" w:rsidR="00E11F55" w:rsidRPr="0077344E" w:rsidRDefault="00E11F55" w:rsidP="00E11F55">
      <w:pPr>
        <w:rPr>
          <w:sz w:val="22"/>
          <w:szCs w:val="22"/>
        </w:rPr>
      </w:pPr>
    </w:p>
    <w:p w14:paraId="17125AE0" w14:textId="77777777" w:rsidR="00E11F55" w:rsidRPr="0077344E" w:rsidRDefault="00E11F55" w:rsidP="00437502">
      <w:pPr>
        <w:pStyle w:val="Ttulo3"/>
        <w:numPr>
          <w:ilvl w:val="2"/>
          <w:numId w:val="35"/>
        </w:numPr>
        <w:rPr>
          <w:sz w:val="22"/>
          <w:szCs w:val="22"/>
        </w:rPr>
      </w:pPr>
      <w:bookmarkStart w:id="30" w:name="_Toc96272063"/>
      <w:r w:rsidRPr="0077344E">
        <w:rPr>
          <w:sz w:val="22"/>
          <w:szCs w:val="22"/>
        </w:rPr>
        <w:t>Superposición de Mapas Temáticos</w:t>
      </w:r>
      <w:bookmarkEnd w:id="30"/>
    </w:p>
    <w:p w14:paraId="36350769" w14:textId="77777777" w:rsidR="00E11F55" w:rsidRPr="0077344E" w:rsidRDefault="00E11F55" w:rsidP="00E11F55">
      <w:pPr>
        <w:pStyle w:val="Prrafodelista"/>
        <w:spacing w:after="0" w:line="240" w:lineRule="auto"/>
        <w:ind w:left="0"/>
        <w:contextualSpacing w:val="0"/>
        <w:jc w:val="both"/>
        <w:rPr>
          <w:rFonts w:cs="Arial"/>
          <w:sz w:val="22"/>
        </w:rPr>
      </w:pPr>
    </w:p>
    <w:p w14:paraId="2B6A1E4A" w14:textId="77777777" w:rsidR="00E11F55" w:rsidRPr="0077344E" w:rsidRDefault="00E11F55" w:rsidP="00437502">
      <w:pPr>
        <w:pStyle w:val="Ttulo4"/>
        <w:numPr>
          <w:ilvl w:val="3"/>
          <w:numId w:val="35"/>
        </w:numPr>
        <w:rPr>
          <w:sz w:val="22"/>
          <w:szCs w:val="22"/>
        </w:rPr>
      </w:pPr>
      <w:r w:rsidRPr="0077344E">
        <w:rPr>
          <w:sz w:val="22"/>
          <w:szCs w:val="22"/>
        </w:rPr>
        <w:t>Medio Abiótico</w:t>
      </w:r>
    </w:p>
    <w:p w14:paraId="2118B9E0" w14:textId="77777777" w:rsidR="00E11F55" w:rsidRPr="0077344E" w:rsidRDefault="00E11F55" w:rsidP="00E11F55">
      <w:pPr>
        <w:rPr>
          <w:sz w:val="22"/>
          <w:szCs w:val="22"/>
        </w:rPr>
      </w:pPr>
    </w:p>
    <w:p w14:paraId="4C9F9AAB" w14:textId="77777777" w:rsidR="00E11F55" w:rsidRPr="0077344E" w:rsidRDefault="00E11F55" w:rsidP="00E11F55">
      <w:pPr>
        <w:pStyle w:val="Prrafodelista"/>
        <w:numPr>
          <w:ilvl w:val="0"/>
          <w:numId w:val="30"/>
        </w:numPr>
        <w:spacing w:after="0"/>
        <w:rPr>
          <w:bCs/>
          <w:sz w:val="22"/>
          <w:u w:val="single"/>
        </w:rPr>
      </w:pPr>
      <w:r w:rsidRPr="0077344E">
        <w:rPr>
          <w:bCs/>
          <w:sz w:val="22"/>
          <w:u w:val="single"/>
        </w:rPr>
        <w:t>Áreas de recuperación ambiental</w:t>
      </w:r>
    </w:p>
    <w:p w14:paraId="21FD7939" w14:textId="77777777" w:rsidR="00E11F55" w:rsidRPr="0077344E" w:rsidRDefault="00E11F55" w:rsidP="00E11F55">
      <w:pPr>
        <w:rPr>
          <w:sz w:val="22"/>
          <w:szCs w:val="22"/>
        </w:rPr>
      </w:pPr>
    </w:p>
    <w:p w14:paraId="14205727" w14:textId="77777777" w:rsidR="00E11F55" w:rsidRPr="0077344E" w:rsidRDefault="00E11F55" w:rsidP="00E11F55">
      <w:pPr>
        <w:pStyle w:val="Ttulo5"/>
        <w:numPr>
          <w:ilvl w:val="0"/>
          <w:numId w:val="0"/>
        </w:numPr>
        <w:ind w:left="1008" w:hanging="1008"/>
        <w:rPr>
          <w:sz w:val="22"/>
          <w:szCs w:val="22"/>
        </w:rPr>
      </w:pPr>
      <w:r w:rsidRPr="0077344E">
        <w:rPr>
          <w:sz w:val="22"/>
          <w:szCs w:val="22"/>
        </w:rPr>
        <w:t xml:space="preserve">Receptores contaminación atmosférica </w:t>
      </w:r>
    </w:p>
    <w:p w14:paraId="37BC25AC" w14:textId="77777777" w:rsidR="00E11F55" w:rsidRPr="0077344E" w:rsidRDefault="00E11F55" w:rsidP="00E11F55">
      <w:pPr>
        <w:rPr>
          <w:sz w:val="22"/>
          <w:szCs w:val="22"/>
        </w:rPr>
      </w:pPr>
    </w:p>
    <w:p w14:paraId="47FDFB4B" w14:textId="0F841A0E" w:rsidR="00E11F55" w:rsidRDefault="00E11F55" w:rsidP="00E11F55">
      <w:pPr>
        <w:rPr>
          <w:sz w:val="22"/>
          <w:szCs w:val="22"/>
        </w:rPr>
      </w:pPr>
      <w:r w:rsidRPr="0077344E">
        <w:rPr>
          <w:sz w:val="22"/>
          <w:szCs w:val="22"/>
        </w:rPr>
        <w:t xml:space="preserve">La sensibilidad por contaminación atmosférica se evalúa a través de los receptores del área de influencia y de la probabilidad que los contaminantes atmosféricos alcancen estos receptores. Por lo anterior en la siguiente Tabla se presenta la sensibilidad asignada a los </w:t>
      </w:r>
      <w:r w:rsidRPr="0077344E">
        <w:rPr>
          <w:sz w:val="22"/>
          <w:szCs w:val="22"/>
        </w:rPr>
        <w:lastRenderedPageBreak/>
        <w:t xml:space="preserve">tres grandes grupos de receptores identificados en la zona y clasificados de acuerdo con la predominancia en los usos de suelo por tramo. </w:t>
      </w:r>
    </w:p>
    <w:p w14:paraId="59E850C5" w14:textId="77777777" w:rsidR="0077344E" w:rsidRPr="0077344E" w:rsidRDefault="0077344E" w:rsidP="00E11F55">
      <w:pPr>
        <w:rPr>
          <w:sz w:val="22"/>
          <w:szCs w:val="22"/>
        </w:rPr>
      </w:pPr>
    </w:p>
    <w:p w14:paraId="5629D230" w14:textId="0C5A25F0" w:rsidR="00E11F55" w:rsidRPr="00092D30" w:rsidRDefault="00436E6C" w:rsidP="00E11F55">
      <w:pPr>
        <w:jc w:val="center"/>
        <w:rPr>
          <w:b/>
          <w:lang w:val="es-MX" w:bidi="he-IL"/>
        </w:rPr>
      </w:pPr>
      <w:bookmarkStart w:id="31" w:name="_Toc487543253"/>
      <w:bookmarkStart w:id="32" w:name="_Toc487548088"/>
      <w:bookmarkStart w:id="33" w:name="_Toc487549464"/>
      <w:bookmarkStart w:id="34" w:name="_Toc524962645"/>
      <w:bookmarkStart w:id="35" w:name="_Toc96272309"/>
      <w:r w:rsidRPr="00092D30">
        <w:rPr>
          <w:rFonts w:cs="Arial"/>
          <w:b/>
        </w:rPr>
        <w:t xml:space="preserve">Tabla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Tabla \* ARABIC \s 1 </w:instrText>
      </w:r>
      <w:r w:rsidR="00DC053F">
        <w:rPr>
          <w:rFonts w:cs="Arial"/>
          <w:b/>
        </w:rPr>
        <w:fldChar w:fldCharType="separate"/>
      </w:r>
      <w:r w:rsidR="00B9587A">
        <w:rPr>
          <w:rFonts w:cs="Arial"/>
          <w:b/>
          <w:noProof/>
        </w:rPr>
        <w:t>2</w:t>
      </w:r>
      <w:r w:rsidR="00DC053F">
        <w:rPr>
          <w:rFonts w:cs="Arial"/>
          <w:b/>
        </w:rPr>
        <w:fldChar w:fldCharType="end"/>
      </w:r>
      <w:r w:rsidRPr="00092D30">
        <w:rPr>
          <w:rFonts w:cs="Arial"/>
          <w:b/>
        </w:rPr>
        <w:t xml:space="preserve">. </w:t>
      </w:r>
      <w:r w:rsidR="00E11F55" w:rsidRPr="00092D30">
        <w:rPr>
          <w:b/>
        </w:rPr>
        <w:t>Atributos de Contaminación atmosférica</w:t>
      </w:r>
      <w:bookmarkEnd w:id="31"/>
      <w:bookmarkEnd w:id="32"/>
      <w:bookmarkEnd w:id="33"/>
      <w:bookmarkEnd w:id="34"/>
      <w:bookmarkEnd w:id="35"/>
    </w:p>
    <w:tbl>
      <w:tblPr>
        <w:tblW w:w="8361" w:type="dxa"/>
        <w:jc w:val="center"/>
        <w:tblCellMar>
          <w:left w:w="70" w:type="dxa"/>
          <w:right w:w="70" w:type="dxa"/>
        </w:tblCellMar>
        <w:tblLook w:val="04A0" w:firstRow="1" w:lastRow="0" w:firstColumn="1" w:lastColumn="0" w:noHBand="0" w:noVBand="1"/>
      </w:tblPr>
      <w:tblGrid>
        <w:gridCol w:w="4340"/>
        <w:gridCol w:w="2460"/>
        <w:gridCol w:w="1561"/>
      </w:tblGrid>
      <w:tr w:rsidR="00E11F55" w:rsidRPr="00225B74" w14:paraId="6F4CCC24" w14:textId="77777777" w:rsidTr="00E11F55">
        <w:trPr>
          <w:trHeight w:val="300"/>
          <w:tblHeader/>
          <w:jc w:val="center"/>
        </w:trPr>
        <w:tc>
          <w:tcPr>
            <w:tcW w:w="43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D714EAF" w14:textId="77777777" w:rsidR="00E11F55" w:rsidRPr="00225B74" w:rsidRDefault="00E11F55" w:rsidP="00E11F55">
            <w:pPr>
              <w:jc w:val="center"/>
              <w:rPr>
                <w:rFonts w:cs="Arial"/>
                <w:b/>
                <w:bCs/>
                <w:color w:val="000000"/>
                <w:sz w:val="18"/>
                <w:szCs w:val="18"/>
                <w:lang w:eastAsia="es-CO"/>
              </w:rPr>
            </w:pPr>
            <w:r w:rsidRPr="00225B74">
              <w:rPr>
                <w:rFonts w:cs="Arial"/>
                <w:b/>
                <w:bCs/>
                <w:color w:val="000000"/>
                <w:sz w:val="18"/>
                <w:szCs w:val="18"/>
                <w:lang w:eastAsia="es-CO"/>
              </w:rPr>
              <w:t>Tipo</w:t>
            </w:r>
          </w:p>
        </w:tc>
        <w:tc>
          <w:tcPr>
            <w:tcW w:w="2460" w:type="dxa"/>
            <w:tcBorders>
              <w:top w:val="single" w:sz="4" w:space="0" w:color="auto"/>
              <w:left w:val="nil"/>
              <w:bottom w:val="single" w:sz="4" w:space="0" w:color="auto"/>
              <w:right w:val="single" w:sz="4" w:space="0" w:color="auto"/>
            </w:tcBorders>
            <w:shd w:val="clear" w:color="000000" w:fill="D9D9D9"/>
            <w:noWrap/>
            <w:vAlign w:val="center"/>
            <w:hideMark/>
          </w:tcPr>
          <w:p w14:paraId="1EE461D9" w14:textId="77777777" w:rsidR="00E11F55" w:rsidRPr="00225B74" w:rsidRDefault="00E11F55" w:rsidP="00E11F55">
            <w:pPr>
              <w:jc w:val="center"/>
              <w:rPr>
                <w:rFonts w:cs="Arial"/>
                <w:b/>
                <w:bCs/>
                <w:color w:val="000000"/>
                <w:sz w:val="18"/>
                <w:szCs w:val="18"/>
                <w:lang w:eastAsia="es-CO"/>
              </w:rPr>
            </w:pPr>
            <w:r w:rsidRPr="00225B74">
              <w:rPr>
                <w:rFonts w:cs="Arial"/>
                <w:b/>
                <w:bCs/>
                <w:color w:val="000000"/>
                <w:sz w:val="18"/>
                <w:szCs w:val="18"/>
                <w:lang w:eastAsia="es-CO"/>
              </w:rPr>
              <w:t>Sensibilidad</w:t>
            </w:r>
          </w:p>
        </w:tc>
        <w:tc>
          <w:tcPr>
            <w:tcW w:w="1561" w:type="dxa"/>
            <w:tcBorders>
              <w:top w:val="single" w:sz="4" w:space="0" w:color="auto"/>
              <w:left w:val="nil"/>
              <w:bottom w:val="single" w:sz="4" w:space="0" w:color="auto"/>
              <w:right w:val="single" w:sz="4" w:space="0" w:color="auto"/>
            </w:tcBorders>
            <w:shd w:val="clear" w:color="000000" w:fill="D9D9D9"/>
            <w:vAlign w:val="center"/>
            <w:hideMark/>
          </w:tcPr>
          <w:p w14:paraId="3A8A863E" w14:textId="77777777" w:rsidR="00E11F55" w:rsidRPr="00225B74" w:rsidRDefault="00E11F55" w:rsidP="00E11F55">
            <w:pPr>
              <w:jc w:val="center"/>
              <w:rPr>
                <w:rFonts w:cs="Arial"/>
                <w:b/>
                <w:bCs/>
                <w:color w:val="000000"/>
                <w:sz w:val="18"/>
                <w:szCs w:val="18"/>
                <w:lang w:eastAsia="es-CO"/>
              </w:rPr>
            </w:pPr>
            <w:r w:rsidRPr="00C1389F">
              <w:rPr>
                <w:rFonts w:cs="Arial"/>
                <w:b/>
                <w:sz w:val="18"/>
                <w:szCs w:val="18"/>
              </w:rPr>
              <w:t>Calificación de sensibilidad</w:t>
            </w:r>
          </w:p>
        </w:tc>
      </w:tr>
      <w:tr w:rsidR="00E11F55" w:rsidRPr="00225B74" w14:paraId="60F2EDD5" w14:textId="77777777" w:rsidTr="00E11F55">
        <w:trPr>
          <w:trHeight w:val="300"/>
          <w:tblHeader/>
          <w:jc w:val="center"/>
        </w:trPr>
        <w:tc>
          <w:tcPr>
            <w:tcW w:w="4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407630" w14:textId="77777777" w:rsidR="00E11F55" w:rsidRPr="00225B74" w:rsidRDefault="00E11F55" w:rsidP="00E11F55">
            <w:pPr>
              <w:jc w:val="center"/>
              <w:rPr>
                <w:rFonts w:cs="Arial"/>
                <w:b/>
                <w:bCs/>
                <w:color w:val="000000"/>
                <w:sz w:val="18"/>
                <w:szCs w:val="18"/>
                <w:lang w:eastAsia="es-CO"/>
              </w:rPr>
            </w:pPr>
            <w:r>
              <w:rPr>
                <w:rFonts w:cs="Arial"/>
                <w:color w:val="000000"/>
                <w:sz w:val="18"/>
                <w:szCs w:val="18"/>
                <w:lang w:eastAsia="es-CO"/>
              </w:rPr>
              <w:t>Receptores en industrias y otros usos</w:t>
            </w:r>
          </w:p>
        </w:tc>
        <w:tc>
          <w:tcPr>
            <w:tcW w:w="2460" w:type="dxa"/>
            <w:tcBorders>
              <w:top w:val="single" w:sz="4" w:space="0" w:color="auto"/>
              <w:left w:val="nil"/>
              <w:bottom w:val="single" w:sz="4" w:space="0" w:color="auto"/>
              <w:right w:val="single" w:sz="4" w:space="0" w:color="auto"/>
            </w:tcBorders>
            <w:shd w:val="clear" w:color="auto" w:fill="auto"/>
            <w:noWrap/>
            <w:vAlign w:val="center"/>
          </w:tcPr>
          <w:p w14:paraId="74030C0A" w14:textId="77777777" w:rsidR="00E11F55" w:rsidRPr="00225B74" w:rsidRDefault="00E11F55" w:rsidP="00E11F55">
            <w:pPr>
              <w:jc w:val="center"/>
              <w:rPr>
                <w:rFonts w:cs="Arial"/>
                <w:b/>
                <w:bCs/>
                <w:color w:val="000000"/>
                <w:sz w:val="18"/>
                <w:szCs w:val="18"/>
                <w:lang w:eastAsia="es-CO"/>
              </w:rPr>
            </w:pPr>
            <w:r w:rsidRPr="00225B74">
              <w:rPr>
                <w:rFonts w:cs="Arial"/>
                <w:sz w:val="18"/>
                <w:szCs w:val="18"/>
                <w:lang w:eastAsia="es-CO"/>
              </w:rPr>
              <w:t xml:space="preserve">Sensibilidad </w:t>
            </w:r>
            <w:r>
              <w:rPr>
                <w:rFonts w:cs="Arial"/>
                <w:sz w:val="18"/>
                <w:szCs w:val="18"/>
                <w:lang w:eastAsia="es-CO"/>
              </w:rPr>
              <w:t>Potencial</w:t>
            </w:r>
          </w:p>
        </w:tc>
        <w:tc>
          <w:tcPr>
            <w:tcW w:w="1561"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33F1DE89" w14:textId="77777777" w:rsidR="00E11F55" w:rsidRPr="00C1389F" w:rsidRDefault="00E11F55" w:rsidP="00E11F55">
            <w:pPr>
              <w:jc w:val="center"/>
              <w:rPr>
                <w:rFonts w:cs="Arial"/>
                <w:b/>
                <w:sz w:val="18"/>
                <w:szCs w:val="18"/>
              </w:rPr>
            </w:pPr>
          </w:p>
        </w:tc>
      </w:tr>
      <w:tr w:rsidR="00E11F55" w:rsidRPr="00225B74" w14:paraId="082BE220" w14:textId="77777777" w:rsidTr="00E11F55">
        <w:trPr>
          <w:trHeight w:val="300"/>
          <w:jc w:val="center"/>
        </w:trPr>
        <w:tc>
          <w:tcPr>
            <w:tcW w:w="4340" w:type="dxa"/>
            <w:tcBorders>
              <w:top w:val="nil"/>
              <w:left w:val="single" w:sz="4" w:space="0" w:color="auto"/>
              <w:bottom w:val="single" w:sz="4" w:space="0" w:color="auto"/>
              <w:right w:val="single" w:sz="4" w:space="0" w:color="auto"/>
            </w:tcBorders>
            <w:shd w:val="clear" w:color="auto" w:fill="auto"/>
            <w:vAlign w:val="center"/>
            <w:hideMark/>
          </w:tcPr>
          <w:p w14:paraId="629AE9D4" w14:textId="77777777" w:rsidR="00E11F55" w:rsidRPr="00225B74" w:rsidRDefault="00E11F55" w:rsidP="00E11F55">
            <w:pPr>
              <w:jc w:val="left"/>
              <w:rPr>
                <w:rFonts w:cs="Arial"/>
                <w:color w:val="000000"/>
                <w:sz w:val="18"/>
                <w:szCs w:val="18"/>
                <w:lang w:eastAsia="es-CO"/>
              </w:rPr>
            </w:pPr>
            <w:r>
              <w:rPr>
                <w:rFonts w:cs="Arial"/>
                <w:color w:val="000000"/>
                <w:sz w:val="18"/>
                <w:szCs w:val="18"/>
                <w:lang w:eastAsia="es-CO"/>
              </w:rPr>
              <w:t xml:space="preserve">Receptores en </w:t>
            </w:r>
            <w:r w:rsidRPr="00225B74">
              <w:rPr>
                <w:rFonts w:cs="Arial"/>
                <w:color w:val="000000"/>
                <w:sz w:val="18"/>
                <w:szCs w:val="18"/>
                <w:lang w:eastAsia="es-CO"/>
              </w:rPr>
              <w:t>Zona</w:t>
            </w:r>
            <w:r>
              <w:rPr>
                <w:rFonts w:cs="Arial"/>
                <w:color w:val="000000"/>
                <w:sz w:val="18"/>
                <w:szCs w:val="18"/>
                <w:lang w:eastAsia="es-CO"/>
              </w:rPr>
              <w:t>s</w:t>
            </w:r>
            <w:r w:rsidRPr="00225B74">
              <w:rPr>
                <w:rFonts w:cs="Arial"/>
                <w:color w:val="000000"/>
                <w:sz w:val="18"/>
                <w:szCs w:val="18"/>
                <w:lang w:eastAsia="es-CO"/>
              </w:rPr>
              <w:t xml:space="preserve"> </w:t>
            </w:r>
            <w:r>
              <w:rPr>
                <w:rFonts w:cs="Arial"/>
                <w:color w:val="000000"/>
                <w:sz w:val="18"/>
                <w:szCs w:val="18"/>
                <w:lang w:eastAsia="es-CO"/>
              </w:rPr>
              <w:t>comerciales y de oficinas</w:t>
            </w:r>
          </w:p>
        </w:tc>
        <w:tc>
          <w:tcPr>
            <w:tcW w:w="2460" w:type="dxa"/>
            <w:tcBorders>
              <w:top w:val="nil"/>
              <w:left w:val="nil"/>
              <w:bottom w:val="single" w:sz="4" w:space="0" w:color="auto"/>
              <w:right w:val="single" w:sz="4" w:space="0" w:color="auto"/>
            </w:tcBorders>
            <w:shd w:val="clear" w:color="auto" w:fill="auto"/>
            <w:noWrap/>
            <w:vAlign w:val="center"/>
            <w:hideMark/>
          </w:tcPr>
          <w:p w14:paraId="6C0967F8" w14:textId="77777777" w:rsidR="00E11F55" w:rsidRPr="00B13421" w:rsidRDefault="00E11F55" w:rsidP="00E11F55">
            <w:pPr>
              <w:jc w:val="center"/>
              <w:rPr>
                <w:rFonts w:cs="Arial"/>
                <w:strike/>
                <w:sz w:val="18"/>
                <w:szCs w:val="18"/>
                <w:lang w:eastAsia="es-CO"/>
              </w:rPr>
            </w:pPr>
            <w:r w:rsidRPr="00225B74">
              <w:rPr>
                <w:rFonts w:cs="Arial"/>
                <w:sz w:val="18"/>
                <w:szCs w:val="18"/>
                <w:lang w:eastAsia="es-CO"/>
              </w:rPr>
              <w:t xml:space="preserve">Sensibilidad </w:t>
            </w:r>
            <w:r>
              <w:rPr>
                <w:rFonts w:cs="Arial"/>
                <w:sz w:val="18"/>
                <w:szCs w:val="18"/>
                <w:lang w:eastAsia="es-CO"/>
              </w:rPr>
              <w:t xml:space="preserve">Baja </w:t>
            </w:r>
          </w:p>
        </w:tc>
        <w:tc>
          <w:tcPr>
            <w:tcW w:w="1561" w:type="dxa"/>
            <w:tcBorders>
              <w:top w:val="nil"/>
              <w:left w:val="nil"/>
              <w:bottom w:val="single" w:sz="4" w:space="0" w:color="auto"/>
              <w:right w:val="single" w:sz="4" w:space="0" w:color="auto"/>
            </w:tcBorders>
            <w:shd w:val="clear" w:color="auto" w:fill="049A9A"/>
            <w:vAlign w:val="center"/>
          </w:tcPr>
          <w:p w14:paraId="3FE67BE5" w14:textId="77777777" w:rsidR="00E11F55" w:rsidRPr="00225B74" w:rsidRDefault="00E11F55" w:rsidP="00E11F55">
            <w:pPr>
              <w:jc w:val="center"/>
              <w:rPr>
                <w:rFonts w:cs="Arial"/>
                <w:color w:val="000000"/>
                <w:sz w:val="18"/>
                <w:szCs w:val="18"/>
                <w:lang w:eastAsia="es-CO"/>
              </w:rPr>
            </w:pPr>
          </w:p>
        </w:tc>
      </w:tr>
      <w:tr w:rsidR="00E11F55" w:rsidRPr="00225B74" w14:paraId="41B56315" w14:textId="77777777" w:rsidTr="00E11F55">
        <w:trPr>
          <w:trHeight w:val="450"/>
          <w:jc w:val="center"/>
        </w:trPr>
        <w:tc>
          <w:tcPr>
            <w:tcW w:w="4340" w:type="dxa"/>
            <w:tcBorders>
              <w:top w:val="nil"/>
              <w:left w:val="single" w:sz="4" w:space="0" w:color="auto"/>
              <w:bottom w:val="single" w:sz="4" w:space="0" w:color="auto"/>
              <w:right w:val="single" w:sz="4" w:space="0" w:color="auto"/>
            </w:tcBorders>
            <w:shd w:val="clear" w:color="auto" w:fill="auto"/>
            <w:vAlign w:val="center"/>
            <w:hideMark/>
          </w:tcPr>
          <w:p w14:paraId="168EA89D" w14:textId="77777777" w:rsidR="00E11F55" w:rsidRPr="00225B74" w:rsidRDefault="00E11F55" w:rsidP="00E11F55">
            <w:pPr>
              <w:rPr>
                <w:rFonts w:cs="Arial"/>
                <w:color w:val="000000"/>
                <w:sz w:val="18"/>
                <w:szCs w:val="18"/>
                <w:lang w:eastAsia="es-CO"/>
              </w:rPr>
            </w:pPr>
            <w:r w:rsidRPr="00225B74">
              <w:rPr>
                <w:rFonts w:cs="Arial"/>
                <w:color w:val="000000"/>
                <w:sz w:val="18"/>
                <w:szCs w:val="18"/>
                <w:lang w:eastAsia="es-CO"/>
              </w:rPr>
              <w:t>Receptores sensibles institucion</w:t>
            </w:r>
            <w:r>
              <w:rPr>
                <w:rFonts w:cs="Arial"/>
                <w:color w:val="000000"/>
                <w:sz w:val="18"/>
                <w:szCs w:val="18"/>
                <w:lang w:eastAsia="es-CO"/>
              </w:rPr>
              <w:t xml:space="preserve">al (colegios, </w:t>
            </w:r>
            <w:r w:rsidRPr="00225B74">
              <w:rPr>
                <w:rFonts w:cs="Arial"/>
                <w:color w:val="000000"/>
                <w:sz w:val="18"/>
                <w:szCs w:val="18"/>
                <w:lang w:eastAsia="es-CO"/>
              </w:rPr>
              <w:t>centros médicos</w:t>
            </w:r>
            <w:r>
              <w:rPr>
                <w:rFonts w:cs="Arial"/>
                <w:color w:val="000000"/>
                <w:sz w:val="18"/>
                <w:szCs w:val="18"/>
                <w:lang w:eastAsia="es-CO"/>
              </w:rPr>
              <w:t>,</w:t>
            </w:r>
            <w:r w:rsidRPr="00225B74">
              <w:rPr>
                <w:rFonts w:cs="Arial"/>
                <w:color w:val="000000"/>
                <w:sz w:val="18"/>
                <w:szCs w:val="18"/>
                <w:lang w:eastAsia="es-CO"/>
              </w:rPr>
              <w:t xml:space="preserve"> hospitales</w:t>
            </w:r>
            <w:r>
              <w:rPr>
                <w:rFonts w:cs="Arial"/>
                <w:color w:val="000000"/>
                <w:sz w:val="18"/>
                <w:szCs w:val="18"/>
                <w:lang w:eastAsia="es-CO"/>
              </w:rPr>
              <w:t>, entidades públicas).</w:t>
            </w:r>
            <w:r w:rsidRPr="00225B74">
              <w:rPr>
                <w:rFonts w:cs="Arial"/>
                <w:color w:val="000000"/>
                <w:sz w:val="18"/>
                <w:szCs w:val="18"/>
                <w:lang w:eastAsia="es-CO"/>
              </w:rPr>
              <w:t xml:space="preserve"> </w:t>
            </w:r>
          </w:p>
        </w:tc>
        <w:tc>
          <w:tcPr>
            <w:tcW w:w="2460" w:type="dxa"/>
            <w:tcBorders>
              <w:top w:val="nil"/>
              <w:left w:val="nil"/>
              <w:bottom w:val="single" w:sz="4" w:space="0" w:color="auto"/>
              <w:right w:val="single" w:sz="4" w:space="0" w:color="auto"/>
            </w:tcBorders>
            <w:shd w:val="clear" w:color="auto" w:fill="auto"/>
            <w:noWrap/>
            <w:vAlign w:val="center"/>
            <w:hideMark/>
          </w:tcPr>
          <w:p w14:paraId="79E75158" w14:textId="77777777" w:rsidR="00E11F55" w:rsidRPr="00225B74" w:rsidRDefault="00E11F55" w:rsidP="00E11F55">
            <w:pPr>
              <w:jc w:val="center"/>
              <w:rPr>
                <w:rFonts w:cs="Arial"/>
                <w:sz w:val="18"/>
                <w:szCs w:val="18"/>
                <w:lang w:eastAsia="es-CO"/>
              </w:rPr>
            </w:pPr>
            <w:r w:rsidRPr="00225B74">
              <w:rPr>
                <w:rFonts w:cs="Arial"/>
                <w:sz w:val="18"/>
                <w:szCs w:val="18"/>
                <w:lang w:eastAsia="es-CO"/>
              </w:rPr>
              <w:t xml:space="preserve">Sensibilidad </w:t>
            </w:r>
            <w:r>
              <w:rPr>
                <w:rFonts w:cs="Arial"/>
                <w:sz w:val="18"/>
                <w:szCs w:val="18"/>
                <w:lang w:eastAsia="es-CO"/>
              </w:rPr>
              <w:t>media</w:t>
            </w:r>
          </w:p>
        </w:tc>
        <w:tc>
          <w:tcPr>
            <w:tcW w:w="1561" w:type="dxa"/>
            <w:tcBorders>
              <w:top w:val="nil"/>
              <w:left w:val="nil"/>
              <w:bottom w:val="single" w:sz="4" w:space="0" w:color="auto"/>
              <w:right w:val="single" w:sz="4" w:space="0" w:color="auto"/>
            </w:tcBorders>
            <w:shd w:val="clear" w:color="auto" w:fill="CCFF33"/>
            <w:vAlign w:val="center"/>
          </w:tcPr>
          <w:p w14:paraId="3A2893A8" w14:textId="77777777" w:rsidR="00E11F55" w:rsidRPr="00225B74" w:rsidRDefault="00E11F55" w:rsidP="00E11F55">
            <w:pPr>
              <w:jc w:val="center"/>
              <w:rPr>
                <w:rFonts w:cs="Arial"/>
                <w:color w:val="000000"/>
                <w:sz w:val="18"/>
                <w:szCs w:val="18"/>
                <w:lang w:eastAsia="es-CO"/>
              </w:rPr>
            </w:pPr>
          </w:p>
        </w:tc>
      </w:tr>
      <w:tr w:rsidR="00E11F55" w:rsidRPr="00225B74" w14:paraId="1D8E95A0" w14:textId="77777777" w:rsidTr="00E11F55">
        <w:trPr>
          <w:trHeight w:val="450"/>
          <w:jc w:val="center"/>
        </w:trPr>
        <w:tc>
          <w:tcPr>
            <w:tcW w:w="4340" w:type="dxa"/>
            <w:tcBorders>
              <w:top w:val="nil"/>
              <w:left w:val="single" w:sz="4" w:space="0" w:color="auto"/>
              <w:bottom w:val="single" w:sz="4" w:space="0" w:color="auto"/>
              <w:right w:val="single" w:sz="4" w:space="0" w:color="auto"/>
            </w:tcBorders>
            <w:shd w:val="clear" w:color="auto" w:fill="auto"/>
            <w:vAlign w:val="center"/>
            <w:hideMark/>
          </w:tcPr>
          <w:p w14:paraId="66A6E84E" w14:textId="77777777" w:rsidR="00E11F55" w:rsidRPr="00225B74" w:rsidRDefault="00E11F55" w:rsidP="00E11F55">
            <w:pPr>
              <w:rPr>
                <w:rFonts w:cs="Arial"/>
                <w:color w:val="000000"/>
                <w:sz w:val="18"/>
                <w:szCs w:val="18"/>
                <w:lang w:eastAsia="es-CO"/>
              </w:rPr>
            </w:pPr>
            <w:r w:rsidRPr="00225B74">
              <w:rPr>
                <w:rFonts w:cs="Arial"/>
                <w:color w:val="000000"/>
                <w:sz w:val="18"/>
                <w:szCs w:val="18"/>
                <w:lang w:eastAsia="es-CO"/>
              </w:rPr>
              <w:t xml:space="preserve">Receptores sensibles </w:t>
            </w:r>
            <w:r>
              <w:rPr>
                <w:rFonts w:cs="Arial"/>
                <w:color w:val="000000"/>
                <w:sz w:val="18"/>
                <w:szCs w:val="18"/>
                <w:lang w:eastAsia="es-CO"/>
              </w:rPr>
              <w:t>áreas residenciales (uso habitacional)</w:t>
            </w:r>
          </w:p>
        </w:tc>
        <w:tc>
          <w:tcPr>
            <w:tcW w:w="2460" w:type="dxa"/>
            <w:tcBorders>
              <w:top w:val="nil"/>
              <w:left w:val="nil"/>
              <w:bottom w:val="single" w:sz="4" w:space="0" w:color="auto"/>
              <w:right w:val="single" w:sz="4" w:space="0" w:color="auto"/>
            </w:tcBorders>
            <w:shd w:val="clear" w:color="auto" w:fill="auto"/>
            <w:noWrap/>
            <w:vAlign w:val="center"/>
            <w:hideMark/>
          </w:tcPr>
          <w:p w14:paraId="2C2AE3B6" w14:textId="77777777" w:rsidR="00E11F55" w:rsidRPr="00225B74" w:rsidRDefault="00E11F55" w:rsidP="00E11F55">
            <w:pPr>
              <w:jc w:val="center"/>
              <w:rPr>
                <w:rFonts w:cs="Arial"/>
                <w:sz w:val="18"/>
                <w:szCs w:val="18"/>
                <w:lang w:eastAsia="es-CO"/>
              </w:rPr>
            </w:pPr>
            <w:r w:rsidRPr="00225B74">
              <w:rPr>
                <w:rFonts w:cs="Arial"/>
                <w:sz w:val="18"/>
                <w:szCs w:val="18"/>
                <w:lang w:eastAsia="es-CO"/>
              </w:rPr>
              <w:t>Sensibilidad alta</w:t>
            </w:r>
          </w:p>
        </w:tc>
        <w:tc>
          <w:tcPr>
            <w:tcW w:w="1561" w:type="dxa"/>
            <w:tcBorders>
              <w:top w:val="nil"/>
              <w:left w:val="nil"/>
              <w:bottom w:val="single" w:sz="4" w:space="0" w:color="auto"/>
              <w:right w:val="single" w:sz="4" w:space="0" w:color="auto"/>
            </w:tcBorders>
            <w:shd w:val="clear" w:color="auto" w:fill="FF9933"/>
            <w:vAlign w:val="center"/>
          </w:tcPr>
          <w:p w14:paraId="046E7BC3" w14:textId="77777777" w:rsidR="00E11F55" w:rsidRPr="00225B74" w:rsidRDefault="00E11F55" w:rsidP="00E11F55">
            <w:pPr>
              <w:jc w:val="center"/>
              <w:rPr>
                <w:rFonts w:cs="Arial"/>
                <w:color w:val="000000"/>
                <w:sz w:val="18"/>
                <w:szCs w:val="18"/>
                <w:lang w:eastAsia="es-CO"/>
              </w:rPr>
            </w:pPr>
          </w:p>
        </w:tc>
      </w:tr>
    </w:tbl>
    <w:p w14:paraId="020ECDEE" w14:textId="41866BE4" w:rsidR="00E11F55" w:rsidRDefault="00C133A3" w:rsidP="00C133A3">
      <w:pPr>
        <w:pStyle w:val="Prrafodelista"/>
        <w:spacing w:after="0" w:line="240" w:lineRule="auto"/>
        <w:ind w:left="0"/>
        <w:contextualSpacing w:val="0"/>
        <w:jc w:val="center"/>
        <w:rPr>
          <w:rFonts w:cs="Arial"/>
        </w:rPr>
      </w:pPr>
      <w:r w:rsidRPr="00D8217E">
        <w:rPr>
          <w:sz w:val="18"/>
        </w:rPr>
        <w:t xml:space="preserve">Fuente: </w:t>
      </w:r>
      <w:r w:rsidR="00DC053F">
        <w:rPr>
          <w:sz w:val="18"/>
        </w:rPr>
        <w:t>Consorcio CS</w:t>
      </w:r>
      <w:r>
        <w:rPr>
          <w:sz w:val="18"/>
        </w:rPr>
        <w:t>, 2021.</w:t>
      </w:r>
    </w:p>
    <w:p w14:paraId="37C5B9E3" w14:textId="77777777" w:rsidR="00C133A3" w:rsidRDefault="00C133A3" w:rsidP="00E11F55">
      <w:pPr>
        <w:pStyle w:val="Prrafodelista"/>
        <w:spacing w:after="0" w:line="240" w:lineRule="auto"/>
        <w:ind w:left="0"/>
        <w:contextualSpacing w:val="0"/>
        <w:jc w:val="both"/>
        <w:rPr>
          <w:rFonts w:cs="Arial"/>
          <w:sz w:val="22"/>
        </w:rPr>
      </w:pPr>
    </w:p>
    <w:p w14:paraId="0CFEDCC9" w14:textId="2CC25F10" w:rsidR="00E11F55" w:rsidRPr="00403BDD" w:rsidRDefault="00E11F55" w:rsidP="00E11F55">
      <w:pPr>
        <w:pStyle w:val="Prrafodelista"/>
        <w:spacing w:after="0" w:line="240" w:lineRule="auto"/>
        <w:ind w:left="0"/>
        <w:contextualSpacing w:val="0"/>
        <w:jc w:val="both"/>
        <w:rPr>
          <w:rFonts w:cs="Arial"/>
          <w:sz w:val="22"/>
        </w:rPr>
      </w:pPr>
      <w:r w:rsidRPr="00403BDD">
        <w:rPr>
          <w:rFonts w:cs="Arial"/>
          <w:sz w:val="22"/>
        </w:rPr>
        <w:t>El grado de sensibilidad se define de acuerdo al grado de exposición del receptor, para el caso de atributos de contaminación atmosférica se toma como sensibilidad alta la población más expuesta (ubicada en áreas habitacionales, colegios, hospitales y similares).</w:t>
      </w:r>
    </w:p>
    <w:p w14:paraId="2868BCC7" w14:textId="00B09809" w:rsidR="00E11F55" w:rsidRDefault="00E11F55" w:rsidP="00E11F55">
      <w:pPr>
        <w:pStyle w:val="Prrafodelista"/>
        <w:spacing w:after="0" w:line="240" w:lineRule="auto"/>
        <w:ind w:left="0"/>
        <w:contextualSpacing w:val="0"/>
        <w:jc w:val="both"/>
        <w:rPr>
          <w:rFonts w:cs="Arial"/>
          <w:sz w:val="22"/>
        </w:rPr>
      </w:pPr>
    </w:p>
    <w:p w14:paraId="5012EB23" w14:textId="5A4C89A4" w:rsidR="00403BDD" w:rsidRDefault="00403BDD">
      <w:pPr>
        <w:jc w:val="left"/>
        <w:rPr>
          <w:i/>
          <w:sz w:val="22"/>
          <w:szCs w:val="22"/>
        </w:rPr>
      </w:pPr>
    </w:p>
    <w:p w14:paraId="1B957A6E" w14:textId="44140BBB" w:rsidR="00E11F55" w:rsidRPr="00403BDD" w:rsidRDefault="00E11F55" w:rsidP="00E11F55">
      <w:pPr>
        <w:pStyle w:val="Ttulo5"/>
        <w:numPr>
          <w:ilvl w:val="0"/>
          <w:numId w:val="0"/>
        </w:numPr>
        <w:ind w:left="1008" w:hanging="1008"/>
        <w:rPr>
          <w:sz w:val="22"/>
          <w:szCs w:val="22"/>
        </w:rPr>
      </w:pPr>
      <w:r w:rsidRPr="00403BDD">
        <w:rPr>
          <w:sz w:val="22"/>
          <w:szCs w:val="22"/>
        </w:rPr>
        <w:t xml:space="preserve">Receptores Ruido Ambiental </w:t>
      </w:r>
    </w:p>
    <w:p w14:paraId="5086828F" w14:textId="77777777" w:rsidR="00E11F55" w:rsidRPr="00403BDD" w:rsidRDefault="00E11F55" w:rsidP="00E11F55">
      <w:pPr>
        <w:rPr>
          <w:sz w:val="22"/>
          <w:szCs w:val="22"/>
        </w:rPr>
      </w:pPr>
    </w:p>
    <w:p w14:paraId="534B956B" w14:textId="77777777" w:rsidR="00E11F55" w:rsidRPr="00403BDD" w:rsidRDefault="00E11F55" w:rsidP="00E11F55">
      <w:pPr>
        <w:rPr>
          <w:sz w:val="22"/>
          <w:szCs w:val="22"/>
        </w:rPr>
      </w:pPr>
      <w:r w:rsidRPr="00403BDD">
        <w:rPr>
          <w:sz w:val="22"/>
          <w:szCs w:val="22"/>
        </w:rPr>
        <w:t xml:space="preserve">La sensibilidad por ruido ambiental se evalúa a través de los receptores del área de influencia y de la probabilidad que los niveles de ruido puedan incrementarse con la ejecución del proyecto. Por lo anterior en la siguiente Tabla se presenta la sensibilidad asignada a los tres grandes grupos de receptores identificados en la zona y clasificados de acuerdo con la predominancia en los usos de suelo por tramo, y, con base en la información de Línea Base para ruido ambiental. </w:t>
      </w:r>
    </w:p>
    <w:p w14:paraId="15B0122D" w14:textId="77777777" w:rsidR="00E11F55" w:rsidRDefault="00E11F55" w:rsidP="00E11F55"/>
    <w:p w14:paraId="1EB5F5D5" w14:textId="7E6728A0" w:rsidR="00E11F55" w:rsidRPr="00092D30" w:rsidRDefault="00436E6C" w:rsidP="00E11F55">
      <w:pPr>
        <w:jc w:val="center"/>
        <w:rPr>
          <w:b/>
          <w:lang w:val="es-MX" w:bidi="he-IL"/>
        </w:rPr>
      </w:pPr>
      <w:bookmarkStart w:id="36" w:name="_Toc96272310"/>
      <w:r w:rsidRPr="00092D30">
        <w:rPr>
          <w:rFonts w:cs="Arial"/>
          <w:b/>
        </w:rPr>
        <w:t xml:space="preserve">Tabla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Tabla \* ARABIC \s 1 </w:instrText>
      </w:r>
      <w:r w:rsidR="00DC053F">
        <w:rPr>
          <w:rFonts w:cs="Arial"/>
          <w:b/>
        </w:rPr>
        <w:fldChar w:fldCharType="separate"/>
      </w:r>
      <w:r w:rsidR="00B9587A">
        <w:rPr>
          <w:rFonts w:cs="Arial"/>
          <w:b/>
          <w:noProof/>
        </w:rPr>
        <w:t>3</w:t>
      </w:r>
      <w:r w:rsidR="00DC053F">
        <w:rPr>
          <w:rFonts w:cs="Arial"/>
          <w:b/>
        </w:rPr>
        <w:fldChar w:fldCharType="end"/>
      </w:r>
      <w:r w:rsidRPr="00092D30">
        <w:rPr>
          <w:rFonts w:cs="Arial"/>
          <w:b/>
        </w:rPr>
        <w:t xml:space="preserve">. </w:t>
      </w:r>
      <w:r w:rsidR="00E11F55" w:rsidRPr="00092D30">
        <w:rPr>
          <w:b/>
        </w:rPr>
        <w:t>Atributos de Ruido Ambiental</w:t>
      </w:r>
      <w:bookmarkEnd w:id="36"/>
    </w:p>
    <w:tbl>
      <w:tblPr>
        <w:tblW w:w="8361" w:type="dxa"/>
        <w:jc w:val="center"/>
        <w:tblCellMar>
          <w:left w:w="70" w:type="dxa"/>
          <w:right w:w="70" w:type="dxa"/>
        </w:tblCellMar>
        <w:tblLook w:val="04A0" w:firstRow="1" w:lastRow="0" w:firstColumn="1" w:lastColumn="0" w:noHBand="0" w:noVBand="1"/>
      </w:tblPr>
      <w:tblGrid>
        <w:gridCol w:w="4340"/>
        <w:gridCol w:w="2460"/>
        <w:gridCol w:w="1561"/>
      </w:tblGrid>
      <w:tr w:rsidR="00E11F55" w:rsidRPr="00225B74" w14:paraId="04D57D72" w14:textId="77777777" w:rsidTr="00E11F55">
        <w:trPr>
          <w:trHeight w:val="300"/>
          <w:tblHeader/>
          <w:jc w:val="center"/>
        </w:trPr>
        <w:tc>
          <w:tcPr>
            <w:tcW w:w="43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5A4A9AC" w14:textId="77777777" w:rsidR="00E11F55" w:rsidRPr="00225B74" w:rsidRDefault="00E11F55" w:rsidP="00E11F55">
            <w:pPr>
              <w:jc w:val="center"/>
              <w:rPr>
                <w:rFonts w:cs="Arial"/>
                <w:b/>
                <w:bCs/>
                <w:color w:val="000000"/>
                <w:sz w:val="18"/>
                <w:szCs w:val="18"/>
                <w:lang w:eastAsia="es-CO"/>
              </w:rPr>
            </w:pPr>
            <w:r w:rsidRPr="00225B74">
              <w:rPr>
                <w:rFonts w:cs="Arial"/>
                <w:b/>
                <w:bCs/>
                <w:color w:val="000000"/>
                <w:sz w:val="18"/>
                <w:szCs w:val="18"/>
                <w:lang w:eastAsia="es-CO"/>
              </w:rPr>
              <w:t>Tipo</w:t>
            </w:r>
          </w:p>
        </w:tc>
        <w:tc>
          <w:tcPr>
            <w:tcW w:w="2460" w:type="dxa"/>
            <w:tcBorders>
              <w:top w:val="single" w:sz="4" w:space="0" w:color="auto"/>
              <w:left w:val="nil"/>
              <w:bottom w:val="single" w:sz="4" w:space="0" w:color="auto"/>
              <w:right w:val="single" w:sz="4" w:space="0" w:color="auto"/>
            </w:tcBorders>
            <w:shd w:val="clear" w:color="000000" w:fill="D9D9D9"/>
            <w:noWrap/>
            <w:vAlign w:val="center"/>
            <w:hideMark/>
          </w:tcPr>
          <w:p w14:paraId="590DF54A" w14:textId="77777777" w:rsidR="00E11F55" w:rsidRPr="00225B74" w:rsidRDefault="00E11F55" w:rsidP="00E11F55">
            <w:pPr>
              <w:jc w:val="center"/>
              <w:rPr>
                <w:rFonts w:cs="Arial"/>
                <w:b/>
                <w:bCs/>
                <w:color w:val="000000"/>
                <w:sz w:val="18"/>
                <w:szCs w:val="18"/>
                <w:lang w:eastAsia="es-CO"/>
              </w:rPr>
            </w:pPr>
            <w:r w:rsidRPr="00225B74">
              <w:rPr>
                <w:rFonts w:cs="Arial"/>
                <w:b/>
                <w:bCs/>
                <w:color w:val="000000"/>
                <w:sz w:val="18"/>
                <w:szCs w:val="18"/>
                <w:lang w:eastAsia="es-CO"/>
              </w:rPr>
              <w:t>Sensibilidad</w:t>
            </w:r>
          </w:p>
        </w:tc>
        <w:tc>
          <w:tcPr>
            <w:tcW w:w="1561" w:type="dxa"/>
            <w:tcBorders>
              <w:top w:val="single" w:sz="4" w:space="0" w:color="auto"/>
              <w:left w:val="nil"/>
              <w:bottom w:val="single" w:sz="4" w:space="0" w:color="auto"/>
              <w:right w:val="single" w:sz="4" w:space="0" w:color="auto"/>
            </w:tcBorders>
            <w:shd w:val="clear" w:color="000000" w:fill="D9D9D9"/>
            <w:vAlign w:val="center"/>
            <w:hideMark/>
          </w:tcPr>
          <w:p w14:paraId="0787EE81" w14:textId="77777777" w:rsidR="00E11F55" w:rsidRPr="00225B74" w:rsidRDefault="00E11F55" w:rsidP="00E11F55">
            <w:pPr>
              <w:jc w:val="center"/>
              <w:rPr>
                <w:rFonts w:cs="Arial"/>
                <w:b/>
                <w:bCs/>
                <w:color w:val="000000"/>
                <w:sz w:val="18"/>
                <w:szCs w:val="18"/>
                <w:lang w:eastAsia="es-CO"/>
              </w:rPr>
            </w:pPr>
            <w:r w:rsidRPr="00C1389F">
              <w:rPr>
                <w:rFonts w:cs="Arial"/>
                <w:b/>
                <w:sz w:val="18"/>
                <w:szCs w:val="18"/>
              </w:rPr>
              <w:t>Calificación de sensibilidad</w:t>
            </w:r>
          </w:p>
        </w:tc>
      </w:tr>
      <w:tr w:rsidR="00E11F55" w:rsidRPr="00225B74" w14:paraId="474B5C4C" w14:textId="77777777" w:rsidTr="00E11F55">
        <w:trPr>
          <w:trHeight w:val="300"/>
          <w:tblHeader/>
          <w:jc w:val="center"/>
        </w:trPr>
        <w:tc>
          <w:tcPr>
            <w:tcW w:w="43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A22D5" w14:textId="77777777" w:rsidR="00E11F55" w:rsidRPr="00225B74" w:rsidRDefault="00E11F55" w:rsidP="00E11F55">
            <w:pPr>
              <w:jc w:val="center"/>
              <w:rPr>
                <w:rFonts w:cs="Arial"/>
                <w:b/>
                <w:bCs/>
                <w:color w:val="000000"/>
                <w:sz w:val="18"/>
                <w:szCs w:val="18"/>
                <w:lang w:eastAsia="es-CO"/>
              </w:rPr>
            </w:pPr>
            <w:r>
              <w:rPr>
                <w:rFonts w:cs="Arial"/>
                <w:color w:val="000000"/>
                <w:sz w:val="18"/>
                <w:szCs w:val="18"/>
                <w:lang w:eastAsia="es-CO"/>
              </w:rPr>
              <w:t>Receptores en industrias y otros usos</w:t>
            </w:r>
          </w:p>
        </w:tc>
        <w:tc>
          <w:tcPr>
            <w:tcW w:w="2460" w:type="dxa"/>
            <w:tcBorders>
              <w:top w:val="single" w:sz="4" w:space="0" w:color="auto"/>
              <w:left w:val="nil"/>
              <w:bottom w:val="single" w:sz="4" w:space="0" w:color="auto"/>
              <w:right w:val="single" w:sz="4" w:space="0" w:color="auto"/>
            </w:tcBorders>
            <w:shd w:val="clear" w:color="auto" w:fill="auto"/>
            <w:noWrap/>
            <w:vAlign w:val="center"/>
          </w:tcPr>
          <w:p w14:paraId="0A570380" w14:textId="77777777" w:rsidR="00E11F55" w:rsidRPr="00225B74" w:rsidRDefault="00E11F55" w:rsidP="00E11F55">
            <w:pPr>
              <w:jc w:val="center"/>
              <w:rPr>
                <w:rFonts w:cs="Arial"/>
                <w:b/>
                <w:bCs/>
                <w:color w:val="000000"/>
                <w:sz w:val="18"/>
                <w:szCs w:val="18"/>
                <w:lang w:eastAsia="es-CO"/>
              </w:rPr>
            </w:pPr>
            <w:r w:rsidRPr="00225B74">
              <w:rPr>
                <w:rFonts w:cs="Arial"/>
                <w:sz w:val="18"/>
                <w:szCs w:val="18"/>
                <w:lang w:eastAsia="es-CO"/>
              </w:rPr>
              <w:t xml:space="preserve">Sensibilidad </w:t>
            </w:r>
            <w:r>
              <w:rPr>
                <w:rFonts w:cs="Arial"/>
                <w:sz w:val="18"/>
                <w:szCs w:val="18"/>
                <w:lang w:eastAsia="es-CO"/>
              </w:rPr>
              <w:t>Potencial</w:t>
            </w:r>
          </w:p>
        </w:tc>
        <w:tc>
          <w:tcPr>
            <w:tcW w:w="1561"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472DE8DE" w14:textId="77777777" w:rsidR="00E11F55" w:rsidRPr="00C1389F" w:rsidRDefault="00E11F55" w:rsidP="00E11F55">
            <w:pPr>
              <w:jc w:val="center"/>
              <w:rPr>
                <w:rFonts w:cs="Arial"/>
                <w:b/>
                <w:sz w:val="18"/>
                <w:szCs w:val="18"/>
              </w:rPr>
            </w:pPr>
          </w:p>
        </w:tc>
      </w:tr>
      <w:tr w:rsidR="00E11F55" w:rsidRPr="00225B74" w14:paraId="6BCCDB90" w14:textId="77777777" w:rsidTr="00E11F55">
        <w:trPr>
          <w:trHeight w:val="300"/>
          <w:jc w:val="center"/>
        </w:trPr>
        <w:tc>
          <w:tcPr>
            <w:tcW w:w="4340" w:type="dxa"/>
            <w:tcBorders>
              <w:top w:val="nil"/>
              <w:left w:val="single" w:sz="4" w:space="0" w:color="auto"/>
              <w:bottom w:val="single" w:sz="4" w:space="0" w:color="auto"/>
              <w:right w:val="single" w:sz="4" w:space="0" w:color="auto"/>
            </w:tcBorders>
            <w:shd w:val="clear" w:color="auto" w:fill="auto"/>
            <w:vAlign w:val="center"/>
            <w:hideMark/>
          </w:tcPr>
          <w:p w14:paraId="3120ACAC" w14:textId="77777777" w:rsidR="00E11F55" w:rsidRPr="00225B74" w:rsidRDefault="00E11F55" w:rsidP="00E11F55">
            <w:pPr>
              <w:jc w:val="left"/>
              <w:rPr>
                <w:rFonts w:cs="Arial"/>
                <w:color w:val="000000"/>
                <w:sz w:val="18"/>
                <w:szCs w:val="18"/>
                <w:lang w:eastAsia="es-CO"/>
              </w:rPr>
            </w:pPr>
            <w:r>
              <w:rPr>
                <w:rFonts w:cs="Arial"/>
                <w:color w:val="000000"/>
                <w:sz w:val="18"/>
                <w:szCs w:val="18"/>
                <w:lang w:eastAsia="es-CO"/>
              </w:rPr>
              <w:t xml:space="preserve">Receptores en </w:t>
            </w:r>
            <w:r w:rsidRPr="00225B74">
              <w:rPr>
                <w:rFonts w:cs="Arial"/>
                <w:color w:val="000000"/>
                <w:sz w:val="18"/>
                <w:szCs w:val="18"/>
                <w:lang w:eastAsia="es-CO"/>
              </w:rPr>
              <w:t>Zona</w:t>
            </w:r>
            <w:r>
              <w:rPr>
                <w:rFonts w:cs="Arial"/>
                <w:color w:val="000000"/>
                <w:sz w:val="18"/>
                <w:szCs w:val="18"/>
                <w:lang w:eastAsia="es-CO"/>
              </w:rPr>
              <w:t>s</w:t>
            </w:r>
            <w:r w:rsidRPr="00225B74">
              <w:rPr>
                <w:rFonts w:cs="Arial"/>
                <w:color w:val="000000"/>
                <w:sz w:val="18"/>
                <w:szCs w:val="18"/>
                <w:lang w:eastAsia="es-CO"/>
              </w:rPr>
              <w:t xml:space="preserve"> </w:t>
            </w:r>
            <w:r>
              <w:rPr>
                <w:rFonts w:cs="Arial"/>
                <w:color w:val="000000"/>
                <w:sz w:val="18"/>
                <w:szCs w:val="18"/>
                <w:lang w:eastAsia="es-CO"/>
              </w:rPr>
              <w:t>comerciales y de oficinas</w:t>
            </w:r>
          </w:p>
        </w:tc>
        <w:tc>
          <w:tcPr>
            <w:tcW w:w="2460" w:type="dxa"/>
            <w:tcBorders>
              <w:top w:val="nil"/>
              <w:left w:val="nil"/>
              <w:bottom w:val="single" w:sz="4" w:space="0" w:color="auto"/>
              <w:right w:val="single" w:sz="4" w:space="0" w:color="auto"/>
            </w:tcBorders>
            <w:shd w:val="clear" w:color="auto" w:fill="auto"/>
            <w:noWrap/>
            <w:vAlign w:val="center"/>
            <w:hideMark/>
          </w:tcPr>
          <w:p w14:paraId="4D8D0CE3" w14:textId="77777777" w:rsidR="00E11F55" w:rsidRPr="00B13421" w:rsidRDefault="00E11F55" w:rsidP="00E11F55">
            <w:pPr>
              <w:jc w:val="center"/>
              <w:rPr>
                <w:rFonts w:cs="Arial"/>
                <w:strike/>
                <w:sz w:val="18"/>
                <w:szCs w:val="18"/>
                <w:lang w:eastAsia="es-CO"/>
              </w:rPr>
            </w:pPr>
            <w:r w:rsidRPr="00225B74">
              <w:rPr>
                <w:rFonts w:cs="Arial"/>
                <w:sz w:val="18"/>
                <w:szCs w:val="18"/>
                <w:lang w:eastAsia="es-CO"/>
              </w:rPr>
              <w:t xml:space="preserve">Sensibilidad </w:t>
            </w:r>
            <w:r>
              <w:rPr>
                <w:rFonts w:cs="Arial"/>
                <w:sz w:val="18"/>
                <w:szCs w:val="18"/>
                <w:lang w:eastAsia="es-CO"/>
              </w:rPr>
              <w:t xml:space="preserve">Baja </w:t>
            </w:r>
          </w:p>
        </w:tc>
        <w:tc>
          <w:tcPr>
            <w:tcW w:w="1561" w:type="dxa"/>
            <w:tcBorders>
              <w:top w:val="nil"/>
              <w:left w:val="nil"/>
              <w:bottom w:val="single" w:sz="4" w:space="0" w:color="auto"/>
              <w:right w:val="single" w:sz="4" w:space="0" w:color="auto"/>
            </w:tcBorders>
            <w:shd w:val="clear" w:color="auto" w:fill="049A9A"/>
            <w:vAlign w:val="center"/>
          </w:tcPr>
          <w:p w14:paraId="37344877" w14:textId="77777777" w:rsidR="00E11F55" w:rsidRPr="00225B74" w:rsidRDefault="00E11F55" w:rsidP="00E11F55">
            <w:pPr>
              <w:jc w:val="center"/>
              <w:rPr>
                <w:rFonts w:cs="Arial"/>
                <w:color w:val="000000"/>
                <w:sz w:val="18"/>
                <w:szCs w:val="18"/>
                <w:lang w:eastAsia="es-CO"/>
              </w:rPr>
            </w:pPr>
          </w:p>
        </w:tc>
      </w:tr>
      <w:tr w:rsidR="00E11F55" w:rsidRPr="00225B74" w14:paraId="12977051" w14:textId="77777777" w:rsidTr="00E11F55">
        <w:trPr>
          <w:trHeight w:val="450"/>
          <w:jc w:val="center"/>
        </w:trPr>
        <w:tc>
          <w:tcPr>
            <w:tcW w:w="4340" w:type="dxa"/>
            <w:tcBorders>
              <w:top w:val="nil"/>
              <w:left w:val="single" w:sz="4" w:space="0" w:color="auto"/>
              <w:bottom w:val="single" w:sz="4" w:space="0" w:color="auto"/>
              <w:right w:val="single" w:sz="4" w:space="0" w:color="auto"/>
            </w:tcBorders>
            <w:shd w:val="clear" w:color="auto" w:fill="auto"/>
            <w:vAlign w:val="center"/>
            <w:hideMark/>
          </w:tcPr>
          <w:p w14:paraId="2D101774" w14:textId="77777777" w:rsidR="00E11F55" w:rsidRPr="00225B74" w:rsidRDefault="00E11F55" w:rsidP="00E11F55">
            <w:pPr>
              <w:rPr>
                <w:rFonts w:cs="Arial"/>
                <w:color w:val="000000"/>
                <w:sz w:val="18"/>
                <w:szCs w:val="18"/>
                <w:lang w:eastAsia="es-CO"/>
              </w:rPr>
            </w:pPr>
            <w:r w:rsidRPr="00225B74">
              <w:rPr>
                <w:rFonts w:cs="Arial"/>
                <w:color w:val="000000"/>
                <w:sz w:val="18"/>
                <w:szCs w:val="18"/>
                <w:lang w:eastAsia="es-CO"/>
              </w:rPr>
              <w:t>Receptores sensibles institucion</w:t>
            </w:r>
            <w:r>
              <w:rPr>
                <w:rFonts w:cs="Arial"/>
                <w:color w:val="000000"/>
                <w:sz w:val="18"/>
                <w:szCs w:val="18"/>
                <w:lang w:eastAsia="es-CO"/>
              </w:rPr>
              <w:t xml:space="preserve">al (colegios, </w:t>
            </w:r>
            <w:r w:rsidRPr="00225B74">
              <w:rPr>
                <w:rFonts w:cs="Arial"/>
                <w:color w:val="000000"/>
                <w:sz w:val="18"/>
                <w:szCs w:val="18"/>
                <w:lang w:eastAsia="es-CO"/>
              </w:rPr>
              <w:t>centros médicos</w:t>
            </w:r>
            <w:r>
              <w:rPr>
                <w:rFonts w:cs="Arial"/>
                <w:color w:val="000000"/>
                <w:sz w:val="18"/>
                <w:szCs w:val="18"/>
                <w:lang w:eastAsia="es-CO"/>
              </w:rPr>
              <w:t>,</w:t>
            </w:r>
            <w:r w:rsidRPr="00225B74">
              <w:rPr>
                <w:rFonts w:cs="Arial"/>
                <w:color w:val="000000"/>
                <w:sz w:val="18"/>
                <w:szCs w:val="18"/>
                <w:lang w:eastAsia="es-CO"/>
              </w:rPr>
              <w:t xml:space="preserve"> hospitales</w:t>
            </w:r>
            <w:r>
              <w:rPr>
                <w:rFonts w:cs="Arial"/>
                <w:color w:val="000000"/>
                <w:sz w:val="18"/>
                <w:szCs w:val="18"/>
                <w:lang w:eastAsia="es-CO"/>
              </w:rPr>
              <w:t>, entidades públicas).</w:t>
            </w:r>
            <w:r w:rsidRPr="00225B74">
              <w:rPr>
                <w:rFonts w:cs="Arial"/>
                <w:color w:val="000000"/>
                <w:sz w:val="18"/>
                <w:szCs w:val="18"/>
                <w:lang w:eastAsia="es-CO"/>
              </w:rPr>
              <w:t xml:space="preserve"> </w:t>
            </w:r>
          </w:p>
        </w:tc>
        <w:tc>
          <w:tcPr>
            <w:tcW w:w="2460" w:type="dxa"/>
            <w:tcBorders>
              <w:top w:val="nil"/>
              <w:left w:val="nil"/>
              <w:bottom w:val="single" w:sz="4" w:space="0" w:color="auto"/>
              <w:right w:val="single" w:sz="4" w:space="0" w:color="auto"/>
            </w:tcBorders>
            <w:shd w:val="clear" w:color="auto" w:fill="auto"/>
            <w:noWrap/>
            <w:vAlign w:val="center"/>
            <w:hideMark/>
          </w:tcPr>
          <w:p w14:paraId="5D608598" w14:textId="77777777" w:rsidR="00E11F55" w:rsidRPr="00225B74" w:rsidRDefault="00E11F55" w:rsidP="00E11F55">
            <w:pPr>
              <w:jc w:val="center"/>
              <w:rPr>
                <w:rFonts w:cs="Arial"/>
                <w:sz w:val="18"/>
                <w:szCs w:val="18"/>
                <w:lang w:eastAsia="es-CO"/>
              </w:rPr>
            </w:pPr>
            <w:r w:rsidRPr="00225B74">
              <w:rPr>
                <w:rFonts w:cs="Arial"/>
                <w:sz w:val="18"/>
                <w:szCs w:val="18"/>
                <w:lang w:eastAsia="es-CO"/>
              </w:rPr>
              <w:t xml:space="preserve">Sensibilidad </w:t>
            </w:r>
            <w:r>
              <w:rPr>
                <w:rFonts w:cs="Arial"/>
                <w:sz w:val="18"/>
                <w:szCs w:val="18"/>
                <w:lang w:eastAsia="es-CO"/>
              </w:rPr>
              <w:t>media</w:t>
            </w:r>
          </w:p>
        </w:tc>
        <w:tc>
          <w:tcPr>
            <w:tcW w:w="1561" w:type="dxa"/>
            <w:tcBorders>
              <w:top w:val="nil"/>
              <w:left w:val="nil"/>
              <w:bottom w:val="single" w:sz="4" w:space="0" w:color="auto"/>
              <w:right w:val="single" w:sz="4" w:space="0" w:color="auto"/>
            </w:tcBorders>
            <w:shd w:val="clear" w:color="auto" w:fill="CCFF33"/>
            <w:vAlign w:val="center"/>
          </w:tcPr>
          <w:p w14:paraId="5AF20ADC" w14:textId="77777777" w:rsidR="00E11F55" w:rsidRPr="00225B74" w:rsidRDefault="00E11F55" w:rsidP="00E11F55">
            <w:pPr>
              <w:jc w:val="center"/>
              <w:rPr>
                <w:rFonts w:cs="Arial"/>
                <w:color w:val="000000"/>
                <w:sz w:val="18"/>
                <w:szCs w:val="18"/>
                <w:lang w:eastAsia="es-CO"/>
              </w:rPr>
            </w:pPr>
          </w:p>
        </w:tc>
      </w:tr>
      <w:tr w:rsidR="00E11F55" w:rsidRPr="00225B74" w14:paraId="2E8692ED" w14:textId="77777777" w:rsidTr="00E11F55">
        <w:trPr>
          <w:trHeight w:val="450"/>
          <w:jc w:val="center"/>
        </w:trPr>
        <w:tc>
          <w:tcPr>
            <w:tcW w:w="4340" w:type="dxa"/>
            <w:tcBorders>
              <w:top w:val="nil"/>
              <w:left w:val="single" w:sz="4" w:space="0" w:color="auto"/>
              <w:bottom w:val="single" w:sz="4" w:space="0" w:color="auto"/>
              <w:right w:val="single" w:sz="4" w:space="0" w:color="auto"/>
            </w:tcBorders>
            <w:shd w:val="clear" w:color="auto" w:fill="auto"/>
            <w:vAlign w:val="center"/>
            <w:hideMark/>
          </w:tcPr>
          <w:p w14:paraId="56BC9776" w14:textId="77777777" w:rsidR="00E11F55" w:rsidRPr="00225B74" w:rsidRDefault="00E11F55" w:rsidP="00E11F55">
            <w:pPr>
              <w:rPr>
                <w:rFonts w:cs="Arial"/>
                <w:color w:val="000000"/>
                <w:sz w:val="18"/>
                <w:szCs w:val="18"/>
                <w:lang w:eastAsia="es-CO"/>
              </w:rPr>
            </w:pPr>
            <w:r w:rsidRPr="00225B74">
              <w:rPr>
                <w:rFonts w:cs="Arial"/>
                <w:color w:val="000000"/>
                <w:sz w:val="18"/>
                <w:szCs w:val="18"/>
                <w:lang w:eastAsia="es-CO"/>
              </w:rPr>
              <w:t xml:space="preserve">Receptores sensibles </w:t>
            </w:r>
            <w:r>
              <w:rPr>
                <w:rFonts w:cs="Arial"/>
                <w:color w:val="000000"/>
                <w:sz w:val="18"/>
                <w:szCs w:val="18"/>
                <w:lang w:eastAsia="es-CO"/>
              </w:rPr>
              <w:t>áreas residenciales (uso habitacional)</w:t>
            </w:r>
          </w:p>
        </w:tc>
        <w:tc>
          <w:tcPr>
            <w:tcW w:w="2460" w:type="dxa"/>
            <w:tcBorders>
              <w:top w:val="nil"/>
              <w:left w:val="nil"/>
              <w:bottom w:val="single" w:sz="4" w:space="0" w:color="auto"/>
              <w:right w:val="single" w:sz="4" w:space="0" w:color="auto"/>
            </w:tcBorders>
            <w:shd w:val="clear" w:color="auto" w:fill="auto"/>
            <w:noWrap/>
            <w:vAlign w:val="center"/>
            <w:hideMark/>
          </w:tcPr>
          <w:p w14:paraId="1C0B6103" w14:textId="77777777" w:rsidR="00E11F55" w:rsidRPr="00225B74" w:rsidRDefault="00E11F55" w:rsidP="00E11F55">
            <w:pPr>
              <w:jc w:val="center"/>
              <w:rPr>
                <w:rFonts w:cs="Arial"/>
                <w:sz w:val="18"/>
                <w:szCs w:val="18"/>
                <w:lang w:eastAsia="es-CO"/>
              </w:rPr>
            </w:pPr>
            <w:r w:rsidRPr="00225B74">
              <w:rPr>
                <w:rFonts w:cs="Arial"/>
                <w:sz w:val="18"/>
                <w:szCs w:val="18"/>
                <w:lang w:eastAsia="es-CO"/>
              </w:rPr>
              <w:t>Sensibilidad alta</w:t>
            </w:r>
          </w:p>
        </w:tc>
        <w:tc>
          <w:tcPr>
            <w:tcW w:w="1561" w:type="dxa"/>
            <w:tcBorders>
              <w:top w:val="nil"/>
              <w:left w:val="nil"/>
              <w:bottom w:val="single" w:sz="4" w:space="0" w:color="auto"/>
              <w:right w:val="single" w:sz="4" w:space="0" w:color="auto"/>
            </w:tcBorders>
            <w:shd w:val="clear" w:color="auto" w:fill="FF9933"/>
            <w:vAlign w:val="center"/>
          </w:tcPr>
          <w:p w14:paraId="7B956D14" w14:textId="77777777" w:rsidR="00E11F55" w:rsidRPr="00225B74" w:rsidRDefault="00E11F55" w:rsidP="00E11F55">
            <w:pPr>
              <w:jc w:val="center"/>
              <w:rPr>
                <w:rFonts w:cs="Arial"/>
                <w:color w:val="000000"/>
                <w:sz w:val="18"/>
                <w:szCs w:val="18"/>
                <w:lang w:eastAsia="es-CO"/>
              </w:rPr>
            </w:pPr>
          </w:p>
        </w:tc>
      </w:tr>
    </w:tbl>
    <w:p w14:paraId="409CE23F" w14:textId="794AD513" w:rsidR="005D6FED" w:rsidRDefault="005D6FED" w:rsidP="005D6FED">
      <w:pPr>
        <w:pStyle w:val="Prrafodelista"/>
        <w:spacing w:after="0" w:line="240" w:lineRule="auto"/>
        <w:ind w:left="0"/>
        <w:contextualSpacing w:val="0"/>
        <w:jc w:val="center"/>
        <w:rPr>
          <w:rFonts w:cs="Arial"/>
        </w:rPr>
      </w:pPr>
      <w:r w:rsidRPr="00D8217E">
        <w:rPr>
          <w:sz w:val="18"/>
        </w:rPr>
        <w:t xml:space="preserve">Fuente: </w:t>
      </w:r>
      <w:r w:rsidR="00DC053F">
        <w:rPr>
          <w:sz w:val="18"/>
        </w:rPr>
        <w:t>Consorcio CS</w:t>
      </w:r>
      <w:r>
        <w:rPr>
          <w:sz w:val="18"/>
        </w:rPr>
        <w:t>, 2021.</w:t>
      </w:r>
    </w:p>
    <w:p w14:paraId="7BBF4EE8" w14:textId="77777777" w:rsidR="00E11F55" w:rsidRDefault="00E11F55" w:rsidP="00E11F55">
      <w:pPr>
        <w:pStyle w:val="Prrafodelista"/>
        <w:spacing w:after="0" w:line="240" w:lineRule="auto"/>
        <w:ind w:left="0"/>
        <w:contextualSpacing w:val="0"/>
        <w:jc w:val="both"/>
        <w:rPr>
          <w:rFonts w:cs="Arial"/>
        </w:rPr>
      </w:pPr>
    </w:p>
    <w:p w14:paraId="75431F0D" w14:textId="52D661EC" w:rsidR="00E11F55" w:rsidRPr="00403BDD" w:rsidRDefault="00E11F55" w:rsidP="00E11F55">
      <w:pPr>
        <w:pStyle w:val="Prrafodelista"/>
        <w:spacing w:after="0" w:line="240" w:lineRule="auto"/>
        <w:ind w:left="0"/>
        <w:contextualSpacing w:val="0"/>
        <w:jc w:val="both"/>
        <w:rPr>
          <w:rFonts w:cs="Arial"/>
          <w:sz w:val="22"/>
        </w:rPr>
      </w:pPr>
      <w:r w:rsidRPr="00403BDD">
        <w:rPr>
          <w:rFonts w:cs="Arial"/>
          <w:sz w:val="22"/>
        </w:rPr>
        <w:t>El grado de sensibilidad se define de acuerdo al grado de exposición del receptor, para el caso de atributos de ruido ambiental, se toma como sensibilidad las zonas cuyo uso del suelo, hace más restrictivos los niveles de ruido de inmisión, de acuerdo con lo establecido en el Art. 17 de la Resolución 627 de 2006 (MAVDT).</w:t>
      </w:r>
    </w:p>
    <w:p w14:paraId="057788BC" w14:textId="55C53A49" w:rsidR="00E11F55" w:rsidRPr="00403BDD" w:rsidRDefault="00E11F55" w:rsidP="00E11F55">
      <w:pPr>
        <w:pStyle w:val="Prrafodelista"/>
        <w:spacing w:after="0" w:line="240" w:lineRule="auto"/>
        <w:ind w:left="0"/>
        <w:contextualSpacing w:val="0"/>
        <w:jc w:val="both"/>
        <w:rPr>
          <w:rFonts w:cs="Arial"/>
          <w:sz w:val="22"/>
        </w:rPr>
      </w:pPr>
    </w:p>
    <w:p w14:paraId="0A59DFE2" w14:textId="34EEA104" w:rsidR="00E11F55" w:rsidRPr="00403BDD" w:rsidRDefault="00E11F55" w:rsidP="00E11F55">
      <w:pPr>
        <w:pStyle w:val="Prrafodelista"/>
        <w:spacing w:after="0" w:line="240" w:lineRule="auto"/>
        <w:ind w:left="0"/>
        <w:contextualSpacing w:val="0"/>
        <w:jc w:val="both"/>
        <w:rPr>
          <w:rFonts w:cs="Arial"/>
          <w:sz w:val="22"/>
        </w:rPr>
      </w:pPr>
    </w:p>
    <w:p w14:paraId="48ED22ED" w14:textId="77777777" w:rsidR="00E11F55" w:rsidRPr="00403BDD" w:rsidRDefault="00E11F55" w:rsidP="00E11F55">
      <w:pPr>
        <w:pStyle w:val="Prrafodelista"/>
        <w:numPr>
          <w:ilvl w:val="0"/>
          <w:numId w:val="33"/>
        </w:numPr>
        <w:spacing w:after="0" w:line="240" w:lineRule="auto"/>
        <w:rPr>
          <w:bCs/>
          <w:sz w:val="22"/>
          <w:u w:val="single"/>
        </w:rPr>
      </w:pPr>
      <w:r w:rsidRPr="00403BDD">
        <w:rPr>
          <w:bCs/>
          <w:sz w:val="22"/>
          <w:u w:val="single"/>
        </w:rPr>
        <w:lastRenderedPageBreak/>
        <w:t>Áreas de Riesgo Natural</w:t>
      </w:r>
    </w:p>
    <w:p w14:paraId="4C61C426" w14:textId="77777777" w:rsidR="00E11F55" w:rsidRPr="00403BDD" w:rsidRDefault="00E11F55" w:rsidP="00E11F55">
      <w:pPr>
        <w:rPr>
          <w:sz w:val="22"/>
          <w:szCs w:val="22"/>
          <w:lang w:val="es-MX" w:bidi="he-IL"/>
        </w:rPr>
      </w:pPr>
    </w:p>
    <w:p w14:paraId="5DAECEC7" w14:textId="77777777" w:rsidR="00E11F55" w:rsidRPr="00403BDD" w:rsidRDefault="00E11F55" w:rsidP="00E11F55">
      <w:pPr>
        <w:pStyle w:val="Ttulo5"/>
        <w:numPr>
          <w:ilvl w:val="0"/>
          <w:numId w:val="0"/>
        </w:numPr>
        <w:ind w:left="1008" w:hanging="1008"/>
        <w:rPr>
          <w:sz w:val="22"/>
          <w:szCs w:val="22"/>
        </w:rPr>
      </w:pPr>
      <w:r w:rsidRPr="00403BDD">
        <w:rPr>
          <w:sz w:val="22"/>
          <w:szCs w:val="22"/>
        </w:rPr>
        <w:t xml:space="preserve">Susceptibilidad a la inundación </w:t>
      </w:r>
    </w:p>
    <w:p w14:paraId="163F947E" w14:textId="77777777" w:rsidR="00E11F55" w:rsidRPr="00403BDD" w:rsidRDefault="00E11F55" w:rsidP="00E11F55">
      <w:pPr>
        <w:rPr>
          <w:sz w:val="22"/>
          <w:szCs w:val="22"/>
        </w:rPr>
      </w:pPr>
    </w:p>
    <w:p w14:paraId="20306457" w14:textId="77777777" w:rsidR="00E11F55" w:rsidRPr="00403BDD" w:rsidRDefault="00E11F55" w:rsidP="00E11F55">
      <w:pPr>
        <w:rPr>
          <w:sz w:val="22"/>
          <w:szCs w:val="22"/>
        </w:rPr>
      </w:pPr>
      <w:r w:rsidRPr="00403BDD">
        <w:rPr>
          <w:sz w:val="22"/>
          <w:szCs w:val="22"/>
        </w:rPr>
        <w:t>Para la evaluación de este componente se toma como referencia el mapa de inundación del Instituto Distrital de Gestión de Riesgo y Cambio Climático de Bogotá – IDIGER, para lo cual se asigna una sensibilidad alta a la zona de inundación y una sensibilidad de potencial a las zonas sin amenaza a inundaciones.</w:t>
      </w:r>
    </w:p>
    <w:p w14:paraId="7B862AC7" w14:textId="77777777" w:rsidR="00E11F55" w:rsidRPr="00403BDD" w:rsidRDefault="00E11F55" w:rsidP="00E11F55">
      <w:pPr>
        <w:rPr>
          <w:sz w:val="22"/>
          <w:szCs w:val="22"/>
        </w:rPr>
      </w:pPr>
    </w:p>
    <w:p w14:paraId="652417F1" w14:textId="5DA05391" w:rsidR="00E11F55" w:rsidRDefault="00E11F55" w:rsidP="00E11F55">
      <w:pPr>
        <w:rPr>
          <w:sz w:val="22"/>
          <w:szCs w:val="22"/>
        </w:rPr>
      </w:pPr>
      <w:r w:rsidRPr="00403BDD">
        <w:rPr>
          <w:sz w:val="22"/>
          <w:szCs w:val="22"/>
        </w:rPr>
        <w:t>No obstante, el AI del proyecto no se encuentra ubicada dentro de ninguno de los niveles de amenaza por inundación (por lo cual, no se genera el respectivo mapa temático), se estimó conveniente considerar este criterio, dadas sus implicaciones en el contenido del Estudio Ambiental.</w:t>
      </w:r>
    </w:p>
    <w:p w14:paraId="6AB2C2DB" w14:textId="66EA3BF3" w:rsidR="005D6FED" w:rsidRDefault="005D6FED" w:rsidP="00E11F55">
      <w:pPr>
        <w:rPr>
          <w:sz w:val="22"/>
          <w:szCs w:val="22"/>
        </w:rPr>
      </w:pPr>
    </w:p>
    <w:p w14:paraId="78B54E6D" w14:textId="15150108" w:rsidR="00E11F55" w:rsidRPr="00092D30" w:rsidRDefault="00436E6C" w:rsidP="00E11F55">
      <w:pPr>
        <w:jc w:val="center"/>
        <w:rPr>
          <w:b/>
        </w:rPr>
      </w:pPr>
      <w:bookmarkStart w:id="37" w:name="_Toc487543258"/>
      <w:bookmarkStart w:id="38" w:name="_Toc487548093"/>
      <w:bookmarkStart w:id="39" w:name="_Toc487549469"/>
      <w:bookmarkStart w:id="40" w:name="_Toc524962647"/>
      <w:bookmarkStart w:id="41" w:name="_Toc96272311"/>
      <w:r w:rsidRPr="00092D30">
        <w:rPr>
          <w:rFonts w:cs="Arial"/>
          <w:b/>
        </w:rPr>
        <w:t xml:space="preserve">Tabla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Tabla \* ARABIC \s 1 </w:instrText>
      </w:r>
      <w:r w:rsidR="00DC053F">
        <w:rPr>
          <w:rFonts w:cs="Arial"/>
          <w:b/>
        </w:rPr>
        <w:fldChar w:fldCharType="separate"/>
      </w:r>
      <w:r w:rsidR="00B9587A">
        <w:rPr>
          <w:rFonts w:cs="Arial"/>
          <w:b/>
          <w:noProof/>
        </w:rPr>
        <w:t>4</w:t>
      </w:r>
      <w:r w:rsidR="00DC053F">
        <w:rPr>
          <w:rFonts w:cs="Arial"/>
          <w:b/>
        </w:rPr>
        <w:fldChar w:fldCharType="end"/>
      </w:r>
      <w:r w:rsidRPr="00092D30">
        <w:rPr>
          <w:rFonts w:cs="Arial"/>
          <w:b/>
        </w:rPr>
        <w:t xml:space="preserve">. </w:t>
      </w:r>
      <w:r w:rsidR="00E11F55" w:rsidRPr="00092D30">
        <w:rPr>
          <w:b/>
        </w:rPr>
        <w:t>Atributos de susceptibilidad a la inundación</w:t>
      </w:r>
      <w:bookmarkEnd w:id="37"/>
      <w:bookmarkEnd w:id="38"/>
      <w:bookmarkEnd w:id="39"/>
      <w:bookmarkEnd w:id="40"/>
      <w:bookmarkEnd w:id="41"/>
    </w:p>
    <w:tbl>
      <w:tblPr>
        <w:tblW w:w="7366" w:type="dxa"/>
        <w:jc w:val="center"/>
        <w:tblCellMar>
          <w:left w:w="70" w:type="dxa"/>
          <w:right w:w="70" w:type="dxa"/>
        </w:tblCellMar>
        <w:tblLook w:val="04A0" w:firstRow="1" w:lastRow="0" w:firstColumn="1" w:lastColumn="0" w:noHBand="0" w:noVBand="1"/>
      </w:tblPr>
      <w:tblGrid>
        <w:gridCol w:w="2972"/>
        <w:gridCol w:w="2268"/>
        <w:gridCol w:w="2126"/>
      </w:tblGrid>
      <w:tr w:rsidR="00E11F55" w:rsidRPr="00225B74" w14:paraId="0B626C8E" w14:textId="77777777" w:rsidTr="00E11F55">
        <w:trPr>
          <w:trHeight w:val="300"/>
          <w:tblHeader/>
          <w:jc w:val="center"/>
        </w:trPr>
        <w:tc>
          <w:tcPr>
            <w:tcW w:w="297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8EAD4C" w14:textId="77777777" w:rsidR="00E11F55" w:rsidRPr="00225B74" w:rsidRDefault="00E11F55" w:rsidP="00E11F55">
            <w:pPr>
              <w:jc w:val="center"/>
              <w:rPr>
                <w:rFonts w:cs="Arial"/>
                <w:b/>
                <w:bCs/>
                <w:color w:val="000000"/>
                <w:sz w:val="18"/>
                <w:szCs w:val="18"/>
                <w:lang w:eastAsia="es-CO"/>
              </w:rPr>
            </w:pPr>
            <w:r w:rsidRPr="00225B74">
              <w:rPr>
                <w:rFonts w:cs="Arial"/>
                <w:b/>
                <w:bCs/>
                <w:color w:val="000000"/>
                <w:sz w:val="18"/>
                <w:szCs w:val="18"/>
                <w:lang w:eastAsia="es-CO"/>
              </w:rPr>
              <w:t>Tipo</w:t>
            </w:r>
          </w:p>
        </w:tc>
        <w:tc>
          <w:tcPr>
            <w:tcW w:w="2268" w:type="dxa"/>
            <w:tcBorders>
              <w:top w:val="single" w:sz="4" w:space="0" w:color="auto"/>
              <w:left w:val="nil"/>
              <w:bottom w:val="single" w:sz="4" w:space="0" w:color="auto"/>
              <w:right w:val="single" w:sz="4" w:space="0" w:color="auto"/>
            </w:tcBorders>
            <w:shd w:val="clear" w:color="000000" w:fill="D9D9D9"/>
            <w:noWrap/>
            <w:vAlign w:val="center"/>
            <w:hideMark/>
          </w:tcPr>
          <w:p w14:paraId="229B26A3" w14:textId="77777777" w:rsidR="00E11F55" w:rsidRPr="00225B74" w:rsidRDefault="00E11F55" w:rsidP="00E11F55">
            <w:pPr>
              <w:jc w:val="center"/>
              <w:rPr>
                <w:rFonts w:cs="Arial"/>
                <w:b/>
                <w:bCs/>
                <w:color w:val="000000"/>
                <w:sz w:val="18"/>
                <w:szCs w:val="18"/>
                <w:lang w:eastAsia="es-CO"/>
              </w:rPr>
            </w:pPr>
            <w:r w:rsidRPr="00225B74">
              <w:rPr>
                <w:rFonts w:cs="Arial"/>
                <w:b/>
                <w:bCs/>
                <w:color w:val="000000"/>
                <w:sz w:val="18"/>
                <w:szCs w:val="18"/>
                <w:lang w:eastAsia="es-CO"/>
              </w:rPr>
              <w:t>Sensibilidad</w:t>
            </w:r>
          </w:p>
        </w:tc>
        <w:tc>
          <w:tcPr>
            <w:tcW w:w="2126" w:type="dxa"/>
            <w:tcBorders>
              <w:top w:val="single" w:sz="4" w:space="0" w:color="auto"/>
              <w:left w:val="nil"/>
              <w:bottom w:val="single" w:sz="4" w:space="0" w:color="auto"/>
              <w:right w:val="single" w:sz="4" w:space="0" w:color="auto"/>
            </w:tcBorders>
            <w:shd w:val="clear" w:color="000000" w:fill="D9D9D9"/>
            <w:vAlign w:val="center"/>
            <w:hideMark/>
          </w:tcPr>
          <w:p w14:paraId="3525EF84" w14:textId="77777777" w:rsidR="00E11F55" w:rsidRPr="00225B74" w:rsidRDefault="00E11F55" w:rsidP="00E11F55">
            <w:pPr>
              <w:jc w:val="center"/>
              <w:rPr>
                <w:rFonts w:cs="Arial"/>
                <w:b/>
                <w:bCs/>
                <w:color w:val="000000"/>
                <w:sz w:val="18"/>
                <w:szCs w:val="18"/>
                <w:lang w:eastAsia="es-CO"/>
              </w:rPr>
            </w:pPr>
            <w:r w:rsidRPr="00C1389F">
              <w:rPr>
                <w:rFonts w:cs="Arial"/>
                <w:b/>
                <w:sz w:val="18"/>
                <w:szCs w:val="18"/>
              </w:rPr>
              <w:t>Calificación de sensibilidad</w:t>
            </w:r>
          </w:p>
        </w:tc>
      </w:tr>
      <w:tr w:rsidR="00E11F55" w:rsidRPr="00225B74" w14:paraId="3676CAD7" w14:textId="77777777" w:rsidTr="00E11F55">
        <w:trPr>
          <w:trHeight w:val="300"/>
          <w:tblHeader/>
          <w:jc w:val="center"/>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EB2FA4" w14:textId="77777777" w:rsidR="00E11F55" w:rsidRPr="00225B74" w:rsidRDefault="00E11F55" w:rsidP="00E11F55">
            <w:pPr>
              <w:jc w:val="center"/>
              <w:rPr>
                <w:rFonts w:cs="Arial"/>
                <w:b/>
                <w:bCs/>
                <w:color w:val="000000"/>
                <w:sz w:val="18"/>
                <w:szCs w:val="18"/>
                <w:lang w:eastAsia="es-CO"/>
              </w:rPr>
            </w:pPr>
            <w:r w:rsidRPr="00D569BD">
              <w:rPr>
                <w:rFonts w:cs="Arial"/>
                <w:color w:val="000000"/>
                <w:sz w:val="18"/>
                <w:szCs w:val="18"/>
                <w:lang w:eastAsia="es-CO"/>
              </w:rPr>
              <w:t>Zonas sin amenaza de inundación</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2E8F9F4A" w14:textId="77777777" w:rsidR="00E11F55" w:rsidRPr="00225B74" w:rsidRDefault="00E11F55" w:rsidP="00E11F55">
            <w:pPr>
              <w:jc w:val="center"/>
              <w:rPr>
                <w:rFonts w:cs="Arial"/>
                <w:b/>
                <w:bCs/>
                <w:color w:val="000000"/>
                <w:sz w:val="18"/>
                <w:szCs w:val="18"/>
                <w:lang w:eastAsia="es-CO"/>
              </w:rPr>
            </w:pPr>
            <w:r w:rsidRPr="00225B74">
              <w:rPr>
                <w:rFonts w:cs="Arial"/>
                <w:sz w:val="18"/>
                <w:szCs w:val="18"/>
                <w:lang w:eastAsia="es-CO"/>
              </w:rPr>
              <w:t xml:space="preserve">Sensibilidad </w:t>
            </w:r>
            <w:r>
              <w:rPr>
                <w:rFonts w:cs="Arial"/>
                <w:sz w:val="18"/>
                <w:szCs w:val="18"/>
                <w:lang w:eastAsia="es-CO"/>
              </w:rPr>
              <w:t>Potencial</w:t>
            </w:r>
          </w:p>
        </w:tc>
        <w:tc>
          <w:tcPr>
            <w:tcW w:w="2126"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56DEA542" w14:textId="77777777" w:rsidR="00E11F55" w:rsidRPr="00C1389F" w:rsidRDefault="00E11F55" w:rsidP="00E11F55">
            <w:pPr>
              <w:jc w:val="center"/>
              <w:rPr>
                <w:rFonts w:cs="Arial"/>
                <w:b/>
                <w:sz w:val="18"/>
                <w:szCs w:val="18"/>
              </w:rPr>
            </w:pPr>
          </w:p>
        </w:tc>
      </w:tr>
      <w:tr w:rsidR="00E11F55" w:rsidRPr="00225B74" w14:paraId="6129C254" w14:textId="77777777" w:rsidTr="00E11F55">
        <w:trPr>
          <w:trHeight w:val="300"/>
          <w:jc w:val="center"/>
        </w:trPr>
        <w:tc>
          <w:tcPr>
            <w:tcW w:w="2972" w:type="dxa"/>
            <w:tcBorders>
              <w:top w:val="nil"/>
              <w:left w:val="single" w:sz="4" w:space="0" w:color="auto"/>
              <w:bottom w:val="single" w:sz="4" w:space="0" w:color="auto"/>
              <w:right w:val="single" w:sz="4" w:space="0" w:color="auto"/>
            </w:tcBorders>
            <w:shd w:val="clear" w:color="auto" w:fill="auto"/>
            <w:vAlign w:val="center"/>
          </w:tcPr>
          <w:p w14:paraId="0650693C" w14:textId="77777777" w:rsidR="00E11F55" w:rsidRPr="00225B74" w:rsidRDefault="00E11F55" w:rsidP="00E11F55">
            <w:pPr>
              <w:jc w:val="left"/>
              <w:rPr>
                <w:rFonts w:cs="Arial"/>
                <w:color w:val="000000"/>
                <w:sz w:val="18"/>
                <w:szCs w:val="18"/>
                <w:lang w:eastAsia="es-CO"/>
              </w:rPr>
            </w:pPr>
            <w:r>
              <w:rPr>
                <w:rFonts w:cs="Arial"/>
                <w:color w:val="000000"/>
                <w:sz w:val="18"/>
                <w:szCs w:val="18"/>
                <w:lang w:eastAsia="es-CO"/>
              </w:rPr>
              <w:t xml:space="preserve">Amenaza </w:t>
            </w:r>
            <w:r w:rsidRPr="00D569BD">
              <w:rPr>
                <w:rFonts w:cs="Arial"/>
                <w:color w:val="000000"/>
                <w:sz w:val="18"/>
                <w:szCs w:val="18"/>
                <w:lang w:eastAsia="es-CO"/>
              </w:rPr>
              <w:t>de inundación</w:t>
            </w:r>
            <w:r>
              <w:rPr>
                <w:rFonts w:cs="Arial"/>
                <w:color w:val="000000"/>
                <w:sz w:val="18"/>
                <w:szCs w:val="18"/>
                <w:lang w:eastAsia="es-CO"/>
              </w:rPr>
              <w:t xml:space="preserve"> Baja</w:t>
            </w:r>
          </w:p>
        </w:tc>
        <w:tc>
          <w:tcPr>
            <w:tcW w:w="2268" w:type="dxa"/>
            <w:tcBorders>
              <w:top w:val="nil"/>
              <w:left w:val="nil"/>
              <w:bottom w:val="single" w:sz="4" w:space="0" w:color="auto"/>
              <w:right w:val="single" w:sz="4" w:space="0" w:color="auto"/>
            </w:tcBorders>
            <w:shd w:val="clear" w:color="auto" w:fill="auto"/>
            <w:noWrap/>
            <w:vAlign w:val="center"/>
            <w:hideMark/>
          </w:tcPr>
          <w:p w14:paraId="55E1CF14" w14:textId="77777777" w:rsidR="00E11F55" w:rsidRPr="00B13421" w:rsidRDefault="00E11F55" w:rsidP="00E11F55">
            <w:pPr>
              <w:jc w:val="center"/>
              <w:rPr>
                <w:rFonts w:cs="Arial"/>
                <w:strike/>
                <w:sz w:val="18"/>
                <w:szCs w:val="18"/>
                <w:lang w:eastAsia="es-CO"/>
              </w:rPr>
            </w:pPr>
            <w:r w:rsidRPr="00225B74">
              <w:rPr>
                <w:rFonts w:cs="Arial"/>
                <w:sz w:val="18"/>
                <w:szCs w:val="18"/>
                <w:lang w:eastAsia="es-CO"/>
              </w:rPr>
              <w:t xml:space="preserve">Sensibilidad </w:t>
            </w:r>
            <w:r>
              <w:rPr>
                <w:rFonts w:cs="Arial"/>
                <w:sz w:val="18"/>
                <w:szCs w:val="18"/>
                <w:lang w:eastAsia="es-CO"/>
              </w:rPr>
              <w:t xml:space="preserve">Baja </w:t>
            </w:r>
          </w:p>
        </w:tc>
        <w:tc>
          <w:tcPr>
            <w:tcW w:w="2126" w:type="dxa"/>
            <w:tcBorders>
              <w:top w:val="nil"/>
              <w:left w:val="nil"/>
              <w:bottom w:val="single" w:sz="4" w:space="0" w:color="auto"/>
              <w:right w:val="single" w:sz="4" w:space="0" w:color="auto"/>
            </w:tcBorders>
            <w:shd w:val="clear" w:color="auto" w:fill="049A9A"/>
            <w:vAlign w:val="center"/>
          </w:tcPr>
          <w:p w14:paraId="52D21984" w14:textId="77777777" w:rsidR="00E11F55" w:rsidRPr="00225B74" w:rsidRDefault="00E11F55" w:rsidP="00E11F55">
            <w:pPr>
              <w:jc w:val="center"/>
              <w:rPr>
                <w:rFonts w:cs="Arial"/>
                <w:color w:val="000000"/>
                <w:sz w:val="18"/>
                <w:szCs w:val="18"/>
                <w:lang w:eastAsia="es-CO"/>
              </w:rPr>
            </w:pPr>
          </w:p>
        </w:tc>
      </w:tr>
      <w:tr w:rsidR="00E11F55" w:rsidRPr="00225B74" w14:paraId="7F8FC640" w14:textId="77777777" w:rsidTr="00E11F55">
        <w:trPr>
          <w:trHeight w:val="450"/>
          <w:jc w:val="center"/>
        </w:trPr>
        <w:tc>
          <w:tcPr>
            <w:tcW w:w="2972" w:type="dxa"/>
            <w:tcBorders>
              <w:top w:val="nil"/>
              <w:left w:val="single" w:sz="4" w:space="0" w:color="auto"/>
              <w:bottom w:val="single" w:sz="4" w:space="0" w:color="auto"/>
              <w:right w:val="single" w:sz="4" w:space="0" w:color="auto"/>
            </w:tcBorders>
            <w:shd w:val="clear" w:color="auto" w:fill="auto"/>
            <w:vAlign w:val="center"/>
          </w:tcPr>
          <w:p w14:paraId="1A110781" w14:textId="77777777" w:rsidR="00E11F55" w:rsidRPr="00225B74" w:rsidRDefault="00E11F55" w:rsidP="00E11F55">
            <w:pPr>
              <w:rPr>
                <w:rFonts w:cs="Arial"/>
                <w:color w:val="000000"/>
                <w:sz w:val="18"/>
                <w:szCs w:val="18"/>
                <w:lang w:eastAsia="es-CO"/>
              </w:rPr>
            </w:pPr>
            <w:r>
              <w:rPr>
                <w:rFonts w:cs="Arial"/>
                <w:color w:val="000000"/>
                <w:sz w:val="18"/>
                <w:szCs w:val="18"/>
                <w:lang w:eastAsia="es-CO"/>
              </w:rPr>
              <w:t xml:space="preserve">Amenaza </w:t>
            </w:r>
            <w:r w:rsidRPr="00D569BD">
              <w:rPr>
                <w:rFonts w:cs="Arial"/>
                <w:color w:val="000000"/>
                <w:sz w:val="18"/>
                <w:szCs w:val="18"/>
                <w:lang w:eastAsia="es-CO"/>
              </w:rPr>
              <w:t>de inundación</w:t>
            </w:r>
            <w:r>
              <w:rPr>
                <w:rFonts w:cs="Arial"/>
                <w:color w:val="000000"/>
                <w:sz w:val="18"/>
                <w:szCs w:val="18"/>
                <w:lang w:eastAsia="es-CO"/>
              </w:rPr>
              <w:t xml:space="preserve"> Media</w:t>
            </w:r>
          </w:p>
        </w:tc>
        <w:tc>
          <w:tcPr>
            <w:tcW w:w="2268" w:type="dxa"/>
            <w:tcBorders>
              <w:top w:val="nil"/>
              <w:left w:val="nil"/>
              <w:bottom w:val="single" w:sz="4" w:space="0" w:color="auto"/>
              <w:right w:val="single" w:sz="4" w:space="0" w:color="auto"/>
            </w:tcBorders>
            <w:shd w:val="clear" w:color="auto" w:fill="auto"/>
            <w:noWrap/>
            <w:vAlign w:val="center"/>
            <w:hideMark/>
          </w:tcPr>
          <w:p w14:paraId="1A59A46D" w14:textId="77777777" w:rsidR="00E11F55" w:rsidRPr="00225B74" w:rsidRDefault="00E11F55" w:rsidP="00E11F55">
            <w:pPr>
              <w:jc w:val="center"/>
              <w:rPr>
                <w:rFonts w:cs="Arial"/>
                <w:sz w:val="18"/>
                <w:szCs w:val="18"/>
                <w:lang w:eastAsia="es-CO"/>
              </w:rPr>
            </w:pPr>
            <w:r w:rsidRPr="00225B74">
              <w:rPr>
                <w:rFonts w:cs="Arial"/>
                <w:sz w:val="18"/>
                <w:szCs w:val="18"/>
                <w:lang w:eastAsia="es-CO"/>
              </w:rPr>
              <w:t xml:space="preserve">Sensibilidad </w:t>
            </w:r>
            <w:r>
              <w:rPr>
                <w:rFonts w:cs="Arial"/>
                <w:sz w:val="18"/>
                <w:szCs w:val="18"/>
                <w:lang w:eastAsia="es-CO"/>
              </w:rPr>
              <w:t>media</w:t>
            </w:r>
          </w:p>
        </w:tc>
        <w:tc>
          <w:tcPr>
            <w:tcW w:w="2126" w:type="dxa"/>
            <w:tcBorders>
              <w:top w:val="nil"/>
              <w:left w:val="nil"/>
              <w:bottom w:val="single" w:sz="4" w:space="0" w:color="auto"/>
              <w:right w:val="single" w:sz="4" w:space="0" w:color="auto"/>
            </w:tcBorders>
            <w:shd w:val="clear" w:color="auto" w:fill="CCFF33"/>
            <w:vAlign w:val="center"/>
          </w:tcPr>
          <w:p w14:paraId="7C05A4CA" w14:textId="77777777" w:rsidR="00E11F55" w:rsidRPr="00225B74" w:rsidRDefault="00E11F55" w:rsidP="00E11F55">
            <w:pPr>
              <w:jc w:val="center"/>
              <w:rPr>
                <w:rFonts w:cs="Arial"/>
                <w:color w:val="000000"/>
                <w:sz w:val="18"/>
                <w:szCs w:val="18"/>
                <w:lang w:eastAsia="es-CO"/>
              </w:rPr>
            </w:pPr>
          </w:p>
        </w:tc>
      </w:tr>
      <w:tr w:rsidR="00E11F55" w:rsidRPr="00225B74" w14:paraId="7689F90C" w14:textId="77777777" w:rsidTr="00E11F55">
        <w:trPr>
          <w:trHeight w:val="450"/>
          <w:jc w:val="center"/>
        </w:trPr>
        <w:tc>
          <w:tcPr>
            <w:tcW w:w="2972" w:type="dxa"/>
            <w:tcBorders>
              <w:top w:val="nil"/>
              <w:left w:val="single" w:sz="4" w:space="0" w:color="auto"/>
              <w:bottom w:val="single" w:sz="4" w:space="0" w:color="auto"/>
              <w:right w:val="single" w:sz="4" w:space="0" w:color="auto"/>
            </w:tcBorders>
            <w:shd w:val="clear" w:color="auto" w:fill="auto"/>
            <w:vAlign w:val="center"/>
          </w:tcPr>
          <w:p w14:paraId="49B5829B" w14:textId="77777777" w:rsidR="00E11F55" w:rsidRPr="00225B74" w:rsidRDefault="00E11F55" w:rsidP="00E11F55">
            <w:pPr>
              <w:rPr>
                <w:rFonts w:cs="Arial"/>
                <w:color w:val="000000"/>
                <w:sz w:val="18"/>
                <w:szCs w:val="18"/>
                <w:lang w:eastAsia="es-CO"/>
              </w:rPr>
            </w:pPr>
            <w:r>
              <w:rPr>
                <w:rFonts w:cs="Arial"/>
                <w:color w:val="000000"/>
                <w:sz w:val="18"/>
                <w:szCs w:val="18"/>
                <w:lang w:eastAsia="es-CO"/>
              </w:rPr>
              <w:t xml:space="preserve">Amenaza </w:t>
            </w:r>
            <w:r w:rsidRPr="00D569BD">
              <w:rPr>
                <w:rFonts w:cs="Arial"/>
                <w:color w:val="000000"/>
                <w:sz w:val="18"/>
                <w:szCs w:val="18"/>
                <w:lang w:eastAsia="es-CO"/>
              </w:rPr>
              <w:t>de inundación</w:t>
            </w:r>
            <w:r>
              <w:rPr>
                <w:rFonts w:cs="Arial"/>
                <w:color w:val="000000"/>
                <w:sz w:val="18"/>
                <w:szCs w:val="18"/>
                <w:lang w:eastAsia="es-CO"/>
              </w:rPr>
              <w:t xml:space="preserve"> Alta</w:t>
            </w:r>
          </w:p>
        </w:tc>
        <w:tc>
          <w:tcPr>
            <w:tcW w:w="2268" w:type="dxa"/>
            <w:tcBorders>
              <w:top w:val="nil"/>
              <w:left w:val="nil"/>
              <w:bottom w:val="single" w:sz="4" w:space="0" w:color="auto"/>
              <w:right w:val="single" w:sz="4" w:space="0" w:color="auto"/>
            </w:tcBorders>
            <w:shd w:val="clear" w:color="auto" w:fill="auto"/>
            <w:noWrap/>
            <w:vAlign w:val="center"/>
            <w:hideMark/>
          </w:tcPr>
          <w:p w14:paraId="536049CD" w14:textId="77777777" w:rsidR="00E11F55" w:rsidRPr="00225B74" w:rsidRDefault="00E11F55" w:rsidP="00E11F55">
            <w:pPr>
              <w:jc w:val="center"/>
              <w:rPr>
                <w:rFonts w:cs="Arial"/>
                <w:sz w:val="18"/>
                <w:szCs w:val="18"/>
                <w:lang w:eastAsia="es-CO"/>
              </w:rPr>
            </w:pPr>
            <w:r w:rsidRPr="00225B74">
              <w:rPr>
                <w:rFonts w:cs="Arial"/>
                <w:sz w:val="18"/>
                <w:szCs w:val="18"/>
                <w:lang w:eastAsia="es-CO"/>
              </w:rPr>
              <w:t>Sensibilidad alta</w:t>
            </w:r>
          </w:p>
        </w:tc>
        <w:tc>
          <w:tcPr>
            <w:tcW w:w="2126" w:type="dxa"/>
            <w:tcBorders>
              <w:top w:val="nil"/>
              <w:left w:val="nil"/>
              <w:bottom w:val="single" w:sz="4" w:space="0" w:color="auto"/>
              <w:right w:val="single" w:sz="4" w:space="0" w:color="auto"/>
            </w:tcBorders>
            <w:shd w:val="clear" w:color="auto" w:fill="FF9933"/>
            <w:vAlign w:val="center"/>
          </w:tcPr>
          <w:p w14:paraId="2FFC20FB" w14:textId="77777777" w:rsidR="00E11F55" w:rsidRPr="00225B74" w:rsidRDefault="00E11F55" w:rsidP="00E11F55">
            <w:pPr>
              <w:jc w:val="center"/>
              <w:rPr>
                <w:rFonts w:cs="Arial"/>
                <w:color w:val="000000"/>
                <w:sz w:val="18"/>
                <w:szCs w:val="18"/>
                <w:lang w:eastAsia="es-CO"/>
              </w:rPr>
            </w:pPr>
          </w:p>
        </w:tc>
      </w:tr>
    </w:tbl>
    <w:p w14:paraId="41C3F3A0" w14:textId="312782D4" w:rsidR="005D6FED" w:rsidRDefault="005D6FED" w:rsidP="005D6FED">
      <w:pPr>
        <w:pStyle w:val="Prrafodelista"/>
        <w:spacing w:after="0" w:line="240" w:lineRule="auto"/>
        <w:ind w:left="0"/>
        <w:contextualSpacing w:val="0"/>
        <w:jc w:val="center"/>
        <w:rPr>
          <w:rFonts w:cs="Arial"/>
        </w:rPr>
      </w:pPr>
      <w:r w:rsidRPr="00D8217E">
        <w:rPr>
          <w:sz w:val="18"/>
        </w:rPr>
        <w:t xml:space="preserve">Fuente: </w:t>
      </w:r>
      <w:r w:rsidR="00DC053F">
        <w:rPr>
          <w:sz w:val="18"/>
        </w:rPr>
        <w:t>Consorcio CS</w:t>
      </w:r>
      <w:r>
        <w:rPr>
          <w:sz w:val="18"/>
        </w:rPr>
        <w:t>, 2021.</w:t>
      </w:r>
    </w:p>
    <w:p w14:paraId="58B49A78" w14:textId="77777777" w:rsidR="00E11F55" w:rsidRPr="0072479E" w:rsidRDefault="00E11F55" w:rsidP="00E11F55">
      <w:pPr>
        <w:jc w:val="center"/>
        <w:rPr>
          <w:lang w:val="es-MX" w:bidi="he-IL"/>
        </w:rPr>
      </w:pPr>
    </w:p>
    <w:p w14:paraId="2396CD5B" w14:textId="77777777" w:rsidR="00E11F55" w:rsidRPr="00403BDD" w:rsidRDefault="00E11F55" w:rsidP="00E11F55">
      <w:pPr>
        <w:pStyle w:val="Ttulo5"/>
        <w:numPr>
          <w:ilvl w:val="0"/>
          <w:numId w:val="0"/>
        </w:numPr>
        <w:ind w:left="1008" w:hanging="1008"/>
        <w:rPr>
          <w:sz w:val="22"/>
          <w:szCs w:val="22"/>
        </w:rPr>
      </w:pPr>
      <w:r w:rsidRPr="00403BDD">
        <w:rPr>
          <w:sz w:val="22"/>
          <w:szCs w:val="22"/>
        </w:rPr>
        <w:t>Procesos remoción en masa</w:t>
      </w:r>
    </w:p>
    <w:p w14:paraId="6B50D4C7" w14:textId="77777777" w:rsidR="00E11F55" w:rsidRPr="00403BDD" w:rsidRDefault="00E11F55" w:rsidP="00E11F55">
      <w:pPr>
        <w:rPr>
          <w:sz w:val="22"/>
          <w:szCs w:val="22"/>
        </w:rPr>
      </w:pPr>
    </w:p>
    <w:p w14:paraId="16FFC364" w14:textId="77777777" w:rsidR="00E11F55" w:rsidRPr="00403BDD" w:rsidRDefault="00E11F55" w:rsidP="00E11F55">
      <w:pPr>
        <w:rPr>
          <w:sz w:val="22"/>
          <w:szCs w:val="22"/>
        </w:rPr>
      </w:pPr>
      <w:r w:rsidRPr="00403BDD">
        <w:rPr>
          <w:sz w:val="22"/>
          <w:szCs w:val="22"/>
        </w:rPr>
        <w:t>Esta evaluación de susceptibilidad es un indicativo de las condiciones actuales de estabilidad de la zona, de acuerdo a los planos reglamentarios del Decreto 190 de 2004 del Instituto Distrital de Gestión de Riesgos y Cambio Climático de Bogotá, donde se obtiene la homogenización de zonas que indican el grado de sensibilidad de procesos de remoción en masa, a los cuales se les asignó el grado de sensibilidad de la zonificación ambiental presentado en la siguiente Tabla.</w:t>
      </w:r>
    </w:p>
    <w:p w14:paraId="6CF798C9" w14:textId="77777777" w:rsidR="00E11F55" w:rsidRDefault="00E11F55" w:rsidP="00E11F55"/>
    <w:p w14:paraId="71AD3F78" w14:textId="45636584" w:rsidR="00E11F55" w:rsidRPr="00092D30" w:rsidRDefault="00436E6C" w:rsidP="00E11F55">
      <w:pPr>
        <w:jc w:val="center"/>
        <w:rPr>
          <w:b/>
          <w:lang w:val="es-MX" w:bidi="he-IL"/>
        </w:rPr>
      </w:pPr>
      <w:bookmarkStart w:id="42" w:name="_Toc487543254"/>
      <w:bookmarkStart w:id="43" w:name="_Toc487548089"/>
      <w:bookmarkStart w:id="44" w:name="_Toc487549465"/>
      <w:bookmarkStart w:id="45" w:name="_Toc524962648"/>
      <w:bookmarkStart w:id="46" w:name="_Toc96272312"/>
      <w:r w:rsidRPr="00092D30">
        <w:rPr>
          <w:rFonts w:cs="Arial"/>
          <w:b/>
        </w:rPr>
        <w:t xml:space="preserve">Tabla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Tabla \* ARABIC \s 1 </w:instrText>
      </w:r>
      <w:r w:rsidR="00DC053F">
        <w:rPr>
          <w:rFonts w:cs="Arial"/>
          <w:b/>
        </w:rPr>
        <w:fldChar w:fldCharType="separate"/>
      </w:r>
      <w:r w:rsidR="00B9587A">
        <w:rPr>
          <w:rFonts w:cs="Arial"/>
          <w:b/>
          <w:noProof/>
        </w:rPr>
        <w:t>5</w:t>
      </w:r>
      <w:r w:rsidR="00DC053F">
        <w:rPr>
          <w:rFonts w:cs="Arial"/>
          <w:b/>
        </w:rPr>
        <w:fldChar w:fldCharType="end"/>
      </w:r>
      <w:r w:rsidRPr="00092D30">
        <w:rPr>
          <w:rFonts w:cs="Arial"/>
          <w:b/>
        </w:rPr>
        <w:t xml:space="preserve">. </w:t>
      </w:r>
      <w:r w:rsidR="00E11F55" w:rsidRPr="00092D30">
        <w:rPr>
          <w:b/>
        </w:rPr>
        <w:t xml:space="preserve">Atributos de procesos </w:t>
      </w:r>
      <w:bookmarkEnd w:id="42"/>
      <w:bookmarkEnd w:id="43"/>
      <w:bookmarkEnd w:id="44"/>
      <w:r w:rsidR="00E11F55" w:rsidRPr="00092D30">
        <w:rPr>
          <w:b/>
        </w:rPr>
        <w:t>de remoción en masa</w:t>
      </w:r>
      <w:bookmarkEnd w:id="45"/>
      <w:bookmarkEnd w:id="46"/>
    </w:p>
    <w:tbl>
      <w:tblPr>
        <w:tblW w:w="7366" w:type="dxa"/>
        <w:jc w:val="center"/>
        <w:tblCellMar>
          <w:left w:w="70" w:type="dxa"/>
          <w:right w:w="70" w:type="dxa"/>
        </w:tblCellMar>
        <w:tblLook w:val="04A0" w:firstRow="1" w:lastRow="0" w:firstColumn="1" w:lastColumn="0" w:noHBand="0" w:noVBand="1"/>
      </w:tblPr>
      <w:tblGrid>
        <w:gridCol w:w="2972"/>
        <w:gridCol w:w="2268"/>
        <w:gridCol w:w="2126"/>
      </w:tblGrid>
      <w:tr w:rsidR="00E11F55" w:rsidRPr="00225B74" w14:paraId="4844CD8F" w14:textId="77777777" w:rsidTr="00E11F55">
        <w:trPr>
          <w:trHeight w:val="300"/>
          <w:tblHeader/>
          <w:jc w:val="center"/>
        </w:trPr>
        <w:tc>
          <w:tcPr>
            <w:tcW w:w="297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E68C087" w14:textId="77777777" w:rsidR="00E11F55" w:rsidRPr="00225B74" w:rsidRDefault="00E11F55" w:rsidP="00E11F55">
            <w:pPr>
              <w:jc w:val="center"/>
              <w:rPr>
                <w:rFonts w:cs="Arial"/>
                <w:b/>
                <w:bCs/>
                <w:color w:val="000000"/>
                <w:sz w:val="18"/>
                <w:szCs w:val="18"/>
                <w:lang w:eastAsia="es-CO"/>
              </w:rPr>
            </w:pPr>
            <w:r w:rsidRPr="00225B74">
              <w:rPr>
                <w:rFonts w:cs="Arial"/>
                <w:b/>
                <w:bCs/>
                <w:color w:val="000000"/>
                <w:sz w:val="18"/>
                <w:szCs w:val="18"/>
                <w:lang w:eastAsia="es-CO"/>
              </w:rPr>
              <w:t>Tipo</w:t>
            </w:r>
          </w:p>
        </w:tc>
        <w:tc>
          <w:tcPr>
            <w:tcW w:w="2268" w:type="dxa"/>
            <w:tcBorders>
              <w:top w:val="single" w:sz="4" w:space="0" w:color="auto"/>
              <w:left w:val="nil"/>
              <w:bottom w:val="single" w:sz="4" w:space="0" w:color="auto"/>
              <w:right w:val="single" w:sz="4" w:space="0" w:color="auto"/>
            </w:tcBorders>
            <w:shd w:val="clear" w:color="000000" w:fill="D9D9D9"/>
            <w:noWrap/>
            <w:vAlign w:val="center"/>
            <w:hideMark/>
          </w:tcPr>
          <w:p w14:paraId="33AEBE1B" w14:textId="77777777" w:rsidR="00E11F55" w:rsidRPr="00225B74" w:rsidRDefault="00E11F55" w:rsidP="00E11F55">
            <w:pPr>
              <w:jc w:val="center"/>
              <w:rPr>
                <w:rFonts w:cs="Arial"/>
                <w:b/>
                <w:bCs/>
                <w:color w:val="000000"/>
                <w:sz w:val="18"/>
                <w:szCs w:val="18"/>
                <w:lang w:eastAsia="es-CO"/>
              </w:rPr>
            </w:pPr>
            <w:r w:rsidRPr="00225B74">
              <w:rPr>
                <w:rFonts w:cs="Arial"/>
                <w:b/>
                <w:bCs/>
                <w:color w:val="000000"/>
                <w:sz w:val="18"/>
                <w:szCs w:val="18"/>
                <w:lang w:eastAsia="es-CO"/>
              </w:rPr>
              <w:t>Sensibilidad</w:t>
            </w:r>
          </w:p>
        </w:tc>
        <w:tc>
          <w:tcPr>
            <w:tcW w:w="2126" w:type="dxa"/>
            <w:tcBorders>
              <w:top w:val="single" w:sz="4" w:space="0" w:color="auto"/>
              <w:left w:val="nil"/>
              <w:bottom w:val="single" w:sz="4" w:space="0" w:color="auto"/>
              <w:right w:val="single" w:sz="4" w:space="0" w:color="auto"/>
            </w:tcBorders>
            <w:shd w:val="clear" w:color="000000" w:fill="D9D9D9"/>
            <w:vAlign w:val="center"/>
            <w:hideMark/>
          </w:tcPr>
          <w:p w14:paraId="51BFDB16" w14:textId="77777777" w:rsidR="00E11F55" w:rsidRPr="00225B74" w:rsidRDefault="00E11F55" w:rsidP="00E11F55">
            <w:pPr>
              <w:jc w:val="center"/>
              <w:rPr>
                <w:rFonts w:cs="Arial"/>
                <w:b/>
                <w:bCs/>
                <w:color w:val="000000"/>
                <w:sz w:val="18"/>
                <w:szCs w:val="18"/>
                <w:lang w:eastAsia="es-CO"/>
              </w:rPr>
            </w:pPr>
            <w:r w:rsidRPr="00C1389F">
              <w:rPr>
                <w:rFonts w:cs="Arial"/>
                <w:b/>
                <w:sz w:val="18"/>
                <w:szCs w:val="18"/>
              </w:rPr>
              <w:t>Calificación de sensibilidad</w:t>
            </w:r>
          </w:p>
        </w:tc>
      </w:tr>
      <w:tr w:rsidR="00E11F55" w:rsidRPr="00225B74" w14:paraId="4DA3435C" w14:textId="77777777" w:rsidTr="00E11F55">
        <w:trPr>
          <w:trHeight w:val="300"/>
          <w:tblHeader/>
          <w:jc w:val="center"/>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8EB660" w14:textId="77777777" w:rsidR="00E11F55" w:rsidRPr="00225B74" w:rsidRDefault="00E11F55" w:rsidP="00E11F55">
            <w:pPr>
              <w:jc w:val="left"/>
              <w:rPr>
                <w:rFonts w:cs="Arial"/>
                <w:b/>
                <w:bCs/>
                <w:color w:val="000000"/>
                <w:sz w:val="18"/>
                <w:szCs w:val="18"/>
                <w:lang w:eastAsia="es-CO"/>
              </w:rPr>
            </w:pPr>
            <w:r w:rsidRPr="00D569BD">
              <w:rPr>
                <w:rFonts w:cs="Arial"/>
                <w:color w:val="000000"/>
                <w:sz w:val="18"/>
                <w:szCs w:val="18"/>
                <w:lang w:eastAsia="es-CO"/>
              </w:rPr>
              <w:t xml:space="preserve">Zonas sin amenaza de </w:t>
            </w:r>
            <w:r>
              <w:rPr>
                <w:rFonts w:cs="Arial"/>
                <w:color w:val="000000"/>
                <w:sz w:val="18"/>
                <w:szCs w:val="18"/>
                <w:lang w:eastAsia="es-CO"/>
              </w:rPr>
              <w:t>Remoción en masa</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07F74909" w14:textId="77777777" w:rsidR="00E11F55" w:rsidRPr="00225B74" w:rsidRDefault="00E11F55" w:rsidP="00E11F55">
            <w:pPr>
              <w:jc w:val="center"/>
              <w:rPr>
                <w:rFonts w:cs="Arial"/>
                <w:b/>
                <w:bCs/>
                <w:color w:val="000000"/>
                <w:sz w:val="18"/>
                <w:szCs w:val="18"/>
                <w:lang w:eastAsia="es-CO"/>
              </w:rPr>
            </w:pPr>
            <w:r w:rsidRPr="00225B74">
              <w:rPr>
                <w:rFonts w:cs="Arial"/>
                <w:sz w:val="18"/>
                <w:szCs w:val="18"/>
                <w:lang w:eastAsia="es-CO"/>
              </w:rPr>
              <w:t xml:space="preserve">Sensibilidad </w:t>
            </w:r>
            <w:r>
              <w:rPr>
                <w:rFonts w:cs="Arial"/>
                <w:sz w:val="18"/>
                <w:szCs w:val="18"/>
                <w:lang w:eastAsia="es-CO"/>
              </w:rPr>
              <w:t>Potencial</w:t>
            </w:r>
          </w:p>
        </w:tc>
        <w:tc>
          <w:tcPr>
            <w:tcW w:w="2126"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34B98EAD" w14:textId="77777777" w:rsidR="00E11F55" w:rsidRPr="00C1389F" w:rsidRDefault="00E11F55" w:rsidP="00E11F55">
            <w:pPr>
              <w:jc w:val="center"/>
              <w:rPr>
                <w:rFonts w:cs="Arial"/>
                <w:b/>
                <w:sz w:val="18"/>
                <w:szCs w:val="18"/>
              </w:rPr>
            </w:pPr>
          </w:p>
        </w:tc>
      </w:tr>
      <w:tr w:rsidR="00E11F55" w:rsidRPr="00225B74" w14:paraId="6AA16FAA" w14:textId="77777777" w:rsidTr="00E11F55">
        <w:trPr>
          <w:trHeight w:val="300"/>
          <w:jc w:val="center"/>
        </w:trPr>
        <w:tc>
          <w:tcPr>
            <w:tcW w:w="2972" w:type="dxa"/>
            <w:tcBorders>
              <w:top w:val="nil"/>
              <w:left w:val="single" w:sz="4" w:space="0" w:color="auto"/>
              <w:bottom w:val="single" w:sz="4" w:space="0" w:color="auto"/>
              <w:right w:val="single" w:sz="4" w:space="0" w:color="auto"/>
            </w:tcBorders>
            <w:shd w:val="clear" w:color="auto" w:fill="auto"/>
            <w:vAlign w:val="center"/>
          </w:tcPr>
          <w:p w14:paraId="0B5C0953" w14:textId="77777777" w:rsidR="00E11F55" w:rsidRPr="00225B74" w:rsidRDefault="00E11F55" w:rsidP="00E11F55">
            <w:pPr>
              <w:jc w:val="left"/>
              <w:rPr>
                <w:rFonts w:cs="Arial"/>
                <w:color w:val="000000"/>
                <w:sz w:val="18"/>
                <w:szCs w:val="18"/>
                <w:lang w:eastAsia="es-CO"/>
              </w:rPr>
            </w:pPr>
            <w:r>
              <w:rPr>
                <w:rFonts w:cs="Arial"/>
                <w:color w:val="000000"/>
                <w:sz w:val="18"/>
                <w:szCs w:val="18"/>
                <w:lang w:eastAsia="es-CO"/>
              </w:rPr>
              <w:t xml:space="preserve">Amenaza </w:t>
            </w:r>
            <w:r w:rsidRPr="00D569BD">
              <w:rPr>
                <w:rFonts w:cs="Arial"/>
                <w:color w:val="000000"/>
                <w:sz w:val="18"/>
                <w:szCs w:val="18"/>
                <w:lang w:eastAsia="es-CO"/>
              </w:rPr>
              <w:t xml:space="preserve">de </w:t>
            </w:r>
            <w:r>
              <w:rPr>
                <w:rFonts w:cs="Arial"/>
                <w:color w:val="000000"/>
                <w:sz w:val="18"/>
                <w:szCs w:val="18"/>
                <w:lang w:eastAsia="es-CO"/>
              </w:rPr>
              <w:t>Remoción en masa Baja</w:t>
            </w:r>
          </w:p>
        </w:tc>
        <w:tc>
          <w:tcPr>
            <w:tcW w:w="2268" w:type="dxa"/>
            <w:tcBorders>
              <w:top w:val="nil"/>
              <w:left w:val="nil"/>
              <w:bottom w:val="single" w:sz="4" w:space="0" w:color="auto"/>
              <w:right w:val="single" w:sz="4" w:space="0" w:color="auto"/>
            </w:tcBorders>
            <w:shd w:val="clear" w:color="auto" w:fill="auto"/>
            <w:noWrap/>
            <w:vAlign w:val="center"/>
            <w:hideMark/>
          </w:tcPr>
          <w:p w14:paraId="64DE7404" w14:textId="77777777" w:rsidR="00E11F55" w:rsidRPr="00B13421" w:rsidRDefault="00E11F55" w:rsidP="00E11F55">
            <w:pPr>
              <w:jc w:val="center"/>
              <w:rPr>
                <w:rFonts w:cs="Arial"/>
                <w:strike/>
                <w:sz w:val="18"/>
                <w:szCs w:val="18"/>
                <w:lang w:eastAsia="es-CO"/>
              </w:rPr>
            </w:pPr>
            <w:r w:rsidRPr="00225B74">
              <w:rPr>
                <w:rFonts w:cs="Arial"/>
                <w:sz w:val="18"/>
                <w:szCs w:val="18"/>
                <w:lang w:eastAsia="es-CO"/>
              </w:rPr>
              <w:t xml:space="preserve">Sensibilidad </w:t>
            </w:r>
            <w:r>
              <w:rPr>
                <w:rFonts w:cs="Arial"/>
                <w:sz w:val="18"/>
                <w:szCs w:val="18"/>
                <w:lang w:eastAsia="es-CO"/>
              </w:rPr>
              <w:t xml:space="preserve">Baja </w:t>
            </w:r>
          </w:p>
        </w:tc>
        <w:tc>
          <w:tcPr>
            <w:tcW w:w="2126" w:type="dxa"/>
            <w:tcBorders>
              <w:top w:val="nil"/>
              <w:left w:val="nil"/>
              <w:bottom w:val="single" w:sz="4" w:space="0" w:color="auto"/>
              <w:right w:val="single" w:sz="4" w:space="0" w:color="auto"/>
            </w:tcBorders>
            <w:shd w:val="clear" w:color="auto" w:fill="049A9A"/>
            <w:vAlign w:val="center"/>
          </w:tcPr>
          <w:p w14:paraId="4515A681" w14:textId="77777777" w:rsidR="00E11F55" w:rsidRPr="00225B74" w:rsidRDefault="00E11F55" w:rsidP="00E11F55">
            <w:pPr>
              <w:jc w:val="center"/>
              <w:rPr>
                <w:rFonts w:cs="Arial"/>
                <w:color w:val="000000"/>
                <w:sz w:val="18"/>
                <w:szCs w:val="18"/>
                <w:lang w:eastAsia="es-CO"/>
              </w:rPr>
            </w:pPr>
          </w:p>
        </w:tc>
      </w:tr>
      <w:tr w:rsidR="00E11F55" w:rsidRPr="00225B74" w14:paraId="76852771" w14:textId="77777777" w:rsidTr="00E11F55">
        <w:trPr>
          <w:trHeight w:val="450"/>
          <w:jc w:val="center"/>
        </w:trPr>
        <w:tc>
          <w:tcPr>
            <w:tcW w:w="2972" w:type="dxa"/>
            <w:tcBorders>
              <w:top w:val="nil"/>
              <w:left w:val="single" w:sz="4" w:space="0" w:color="auto"/>
              <w:bottom w:val="single" w:sz="4" w:space="0" w:color="auto"/>
              <w:right w:val="single" w:sz="4" w:space="0" w:color="auto"/>
            </w:tcBorders>
            <w:shd w:val="clear" w:color="auto" w:fill="auto"/>
            <w:vAlign w:val="center"/>
          </w:tcPr>
          <w:p w14:paraId="4E45AD91" w14:textId="77777777" w:rsidR="00E11F55" w:rsidRPr="00225B74" w:rsidRDefault="00E11F55" w:rsidP="00E11F55">
            <w:pPr>
              <w:rPr>
                <w:rFonts w:cs="Arial"/>
                <w:color w:val="000000"/>
                <w:sz w:val="18"/>
                <w:szCs w:val="18"/>
                <w:lang w:eastAsia="es-CO"/>
              </w:rPr>
            </w:pPr>
            <w:r>
              <w:rPr>
                <w:rFonts w:cs="Arial"/>
                <w:color w:val="000000"/>
                <w:sz w:val="18"/>
                <w:szCs w:val="18"/>
                <w:lang w:eastAsia="es-CO"/>
              </w:rPr>
              <w:t xml:space="preserve">Amenaza </w:t>
            </w:r>
            <w:r w:rsidRPr="00D569BD">
              <w:rPr>
                <w:rFonts w:cs="Arial"/>
                <w:color w:val="000000"/>
                <w:sz w:val="18"/>
                <w:szCs w:val="18"/>
                <w:lang w:eastAsia="es-CO"/>
              </w:rPr>
              <w:t xml:space="preserve">de </w:t>
            </w:r>
            <w:r>
              <w:rPr>
                <w:rFonts w:cs="Arial"/>
                <w:color w:val="000000"/>
                <w:sz w:val="18"/>
                <w:szCs w:val="18"/>
                <w:lang w:eastAsia="es-CO"/>
              </w:rPr>
              <w:t>Remoción en masa Media</w:t>
            </w:r>
          </w:p>
        </w:tc>
        <w:tc>
          <w:tcPr>
            <w:tcW w:w="2268" w:type="dxa"/>
            <w:tcBorders>
              <w:top w:val="nil"/>
              <w:left w:val="nil"/>
              <w:bottom w:val="single" w:sz="4" w:space="0" w:color="auto"/>
              <w:right w:val="single" w:sz="4" w:space="0" w:color="auto"/>
            </w:tcBorders>
            <w:shd w:val="clear" w:color="auto" w:fill="auto"/>
            <w:noWrap/>
            <w:vAlign w:val="center"/>
            <w:hideMark/>
          </w:tcPr>
          <w:p w14:paraId="6220613A" w14:textId="77777777" w:rsidR="00E11F55" w:rsidRPr="00225B74" w:rsidRDefault="00E11F55" w:rsidP="00E11F55">
            <w:pPr>
              <w:jc w:val="center"/>
              <w:rPr>
                <w:rFonts w:cs="Arial"/>
                <w:sz w:val="18"/>
                <w:szCs w:val="18"/>
                <w:lang w:eastAsia="es-CO"/>
              </w:rPr>
            </w:pPr>
            <w:r w:rsidRPr="00225B74">
              <w:rPr>
                <w:rFonts w:cs="Arial"/>
                <w:sz w:val="18"/>
                <w:szCs w:val="18"/>
                <w:lang w:eastAsia="es-CO"/>
              </w:rPr>
              <w:t xml:space="preserve">Sensibilidad </w:t>
            </w:r>
            <w:r>
              <w:rPr>
                <w:rFonts w:cs="Arial"/>
                <w:sz w:val="18"/>
                <w:szCs w:val="18"/>
                <w:lang w:eastAsia="es-CO"/>
              </w:rPr>
              <w:t>media</w:t>
            </w:r>
          </w:p>
        </w:tc>
        <w:tc>
          <w:tcPr>
            <w:tcW w:w="2126" w:type="dxa"/>
            <w:tcBorders>
              <w:top w:val="nil"/>
              <w:left w:val="nil"/>
              <w:bottom w:val="single" w:sz="4" w:space="0" w:color="auto"/>
              <w:right w:val="single" w:sz="4" w:space="0" w:color="auto"/>
            </w:tcBorders>
            <w:shd w:val="clear" w:color="auto" w:fill="CCFF33"/>
            <w:vAlign w:val="center"/>
          </w:tcPr>
          <w:p w14:paraId="0F3EC7D6" w14:textId="77777777" w:rsidR="00E11F55" w:rsidRPr="00225B74" w:rsidRDefault="00E11F55" w:rsidP="00E11F55">
            <w:pPr>
              <w:jc w:val="center"/>
              <w:rPr>
                <w:rFonts w:cs="Arial"/>
                <w:color w:val="000000"/>
                <w:sz w:val="18"/>
                <w:szCs w:val="18"/>
                <w:lang w:eastAsia="es-CO"/>
              </w:rPr>
            </w:pPr>
          </w:p>
        </w:tc>
      </w:tr>
      <w:tr w:rsidR="00E11F55" w:rsidRPr="00225B74" w14:paraId="5644C0AD" w14:textId="77777777" w:rsidTr="00E11F55">
        <w:trPr>
          <w:trHeight w:val="450"/>
          <w:jc w:val="center"/>
        </w:trPr>
        <w:tc>
          <w:tcPr>
            <w:tcW w:w="2972" w:type="dxa"/>
            <w:tcBorders>
              <w:top w:val="nil"/>
              <w:left w:val="single" w:sz="4" w:space="0" w:color="auto"/>
              <w:bottom w:val="single" w:sz="4" w:space="0" w:color="auto"/>
              <w:right w:val="single" w:sz="4" w:space="0" w:color="auto"/>
            </w:tcBorders>
            <w:shd w:val="clear" w:color="auto" w:fill="auto"/>
            <w:vAlign w:val="center"/>
          </w:tcPr>
          <w:p w14:paraId="6D471DEC" w14:textId="77777777" w:rsidR="00E11F55" w:rsidRPr="00225B74" w:rsidRDefault="00E11F55" w:rsidP="00E11F55">
            <w:pPr>
              <w:rPr>
                <w:rFonts w:cs="Arial"/>
                <w:color w:val="000000"/>
                <w:sz w:val="18"/>
                <w:szCs w:val="18"/>
                <w:lang w:eastAsia="es-CO"/>
              </w:rPr>
            </w:pPr>
            <w:r>
              <w:rPr>
                <w:rFonts w:cs="Arial"/>
                <w:color w:val="000000"/>
                <w:sz w:val="18"/>
                <w:szCs w:val="18"/>
                <w:lang w:eastAsia="es-CO"/>
              </w:rPr>
              <w:t xml:space="preserve">Amenaza </w:t>
            </w:r>
            <w:r w:rsidRPr="00D569BD">
              <w:rPr>
                <w:rFonts w:cs="Arial"/>
                <w:color w:val="000000"/>
                <w:sz w:val="18"/>
                <w:szCs w:val="18"/>
                <w:lang w:eastAsia="es-CO"/>
              </w:rPr>
              <w:t xml:space="preserve">de </w:t>
            </w:r>
            <w:r>
              <w:rPr>
                <w:rFonts w:cs="Arial"/>
                <w:color w:val="000000"/>
                <w:sz w:val="18"/>
                <w:szCs w:val="18"/>
                <w:lang w:eastAsia="es-CO"/>
              </w:rPr>
              <w:t>Remoción en masa Alta</w:t>
            </w:r>
          </w:p>
        </w:tc>
        <w:tc>
          <w:tcPr>
            <w:tcW w:w="2268" w:type="dxa"/>
            <w:tcBorders>
              <w:top w:val="nil"/>
              <w:left w:val="nil"/>
              <w:bottom w:val="single" w:sz="4" w:space="0" w:color="auto"/>
              <w:right w:val="single" w:sz="4" w:space="0" w:color="auto"/>
            </w:tcBorders>
            <w:shd w:val="clear" w:color="auto" w:fill="auto"/>
            <w:noWrap/>
            <w:vAlign w:val="center"/>
            <w:hideMark/>
          </w:tcPr>
          <w:p w14:paraId="5C53DAF2" w14:textId="77777777" w:rsidR="00E11F55" w:rsidRPr="00225B74" w:rsidRDefault="00E11F55" w:rsidP="00E11F55">
            <w:pPr>
              <w:jc w:val="center"/>
              <w:rPr>
                <w:rFonts w:cs="Arial"/>
                <w:sz w:val="18"/>
                <w:szCs w:val="18"/>
                <w:lang w:eastAsia="es-CO"/>
              </w:rPr>
            </w:pPr>
            <w:r w:rsidRPr="00225B74">
              <w:rPr>
                <w:rFonts w:cs="Arial"/>
                <w:sz w:val="18"/>
                <w:szCs w:val="18"/>
                <w:lang w:eastAsia="es-CO"/>
              </w:rPr>
              <w:t>Sensibilidad alta</w:t>
            </w:r>
          </w:p>
        </w:tc>
        <w:tc>
          <w:tcPr>
            <w:tcW w:w="2126" w:type="dxa"/>
            <w:tcBorders>
              <w:top w:val="nil"/>
              <w:left w:val="nil"/>
              <w:bottom w:val="single" w:sz="4" w:space="0" w:color="auto"/>
              <w:right w:val="single" w:sz="4" w:space="0" w:color="auto"/>
            </w:tcBorders>
            <w:shd w:val="clear" w:color="auto" w:fill="FF9933"/>
            <w:vAlign w:val="center"/>
          </w:tcPr>
          <w:p w14:paraId="18036BA1" w14:textId="77777777" w:rsidR="00E11F55" w:rsidRPr="00225B74" w:rsidRDefault="00E11F55" w:rsidP="00E11F55">
            <w:pPr>
              <w:jc w:val="center"/>
              <w:rPr>
                <w:rFonts w:cs="Arial"/>
                <w:color w:val="000000"/>
                <w:sz w:val="18"/>
                <w:szCs w:val="18"/>
                <w:lang w:eastAsia="es-CO"/>
              </w:rPr>
            </w:pPr>
          </w:p>
        </w:tc>
      </w:tr>
    </w:tbl>
    <w:p w14:paraId="17B5D0BB" w14:textId="59354DFB" w:rsidR="005D6FED" w:rsidRDefault="005D6FED" w:rsidP="005D6FED">
      <w:pPr>
        <w:pStyle w:val="Prrafodelista"/>
        <w:spacing w:after="0" w:line="240" w:lineRule="auto"/>
        <w:ind w:left="0"/>
        <w:contextualSpacing w:val="0"/>
        <w:jc w:val="center"/>
        <w:rPr>
          <w:rFonts w:cs="Arial"/>
        </w:rPr>
      </w:pPr>
      <w:r w:rsidRPr="00D8217E">
        <w:rPr>
          <w:sz w:val="18"/>
        </w:rPr>
        <w:t xml:space="preserve">Fuente: </w:t>
      </w:r>
      <w:r w:rsidR="00DC053F">
        <w:rPr>
          <w:sz w:val="18"/>
        </w:rPr>
        <w:t>Consorcio CS</w:t>
      </w:r>
      <w:r>
        <w:rPr>
          <w:sz w:val="18"/>
        </w:rPr>
        <w:t>, 2021.</w:t>
      </w:r>
    </w:p>
    <w:p w14:paraId="26A087BD" w14:textId="77777777" w:rsidR="00E11F55" w:rsidRPr="00922268" w:rsidRDefault="00E11F55" w:rsidP="00E11F55">
      <w:pPr>
        <w:jc w:val="center"/>
        <w:rPr>
          <w:rFonts w:cs="Arial"/>
        </w:rPr>
      </w:pPr>
    </w:p>
    <w:p w14:paraId="77841DCC" w14:textId="77777777" w:rsidR="00E11F55" w:rsidRPr="00403BDD" w:rsidRDefault="00E11F55" w:rsidP="00E11F55">
      <w:pPr>
        <w:rPr>
          <w:rFonts w:cs="Arial"/>
          <w:sz w:val="22"/>
          <w:szCs w:val="22"/>
        </w:rPr>
      </w:pPr>
      <w:r w:rsidRPr="00403BDD">
        <w:rPr>
          <w:rFonts w:cs="Arial"/>
          <w:sz w:val="22"/>
          <w:szCs w:val="22"/>
        </w:rPr>
        <w:lastRenderedPageBreak/>
        <w:t>Una vez realizado el cruce de los atributos de susceptibilidad de inundación y remoción en masa se obtiene el mapa de zonificación por áreas de riesgos naturales y amenazas (ver siguiente Ilustración). Mapa Anexo.</w:t>
      </w:r>
    </w:p>
    <w:p w14:paraId="4CB6C30C" w14:textId="77777777" w:rsidR="00403BDD" w:rsidRDefault="00403BDD" w:rsidP="00E11F55">
      <w:pPr>
        <w:rPr>
          <w:sz w:val="22"/>
          <w:szCs w:val="22"/>
        </w:rPr>
      </w:pPr>
    </w:p>
    <w:p w14:paraId="22780788" w14:textId="30F1F0FC" w:rsidR="00E11F55" w:rsidRPr="00403BDD" w:rsidRDefault="00E11F55" w:rsidP="00E11F55">
      <w:pPr>
        <w:rPr>
          <w:sz w:val="22"/>
          <w:szCs w:val="22"/>
        </w:rPr>
      </w:pPr>
      <w:r w:rsidRPr="00403BDD">
        <w:rPr>
          <w:sz w:val="22"/>
          <w:szCs w:val="22"/>
        </w:rPr>
        <w:t>No obstante, el AI del proyecto no se encuentra ubicada dentro de ninguno de los niveles de amenaza por inundación (por lo cual, no se genera el respectivo mapa temático), se estimó conveniente considerar este criterio, dadas sus implicaciones en el contenido del Estudio Ambiental.</w:t>
      </w:r>
    </w:p>
    <w:p w14:paraId="71C5BFF3" w14:textId="09282747" w:rsidR="00E11F55" w:rsidRDefault="00E11F55" w:rsidP="00E11F55"/>
    <w:p w14:paraId="0101992F" w14:textId="7BF89293" w:rsidR="00E11F55" w:rsidRDefault="00E11F55">
      <w:pPr>
        <w:jc w:val="left"/>
      </w:pPr>
    </w:p>
    <w:p w14:paraId="6B43C74D" w14:textId="77777777" w:rsidR="005D6FED" w:rsidRDefault="005D6FED" w:rsidP="00E11F55">
      <w:pPr>
        <w:jc w:val="center"/>
        <w:rPr>
          <w:rFonts w:cs="Arial"/>
          <w:b/>
        </w:rPr>
        <w:sectPr w:rsidR="005D6FED" w:rsidSect="007D1C70">
          <w:headerReference w:type="default" r:id="rId27"/>
          <w:footerReference w:type="default" r:id="rId28"/>
          <w:pgSz w:w="12240" w:h="15840" w:code="1"/>
          <w:pgMar w:top="1701" w:right="1701" w:bottom="1701" w:left="1701" w:header="851" w:footer="113" w:gutter="0"/>
          <w:cols w:space="708"/>
          <w:docGrid w:linePitch="360"/>
        </w:sectPr>
      </w:pPr>
    </w:p>
    <w:p w14:paraId="6569BD8B" w14:textId="487C28E4" w:rsidR="005D6FED" w:rsidRDefault="005D6FED" w:rsidP="005D6FED">
      <w:pPr>
        <w:jc w:val="center"/>
        <w:rPr>
          <w:b/>
        </w:rPr>
      </w:pPr>
      <w:bookmarkStart w:id="48" w:name="_Toc96272301"/>
      <w:r w:rsidRPr="00092D30">
        <w:rPr>
          <w:rFonts w:cs="Arial"/>
          <w:b/>
        </w:rPr>
        <w:lastRenderedPageBreak/>
        <w:t xml:space="preserve">Ilustración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Ilustración \* ARABIC \s 1 </w:instrText>
      </w:r>
      <w:r w:rsidR="00DC053F">
        <w:rPr>
          <w:rFonts w:cs="Arial"/>
          <w:b/>
        </w:rPr>
        <w:fldChar w:fldCharType="separate"/>
      </w:r>
      <w:r w:rsidR="00B9587A">
        <w:rPr>
          <w:rFonts w:cs="Arial"/>
          <w:b/>
          <w:noProof/>
        </w:rPr>
        <w:t>3</w:t>
      </w:r>
      <w:r w:rsidR="00DC053F">
        <w:rPr>
          <w:rFonts w:cs="Arial"/>
          <w:b/>
        </w:rPr>
        <w:fldChar w:fldCharType="end"/>
      </w:r>
      <w:r w:rsidRPr="00092D30">
        <w:rPr>
          <w:rFonts w:cs="Arial"/>
          <w:b/>
          <w:noProof/>
        </w:rPr>
        <w:t xml:space="preserve"> </w:t>
      </w:r>
      <w:r w:rsidRPr="00092D30">
        <w:rPr>
          <w:b/>
        </w:rPr>
        <w:t xml:space="preserve">Mapa de áreas </w:t>
      </w:r>
      <w:r>
        <w:rPr>
          <w:b/>
        </w:rPr>
        <w:t xml:space="preserve">con </w:t>
      </w:r>
      <w:r w:rsidRPr="00092D30">
        <w:rPr>
          <w:b/>
        </w:rPr>
        <w:t>riesgo natural</w:t>
      </w:r>
      <w:r>
        <w:rPr>
          <w:b/>
        </w:rPr>
        <w:t xml:space="preserve"> de inundación</w:t>
      </w:r>
      <w:bookmarkEnd w:id="48"/>
    </w:p>
    <w:p w14:paraId="5A2566A9" w14:textId="1157A620" w:rsidR="005D6FED" w:rsidRPr="00092D30" w:rsidRDefault="005D6FED" w:rsidP="005D6FED">
      <w:pPr>
        <w:jc w:val="center"/>
        <w:rPr>
          <w:b/>
        </w:rPr>
      </w:pPr>
      <w:r>
        <w:rPr>
          <w:noProof/>
        </w:rPr>
        <w:drawing>
          <wp:inline distT="0" distB="0" distL="0" distR="0" wp14:anchorId="47F30026" wp14:editId="04A8A486">
            <wp:extent cx="7862060" cy="4762800"/>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3452"/>
                    <a:stretch/>
                  </pic:blipFill>
                  <pic:spPr bwMode="auto">
                    <a:xfrm>
                      <a:off x="0" y="0"/>
                      <a:ext cx="7862060" cy="4762800"/>
                    </a:xfrm>
                    <a:prstGeom prst="rect">
                      <a:avLst/>
                    </a:prstGeom>
                    <a:noFill/>
                    <a:ln>
                      <a:noFill/>
                    </a:ln>
                    <a:extLst>
                      <a:ext uri="{53640926-AAD7-44D8-BBD7-CCE9431645EC}">
                        <a14:shadowObscured xmlns:a14="http://schemas.microsoft.com/office/drawing/2010/main"/>
                      </a:ext>
                    </a:extLst>
                  </pic:spPr>
                </pic:pic>
              </a:graphicData>
            </a:graphic>
          </wp:inline>
        </w:drawing>
      </w:r>
    </w:p>
    <w:p w14:paraId="76B4F8AA" w14:textId="54FE227A" w:rsidR="005D6FED" w:rsidRDefault="005D6FED" w:rsidP="005D6FED">
      <w:pPr>
        <w:pStyle w:val="Prrafodelista"/>
        <w:spacing w:after="0" w:line="240" w:lineRule="auto"/>
        <w:ind w:left="0"/>
        <w:contextualSpacing w:val="0"/>
        <w:jc w:val="center"/>
        <w:rPr>
          <w:rFonts w:cs="Arial"/>
          <w:b/>
        </w:rPr>
      </w:pPr>
      <w:r w:rsidRPr="00D8217E">
        <w:rPr>
          <w:sz w:val="18"/>
        </w:rPr>
        <w:t xml:space="preserve">Fuente: </w:t>
      </w:r>
      <w:r w:rsidR="00DC053F">
        <w:rPr>
          <w:sz w:val="18"/>
        </w:rPr>
        <w:t>Consorcio CS</w:t>
      </w:r>
      <w:r>
        <w:rPr>
          <w:sz w:val="18"/>
        </w:rPr>
        <w:t>, 2021.</w:t>
      </w:r>
      <w:r>
        <w:rPr>
          <w:rFonts w:cs="Arial"/>
          <w:b/>
        </w:rPr>
        <w:br w:type="page"/>
      </w:r>
    </w:p>
    <w:p w14:paraId="62917734" w14:textId="5175FCFA" w:rsidR="00E11F55" w:rsidRPr="00092D30" w:rsidRDefault="00A17C4B" w:rsidP="00E11F55">
      <w:pPr>
        <w:jc w:val="center"/>
        <w:rPr>
          <w:b/>
        </w:rPr>
      </w:pPr>
      <w:bookmarkStart w:id="49" w:name="_Toc96272302"/>
      <w:r w:rsidRPr="00092D30">
        <w:rPr>
          <w:rFonts w:cs="Arial"/>
          <w:b/>
        </w:rPr>
        <w:lastRenderedPageBreak/>
        <w:t xml:space="preserve">Ilustración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Ilustración \* ARABIC \s 1 </w:instrText>
      </w:r>
      <w:r w:rsidR="00DC053F">
        <w:rPr>
          <w:rFonts w:cs="Arial"/>
          <w:b/>
        </w:rPr>
        <w:fldChar w:fldCharType="separate"/>
      </w:r>
      <w:r w:rsidR="00B9587A">
        <w:rPr>
          <w:rFonts w:cs="Arial"/>
          <w:b/>
          <w:noProof/>
        </w:rPr>
        <w:t>4</w:t>
      </w:r>
      <w:r w:rsidR="00DC053F">
        <w:rPr>
          <w:rFonts w:cs="Arial"/>
          <w:b/>
        </w:rPr>
        <w:fldChar w:fldCharType="end"/>
      </w:r>
      <w:r w:rsidRPr="00092D30">
        <w:rPr>
          <w:rFonts w:cs="Arial"/>
          <w:b/>
          <w:noProof/>
        </w:rPr>
        <w:t xml:space="preserve"> </w:t>
      </w:r>
      <w:r w:rsidR="00E11F55" w:rsidRPr="00092D30">
        <w:rPr>
          <w:b/>
        </w:rPr>
        <w:t>Mapa de áreas de riesgo natural</w:t>
      </w:r>
      <w:r w:rsidR="005D6FED">
        <w:rPr>
          <w:b/>
        </w:rPr>
        <w:t xml:space="preserve"> por remoción en masa</w:t>
      </w:r>
      <w:bookmarkEnd w:id="49"/>
    </w:p>
    <w:p w14:paraId="1D5BE74B" w14:textId="77777777" w:rsidR="005D6FED" w:rsidRDefault="005D6FED" w:rsidP="00E11F55">
      <w:pPr>
        <w:jc w:val="center"/>
      </w:pPr>
      <w:r>
        <w:rPr>
          <w:noProof/>
        </w:rPr>
        <w:drawing>
          <wp:inline distT="0" distB="0" distL="0" distR="0" wp14:anchorId="43EB03AF" wp14:editId="641036E8">
            <wp:extent cx="7962329" cy="4762800"/>
            <wp:effectExtent l="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4552"/>
                    <a:stretch/>
                  </pic:blipFill>
                  <pic:spPr bwMode="auto">
                    <a:xfrm>
                      <a:off x="0" y="0"/>
                      <a:ext cx="7962329" cy="4762800"/>
                    </a:xfrm>
                    <a:prstGeom prst="rect">
                      <a:avLst/>
                    </a:prstGeom>
                    <a:noFill/>
                    <a:ln>
                      <a:noFill/>
                    </a:ln>
                    <a:extLst>
                      <a:ext uri="{53640926-AAD7-44D8-BBD7-CCE9431645EC}">
                        <a14:shadowObscured xmlns:a14="http://schemas.microsoft.com/office/drawing/2010/main"/>
                      </a:ext>
                    </a:extLst>
                  </pic:spPr>
                </pic:pic>
              </a:graphicData>
            </a:graphic>
          </wp:inline>
        </w:drawing>
      </w:r>
    </w:p>
    <w:p w14:paraId="5CB692DF" w14:textId="4CC08630" w:rsidR="005D6FED" w:rsidRPr="005D6FED" w:rsidRDefault="005D6FED" w:rsidP="005D6FED">
      <w:pPr>
        <w:pStyle w:val="Prrafodelista"/>
        <w:spacing w:after="0" w:line="240" w:lineRule="auto"/>
        <w:ind w:left="0"/>
        <w:contextualSpacing w:val="0"/>
        <w:jc w:val="center"/>
        <w:sectPr w:rsidR="005D6FED" w:rsidRPr="005D6FED" w:rsidSect="005514ED">
          <w:headerReference w:type="default" r:id="rId31"/>
          <w:footerReference w:type="default" r:id="rId32"/>
          <w:pgSz w:w="15840" w:h="12240" w:orient="landscape" w:code="1"/>
          <w:pgMar w:top="1701" w:right="1701" w:bottom="1701" w:left="1701" w:header="851" w:footer="113" w:gutter="0"/>
          <w:cols w:space="708"/>
          <w:docGrid w:linePitch="360"/>
        </w:sectPr>
      </w:pPr>
      <w:r w:rsidRPr="00D8217E">
        <w:rPr>
          <w:sz w:val="18"/>
        </w:rPr>
        <w:t xml:space="preserve">Fuente: </w:t>
      </w:r>
      <w:r w:rsidR="00DC053F">
        <w:rPr>
          <w:sz w:val="18"/>
        </w:rPr>
        <w:t>Consorcio CS</w:t>
      </w:r>
      <w:r>
        <w:rPr>
          <w:sz w:val="18"/>
        </w:rPr>
        <w:t>, 2021.</w:t>
      </w:r>
      <w:r>
        <w:tab/>
      </w:r>
    </w:p>
    <w:p w14:paraId="14B4A9EC" w14:textId="77777777" w:rsidR="00E11F55" w:rsidRPr="00403BDD" w:rsidRDefault="00E11F55" w:rsidP="00437502">
      <w:pPr>
        <w:pStyle w:val="Ttulo4"/>
        <w:numPr>
          <w:ilvl w:val="3"/>
          <w:numId w:val="35"/>
        </w:numPr>
        <w:rPr>
          <w:sz w:val="22"/>
          <w:szCs w:val="22"/>
        </w:rPr>
      </w:pPr>
      <w:r w:rsidRPr="00403BDD">
        <w:rPr>
          <w:sz w:val="22"/>
          <w:szCs w:val="22"/>
        </w:rPr>
        <w:lastRenderedPageBreak/>
        <w:t>Medio Biótico</w:t>
      </w:r>
    </w:p>
    <w:p w14:paraId="71E76D97" w14:textId="77777777" w:rsidR="00E11F55" w:rsidRPr="00403BDD" w:rsidRDefault="00E11F55" w:rsidP="00E11F55">
      <w:pPr>
        <w:rPr>
          <w:sz w:val="22"/>
          <w:szCs w:val="22"/>
          <w:lang w:val="es-MX" w:bidi="he-IL"/>
        </w:rPr>
      </w:pPr>
    </w:p>
    <w:p w14:paraId="56643629" w14:textId="77777777" w:rsidR="00E11F55" w:rsidRPr="00403BDD" w:rsidRDefault="00E11F55" w:rsidP="00E11F55">
      <w:pPr>
        <w:pStyle w:val="Prrafodelista"/>
        <w:numPr>
          <w:ilvl w:val="0"/>
          <w:numId w:val="30"/>
        </w:numPr>
        <w:spacing w:after="0"/>
        <w:rPr>
          <w:bCs/>
          <w:sz w:val="22"/>
          <w:u w:val="single"/>
        </w:rPr>
      </w:pPr>
      <w:r w:rsidRPr="00403BDD">
        <w:rPr>
          <w:bCs/>
          <w:sz w:val="22"/>
          <w:u w:val="single"/>
        </w:rPr>
        <w:t>Áreas de especial importancia ambiental</w:t>
      </w:r>
    </w:p>
    <w:p w14:paraId="5D7EA9EB" w14:textId="77777777" w:rsidR="00E11F55" w:rsidRPr="00403BDD" w:rsidRDefault="00E11F55" w:rsidP="00E11F55">
      <w:pPr>
        <w:rPr>
          <w:sz w:val="22"/>
          <w:szCs w:val="22"/>
        </w:rPr>
      </w:pPr>
    </w:p>
    <w:p w14:paraId="5F499335" w14:textId="77777777" w:rsidR="00E11F55" w:rsidRPr="00403BDD" w:rsidRDefault="00E11F55" w:rsidP="00E11F55">
      <w:pPr>
        <w:pStyle w:val="Ttulo5"/>
        <w:numPr>
          <w:ilvl w:val="0"/>
          <w:numId w:val="0"/>
        </w:numPr>
        <w:ind w:left="1008" w:hanging="1008"/>
        <w:rPr>
          <w:sz w:val="22"/>
          <w:szCs w:val="22"/>
        </w:rPr>
      </w:pPr>
      <w:r w:rsidRPr="00403BDD">
        <w:rPr>
          <w:sz w:val="22"/>
          <w:szCs w:val="22"/>
        </w:rPr>
        <w:t xml:space="preserve">Estructura Ecológica Principal </w:t>
      </w:r>
    </w:p>
    <w:p w14:paraId="24A1353E" w14:textId="77777777" w:rsidR="00E11F55" w:rsidRPr="00403BDD" w:rsidRDefault="00E11F55" w:rsidP="00E11F55">
      <w:pPr>
        <w:rPr>
          <w:sz w:val="22"/>
          <w:szCs w:val="22"/>
        </w:rPr>
      </w:pPr>
    </w:p>
    <w:p w14:paraId="57844EF5" w14:textId="7834971E" w:rsidR="00E11F55" w:rsidRDefault="00E11F55" w:rsidP="00E11F55">
      <w:pPr>
        <w:rPr>
          <w:sz w:val="22"/>
          <w:szCs w:val="22"/>
        </w:rPr>
      </w:pPr>
      <w:r w:rsidRPr="00403BDD">
        <w:rPr>
          <w:sz w:val="22"/>
          <w:szCs w:val="22"/>
        </w:rPr>
        <w:t>Para la evaluación de este componente se toma como referencia el mapa de elementos de la EEP identificados en el Tramo, asignando el grado de sensibilidad de acuerdo con el tipo de espacio urbano, así:</w:t>
      </w:r>
    </w:p>
    <w:p w14:paraId="14964EDD" w14:textId="77777777" w:rsidR="00403BDD" w:rsidRPr="00403BDD" w:rsidRDefault="00403BDD" w:rsidP="00E11F55">
      <w:pPr>
        <w:rPr>
          <w:sz w:val="22"/>
          <w:szCs w:val="22"/>
        </w:rPr>
      </w:pPr>
    </w:p>
    <w:p w14:paraId="09D5F921" w14:textId="54FB8241" w:rsidR="00E11F55" w:rsidRPr="00092D30" w:rsidRDefault="00436E6C" w:rsidP="00E11F55">
      <w:pPr>
        <w:jc w:val="center"/>
        <w:rPr>
          <w:b/>
        </w:rPr>
      </w:pPr>
      <w:bookmarkStart w:id="50" w:name="_Toc96272313"/>
      <w:r w:rsidRPr="00092D30">
        <w:rPr>
          <w:rFonts w:cs="Arial"/>
          <w:b/>
        </w:rPr>
        <w:t xml:space="preserve">Tabla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Tabla \* ARABIC \s 1 </w:instrText>
      </w:r>
      <w:r w:rsidR="00DC053F">
        <w:rPr>
          <w:rFonts w:cs="Arial"/>
          <w:b/>
        </w:rPr>
        <w:fldChar w:fldCharType="separate"/>
      </w:r>
      <w:r w:rsidR="00B9587A">
        <w:rPr>
          <w:rFonts w:cs="Arial"/>
          <w:b/>
          <w:noProof/>
        </w:rPr>
        <w:t>6</w:t>
      </w:r>
      <w:r w:rsidR="00DC053F">
        <w:rPr>
          <w:rFonts w:cs="Arial"/>
          <w:b/>
        </w:rPr>
        <w:fldChar w:fldCharType="end"/>
      </w:r>
      <w:r w:rsidRPr="00092D30">
        <w:rPr>
          <w:rFonts w:cs="Arial"/>
          <w:b/>
        </w:rPr>
        <w:t xml:space="preserve">. </w:t>
      </w:r>
      <w:r w:rsidR="00E11F55" w:rsidRPr="00092D30">
        <w:rPr>
          <w:b/>
        </w:rPr>
        <w:t>Atributos de susceptibilidad de la EEP</w:t>
      </w:r>
      <w:bookmarkEnd w:id="50"/>
    </w:p>
    <w:tbl>
      <w:tblPr>
        <w:tblW w:w="6374" w:type="dxa"/>
        <w:jc w:val="center"/>
        <w:tblCellMar>
          <w:left w:w="70" w:type="dxa"/>
          <w:right w:w="70" w:type="dxa"/>
        </w:tblCellMar>
        <w:tblLook w:val="04A0" w:firstRow="1" w:lastRow="0" w:firstColumn="1" w:lastColumn="0" w:noHBand="0" w:noVBand="1"/>
      </w:tblPr>
      <w:tblGrid>
        <w:gridCol w:w="2122"/>
        <w:gridCol w:w="1701"/>
        <w:gridCol w:w="2551"/>
      </w:tblGrid>
      <w:tr w:rsidR="00E11F55" w:rsidRPr="008E641A" w14:paraId="1026D2F3" w14:textId="77777777" w:rsidTr="00E11F55">
        <w:trPr>
          <w:trHeight w:val="300"/>
          <w:tblHeader/>
          <w:jc w:val="center"/>
        </w:trPr>
        <w:tc>
          <w:tcPr>
            <w:tcW w:w="212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C31E95" w14:textId="77777777" w:rsidR="00E11F55" w:rsidRPr="008E641A" w:rsidRDefault="00E11F55" w:rsidP="00E11F55">
            <w:pPr>
              <w:jc w:val="center"/>
              <w:rPr>
                <w:rFonts w:cs="Arial"/>
                <w:b/>
                <w:bCs/>
                <w:sz w:val="18"/>
                <w:szCs w:val="18"/>
                <w:lang w:eastAsia="es-CO"/>
              </w:rPr>
            </w:pPr>
            <w:r w:rsidRPr="008E641A">
              <w:rPr>
                <w:rFonts w:cs="Arial"/>
                <w:b/>
                <w:bCs/>
                <w:sz w:val="18"/>
                <w:szCs w:val="18"/>
                <w:lang w:eastAsia="es-CO"/>
              </w:rPr>
              <w:t>Tipo</w:t>
            </w:r>
          </w:p>
        </w:tc>
        <w:tc>
          <w:tcPr>
            <w:tcW w:w="1701" w:type="dxa"/>
            <w:tcBorders>
              <w:top w:val="single" w:sz="4" w:space="0" w:color="auto"/>
              <w:left w:val="nil"/>
              <w:bottom w:val="single" w:sz="4" w:space="0" w:color="auto"/>
              <w:right w:val="single" w:sz="4" w:space="0" w:color="auto"/>
            </w:tcBorders>
            <w:shd w:val="clear" w:color="000000" w:fill="D9D9D9"/>
            <w:noWrap/>
            <w:vAlign w:val="center"/>
            <w:hideMark/>
          </w:tcPr>
          <w:p w14:paraId="087931CB" w14:textId="77777777" w:rsidR="00E11F55" w:rsidRPr="008E641A" w:rsidRDefault="00E11F55" w:rsidP="00E11F55">
            <w:pPr>
              <w:jc w:val="center"/>
              <w:rPr>
                <w:rFonts w:cs="Arial"/>
                <w:b/>
                <w:bCs/>
                <w:sz w:val="18"/>
                <w:szCs w:val="18"/>
                <w:lang w:eastAsia="es-CO"/>
              </w:rPr>
            </w:pPr>
            <w:r w:rsidRPr="008E641A">
              <w:rPr>
                <w:rFonts w:cs="Arial"/>
                <w:b/>
                <w:bCs/>
                <w:sz w:val="18"/>
                <w:szCs w:val="18"/>
                <w:lang w:eastAsia="es-CO"/>
              </w:rPr>
              <w:t>Sensibilidad</w:t>
            </w:r>
          </w:p>
        </w:tc>
        <w:tc>
          <w:tcPr>
            <w:tcW w:w="2551" w:type="dxa"/>
            <w:tcBorders>
              <w:top w:val="single" w:sz="4" w:space="0" w:color="auto"/>
              <w:left w:val="nil"/>
              <w:bottom w:val="single" w:sz="4" w:space="0" w:color="auto"/>
              <w:right w:val="single" w:sz="4" w:space="0" w:color="auto"/>
            </w:tcBorders>
            <w:shd w:val="clear" w:color="000000" w:fill="D9D9D9"/>
            <w:vAlign w:val="center"/>
            <w:hideMark/>
          </w:tcPr>
          <w:p w14:paraId="2C77EF5F" w14:textId="77777777" w:rsidR="00E11F55" w:rsidRPr="008E641A" w:rsidRDefault="00E11F55" w:rsidP="00E11F55">
            <w:pPr>
              <w:jc w:val="center"/>
              <w:rPr>
                <w:rFonts w:cs="Arial"/>
                <w:b/>
                <w:bCs/>
                <w:sz w:val="18"/>
                <w:szCs w:val="18"/>
                <w:lang w:eastAsia="es-CO"/>
              </w:rPr>
            </w:pPr>
            <w:r w:rsidRPr="008E641A">
              <w:rPr>
                <w:rFonts w:cs="Arial"/>
                <w:b/>
                <w:sz w:val="18"/>
                <w:szCs w:val="18"/>
              </w:rPr>
              <w:t>Calificación de sensibilidad</w:t>
            </w:r>
          </w:p>
        </w:tc>
      </w:tr>
      <w:tr w:rsidR="00E11F55" w:rsidRPr="008E641A" w14:paraId="02607BD9" w14:textId="77777777" w:rsidTr="00E11F55">
        <w:trPr>
          <w:trHeight w:val="300"/>
          <w:tblHeader/>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tcPr>
          <w:p w14:paraId="3C777A09" w14:textId="77777777" w:rsidR="00E11F55" w:rsidRPr="008E641A" w:rsidRDefault="00E11F55" w:rsidP="00E11F55">
            <w:pPr>
              <w:jc w:val="left"/>
              <w:rPr>
                <w:rFonts w:cs="Arial"/>
                <w:sz w:val="18"/>
                <w:szCs w:val="18"/>
                <w:lang w:eastAsia="es-CO"/>
              </w:rPr>
            </w:pPr>
            <w:r w:rsidRPr="008E641A">
              <w:rPr>
                <w:rFonts w:cs="Arial"/>
                <w:sz w:val="18"/>
                <w:szCs w:val="18"/>
                <w:lang w:eastAsia="es-CO"/>
              </w:rPr>
              <w:t>Ninguno</w:t>
            </w:r>
          </w:p>
        </w:tc>
        <w:tc>
          <w:tcPr>
            <w:tcW w:w="1701" w:type="dxa"/>
            <w:tcBorders>
              <w:top w:val="single" w:sz="4" w:space="0" w:color="auto"/>
              <w:left w:val="nil"/>
              <w:bottom w:val="single" w:sz="4" w:space="0" w:color="auto"/>
              <w:right w:val="single" w:sz="4" w:space="0" w:color="auto"/>
            </w:tcBorders>
            <w:shd w:val="clear" w:color="auto" w:fill="auto"/>
            <w:noWrap/>
          </w:tcPr>
          <w:p w14:paraId="4E91893B" w14:textId="77777777" w:rsidR="00E11F55" w:rsidRPr="008E641A" w:rsidRDefault="00E11F55" w:rsidP="00E11F55">
            <w:pPr>
              <w:jc w:val="left"/>
              <w:rPr>
                <w:rFonts w:cs="Arial"/>
                <w:sz w:val="18"/>
                <w:szCs w:val="18"/>
                <w:lang w:eastAsia="es-CO"/>
              </w:rPr>
            </w:pPr>
            <w:r w:rsidRPr="008E641A">
              <w:rPr>
                <w:rFonts w:cs="Arial"/>
                <w:sz w:val="18"/>
                <w:szCs w:val="18"/>
                <w:lang w:eastAsia="es-CO"/>
              </w:rPr>
              <w:t>Potencial</w:t>
            </w:r>
          </w:p>
        </w:tc>
        <w:tc>
          <w:tcPr>
            <w:tcW w:w="2551"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404A6DBB" w14:textId="77777777" w:rsidR="00E11F55" w:rsidRPr="008E641A" w:rsidRDefault="00E11F55" w:rsidP="00E11F55">
            <w:pPr>
              <w:jc w:val="center"/>
              <w:rPr>
                <w:rFonts w:cs="Arial"/>
                <w:b/>
                <w:sz w:val="18"/>
                <w:szCs w:val="18"/>
              </w:rPr>
            </w:pPr>
          </w:p>
        </w:tc>
      </w:tr>
      <w:tr w:rsidR="00E11F55" w:rsidRPr="008E641A" w14:paraId="00A388C7" w14:textId="77777777" w:rsidTr="00E11F55">
        <w:trPr>
          <w:trHeight w:val="300"/>
          <w:jc w:val="center"/>
        </w:trPr>
        <w:tc>
          <w:tcPr>
            <w:tcW w:w="2122" w:type="dxa"/>
            <w:tcBorders>
              <w:top w:val="nil"/>
              <w:left w:val="single" w:sz="4" w:space="0" w:color="auto"/>
              <w:bottom w:val="single" w:sz="4" w:space="0" w:color="auto"/>
              <w:right w:val="single" w:sz="4" w:space="0" w:color="auto"/>
            </w:tcBorders>
            <w:shd w:val="clear" w:color="auto" w:fill="auto"/>
          </w:tcPr>
          <w:p w14:paraId="4A7BF04D" w14:textId="77777777" w:rsidR="00E11F55" w:rsidRPr="008E641A" w:rsidRDefault="00E11F55" w:rsidP="00E11F55">
            <w:pPr>
              <w:jc w:val="left"/>
              <w:rPr>
                <w:rFonts w:cs="Arial"/>
                <w:sz w:val="18"/>
                <w:szCs w:val="18"/>
                <w:lang w:eastAsia="es-CO"/>
              </w:rPr>
            </w:pPr>
            <w:r w:rsidRPr="008E641A">
              <w:rPr>
                <w:rFonts w:cs="Arial"/>
                <w:sz w:val="18"/>
                <w:szCs w:val="18"/>
                <w:lang w:eastAsia="es-CO"/>
              </w:rPr>
              <w:t>Parques Vecinales, Parques Bolsillo</w:t>
            </w:r>
          </w:p>
        </w:tc>
        <w:tc>
          <w:tcPr>
            <w:tcW w:w="1701" w:type="dxa"/>
            <w:tcBorders>
              <w:top w:val="nil"/>
              <w:left w:val="nil"/>
              <w:bottom w:val="single" w:sz="4" w:space="0" w:color="auto"/>
              <w:right w:val="single" w:sz="4" w:space="0" w:color="auto"/>
            </w:tcBorders>
            <w:shd w:val="clear" w:color="auto" w:fill="auto"/>
            <w:noWrap/>
            <w:hideMark/>
          </w:tcPr>
          <w:p w14:paraId="0FBE83DC" w14:textId="77777777" w:rsidR="00E11F55" w:rsidRPr="008E641A" w:rsidRDefault="00E11F55" w:rsidP="00E11F55">
            <w:pPr>
              <w:jc w:val="left"/>
              <w:rPr>
                <w:rFonts w:cs="Arial"/>
                <w:sz w:val="18"/>
                <w:szCs w:val="18"/>
                <w:lang w:eastAsia="es-CO"/>
              </w:rPr>
            </w:pPr>
            <w:r w:rsidRPr="008E641A">
              <w:rPr>
                <w:rFonts w:cs="Arial"/>
                <w:sz w:val="18"/>
                <w:szCs w:val="18"/>
                <w:lang w:eastAsia="es-CO"/>
              </w:rPr>
              <w:t>Baja</w:t>
            </w:r>
          </w:p>
        </w:tc>
        <w:tc>
          <w:tcPr>
            <w:tcW w:w="2551" w:type="dxa"/>
            <w:tcBorders>
              <w:top w:val="nil"/>
              <w:left w:val="nil"/>
              <w:bottom w:val="single" w:sz="4" w:space="0" w:color="auto"/>
              <w:right w:val="single" w:sz="4" w:space="0" w:color="auto"/>
            </w:tcBorders>
            <w:shd w:val="clear" w:color="auto" w:fill="049A9A"/>
            <w:vAlign w:val="center"/>
          </w:tcPr>
          <w:p w14:paraId="1AD536C9" w14:textId="77777777" w:rsidR="00E11F55" w:rsidRPr="008E641A" w:rsidRDefault="00E11F55" w:rsidP="00E11F55">
            <w:pPr>
              <w:jc w:val="center"/>
              <w:rPr>
                <w:rFonts w:cs="Arial"/>
                <w:sz w:val="18"/>
                <w:szCs w:val="18"/>
                <w:lang w:eastAsia="es-CO"/>
              </w:rPr>
            </w:pPr>
          </w:p>
        </w:tc>
      </w:tr>
      <w:tr w:rsidR="00E11F55" w:rsidRPr="008E641A" w14:paraId="04B00F20" w14:textId="77777777" w:rsidTr="00E11F55">
        <w:trPr>
          <w:trHeight w:val="450"/>
          <w:jc w:val="center"/>
        </w:trPr>
        <w:tc>
          <w:tcPr>
            <w:tcW w:w="2122" w:type="dxa"/>
            <w:tcBorders>
              <w:top w:val="nil"/>
              <w:left w:val="single" w:sz="4" w:space="0" w:color="auto"/>
              <w:bottom w:val="single" w:sz="4" w:space="0" w:color="auto"/>
              <w:right w:val="single" w:sz="4" w:space="0" w:color="auto"/>
            </w:tcBorders>
            <w:shd w:val="clear" w:color="auto" w:fill="auto"/>
          </w:tcPr>
          <w:p w14:paraId="1CC2DFE9" w14:textId="77777777" w:rsidR="00E11F55" w:rsidRPr="008E641A" w:rsidRDefault="00E11F55" w:rsidP="00E11F55">
            <w:pPr>
              <w:jc w:val="left"/>
              <w:rPr>
                <w:rFonts w:cs="Arial"/>
                <w:sz w:val="18"/>
                <w:szCs w:val="18"/>
                <w:lang w:eastAsia="es-CO"/>
              </w:rPr>
            </w:pPr>
            <w:r w:rsidRPr="008E641A">
              <w:rPr>
                <w:rFonts w:cs="Arial"/>
                <w:sz w:val="18"/>
                <w:szCs w:val="18"/>
                <w:lang w:eastAsia="es-CO"/>
              </w:rPr>
              <w:t>Parques Zonales</w:t>
            </w:r>
          </w:p>
        </w:tc>
        <w:tc>
          <w:tcPr>
            <w:tcW w:w="1701" w:type="dxa"/>
            <w:tcBorders>
              <w:top w:val="nil"/>
              <w:left w:val="nil"/>
              <w:bottom w:val="single" w:sz="4" w:space="0" w:color="auto"/>
              <w:right w:val="single" w:sz="4" w:space="0" w:color="auto"/>
            </w:tcBorders>
            <w:shd w:val="clear" w:color="auto" w:fill="auto"/>
            <w:noWrap/>
          </w:tcPr>
          <w:p w14:paraId="7B14A829" w14:textId="77777777" w:rsidR="00E11F55" w:rsidRPr="008E641A" w:rsidRDefault="00E11F55" w:rsidP="00E11F55">
            <w:pPr>
              <w:jc w:val="left"/>
              <w:rPr>
                <w:rFonts w:cs="Arial"/>
                <w:sz w:val="18"/>
                <w:szCs w:val="18"/>
                <w:lang w:eastAsia="es-CO"/>
              </w:rPr>
            </w:pPr>
            <w:r w:rsidRPr="008E641A">
              <w:rPr>
                <w:rFonts w:cs="Arial"/>
                <w:sz w:val="18"/>
                <w:szCs w:val="18"/>
                <w:lang w:eastAsia="es-CO"/>
              </w:rPr>
              <w:t>Media</w:t>
            </w:r>
          </w:p>
        </w:tc>
        <w:tc>
          <w:tcPr>
            <w:tcW w:w="2551" w:type="dxa"/>
            <w:tcBorders>
              <w:top w:val="nil"/>
              <w:left w:val="nil"/>
              <w:bottom w:val="single" w:sz="4" w:space="0" w:color="auto"/>
              <w:right w:val="single" w:sz="4" w:space="0" w:color="auto"/>
            </w:tcBorders>
            <w:shd w:val="clear" w:color="auto" w:fill="CCFF33"/>
            <w:vAlign w:val="center"/>
          </w:tcPr>
          <w:p w14:paraId="62843347" w14:textId="77777777" w:rsidR="00E11F55" w:rsidRPr="008E641A" w:rsidRDefault="00E11F55" w:rsidP="00E11F55">
            <w:pPr>
              <w:jc w:val="center"/>
              <w:rPr>
                <w:rFonts w:cs="Arial"/>
                <w:sz w:val="18"/>
                <w:szCs w:val="18"/>
                <w:lang w:eastAsia="es-CO"/>
              </w:rPr>
            </w:pPr>
          </w:p>
        </w:tc>
      </w:tr>
      <w:tr w:rsidR="00E11F55" w:rsidRPr="008E641A" w14:paraId="460637C6" w14:textId="77777777" w:rsidTr="00E11F55">
        <w:trPr>
          <w:trHeight w:val="450"/>
          <w:jc w:val="center"/>
        </w:trPr>
        <w:tc>
          <w:tcPr>
            <w:tcW w:w="2122" w:type="dxa"/>
            <w:tcBorders>
              <w:top w:val="nil"/>
              <w:left w:val="single" w:sz="4" w:space="0" w:color="auto"/>
              <w:bottom w:val="single" w:sz="4" w:space="0" w:color="auto"/>
              <w:right w:val="single" w:sz="4" w:space="0" w:color="auto"/>
            </w:tcBorders>
            <w:shd w:val="clear" w:color="auto" w:fill="auto"/>
          </w:tcPr>
          <w:p w14:paraId="7140FA6A" w14:textId="77777777" w:rsidR="00E11F55" w:rsidRPr="008E641A" w:rsidRDefault="00E11F55" w:rsidP="00E11F55">
            <w:pPr>
              <w:jc w:val="left"/>
              <w:rPr>
                <w:rFonts w:cs="Arial"/>
                <w:sz w:val="18"/>
                <w:szCs w:val="18"/>
                <w:lang w:eastAsia="es-CO"/>
              </w:rPr>
            </w:pPr>
            <w:r w:rsidRPr="008E641A">
              <w:rPr>
                <w:rFonts w:cs="Arial"/>
                <w:sz w:val="18"/>
                <w:szCs w:val="18"/>
                <w:lang w:eastAsia="es-CO"/>
              </w:rPr>
              <w:t>Canales pluviales</w:t>
            </w:r>
          </w:p>
          <w:p w14:paraId="64D3B2C3" w14:textId="77777777" w:rsidR="00E11F55" w:rsidRPr="008E641A" w:rsidRDefault="00E11F55" w:rsidP="00E11F55">
            <w:pPr>
              <w:jc w:val="left"/>
              <w:rPr>
                <w:rFonts w:cs="Arial"/>
                <w:sz w:val="18"/>
                <w:szCs w:val="18"/>
                <w:lang w:eastAsia="es-CO"/>
              </w:rPr>
            </w:pPr>
            <w:r w:rsidRPr="008E641A">
              <w:rPr>
                <w:rFonts w:cs="Arial"/>
                <w:sz w:val="18"/>
                <w:szCs w:val="18"/>
                <w:lang w:eastAsia="es-CO"/>
              </w:rPr>
              <w:t>Parques Metropolitanos</w:t>
            </w:r>
          </w:p>
        </w:tc>
        <w:tc>
          <w:tcPr>
            <w:tcW w:w="1701" w:type="dxa"/>
            <w:tcBorders>
              <w:top w:val="nil"/>
              <w:left w:val="nil"/>
              <w:bottom w:val="single" w:sz="4" w:space="0" w:color="auto"/>
              <w:right w:val="single" w:sz="4" w:space="0" w:color="auto"/>
            </w:tcBorders>
            <w:shd w:val="clear" w:color="auto" w:fill="auto"/>
            <w:noWrap/>
          </w:tcPr>
          <w:p w14:paraId="287DBF3A" w14:textId="77777777" w:rsidR="00E11F55" w:rsidRPr="008E641A" w:rsidRDefault="00E11F55" w:rsidP="00E11F55">
            <w:pPr>
              <w:jc w:val="left"/>
              <w:rPr>
                <w:rFonts w:cs="Arial"/>
                <w:sz w:val="18"/>
                <w:szCs w:val="18"/>
                <w:lang w:eastAsia="es-CO"/>
              </w:rPr>
            </w:pPr>
            <w:r w:rsidRPr="008E641A">
              <w:rPr>
                <w:rFonts w:cs="Arial"/>
                <w:sz w:val="18"/>
                <w:szCs w:val="18"/>
                <w:lang w:eastAsia="es-CO"/>
              </w:rPr>
              <w:t>Alta</w:t>
            </w:r>
          </w:p>
        </w:tc>
        <w:tc>
          <w:tcPr>
            <w:tcW w:w="2551" w:type="dxa"/>
            <w:tcBorders>
              <w:top w:val="nil"/>
              <w:left w:val="nil"/>
              <w:bottom w:val="single" w:sz="4" w:space="0" w:color="auto"/>
              <w:right w:val="single" w:sz="4" w:space="0" w:color="auto"/>
            </w:tcBorders>
            <w:shd w:val="clear" w:color="auto" w:fill="FF9933"/>
            <w:vAlign w:val="center"/>
          </w:tcPr>
          <w:p w14:paraId="7B1DEC7B" w14:textId="77777777" w:rsidR="00E11F55" w:rsidRPr="008E641A" w:rsidRDefault="00E11F55" w:rsidP="00E11F55">
            <w:pPr>
              <w:jc w:val="center"/>
              <w:rPr>
                <w:rFonts w:cs="Arial"/>
                <w:sz w:val="18"/>
                <w:szCs w:val="18"/>
                <w:lang w:eastAsia="es-CO"/>
              </w:rPr>
            </w:pPr>
          </w:p>
        </w:tc>
      </w:tr>
    </w:tbl>
    <w:p w14:paraId="0CE3BF74" w14:textId="4B12EAB9" w:rsidR="005D6FED" w:rsidRDefault="005D6FED" w:rsidP="005D6FED">
      <w:pPr>
        <w:pStyle w:val="Prrafodelista"/>
        <w:spacing w:after="0" w:line="240" w:lineRule="auto"/>
        <w:ind w:left="0"/>
        <w:contextualSpacing w:val="0"/>
        <w:jc w:val="center"/>
        <w:rPr>
          <w:rFonts w:cs="Arial"/>
        </w:rPr>
      </w:pPr>
      <w:r w:rsidRPr="00D8217E">
        <w:rPr>
          <w:sz w:val="18"/>
        </w:rPr>
        <w:t xml:space="preserve">Fuente: </w:t>
      </w:r>
      <w:r w:rsidR="00DC053F">
        <w:rPr>
          <w:sz w:val="18"/>
        </w:rPr>
        <w:t>Consorcio CS</w:t>
      </w:r>
      <w:r>
        <w:rPr>
          <w:sz w:val="18"/>
        </w:rPr>
        <w:t>, 2021.</w:t>
      </w:r>
    </w:p>
    <w:p w14:paraId="779681F7" w14:textId="3F360D5A" w:rsidR="00E11F55" w:rsidRDefault="00E11F55" w:rsidP="00E11F55">
      <w:pPr>
        <w:jc w:val="center"/>
        <w:rPr>
          <w:color w:val="FF0000"/>
          <w:lang w:bidi="he-IL"/>
        </w:rPr>
      </w:pPr>
    </w:p>
    <w:p w14:paraId="17AB0EDD" w14:textId="77777777" w:rsidR="005D6FED" w:rsidRPr="002F73ED" w:rsidRDefault="005D6FED" w:rsidP="00E11F55">
      <w:pPr>
        <w:jc w:val="center"/>
        <w:rPr>
          <w:color w:val="FF0000"/>
          <w:lang w:bidi="he-IL"/>
        </w:rPr>
      </w:pPr>
    </w:p>
    <w:p w14:paraId="6404D52B" w14:textId="77777777" w:rsidR="00E11F55" w:rsidRPr="00403BDD" w:rsidRDefault="00E11F55" w:rsidP="00E11F55">
      <w:pPr>
        <w:pStyle w:val="Ttulo5"/>
        <w:numPr>
          <w:ilvl w:val="0"/>
          <w:numId w:val="0"/>
        </w:numPr>
        <w:ind w:left="1008" w:hanging="1008"/>
        <w:rPr>
          <w:sz w:val="22"/>
          <w:szCs w:val="22"/>
        </w:rPr>
      </w:pPr>
      <w:r w:rsidRPr="00403BDD">
        <w:rPr>
          <w:sz w:val="22"/>
          <w:szCs w:val="22"/>
        </w:rPr>
        <w:t>Coberturas de la Tierra</w:t>
      </w:r>
    </w:p>
    <w:p w14:paraId="2872B6F4" w14:textId="77777777" w:rsidR="00E11F55" w:rsidRPr="00403BDD" w:rsidRDefault="00E11F55" w:rsidP="00E11F55">
      <w:pPr>
        <w:rPr>
          <w:color w:val="FF0000"/>
          <w:sz w:val="22"/>
          <w:szCs w:val="22"/>
        </w:rPr>
      </w:pPr>
    </w:p>
    <w:p w14:paraId="53E16A6F" w14:textId="24D92819" w:rsidR="00E11F55" w:rsidRDefault="00E11F55" w:rsidP="00E11F55">
      <w:pPr>
        <w:rPr>
          <w:sz w:val="22"/>
          <w:szCs w:val="22"/>
        </w:rPr>
      </w:pPr>
      <w:r w:rsidRPr="00403BDD">
        <w:rPr>
          <w:sz w:val="22"/>
          <w:szCs w:val="22"/>
        </w:rPr>
        <w:t>Esta evaluación de susceptibilidad corresponde al tipo de cobertura identificado dentro del área de influencia; así:</w:t>
      </w:r>
    </w:p>
    <w:p w14:paraId="39E3FAB5" w14:textId="7A15D15C" w:rsidR="005D6FED" w:rsidRDefault="005D6FED" w:rsidP="00E11F55">
      <w:pPr>
        <w:rPr>
          <w:sz w:val="22"/>
          <w:szCs w:val="22"/>
        </w:rPr>
      </w:pPr>
    </w:p>
    <w:p w14:paraId="3DFCF55B" w14:textId="51D678DF" w:rsidR="00E11F55" w:rsidRDefault="00E11F55">
      <w:pPr>
        <w:jc w:val="left"/>
      </w:pPr>
    </w:p>
    <w:p w14:paraId="3224A64B" w14:textId="6B959C37" w:rsidR="00E11F55" w:rsidRPr="00092D30" w:rsidRDefault="00436E6C" w:rsidP="00E11F55">
      <w:pPr>
        <w:jc w:val="center"/>
        <w:rPr>
          <w:b/>
        </w:rPr>
      </w:pPr>
      <w:bookmarkStart w:id="51" w:name="_Toc96272314"/>
      <w:r w:rsidRPr="00092D30">
        <w:rPr>
          <w:rFonts w:cs="Arial"/>
          <w:b/>
        </w:rPr>
        <w:t xml:space="preserve">Tabla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Tabla \* ARABIC \s 1 </w:instrText>
      </w:r>
      <w:r w:rsidR="00DC053F">
        <w:rPr>
          <w:rFonts w:cs="Arial"/>
          <w:b/>
        </w:rPr>
        <w:fldChar w:fldCharType="separate"/>
      </w:r>
      <w:r w:rsidR="00B9587A">
        <w:rPr>
          <w:rFonts w:cs="Arial"/>
          <w:b/>
          <w:noProof/>
        </w:rPr>
        <w:t>7</w:t>
      </w:r>
      <w:r w:rsidR="00DC053F">
        <w:rPr>
          <w:rFonts w:cs="Arial"/>
          <w:b/>
        </w:rPr>
        <w:fldChar w:fldCharType="end"/>
      </w:r>
      <w:r w:rsidRPr="00092D30">
        <w:rPr>
          <w:rFonts w:cs="Arial"/>
          <w:b/>
        </w:rPr>
        <w:t xml:space="preserve">. </w:t>
      </w:r>
      <w:r w:rsidR="00E11F55" w:rsidRPr="00092D30">
        <w:rPr>
          <w:b/>
        </w:rPr>
        <w:t>Atributos de susceptibilidad de Coberturas de la Tierra</w:t>
      </w:r>
      <w:bookmarkEnd w:id="51"/>
    </w:p>
    <w:tbl>
      <w:tblPr>
        <w:tblW w:w="5098" w:type="dxa"/>
        <w:jc w:val="center"/>
        <w:tblCellMar>
          <w:left w:w="70" w:type="dxa"/>
          <w:right w:w="70" w:type="dxa"/>
        </w:tblCellMar>
        <w:tblLook w:val="04A0" w:firstRow="1" w:lastRow="0" w:firstColumn="1" w:lastColumn="0" w:noHBand="0" w:noVBand="1"/>
      </w:tblPr>
      <w:tblGrid>
        <w:gridCol w:w="2122"/>
        <w:gridCol w:w="1201"/>
        <w:gridCol w:w="1775"/>
      </w:tblGrid>
      <w:tr w:rsidR="00E11F55" w:rsidRPr="008E641A" w14:paraId="3C234E52" w14:textId="77777777" w:rsidTr="00E11F55">
        <w:trPr>
          <w:trHeight w:val="300"/>
          <w:tblHeader/>
          <w:jc w:val="center"/>
        </w:trPr>
        <w:tc>
          <w:tcPr>
            <w:tcW w:w="212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30C5CB1" w14:textId="77777777" w:rsidR="00E11F55" w:rsidRPr="008E641A" w:rsidRDefault="00E11F55" w:rsidP="00E11F55">
            <w:pPr>
              <w:jc w:val="center"/>
              <w:rPr>
                <w:rFonts w:cs="Arial"/>
                <w:b/>
                <w:bCs/>
                <w:sz w:val="18"/>
                <w:szCs w:val="18"/>
                <w:lang w:eastAsia="es-CO"/>
              </w:rPr>
            </w:pPr>
            <w:r w:rsidRPr="008E641A">
              <w:rPr>
                <w:rFonts w:cs="Arial"/>
                <w:b/>
                <w:bCs/>
                <w:sz w:val="18"/>
                <w:szCs w:val="18"/>
                <w:lang w:eastAsia="es-CO"/>
              </w:rPr>
              <w:t>Tipo</w:t>
            </w:r>
          </w:p>
        </w:tc>
        <w:tc>
          <w:tcPr>
            <w:tcW w:w="1201" w:type="dxa"/>
            <w:tcBorders>
              <w:top w:val="single" w:sz="4" w:space="0" w:color="auto"/>
              <w:left w:val="nil"/>
              <w:bottom w:val="single" w:sz="4" w:space="0" w:color="auto"/>
              <w:right w:val="single" w:sz="4" w:space="0" w:color="auto"/>
            </w:tcBorders>
            <w:shd w:val="clear" w:color="000000" w:fill="D9D9D9"/>
            <w:noWrap/>
            <w:vAlign w:val="center"/>
            <w:hideMark/>
          </w:tcPr>
          <w:p w14:paraId="4C4CDD26" w14:textId="77777777" w:rsidR="00E11F55" w:rsidRPr="008E641A" w:rsidRDefault="00E11F55" w:rsidP="00E11F55">
            <w:pPr>
              <w:jc w:val="center"/>
              <w:rPr>
                <w:rFonts w:cs="Arial"/>
                <w:b/>
                <w:bCs/>
                <w:sz w:val="18"/>
                <w:szCs w:val="18"/>
                <w:lang w:eastAsia="es-CO"/>
              </w:rPr>
            </w:pPr>
            <w:r w:rsidRPr="008E641A">
              <w:rPr>
                <w:rFonts w:cs="Arial"/>
                <w:b/>
                <w:bCs/>
                <w:sz w:val="18"/>
                <w:szCs w:val="18"/>
                <w:lang w:eastAsia="es-CO"/>
              </w:rPr>
              <w:t>Sensibilidad</w:t>
            </w:r>
          </w:p>
        </w:tc>
        <w:tc>
          <w:tcPr>
            <w:tcW w:w="1775" w:type="dxa"/>
            <w:tcBorders>
              <w:top w:val="single" w:sz="4" w:space="0" w:color="auto"/>
              <w:left w:val="nil"/>
              <w:bottom w:val="single" w:sz="4" w:space="0" w:color="auto"/>
              <w:right w:val="single" w:sz="4" w:space="0" w:color="auto"/>
            </w:tcBorders>
            <w:shd w:val="clear" w:color="000000" w:fill="D9D9D9"/>
            <w:vAlign w:val="center"/>
            <w:hideMark/>
          </w:tcPr>
          <w:p w14:paraId="3BCCD565" w14:textId="77777777" w:rsidR="00E11F55" w:rsidRPr="008E641A" w:rsidRDefault="00E11F55" w:rsidP="00E11F55">
            <w:pPr>
              <w:jc w:val="center"/>
              <w:rPr>
                <w:rFonts w:cs="Arial"/>
                <w:b/>
                <w:bCs/>
                <w:sz w:val="18"/>
                <w:szCs w:val="18"/>
                <w:lang w:eastAsia="es-CO"/>
              </w:rPr>
            </w:pPr>
            <w:r w:rsidRPr="008E641A">
              <w:rPr>
                <w:rFonts w:cs="Arial"/>
                <w:b/>
                <w:sz w:val="18"/>
                <w:szCs w:val="18"/>
              </w:rPr>
              <w:t>Calificación de sensibilidad</w:t>
            </w:r>
          </w:p>
        </w:tc>
      </w:tr>
      <w:tr w:rsidR="00E11F55" w:rsidRPr="008E641A" w14:paraId="674A9AD2" w14:textId="77777777" w:rsidTr="00E11F55">
        <w:trPr>
          <w:trHeight w:val="300"/>
          <w:jc w:val="center"/>
        </w:trPr>
        <w:tc>
          <w:tcPr>
            <w:tcW w:w="2122" w:type="dxa"/>
            <w:tcBorders>
              <w:top w:val="nil"/>
              <w:left w:val="single" w:sz="4" w:space="0" w:color="auto"/>
              <w:bottom w:val="single" w:sz="4" w:space="0" w:color="auto"/>
              <w:right w:val="single" w:sz="4" w:space="0" w:color="auto"/>
            </w:tcBorders>
            <w:shd w:val="clear" w:color="auto" w:fill="auto"/>
            <w:vAlign w:val="bottom"/>
          </w:tcPr>
          <w:p w14:paraId="31807655" w14:textId="77777777" w:rsidR="00E11F55" w:rsidRPr="008E641A" w:rsidRDefault="00E11F55" w:rsidP="00E11F55">
            <w:pPr>
              <w:jc w:val="left"/>
              <w:rPr>
                <w:rFonts w:cs="Arial"/>
                <w:sz w:val="18"/>
                <w:szCs w:val="18"/>
                <w:lang w:eastAsia="es-CO"/>
              </w:rPr>
            </w:pPr>
            <w:r w:rsidRPr="0051586E">
              <w:rPr>
                <w:rFonts w:cs="Arial"/>
                <w:sz w:val="18"/>
                <w:szCs w:val="18"/>
                <w:lang w:eastAsia="es-CO"/>
              </w:rPr>
              <w:t>Tejido urbano continuo</w:t>
            </w:r>
          </w:p>
        </w:tc>
        <w:tc>
          <w:tcPr>
            <w:tcW w:w="1201" w:type="dxa"/>
            <w:tcBorders>
              <w:top w:val="nil"/>
              <w:left w:val="nil"/>
              <w:bottom w:val="single" w:sz="4" w:space="0" w:color="auto"/>
              <w:right w:val="single" w:sz="4" w:space="0" w:color="auto"/>
            </w:tcBorders>
            <w:shd w:val="clear" w:color="auto" w:fill="auto"/>
            <w:noWrap/>
            <w:hideMark/>
          </w:tcPr>
          <w:p w14:paraId="28486CDA" w14:textId="77777777" w:rsidR="00E11F55" w:rsidRPr="008E641A" w:rsidRDefault="00E11F55" w:rsidP="00E11F55">
            <w:pPr>
              <w:jc w:val="left"/>
              <w:rPr>
                <w:rFonts w:cs="Arial"/>
                <w:sz w:val="18"/>
                <w:szCs w:val="18"/>
                <w:lang w:eastAsia="es-CO"/>
              </w:rPr>
            </w:pPr>
            <w:r w:rsidRPr="008E641A">
              <w:rPr>
                <w:rFonts w:cs="Arial"/>
                <w:sz w:val="18"/>
                <w:szCs w:val="18"/>
                <w:lang w:eastAsia="es-CO"/>
              </w:rPr>
              <w:t>Baja</w:t>
            </w:r>
          </w:p>
        </w:tc>
        <w:tc>
          <w:tcPr>
            <w:tcW w:w="1775" w:type="dxa"/>
            <w:tcBorders>
              <w:top w:val="nil"/>
              <w:left w:val="nil"/>
              <w:bottom w:val="single" w:sz="4" w:space="0" w:color="auto"/>
              <w:right w:val="single" w:sz="4" w:space="0" w:color="auto"/>
            </w:tcBorders>
            <w:shd w:val="clear" w:color="auto" w:fill="049A9A"/>
            <w:vAlign w:val="center"/>
          </w:tcPr>
          <w:p w14:paraId="7D84B617" w14:textId="77777777" w:rsidR="00E11F55" w:rsidRPr="008E641A" w:rsidRDefault="00E11F55" w:rsidP="00E11F55">
            <w:pPr>
              <w:jc w:val="center"/>
              <w:rPr>
                <w:rFonts w:cs="Arial"/>
                <w:sz w:val="18"/>
                <w:szCs w:val="18"/>
                <w:lang w:eastAsia="es-CO"/>
              </w:rPr>
            </w:pPr>
          </w:p>
        </w:tc>
      </w:tr>
      <w:tr w:rsidR="00E11F55" w:rsidRPr="008E641A" w14:paraId="41D11DFF" w14:textId="77777777" w:rsidTr="00E11F55">
        <w:trPr>
          <w:trHeight w:val="450"/>
          <w:jc w:val="center"/>
        </w:trPr>
        <w:tc>
          <w:tcPr>
            <w:tcW w:w="2122" w:type="dxa"/>
            <w:tcBorders>
              <w:top w:val="nil"/>
              <w:left w:val="single" w:sz="4" w:space="0" w:color="auto"/>
              <w:bottom w:val="single" w:sz="4" w:space="0" w:color="auto"/>
              <w:right w:val="single" w:sz="4" w:space="0" w:color="auto"/>
            </w:tcBorders>
            <w:shd w:val="clear" w:color="auto" w:fill="auto"/>
            <w:vAlign w:val="bottom"/>
          </w:tcPr>
          <w:p w14:paraId="34225DE8" w14:textId="77777777" w:rsidR="00E11F55" w:rsidRPr="008E641A" w:rsidRDefault="00E11F55" w:rsidP="00E11F55">
            <w:pPr>
              <w:jc w:val="left"/>
              <w:rPr>
                <w:rFonts w:cs="Arial"/>
                <w:sz w:val="18"/>
                <w:szCs w:val="18"/>
                <w:lang w:eastAsia="es-CO"/>
              </w:rPr>
            </w:pPr>
            <w:r>
              <w:rPr>
                <w:rFonts w:cs="Arial"/>
                <w:sz w:val="18"/>
                <w:szCs w:val="18"/>
                <w:lang w:eastAsia="es-CO"/>
              </w:rPr>
              <w:t>I</w:t>
            </w:r>
            <w:r w:rsidRPr="0051586E">
              <w:rPr>
                <w:rFonts w:cs="Arial"/>
                <w:sz w:val="18"/>
                <w:szCs w:val="18"/>
                <w:lang w:eastAsia="es-CO"/>
              </w:rPr>
              <w:t>nstalaciones recreativas</w:t>
            </w:r>
          </w:p>
        </w:tc>
        <w:tc>
          <w:tcPr>
            <w:tcW w:w="1201" w:type="dxa"/>
            <w:tcBorders>
              <w:top w:val="nil"/>
              <w:left w:val="nil"/>
              <w:bottom w:val="single" w:sz="4" w:space="0" w:color="auto"/>
              <w:right w:val="single" w:sz="4" w:space="0" w:color="auto"/>
            </w:tcBorders>
            <w:shd w:val="clear" w:color="auto" w:fill="auto"/>
            <w:noWrap/>
          </w:tcPr>
          <w:p w14:paraId="25794B2D" w14:textId="77777777" w:rsidR="00E11F55" w:rsidRPr="008E641A" w:rsidRDefault="00E11F55" w:rsidP="00E11F55">
            <w:pPr>
              <w:jc w:val="left"/>
              <w:rPr>
                <w:rFonts w:cs="Arial"/>
                <w:sz w:val="18"/>
                <w:szCs w:val="18"/>
                <w:lang w:eastAsia="es-CO"/>
              </w:rPr>
            </w:pPr>
            <w:r w:rsidRPr="008E641A">
              <w:rPr>
                <w:rFonts w:cs="Arial"/>
                <w:sz w:val="18"/>
                <w:szCs w:val="18"/>
                <w:lang w:eastAsia="es-CO"/>
              </w:rPr>
              <w:t>Media</w:t>
            </w:r>
          </w:p>
        </w:tc>
        <w:tc>
          <w:tcPr>
            <w:tcW w:w="1775" w:type="dxa"/>
            <w:tcBorders>
              <w:top w:val="nil"/>
              <w:left w:val="nil"/>
              <w:bottom w:val="single" w:sz="4" w:space="0" w:color="auto"/>
              <w:right w:val="single" w:sz="4" w:space="0" w:color="auto"/>
            </w:tcBorders>
            <w:shd w:val="clear" w:color="auto" w:fill="CCFF33"/>
            <w:vAlign w:val="center"/>
          </w:tcPr>
          <w:p w14:paraId="3945B22C" w14:textId="77777777" w:rsidR="00E11F55" w:rsidRPr="008E641A" w:rsidRDefault="00E11F55" w:rsidP="00E11F55">
            <w:pPr>
              <w:jc w:val="center"/>
              <w:rPr>
                <w:rFonts w:cs="Arial"/>
                <w:sz w:val="18"/>
                <w:szCs w:val="18"/>
                <w:lang w:eastAsia="es-CO"/>
              </w:rPr>
            </w:pPr>
          </w:p>
        </w:tc>
      </w:tr>
      <w:tr w:rsidR="00E11F55" w:rsidRPr="008E641A" w14:paraId="6A5650A8" w14:textId="77777777" w:rsidTr="00E11F55">
        <w:trPr>
          <w:trHeight w:val="450"/>
          <w:jc w:val="center"/>
        </w:trPr>
        <w:tc>
          <w:tcPr>
            <w:tcW w:w="2122" w:type="dxa"/>
            <w:tcBorders>
              <w:top w:val="nil"/>
              <w:left w:val="single" w:sz="4" w:space="0" w:color="auto"/>
              <w:bottom w:val="single" w:sz="4" w:space="0" w:color="auto"/>
              <w:right w:val="single" w:sz="4" w:space="0" w:color="auto"/>
            </w:tcBorders>
            <w:shd w:val="clear" w:color="auto" w:fill="auto"/>
          </w:tcPr>
          <w:p w14:paraId="0E789B94" w14:textId="77777777" w:rsidR="00E11F55" w:rsidRPr="008E641A" w:rsidRDefault="00E11F55" w:rsidP="00E11F55">
            <w:pPr>
              <w:jc w:val="left"/>
              <w:rPr>
                <w:rFonts w:cs="Arial"/>
                <w:sz w:val="18"/>
                <w:szCs w:val="18"/>
                <w:lang w:eastAsia="es-CO"/>
              </w:rPr>
            </w:pPr>
            <w:r w:rsidRPr="0051586E">
              <w:rPr>
                <w:rFonts w:cs="Arial"/>
                <w:sz w:val="18"/>
                <w:szCs w:val="18"/>
                <w:lang w:eastAsia="es-CO"/>
              </w:rPr>
              <w:t>Zonas verdes urbanas</w:t>
            </w:r>
          </w:p>
        </w:tc>
        <w:tc>
          <w:tcPr>
            <w:tcW w:w="1201" w:type="dxa"/>
            <w:tcBorders>
              <w:top w:val="nil"/>
              <w:left w:val="nil"/>
              <w:bottom w:val="single" w:sz="4" w:space="0" w:color="auto"/>
              <w:right w:val="single" w:sz="4" w:space="0" w:color="auto"/>
            </w:tcBorders>
            <w:shd w:val="clear" w:color="auto" w:fill="auto"/>
            <w:noWrap/>
          </w:tcPr>
          <w:p w14:paraId="43F52B5F" w14:textId="77777777" w:rsidR="00E11F55" w:rsidRPr="008E641A" w:rsidRDefault="00E11F55" w:rsidP="00E11F55">
            <w:pPr>
              <w:jc w:val="left"/>
              <w:rPr>
                <w:rFonts w:cs="Arial"/>
                <w:sz w:val="18"/>
                <w:szCs w:val="18"/>
                <w:lang w:eastAsia="es-CO"/>
              </w:rPr>
            </w:pPr>
            <w:r w:rsidRPr="008E641A">
              <w:rPr>
                <w:rFonts w:cs="Arial"/>
                <w:sz w:val="18"/>
                <w:szCs w:val="18"/>
                <w:lang w:eastAsia="es-CO"/>
              </w:rPr>
              <w:t>Alta</w:t>
            </w:r>
          </w:p>
        </w:tc>
        <w:tc>
          <w:tcPr>
            <w:tcW w:w="1775" w:type="dxa"/>
            <w:tcBorders>
              <w:top w:val="nil"/>
              <w:left w:val="nil"/>
              <w:bottom w:val="single" w:sz="4" w:space="0" w:color="auto"/>
              <w:right w:val="single" w:sz="4" w:space="0" w:color="auto"/>
            </w:tcBorders>
            <w:shd w:val="clear" w:color="auto" w:fill="FF9933"/>
            <w:vAlign w:val="center"/>
          </w:tcPr>
          <w:p w14:paraId="2F8DB49A" w14:textId="77777777" w:rsidR="00E11F55" w:rsidRPr="008E641A" w:rsidRDefault="00E11F55" w:rsidP="00E11F55">
            <w:pPr>
              <w:jc w:val="center"/>
              <w:rPr>
                <w:rFonts w:cs="Arial"/>
                <w:sz w:val="18"/>
                <w:szCs w:val="18"/>
                <w:lang w:eastAsia="es-CO"/>
              </w:rPr>
            </w:pPr>
          </w:p>
        </w:tc>
      </w:tr>
    </w:tbl>
    <w:p w14:paraId="18348A3A" w14:textId="7E64B194" w:rsidR="005D6FED" w:rsidRDefault="005D6FED" w:rsidP="005D6FED">
      <w:pPr>
        <w:pStyle w:val="Prrafodelista"/>
        <w:spacing w:after="0" w:line="240" w:lineRule="auto"/>
        <w:ind w:left="0"/>
        <w:contextualSpacing w:val="0"/>
        <w:jc w:val="center"/>
        <w:rPr>
          <w:rFonts w:cs="Arial"/>
        </w:rPr>
      </w:pPr>
      <w:r w:rsidRPr="00D8217E">
        <w:rPr>
          <w:sz w:val="18"/>
        </w:rPr>
        <w:t xml:space="preserve">Fuente: </w:t>
      </w:r>
      <w:r w:rsidR="00DC053F">
        <w:rPr>
          <w:sz w:val="18"/>
        </w:rPr>
        <w:t>Consorcio CS</w:t>
      </w:r>
      <w:r>
        <w:rPr>
          <w:sz w:val="18"/>
        </w:rPr>
        <w:t>, 2021.</w:t>
      </w:r>
    </w:p>
    <w:p w14:paraId="0C613FA2" w14:textId="77777777" w:rsidR="00E11F55" w:rsidRPr="002F73ED" w:rsidRDefault="00E11F55" w:rsidP="00E11F55">
      <w:pPr>
        <w:jc w:val="center"/>
        <w:rPr>
          <w:rFonts w:cs="Arial"/>
          <w:color w:val="FF0000"/>
        </w:rPr>
      </w:pPr>
    </w:p>
    <w:p w14:paraId="286B80B9" w14:textId="77777777" w:rsidR="005D6FED" w:rsidRDefault="005D6FED" w:rsidP="00E11F55">
      <w:pPr>
        <w:rPr>
          <w:rFonts w:cs="Arial"/>
          <w:sz w:val="22"/>
          <w:szCs w:val="22"/>
        </w:rPr>
      </w:pPr>
    </w:p>
    <w:p w14:paraId="09D2F455" w14:textId="7CB0DF17" w:rsidR="00E11F55" w:rsidRPr="00403BDD" w:rsidRDefault="00E11F55" w:rsidP="00E11F55">
      <w:pPr>
        <w:rPr>
          <w:rFonts w:cs="Arial"/>
          <w:sz w:val="22"/>
          <w:szCs w:val="22"/>
        </w:rPr>
      </w:pPr>
      <w:r w:rsidRPr="00403BDD">
        <w:rPr>
          <w:rFonts w:cs="Arial"/>
          <w:sz w:val="22"/>
          <w:szCs w:val="22"/>
        </w:rPr>
        <w:t>Una vez realizado el cruce de los atributos de EEP y Coberturas de la Tierra se obtiene el mapa de zonificación de áreas de especial importancia ambiental (ver siguiente Ilustración). Mapa Anexo.</w:t>
      </w:r>
    </w:p>
    <w:p w14:paraId="6F35D352" w14:textId="77777777" w:rsidR="00E11F55" w:rsidRPr="00F3556A" w:rsidRDefault="00E11F55" w:rsidP="00E11F55"/>
    <w:p w14:paraId="5C55A0B0" w14:textId="77777777" w:rsidR="00E11F55" w:rsidRPr="002F73ED" w:rsidRDefault="00E11F55" w:rsidP="00E11F55">
      <w:pPr>
        <w:rPr>
          <w:color w:val="FF0000"/>
        </w:rPr>
      </w:pPr>
    </w:p>
    <w:p w14:paraId="5C026A42" w14:textId="77777777" w:rsidR="00E11F55" w:rsidRPr="002F73ED" w:rsidRDefault="00E11F55" w:rsidP="00E11F55">
      <w:pPr>
        <w:rPr>
          <w:color w:val="FF0000"/>
        </w:rPr>
      </w:pPr>
    </w:p>
    <w:p w14:paraId="77ABA489" w14:textId="77777777" w:rsidR="005D6FED" w:rsidRDefault="005D6FED" w:rsidP="00E11F55">
      <w:pPr>
        <w:jc w:val="center"/>
        <w:sectPr w:rsidR="005D6FED" w:rsidSect="005514ED">
          <w:headerReference w:type="default" r:id="rId33"/>
          <w:footerReference w:type="default" r:id="rId34"/>
          <w:pgSz w:w="12240" w:h="15840" w:code="1"/>
          <w:pgMar w:top="1701" w:right="1701" w:bottom="1701" w:left="1701" w:header="851" w:footer="113" w:gutter="0"/>
          <w:cols w:space="708"/>
          <w:docGrid w:linePitch="360"/>
        </w:sectPr>
      </w:pPr>
    </w:p>
    <w:p w14:paraId="51630E5A" w14:textId="0C94DACE" w:rsidR="00DF0A50" w:rsidRPr="0094556F" w:rsidRDefault="00DF0A50" w:rsidP="00DF0A50">
      <w:pPr>
        <w:jc w:val="center"/>
        <w:rPr>
          <w:rFonts w:cs="Arial"/>
          <w:b/>
        </w:rPr>
      </w:pPr>
      <w:bookmarkStart w:id="52" w:name="_Toc96272303"/>
      <w:r w:rsidRPr="0094556F">
        <w:rPr>
          <w:rFonts w:cs="Arial"/>
          <w:b/>
        </w:rPr>
        <w:lastRenderedPageBreak/>
        <w:t xml:space="preserve">Ilustración </w:t>
      </w:r>
      <w:r w:rsidR="00DC053F" w:rsidRPr="0094556F">
        <w:rPr>
          <w:rFonts w:cs="Arial"/>
          <w:b/>
        </w:rPr>
        <w:fldChar w:fldCharType="begin"/>
      </w:r>
      <w:r w:rsidR="00DC053F" w:rsidRPr="0094556F">
        <w:rPr>
          <w:rFonts w:cs="Arial"/>
          <w:b/>
        </w:rPr>
        <w:instrText xml:space="preserve"> STYLEREF 1 \s </w:instrText>
      </w:r>
      <w:r w:rsidR="00DC053F" w:rsidRPr="0094556F">
        <w:rPr>
          <w:rFonts w:cs="Arial"/>
          <w:b/>
        </w:rPr>
        <w:fldChar w:fldCharType="separate"/>
      </w:r>
      <w:r w:rsidR="00B9587A">
        <w:rPr>
          <w:rFonts w:cs="Arial"/>
          <w:b/>
          <w:noProof/>
        </w:rPr>
        <w:t>5</w:t>
      </w:r>
      <w:r w:rsidR="00DC053F" w:rsidRPr="0094556F">
        <w:rPr>
          <w:rFonts w:cs="Arial"/>
          <w:b/>
        </w:rPr>
        <w:fldChar w:fldCharType="end"/>
      </w:r>
      <w:r w:rsidR="00DC053F" w:rsidRPr="0094556F">
        <w:rPr>
          <w:rFonts w:cs="Arial"/>
          <w:b/>
        </w:rPr>
        <w:noBreakHyphen/>
      </w:r>
      <w:r w:rsidR="00DC053F" w:rsidRPr="0094556F">
        <w:rPr>
          <w:rFonts w:cs="Arial"/>
          <w:b/>
        </w:rPr>
        <w:fldChar w:fldCharType="begin"/>
      </w:r>
      <w:r w:rsidR="00DC053F" w:rsidRPr="0094556F">
        <w:rPr>
          <w:rFonts w:cs="Arial"/>
          <w:b/>
        </w:rPr>
        <w:instrText xml:space="preserve"> SEQ Ilustración \* ARABIC \s 1 </w:instrText>
      </w:r>
      <w:r w:rsidR="00DC053F" w:rsidRPr="0094556F">
        <w:rPr>
          <w:rFonts w:cs="Arial"/>
          <w:b/>
        </w:rPr>
        <w:fldChar w:fldCharType="separate"/>
      </w:r>
      <w:r w:rsidR="00B9587A">
        <w:rPr>
          <w:rFonts w:cs="Arial"/>
          <w:b/>
          <w:noProof/>
        </w:rPr>
        <w:t>5</w:t>
      </w:r>
      <w:r w:rsidR="00DC053F" w:rsidRPr="0094556F">
        <w:rPr>
          <w:rFonts w:cs="Arial"/>
          <w:b/>
        </w:rPr>
        <w:fldChar w:fldCharType="end"/>
      </w:r>
      <w:r w:rsidRPr="0094556F">
        <w:rPr>
          <w:rFonts w:cs="Arial"/>
          <w:b/>
        </w:rPr>
        <w:t xml:space="preserve"> Mapa de Estructura Ecológica Principal – EEP</w:t>
      </w:r>
      <w:bookmarkEnd w:id="52"/>
      <w:r w:rsidRPr="0094556F">
        <w:rPr>
          <w:rFonts w:cs="Arial"/>
          <w:b/>
        </w:rPr>
        <w:t xml:space="preserve"> </w:t>
      </w:r>
    </w:p>
    <w:p w14:paraId="57CCCCF3" w14:textId="6CCE68A2" w:rsidR="00DF0A50" w:rsidRPr="00750A3A" w:rsidRDefault="00DF0A50" w:rsidP="00DF0A50">
      <w:pPr>
        <w:jc w:val="center"/>
        <w:rPr>
          <w:rFonts w:cs="Arial"/>
          <w:b/>
          <w:sz w:val="18"/>
          <w:szCs w:val="22"/>
        </w:rPr>
      </w:pPr>
      <w:r>
        <w:rPr>
          <w:noProof/>
        </w:rPr>
        <w:drawing>
          <wp:inline distT="0" distB="0" distL="0" distR="0" wp14:anchorId="705AC2C5" wp14:editId="542F217F">
            <wp:extent cx="7933549" cy="4763386"/>
            <wp:effectExtent l="0" t="0" r="0" b="0"/>
            <wp:docPr id="898" name="Imagen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4221"/>
                    <a:stretch/>
                  </pic:blipFill>
                  <pic:spPr bwMode="auto">
                    <a:xfrm>
                      <a:off x="0" y="0"/>
                      <a:ext cx="7939335" cy="4766860"/>
                    </a:xfrm>
                    <a:prstGeom prst="rect">
                      <a:avLst/>
                    </a:prstGeom>
                    <a:noFill/>
                    <a:ln>
                      <a:noFill/>
                    </a:ln>
                    <a:extLst>
                      <a:ext uri="{53640926-AAD7-44D8-BBD7-CCE9431645EC}">
                        <a14:shadowObscured xmlns:a14="http://schemas.microsoft.com/office/drawing/2010/main"/>
                      </a:ext>
                    </a:extLst>
                  </pic:spPr>
                </pic:pic>
              </a:graphicData>
            </a:graphic>
          </wp:inline>
        </w:drawing>
      </w:r>
    </w:p>
    <w:p w14:paraId="74B8D2A6" w14:textId="515519FF" w:rsidR="00DF0A50" w:rsidRDefault="00DF0A50" w:rsidP="00DF0A50">
      <w:pPr>
        <w:pStyle w:val="Prrafodelista"/>
        <w:spacing w:after="0" w:line="240" w:lineRule="auto"/>
        <w:ind w:left="0"/>
        <w:contextualSpacing w:val="0"/>
        <w:jc w:val="center"/>
        <w:rPr>
          <w:rFonts w:cs="Arial"/>
        </w:rPr>
      </w:pPr>
      <w:r w:rsidRPr="00D8217E">
        <w:rPr>
          <w:sz w:val="18"/>
        </w:rPr>
        <w:t xml:space="preserve">Fuente: </w:t>
      </w:r>
      <w:r w:rsidR="00DC053F">
        <w:rPr>
          <w:sz w:val="18"/>
        </w:rPr>
        <w:t>Consorcio CS</w:t>
      </w:r>
      <w:r>
        <w:rPr>
          <w:sz w:val="18"/>
        </w:rPr>
        <w:t>, 2021.</w:t>
      </w:r>
    </w:p>
    <w:p w14:paraId="56E95611" w14:textId="06D0AF59" w:rsidR="00DF0A50" w:rsidRPr="0094556F" w:rsidRDefault="00DF0A50" w:rsidP="00DF0A50">
      <w:pPr>
        <w:jc w:val="center"/>
        <w:rPr>
          <w:sz w:val="22"/>
          <w:szCs w:val="28"/>
        </w:rPr>
      </w:pPr>
      <w:bookmarkStart w:id="53" w:name="_Toc96272304"/>
      <w:r w:rsidRPr="0094556F">
        <w:rPr>
          <w:rFonts w:cs="Arial"/>
          <w:b/>
        </w:rPr>
        <w:lastRenderedPageBreak/>
        <w:t xml:space="preserve">Ilustración </w:t>
      </w:r>
      <w:r w:rsidR="00DC053F" w:rsidRPr="0094556F">
        <w:rPr>
          <w:rFonts w:cs="Arial"/>
          <w:b/>
        </w:rPr>
        <w:fldChar w:fldCharType="begin"/>
      </w:r>
      <w:r w:rsidR="00DC053F" w:rsidRPr="0094556F">
        <w:rPr>
          <w:rFonts w:cs="Arial"/>
          <w:b/>
        </w:rPr>
        <w:instrText xml:space="preserve"> STYLEREF 1 \s </w:instrText>
      </w:r>
      <w:r w:rsidR="00DC053F" w:rsidRPr="0094556F">
        <w:rPr>
          <w:rFonts w:cs="Arial"/>
          <w:b/>
        </w:rPr>
        <w:fldChar w:fldCharType="separate"/>
      </w:r>
      <w:r w:rsidR="00B9587A">
        <w:rPr>
          <w:rFonts w:cs="Arial"/>
          <w:b/>
          <w:noProof/>
        </w:rPr>
        <w:t>5</w:t>
      </w:r>
      <w:r w:rsidR="00DC053F" w:rsidRPr="0094556F">
        <w:rPr>
          <w:rFonts w:cs="Arial"/>
          <w:b/>
        </w:rPr>
        <w:fldChar w:fldCharType="end"/>
      </w:r>
      <w:r w:rsidR="00DC053F" w:rsidRPr="0094556F">
        <w:rPr>
          <w:rFonts w:cs="Arial"/>
          <w:b/>
        </w:rPr>
        <w:noBreakHyphen/>
      </w:r>
      <w:r w:rsidR="00DC053F" w:rsidRPr="0094556F">
        <w:rPr>
          <w:rFonts w:cs="Arial"/>
          <w:b/>
        </w:rPr>
        <w:fldChar w:fldCharType="begin"/>
      </w:r>
      <w:r w:rsidR="00DC053F" w:rsidRPr="0094556F">
        <w:rPr>
          <w:rFonts w:cs="Arial"/>
          <w:b/>
        </w:rPr>
        <w:instrText xml:space="preserve"> SEQ Ilustración \* ARABIC \s 1 </w:instrText>
      </w:r>
      <w:r w:rsidR="00DC053F" w:rsidRPr="0094556F">
        <w:rPr>
          <w:rFonts w:cs="Arial"/>
          <w:b/>
        </w:rPr>
        <w:fldChar w:fldCharType="separate"/>
      </w:r>
      <w:r w:rsidR="00B9587A">
        <w:rPr>
          <w:rFonts w:cs="Arial"/>
          <w:b/>
          <w:noProof/>
        </w:rPr>
        <w:t>6</w:t>
      </w:r>
      <w:r w:rsidR="00DC053F" w:rsidRPr="0094556F">
        <w:rPr>
          <w:rFonts w:cs="Arial"/>
          <w:b/>
        </w:rPr>
        <w:fldChar w:fldCharType="end"/>
      </w:r>
      <w:r w:rsidRPr="0094556F">
        <w:rPr>
          <w:rFonts w:cs="Arial"/>
          <w:b/>
        </w:rPr>
        <w:t xml:space="preserve"> Mapa de Parques Urbanos</w:t>
      </w:r>
      <w:bookmarkEnd w:id="53"/>
      <w:r w:rsidRPr="0094556F">
        <w:rPr>
          <w:sz w:val="22"/>
          <w:szCs w:val="28"/>
        </w:rPr>
        <w:t xml:space="preserve"> </w:t>
      </w:r>
    </w:p>
    <w:p w14:paraId="5EB660BF" w14:textId="1DB9D940" w:rsidR="00DF0A50" w:rsidRDefault="00DF0A50" w:rsidP="00DF0A50">
      <w:pPr>
        <w:jc w:val="center"/>
      </w:pPr>
      <w:r>
        <w:rPr>
          <w:noProof/>
        </w:rPr>
        <w:drawing>
          <wp:inline distT="0" distB="0" distL="0" distR="0" wp14:anchorId="7F96F203" wp14:editId="2B01BE54">
            <wp:extent cx="7968304" cy="4762800"/>
            <wp:effectExtent l="0" t="0" r="0" b="0"/>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4606"/>
                    <a:stretch/>
                  </pic:blipFill>
                  <pic:spPr bwMode="auto">
                    <a:xfrm>
                      <a:off x="0" y="0"/>
                      <a:ext cx="7968304" cy="4762800"/>
                    </a:xfrm>
                    <a:prstGeom prst="rect">
                      <a:avLst/>
                    </a:prstGeom>
                    <a:noFill/>
                    <a:ln>
                      <a:noFill/>
                    </a:ln>
                    <a:extLst>
                      <a:ext uri="{53640926-AAD7-44D8-BBD7-CCE9431645EC}">
                        <a14:shadowObscured xmlns:a14="http://schemas.microsoft.com/office/drawing/2010/main"/>
                      </a:ext>
                    </a:extLst>
                  </pic:spPr>
                </pic:pic>
              </a:graphicData>
            </a:graphic>
          </wp:inline>
        </w:drawing>
      </w:r>
    </w:p>
    <w:p w14:paraId="762E8012" w14:textId="68DE3925" w:rsidR="005D6FED" w:rsidRDefault="00DF0A50" w:rsidP="00DF0A50">
      <w:pPr>
        <w:pStyle w:val="Prrafodelista"/>
        <w:spacing w:after="0" w:line="240" w:lineRule="auto"/>
        <w:ind w:left="0"/>
        <w:contextualSpacing w:val="0"/>
        <w:jc w:val="center"/>
      </w:pPr>
      <w:r w:rsidRPr="00D8217E">
        <w:rPr>
          <w:sz w:val="18"/>
        </w:rPr>
        <w:t xml:space="preserve">Fuente: </w:t>
      </w:r>
      <w:r w:rsidR="00DC053F">
        <w:rPr>
          <w:sz w:val="18"/>
        </w:rPr>
        <w:t>Consorcio CS</w:t>
      </w:r>
      <w:r>
        <w:rPr>
          <w:sz w:val="18"/>
        </w:rPr>
        <w:t>, 2021.</w:t>
      </w:r>
    </w:p>
    <w:p w14:paraId="0FD6BA8A" w14:textId="77777777" w:rsidR="005D6FED" w:rsidRDefault="005D6FED" w:rsidP="00E11F55">
      <w:pPr>
        <w:jc w:val="center"/>
        <w:rPr>
          <w:lang w:val="es-ES_tradnl"/>
        </w:rPr>
        <w:sectPr w:rsidR="005D6FED" w:rsidSect="005514ED">
          <w:headerReference w:type="default" r:id="rId37"/>
          <w:footerReference w:type="default" r:id="rId38"/>
          <w:pgSz w:w="15840" w:h="12240" w:orient="landscape" w:code="1"/>
          <w:pgMar w:top="1701" w:right="1701" w:bottom="1701" w:left="1701" w:header="851" w:footer="113" w:gutter="0"/>
          <w:cols w:space="708"/>
          <w:docGrid w:linePitch="360"/>
        </w:sectPr>
      </w:pPr>
    </w:p>
    <w:p w14:paraId="26F7C058" w14:textId="77777777" w:rsidR="00E11F55" w:rsidRDefault="00E11F55" w:rsidP="00437502">
      <w:pPr>
        <w:pStyle w:val="Ttulo3"/>
        <w:numPr>
          <w:ilvl w:val="2"/>
          <w:numId w:val="35"/>
        </w:numPr>
      </w:pPr>
      <w:bookmarkStart w:id="54" w:name="_Toc96272064"/>
      <w:r>
        <w:lastRenderedPageBreak/>
        <w:t>Zonificación para cada Medio</w:t>
      </w:r>
      <w:bookmarkEnd w:id="54"/>
    </w:p>
    <w:p w14:paraId="099AB5A8" w14:textId="77777777" w:rsidR="00E11F55" w:rsidRPr="008824D3" w:rsidRDefault="00E11F55" w:rsidP="00E11F55">
      <w:pPr>
        <w:rPr>
          <w:lang w:val="es-ES_tradnl"/>
        </w:rPr>
      </w:pPr>
    </w:p>
    <w:p w14:paraId="0F379EAA" w14:textId="2B9632CF" w:rsidR="00E11F55" w:rsidRDefault="00E11F55" w:rsidP="00437502">
      <w:pPr>
        <w:pStyle w:val="Ttulo4"/>
        <w:numPr>
          <w:ilvl w:val="3"/>
          <w:numId w:val="35"/>
        </w:numPr>
      </w:pPr>
      <w:r>
        <w:t xml:space="preserve">Resultado Zonificación </w:t>
      </w:r>
      <w:r w:rsidR="00863E97">
        <w:t>A</w:t>
      </w:r>
      <w:r>
        <w:t xml:space="preserve">biótica </w:t>
      </w:r>
    </w:p>
    <w:p w14:paraId="63CE8ED0" w14:textId="77777777" w:rsidR="00E11F55" w:rsidRDefault="00E11F55" w:rsidP="00E11F55">
      <w:pPr>
        <w:rPr>
          <w:rFonts w:cs="Arial"/>
          <w:sz w:val="18"/>
        </w:rPr>
      </w:pPr>
    </w:p>
    <w:p w14:paraId="544F4BC3" w14:textId="1C7E4730" w:rsidR="00D57C40" w:rsidRPr="0094556F" w:rsidRDefault="00A17C4B" w:rsidP="00D57C40">
      <w:pPr>
        <w:jc w:val="center"/>
        <w:rPr>
          <w:b/>
        </w:rPr>
      </w:pPr>
      <w:bookmarkStart w:id="55" w:name="_Toc96272305"/>
      <w:r w:rsidRPr="0094556F">
        <w:rPr>
          <w:rFonts w:cs="Arial"/>
          <w:b/>
        </w:rPr>
        <w:t xml:space="preserve">Ilustración </w:t>
      </w:r>
      <w:r w:rsidR="00DC053F" w:rsidRPr="0094556F">
        <w:rPr>
          <w:rFonts w:cs="Arial"/>
          <w:b/>
        </w:rPr>
        <w:fldChar w:fldCharType="begin"/>
      </w:r>
      <w:r w:rsidR="00DC053F" w:rsidRPr="0094556F">
        <w:rPr>
          <w:rFonts w:cs="Arial"/>
          <w:b/>
        </w:rPr>
        <w:instrText xml:space="preserve"> STYLEREF 1 \s </w:instrText>
      </w:r>
      <w:r w:rsidR="00DC053F" w:rsidRPr="0094556F">
        <w:rPr>
          <w:rFonts w:cs="Arial"/>
          <w:b/>
        </w:rPr>
        <w:fldChar w:fldCharType="separate"/>
      </w:r>
      <w:r w:rsidR="00B9587A">
        <w:rPr>
          <w:rFonts w:cs="Arial"/>
          <w:b/>
          <w:noProof/>
        </w:rPr>
        <w:t>5</w:t>
      </w:r>
      <w:r w:rsidR="00DC053F" w:rsidRPr="0094556F">
        <w:rPr>
          <w:rFonts w:cs="Arial"/>
          <w:b/>
        </w:rPr>
        <w:fldChar w:fldCharType="end"/>
      </w:r>
      <w:r w:rsidR="00DC053F" w:rsidRPr="0094556F">
        <w:rPr>
          <w:rFonts w:cs="Arial"/>
          <w:b/>
        </w:rPr>
        <w:noBreakHyphen/>
      </w:r>
      <w:r w:rsidR="00DC053F" w:rsidRPr="0094556F">
        <w:rPr>
          <w:rFonts w:cs="Arial"/>
          <w:b/>
        </w:rPr>
        <w:fldChar w:fldCharType="begin"/>
      </w:r>
      <w:r w:rsidR="00DC053F" w:rsidRPr="0094556F">
        <w:rPr>
          <w:rFonts w:cs="Arial"/>
          <w:b/>
        </w:rPr>
        <w:instrText xml:space="preserve"> SEQ Ilustración \* ARABIC \s 1 </w:instrText>
      </w:r>
      <w:r w:rsidR="00DC053F" w:rsidRPr="0094556F">
        <w:rPr>
          <w:rFonts w:cs="Arial"/>
          <w:b/>
        </w:rPr>
        <w:fldChar w:fldCharType="separate"/>
      </w:r>
      <w:r w:rsidR="00B9587A">
        <w:rPr>
          <w:rFonts w:cs="Arial"/>
          <w:b/>
          <w:noProof/>
        </w:rPr>
        <w:t>7</w:t>
      </w:r>
      <w:r w:rsidR="00DC053F" w:rsidRPr="0094556F">
        <w:rPr>
          <w:rFonts w:cs="Arial"/>
          <w:b/>
        </w:rPr>
        <w:fldChar w:fldCharType="end"/>
      </w:r>
      <w:r w:rsidRPr="0094556F">
        <w:rPr>
          <w:rFonts w:cs="Arial"/>
          <w:b/>
          <w:noProof/>
        </w:rPr>
        <w:t xml:space="preserve"> </w:t>
      </w:r>
      <w:r w:rsidR="00D57C40" w:rsidRPr="0094556F">
        <w:rPr>
          <w:b/>
        </w:rPr>
        <w:t xml:space="preserve">Mapa de </w:t>
      </w:r>
      <w:r w:rsidR="00863E97" w:rsidRPr="0094556F">
        <w:rPr>
          <w:b/>
        </w:rPr>
        <w:t>Zonificación Abiótica</w:t>
      </w:r>
      <w:bookmarkEnd w:id="55"/>
    </w:p>
    <w:p w14:paraId="61F0529D" w14:textId="1842E689" w:rsidR="00542925" w:rsidRPr="00092D30" w:rsidRDefault="00C64EA2" w:rsidP="00D57C40">
      <w:pPr>
        <w:jc w:val="center"/>
        <w:rPr>
          <w:b/>
          <w:lang w:val="es-ES_tradnl"/>
        </w:rPr>
      </w:pPr>
      <w:r>
        <w:rPr>
          <w:noProof/>
        </w:rPr>
        <w:drawing>
          <wp:inline distT="0" distB="0" distL="0" distR="0" wp14:anchorId="73B9DCF6" wp14:editId="4DD17660">
            <wp:extent cx="5612130" cy="3348355"/>
            <wp:effectExtent l="0" t="0" r="7620" b="4445"/>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2130" cy="3348355"/>
                    </a:xfrm>
                    <a:prstGeom prst="rect">
                      <a:avLst/>
                    </a:prstGeom>
                    <a:noFill/>
                    <a:ln>
                      <a:noFill/>
                    </a:ln>
                  </pic:spPr>
                </pic:pic>
              </a:graphicData>
            </a:graphic>
          </wp:inline>
        </w:drawing>
      </w:r>
    </w:p>
    <w:p w14:paraId="16751AB6" w14:textId="4E8D6CD4" w:rsidR="00C64EA2" w:rsidRDefault="00C64EA2" w:rsidP="00C64EA2">
      <w:pPr>
        <w:pStyle w:val="Prrafodelista"/>
        <w:spacing w:after="0" w:line="240" w:lineRule="auto"/>
        <w:ind w:left="0"/>
        <w:contextualSpacing w:val="0"/>
        <w:jc w:val="center"/>
      </w:pPr>
      <w:r w:rsidRPr="00D8217E">
        <w:rPr>
          <w:sz w:val="18"/>
        </w:rPr>
        <w:t xml:space="preserve">Fuente: </w:t>
      </w:r>
      <w:r w:rsidR="00DC053F">
        <w:rPr>
          <w:sz w:val="18"/>
        </w:rPr>
        <w:t>Consorcio CS</w:t>
      </w:r>
      <w:r>
        <w:rPr>
          <w:sz w:val="18"/>
        </w:rPr>
        <w:t>, 2021.</w:t>
      </w:r>
    </w:p>
    <w:p w14:paraId="19D350CE" w14:textId="3379C1B2" w:rsidR="00E11F55" w:rsidRDefault="00E11F55" w:rsidP="00E11F55">
      <w:pPr>
        <w:rPr>
          <w:rFonts w:cs="Arial"/>
          <w:szCs w:val="20"/>
        </w:rPr>
      </w:pPr>
    </w:p>
    <w:p w14:paraId="61088BC0" w14:textId="1FE62689" w:rsidR="00D57C40" w:rsidRDefault="00D57C40" w:rsidP="00E11F55">
      <w:pPr>
        <w:rPr>
          <w:rFonts w:cs="Arial"/>
          <w:szCs w:val="20"/>
        </w:rPr>
      </w:pPr>
    </w:p>
    <w:p w14:paraId="34E8E4D8" w14:textId="77777777" w:rsidR="00D57C40" w:rsidRPr="00403BDD" w:rsidRDefault="00D57C40" w:rsidP="00437502">
      <w:pPr>
        <w:pStyle w:val="Ttulo3"/>
        <w:numPr>
          <w:ilvl w:val="2"/>
          <w:numId w:val="35"/>
        </w:numPr>
        <w:rPr>
          <w:sz w:val="22"/>
          <w:szCs w:val="22"/>
        </w:rPr>
      </w:pPr>
      <w:bookmarkStart w:id="56" w:name="_Toc96272065"/>
      <w:r w:rsidRPr="00403BDD">
        <w:rPr>
          <w:sz w:val="22"/>
          <w:szCs w:val="22"/>
        </w:rPr>
        <w:t>Zonificación para cada Medio</w:t>
      </w:r>
      <w:bookmarkEnd w:id="56"/>
    </w:p>
    <w:p w14:paraId="65A0020A" w14:textId="77777777" w:rsidR="00D57C40" w:rsidRPr="00403BDD" w:rsidRDefault="00D57C40" w:rsidP="00D57C40">
      <w:pPr>
        <w:rPr>
          <w:sz w:val="22"/>
          <w:szCs w:val="22"/>
          <w:lang w:val="es-ES_tradnl"/>
        </w:rPr>
      </w:pPr>
    </w:p>
    <w:p w14:paraId="467B3617" w14:textId="77777777" w:rsidR="00D57C40" w:rsidRPr="00403BDD" w:rsidRDefault="00D57C40" w:rsidP="00437502">
      <w:pPr>
        <w:pStyle w:val="Ttulo4"/>
        <w:numPr>
          <w:ilvl w:val="3"/>
          <w:numId w:val="35"/>
        </w:numPr>
        <w:rPr>
          <w:sz w:val="22"/>
          <w:szCs w:val="22"/>
        </w:rPr>
      </w:pPr>
      <w:r w:rsidRPr="00403BDD">
        <w:rPr>
          <w:sz w:val="22"/>
          <w:szCs w:val="22"/>
        </w:rPr>
        <w:t xml:space="preserve">Resultado Zonificación abiótica </w:t>
      </w:r>
    </w:p>
    <w:p w14:paraId="5B610AD1" w14:textId="77777777" w:rsidR="00D57C40" w:rsidRPr="00403BDD" w:rsidRDefault="00D57C40" w:rsidP="00E11F55">
      <w:pPr>
        <w:rPr>
          <w:rFonts w:cs="Arial"/>
          <w:sz w:val="22"/>
          <w:szCs w:val="22"/>
        </w:rPr>
      </w:pPr>
    </w:p>
    <w:p w14:paraId="06499E1A" w14:textId="08E9FD33" w:rsidR="00E11F55" w:rsidRPr="00403BDD" w:rsidRDefault="00E11F55" w:rsidP="00E11F55">
      <w:pPr>
        <w:rPr>
          <w:rFonts w:cs="Arial"/>
          <w:sz w:val="22"/>
          <w:szCs w:val="22"/>
        </w:rPr>
      </w:pPr>
      <w:r w:rsidRPr="00403BDD">
        <w:rPr>
          <w:rFonts w:cs="Arial"/>
          <w:sz w:val="22"/>
          <w:szCs w:val="22"/>
        </w:rPr>
        <w:t xml:space="preserve">Como resultado de la superposición de los mapas de Zonificación para las áreas de recuperación ambiental y de Zonificación Ambiental para áreas de riesgo y amenazas se obtiene el mapa de zonificación Abiótico, con los resultados que se presentan en las siguientes, Tabla e Ilustración. La mayor área corresponde a sensibilidad </w:t>
      </w:r>
      <w:r w:rsidR="00783535">
        <w:rPr>
          <w:rFonts w:cs="Arial"/>
          <w:sz w:val="22"/>
          <w:szCs w:val="22"/>
        </w:rPr>
        <w:t>Alta</w:t>
      </w:r>
      <w:r w:rsidR="00132C33" w:rsidRPr="00403BDD">
        <w:rPr>
          <w:rFonts w:cs="Arial"/>
          <w:sz w:val="22"/>
          <w:szCs w:val="22"/>
        </w:rPr>
        <w:t xml:space="preserve"> </w:t>
      </w:r>
      <w:r w:rsidRPr="00403BDD">
        <w:rPr>
          <w:rFonts w:cs="Arial"/>
          <w:sz w:val="22"/>
          <w:szCs w:val="22"/>
        </w:rPr>
        <w:t xml:space="preserve">con un área </w:t>
      </w:r>
      <w:r w:rsidRPr="00514EEC">
        <w:rPr>
          <w:rFonts w:cs="Arial"/>
          <w:sz w:val="22"/>
          <w:szCs w:val="22"/>
        </w:rPr>
        <w:t>de</w:t>
      </w:r>
      <w:r w:rsidR="00D57C40" w:rsidRPr="00514EEC">
        <w:rPr>
          <w:rFonts w:cs="Arial"/>
          <w:sz w:val="22"/>
          <w:szCs w:val="22"/>
        </w:rPr>
        <w:t xml:space="preserve"> </w:t>
      </w:r>
      <w:r w:rsidR="00514EEC" w:rsidRPr="00514EEC">
        <w:rPr>
          <w:rFonts w:cs="Arial"/>
          <w:color w:val="000000"/>
          <w:sz w:val="22"/>
          <w:szCs w:val="22"/>
        </w:rPr>
        <w:t>413234,57</w:t>
      </w:r>
      <w:r w:rsidRPr="00403BDD">
        <w:rPr>
          <w:rFonts w:cs="Arial"/>
          <w:sz w:val="22"/>
          <w:szCs w:val="22"/>
        </w:rPr>
        <w:t xml:space="preserve"> m</w:t>
      </w:r>
      <w:r w:rsidRPr="00403BDD">
        <w:rPr>
          <w:rFonts w:cs="Arial"/>
          <w:sz w:val="22"/>
          <w:szCs w:val="22"/>
          <w:vertAlign w:val="superscript"/>
        </w:rPr>
        <w:t>2</w:t>
      </w:r>
      <w:r w:rsidRPr="00403BDD">
        <w:rPr>
          <w:rFonts w:cs="Arial"/>
          <w:sz w:val="22"/>
          <w:szCs w:val="22"/>
        </w:rPr>
        <w:t xml:space="preserve"> (</w:t>
      </w:r>
      <w:r w:rsidR="00514EEC" w:rsidRPr="00514EEC">
        <w:rPr>
          <w:rFonts w:cs="Arial"/>
          <w:sz w:val="22"/>
          <w:szCs w:val="22"/>
        </w:rPr>
        <w:t>78,48</w:t>
      </w:r>
      <w:r w:rsidR="00132C33" w:rsidRPr="00514EEC">
        <w:rPr>
          <w:rFonts w:cs="Arial"/>
          <w:sz w:val="22"/>
          <w:szCs w:val="22"/>
        </w:rPr>
        <w:t xml:space="preserve"> </w:t>
      </w:r>
      <w:r w:rsidRPr="00514EEC">
        <w:rPr>
          <w:rFonts w:cs="Arial"/>
          <w:sz w:val="22"/>
          <w:szCs w:val="22"/>
        </w:rPr>
        <w:t xml:space="preserve">%), seguida de una sensibilidad </w:t>
      </w:r>
      <w:r w:rsidR="00514EEC" w:rsidRPr="00514EEC">
        <w:rPr>
          <w:rFonts w:cs="Arial"/>
          <w:sz w:val="22"/>
          <w:szCs w:val="22"/>
        </w:rPr>
        <w:t>Media</w:t>
      </w:r>
      <w:r w:rsidR="00132C33" w:rsidRPr="00514EEC">
        <w:rPr>
          <w:rFonts w:cs="Arial"/>
          <w:sz w:val="22"/>
          <w:szCs w:val="22"/>
        </w:rPr>
        <w:t xml:space="preserve"> </w:t>
      </w:r>
      <w:r w:rsidRPr="00514EEC">
        <w:rPr>
          <w:rFonts w:cs="Arial"/>
          <w:sz w:val="22"/>
          <w:szCs w:val="22"/>
        </w:rPr>
        <w:t xml:space="preserve">con </w:t>
      </w:r>
      <w:r w:rsidR="00514EEC" w:rsidRPr="00514EEC">
        <w:rPr>
          <w:rFonts w:cs="Arial"/>
          <w:color w:val="000000"/>
          <w:sz w:val="22"/>
          <w:szCs w:val="22"/>
          <w:lang w:val="es-ES" w:eastAsia="es-ES"/>
        </w:rPr>
        <w:t xml:space="preserve">62230,72 </w:t>
      </w:r>
      <w:r w:rsidRPr="00514EEC">
        <w:rPr>
          <w:rFonts w:cs="Arial"/>
          <w:sz w:val="22"/>
          <w:szCs w:val="22"/>
        </w:rPr>
        <w:t>m</w:t>
      </w:r>
      <w:r w:rsidRPr="00514EEC">
        <w:rPr>
          <w:rFonts w:cs="Arial"/>
          <w:sz w:val="22"/>
          <w:szCs w:val="22"/>
          <w:vertAlign w:val="superscript"/>
        </w:rPr>
        <w:t>2</w:t>
      </w:r>
      <w:r w:rsidRPr="00514EEC">
        <w:rPr>
          <w:rFonts w:cs="Arial"/>
          <w:sz w:val="22"/>
          <w:szCs w:val="22"/>
        </w:rPr>
        <w:t xml:space="preserve"> (</w:t>
      </w:r>
      <w:r w:rsidR="00514EEC" w:rsidRPr="00514EEC">
        <w:rPr>
          <w:rFonts w:cs="Arial"/>
          <w:sz w:val="22"/>
          <w:szCs w:val="22"/>
        </w:rPr>
        <w:t>18,89</w:t>
      </w:r>
      <w:r w:rsidRPr="00514EEC">
        <w:rPr>
          <w:rFonts w:cs="Arial"/>
          <w:sz w:val="22"/>
          <w:szCs w:val="22"/>
        </w:rPr>
        <w:t>%); la sensibilidad</w:t>
      </w:r>
      <w:r w:rsidR="00132C33" w:rsidRPr="00514EEC">
        <w:rPr>
          <w:rFonts w:cs="Arial"/>
          <w:sz w:val="22"/>
          <w:szCs w:val="22"/>
        </w:rPr>
        <w:t xml:space="preserve"> </w:t>
      </w:r>
      <w:r w:rsidR="00514EEC" w:rsidRPr="00514EEC">
        <w:rPr>
          <w:rFonts w:cs="Arial"/>
          <w:sz w:val="22"/>
          <w:szCs w:val="22"/>
        </w:rPr>
        <w:t>Baja</w:t>
      </w:r>
      <w:r w:rsidRPr="00514EEC">
        <w:rPr>
          <w:rFonts w:cs="Arial"/>
          <w:sz w:val="22"/>
          <w:szCs w:val="22"/>
        </w:rPr>
        <w:t xml:space="preserve">, con </w:t>
      </w:r>
      <w:r w:rsidR="00514EEC" w:rsidRPr="00514EEC">
        <w:rPr>
          <w:rFonts w:cs="Arial"/>
          <w:sz w:val="22"/>
          <w:szCs w:val="22"/>
        </w:rPr>
        <w:t>8678,23</w:t>
      </w:r>
      <w:r w:rsidRPr="00514EEC">
        <w:rPr>
          <w:rFonts w:cs="Arial"/>
          <w:color w:val="000000"/>
          <w:sz w:val="22"/>
          <w:szCs w:val="22"/>
        </w:rPr>
        <w:t xml:space="preserve"> </w:t>
      </w:r>
      <w:r w:rsidRPr="00514EEC">
        <w:rPr>
          <w:rFonts w:cs="Arial"/>
          <w:sz w:val="22"/>
          <w:szCs w:val="22"/>
        </w:rPr>
        <w:t>m</w:t>
      </w:r>
      <w:r w:rsidRPr="00514EEC">
        <w:rPr>
          <w:rFonts w:cs="Arial"/>
          <w:sz w:val="22"/>
          <w:szCs w:val="22"/>
          <w:vertAlign w:val="superscript"/>
        </w:rPr>
        <w:t>2</w:t>
      </w:r>
      <w:r w:rsidRPr="00514EEC">
        <w:rPr>
          <w:rFonts w:cs="Arial"/>
          <w:sz w:val="22"/>
          <w:szCs w:val="22"/>
        </w:rPr>
        <w:t xml:space="preserve"> (</w:t>
      </w:r>
      <w:r w:rsidR="00514EEC" w:rsidRPr="00514EEC">
        <w:rPr>
          <w:rFonts w:cs="Arial"/>
          <w:sz w:val="22"/>
          <w:szCs w:val="22"/>
        </w:rPr>
        <w:t>2,63</w:t>
      </w:r>
      <w:r w:rsidRPr="00514EEC">
        <w:rPr>
          <w:rFonts w:cs="Arial"/>
          <w:sz w:val="22"/>
          <w:szCs w:val="22"/>
        </w:rPr>
        <w:t xml:space="preserve">%), ocupó el tercer lugar. Ver Mapa anexo, </w:t>
      </w:r>
      <w:r w:rsidRPr="00514EEC">
        <w:rPr>
          <w:sz w:val="22"/>
          <w:szCs w:val="22"/>
        </w:rPr>
        <w:t>Zonificación Abiótica</w:t>
      </w:r>
      <w:r w:rsidRPr="00514EEC">
        <w:rPr>
          <w:rFonts w:cs="Arial"/>
          <w:sz w:val="22"/>
          <w:szCs w:val="22"/>
        </w:rPr>
        <w:t>.</w:t>
      </w:r>
      <w:r w:rsidRPr="00403BDD">
        <w:rPr>
          <w:rFonts w:cs="Arial"/>
          <w:sz w:val="22"/>
          <w:szCs w:val="22"/>
        </w:rPr>
        <w:t xml:space="preserve"> </w:t>
      </w:r>
    </w:p>
    <w:p w14:paraId="51430B6F" w14:textId="77777777" w:rsidR="00E11F55" w:rsidRDefault="00E11F55" w:rsidP="00E11F55">
      <w:pPr>
        <w:rPr>
          <w:rFonts w:cs="Arial"/>
          <w:sz w:val="16"/>
        </w:rPr>
      </w:pPr>
    </w:p>
    <w:p w14:paraId="610DD0FF" w14:textId="77777777" w:rsidR="00D57C40" w:rsidRDefault="00D57C40">
      <w:pPr>
        <w:jc w:val="left"/>
      </w:pPr>
      <w:bookmarkStart w:id="57" w:name="_Toc524962649"/>
      <w:r>
        <w:br w:type="page"/>
      </w:r>
    </w:p>
    <w:p w14:paraId="141A7FD0" w14:textId="55856630" w:rsidR="00E11F55" w:rsidRPr="00092D30" w:rsidRDefault="00436E6C" w:rsidP="00E11F55">
      <w:pPr>
        <w:jc w:val="center"/>
        <w:rPr>
          <w:rFonts w:cs="Arial"/>
          <w:b/>
          <w:sz w:val="16"/>
        </w:rPr>
      </w:pPr>
      <w:bookmarkStart w:id="58" w:name="_Toc96272315"/>
      <w:r w:rsidRPr="00092D30">
        <w:rPr>
          <w:rFonts w:cs="Arial"/>
          <w:b/>
        </w:rPr>
        <w:lastRenderedPageBreak/>
        <w:t xml:space="preserve">Tabla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Tabla \* ARABIC \s 1 </w:instrText>
      </w:r>
      <w:r w:rsidR="00DC053F">
        <w:rPr>
          <w:rFonts w:cs="Arial"/>
          <w:b/>
        </w:rPr>
        <w:fldChar w:fldCharType="separate"/>
      </w:r>
      <w:r w:rsidR="00B9587A">
        <w:rPr>
          <w:rFonts w:cs="Arial"/>
          <w:b/>
          <w:noProof/>
        </w:rPr>
        <w:t>8</w:t>
      </w:r>
      <w:r w:rsidR="00DC053F">
        <w:rPr>
          <w:rFonts w:cs="Arial"/>
          <w:b/>
        </w:rPr>
        <w:fldChar w:fldCharType="end"/>
      </w:r>
      <w:r w:rsidRPr="00092D30">
        <w:rPr>
          <w:rFonts w:cs="Arial"/>
          <w:b/>
        </w:rPr>
        <w:t xml:space="preserve">. </w:t>
      </w:r>
      <w:r w:rsidR="00E11F55" w:rsidRPr="00092D30">
        <w:rPr>
          <w:b/>
        </w:rPr>
        <w:t>Áreas zonificación abiótica en el AI</w:t>
      </w:r>
      <w:bookmarkEnd w:id="57"/>
      <w:bookmarkEnd w:id="58"/>
    </w:p>
    <w:tbl>
      <w:tblPr>
        <w:tblW w:w="4180" w:type="dxa"/>
        <w:jc w:val="center"/>
        <w:tblLook w:val="04A0" w:firstRow="1" w:lastRow="0" w:firstColumn="1" w:lastColumn="0" w:noHBand="0" w:noVBand="1"/>
      </w:tblPr>
      <w:tblGrid>
        <w:gridCol w:w="1780"/>
        <w:gridCol w:w="1200"/>
        <w:gridCol w:w="1200"/>
      </w:tblGrid>
      <w:tr w:rsidR="00E11F55" w:rsidRPr="00C83079" w14:paraId="36B4EADE" w14:textId="77777777" w:rsidTr="00E11F55">
        <w:trPr>
          <w:trHeight w:val="300"/>
          <w:jc w:val="center"/>
        </w:trPr>
        <w:tc>
          <w:tcPr>
            <w:tcW w:w="17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7A603E9" w14:textId="77777777" w:rsidR="00E11F55" w:rsidRPr="00C83079" w:rsidRDefault="00E11F55" w:rsidP="00E11F55">
            <w:pPr>
              <w:jc w:val="center"/>
              <w:rPr>
                <w:rFonts w:cs="Arial"/>
                <w:b/>
                <w:bCs/>
                <w:color w:val="000000"/>
                <w:sz w:val="18"/>
                <w:szCs w:val="18"/>
                <w:lang w:val="en-US"/>
              </w:rPr>
            </w:pPr>
            <w:r w:rsidRPr="00C83079">
              <w:rPr>
                <w:rFonts w:cs="Arial"/>
                <w:b/>
                <w:bCs/>
                <w:color w:val="000000"/>
                <w:sz w:val="18"/>
                <w:szCs w:val="18"/>
                <w:lang w:val="es-ES"/>
              </w:rPr>
              <w:t>Sensibilidad</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14:paraId="16F0E813" w14:textId="77777777" w:rsidR="00E11F55" w:rsidRPr="00C83079" w:rsidRDefault="00E11F55" w:rsidP="00E11F55">
            <w:pPr>
              <w:jc w:val="center"/>
              <w:rPr>
                <w:rFonts w:cs="Arial"/>
                <w:b/>
                <w:bCs/>
                <w:color w:val="000000"/>
                <w:sz w:val="18"/>
                <w:szCs w:val="18"/>
                <w:lang w:val="en-US"/>
              </w:rPr>
            </w:pPr>
            <w:r w:rsidRPr="00C83079">
              <w:rPr>
                <w:rFonts w:cs="Arial"/>
                <w:b/>
                <w:bCs/>
                <w:color w:val="000000"/>
                <w:sz w:val="18"/>
                <w:szCs w:val="18"/>
                <w:lang w:val="es-ES"/>
              </w:rPr>
              <w:t xml:space="preserve">Área </w:t>
            </w:r>
            <w:r w:rsidRPr="002A4B0D">
              <w:rPr>
                <w:rFonts w:cs="Arial"/>
                <w:b/>
                <w:bCs/>
                <w:sz w:val="18"/>
                <w:szCs w:val="18"/>
              </w:rPr>
              <w:t>m</w:t>
            </w:r>
            <w:r w:rsidRPr="002A4B0D">
              <w:rPr>
                <w:rFonts w:cs="Arial"/>
                <w:b/>
                <w:bCs/>
                <w:sz w:val="18"/>
                <w:szCs w:val="18"/>
                <w:vertAlign w:val="superscript"/>
              </w:rPr>
              <w:t>2</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14:paraId="3303DFFE" w14:textId="77777777" w:rsidR="00E11F55" w:rsidRPr="002A4B0D" w:rsidRDefault="00E11F55" w:rsidP="00E11F55">
            <w:pPr>
              <w:jc w:val="center"/>
              <w:rPr>
                <w:rFonts w:cs="Arial"/>
                <w:b/>
                <w:bCs/>
                <w:color w:val="000000"/>
                <w:sz w:val="18"/>
                <w:szCs w:val="18"/>
                <w:lang w:val="en-US"/>
              </w:rPr>
            </w:pPr>
            <w:r w:rsidRPr="002A4B0D">
              <w:rPr>
                <w:rFonts w:cs="Arial"/>
                <w:b/>
                <w:bCs/>
                <w:color w:val="000000"/>
                <w:sz w:val="18"/>
                <w:szCs w:val="18"/>
                <w:lang w:val="es-ES"/>
              </w:rPr>
              <w:t>%</w:t>
            </w:r>
          </w:p>
        </w:tc>
      </w:tr>
      <w:tr w:rsidR="00E31A0F" w:rsidRPr="00C83079" w14:paraId="38B7514E" w14:textId="77777777" w:rsidTr="00E31A0F">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55A30716" w14:textId="77777777" w:rsidR="00E31A0F" w:rsidRPr="00C83079" w:rsidRDefault="00E31A0F" w:rsidP="00E31A0F">
            <w:pPr>
              <w:jc w:val="center"/>
              <w:rPr>
                <w:rFonts w:cs="Arial"/>
                <w:color w:val="000000"/>
                <w:sz w:val="18"/>
                <w:szCs w:val="18"/>
                <w:lang w:val="en-US"/>
              </w:rPr>
            </w:pPr>
            <w:r w:rsidRPr="00C83079">
              <w:rPr>
                <w:rFonts w:cs="Arial"/>
                <w:color w:val="000000"/>
                <w:sz w:val="18"/>
                <w:szCs w:val="18"/>
              </w:rPr>
              <w:t>Alta</w:t>
            </w:r>
          </w:p>
        </w:tc>
        <w:tc>
          <w:tcPr>
            <w:tcW w:w="1200" w:type="dxa"/>
            <w:tcBorders>
              <w:top w:val="nil"/>
              <w:left w:val="nil"/>
              <w:bottom w:val="single" w:sz="4" w:space="0" w:color="auto"/>
              <w:right w:val="single" w:sz="4" w:space="0" w:color="auto"/>
            </w:tcBorders>
            <w:shd w:val="clear" w:color="auto" w:fill="auto"/>
            <w:noWrap/>
            <w:vAlign w:val="center"/>
          </w:tcPr>
          <w:p w14:paraId="6A53B8EC" w14:textId="77777777" w:rsidR="00E31A0F" w:rsidRPr="00C9137B" w:rsidRDefault="00E31A0F" w:rsidP="00E31A0F">
            <w:pPr>
              <w:jc w:val="center"/>
              <w:rPr>
                <w:rFonts w:cs="Arial"/>
                <w:color w:val="000000"/>
                <w:sz w:val="18"/>
                <w:szCs w:val="18"/>
              </w:rPr>
            </w:pPr>
            <w:r w:rsidRPr="00C9137B">
              <w:rPr>
                <w:rFonts w:cs="Arial"/>
                <w:color w:val="000000"/>
                <w:sz w:val="18"/>
                <w:szCs w:val="18"/>
              </w:rPr>
              <w:t>413234,57</w:t>
            </w:r>
          </w:p>
        </w:tc>
        <w:tc>
          <w:tcPr>
            <w:tcW w:w="1200" w:type="dxa"/>
            <w:tcBorders>
              <w:top w:val="nil"/>
              <w:left w:val="nil"/>
              <w:bottom w:val="single" w:sz="4" w:space="0" w:color="auto"/>
              <w:right w:val="single" w:sz="4" w:space="0" w:color="auto"/>
            </w:tcBorders>
            <w:shd w:val="clear" w:color="auto" w:fill="auto"/>
            <w:noWrap/>
            <w:vAlign w:val="center"/>
          </w:tcPr>
          <w:p w14:paraId="28EA1F16" w14:textId="6689DECB" w:rsidR="00E31A0F" w:rsidRPr="00E31A0F" w:rsidRDefault="00E31A0F" w:rsidP="00E31A0F">
            <w:pPr>
              <w:jc w:val="center"/>
              <w:rPr>
                <w:rFonts w:cs="Arial"/>
                <w:color w:val="000000"/>
                <w:sz w:val="18"/>
                <w:szCs w:val="18"/>
              </w:rPr>
            </w:pPr>
            <w:r w:rsidRPr="00E31A0F">
              <w:rPr>
                <w:sz w:val="18"/>
                <w:szCs w:val="18"/>
              </w:rPr>
              <w:t>78,48</w:t>
            </w:r>
          </w:p>
        </w:tc>
      </w:tr>
      <w:tr w:rsidR="00E31A0F" w:rsidRPr="00C83079" w14:paraId="15194D9A" w14:textId="77777777" w:rsidTr="00E31A0F">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6BB6EDA8" w14:textId="77777777" w:rsidR="00E31A0F" w:rsidRPr="00C83079" w:rsidRDefault="00E31A0F" w:rsidP="00E31A0F">
            <w:pPr>
              <w:jc w:val="center"/>
              <w:rPr>
                <w:rFonts w:cs="Arial"/>
                <w:color w:val="000000"/>
                <w:sz w:val="18"/>
                <w:szCs w:val="18"/>
                <w:lang w:val="en-US"/>
              </w:rPr>
            </w:pPr>
            <w:r>
              <w:rPr>
                <w:rFonts w:cs="Arial"/>
                <w:color w:val="000000"/>
                <w:sz w:val="18"/>
                <w:szCs w:val="18"/>
              </w:rPr>
              <w:t>Media</w:t>
            </w:r>
          </w:p>
        </w:tc>
        <w:tc>
          <w:tcPr>
            <w:tcW w:w="1200" w:type="dxa"/>
            <w:tcBorders>
              <w:top w:val="nil"/>
              <w:left w:val="nil"/>
              <w:bottom w:val="single" w:sz="4" w:space="0" w:color="auto"/>
              <w:right w:val="single" w:sz="4" w:space="0" w:color="auto"/>
            </w:tcBorders>
            <w:shd w:val="clear" w:color="auto" w:fill="auto"/>
            <w:noWrap/>
            <w:vAlign w:val="center"/>
          </w:tcPr>
          <w:p w14:paraId="63C83B71" w14:textId="77777777" w:rsidR="00E31A0F" w:rsidRPr="00C9137B" w:rsidRDefault="00E31A0F" w:rsidP="00E31A0F">
            <w:pPr>
              <w:jc w:val="center"/>
              <w:rPr>
                <w:rFonts w:cs="Arial"/>
                <w:color w:val="000000"/>
                <w:sz w:val="18"/>
                <w:szCs w:val="18"/>
              </w:rPr>
            </w:pPr>
            <w:r w:rsidRPr="00C9137B">
              <w:rPr>
                <w:rFonts w:cs="Arial"/>
                <w:color w:val="000000"/>
                <w:sz w:val="18"/>
                <w:szCs w:val="18"/>
              </w:rPr>
              <w:t>387059,02</w:t>
            </w:r>
          </w:p>
        </w:tc>
        <w:tc>
          <w:tcPr>
            <w:tcW w:w="1200" w:type="dxa"/>
            <w:tcBorders>
              <w:top w:val="nil"/>
              <w:left w:val="nil"/>
              <w:bottom w:val="single" w:sz="4" w:space="0" w:color="auto"/>
              <w:right w:val="single" w:sz="4" w:space="0" w:color="auto"/>
            </w:tcBorders>
            <w:shd w:val="clear" w:color="auto" w:fill="auto"/>
            <w:noWrap/>
            <w:vAlign w:val="center"/>
          </w:tcPr>
          <w:p w14:paraId="139D502B" w14:textId="5677A60C" w:rsidR="00E31A0F" w:rsidRPr="00E31A0F" w:rsidRDefault="00E31A0F" w:rsidP="00E31A0F">
            <w:pPr>
              <w:jc w:val="center"/>
              <w:rPr>
                <w:rFonts w:cs="Arial"/>
                <w:color w:val="000000"/>
                <w:sz w:val="18"/>
                <w:szCs w:val="18"/>
              </w:rPr>
            </w:pPr>
            <w:r w:rsidRPr="00E31A0F">
              <w:rPr>
                <w:sz w:val="18"/>
                <w:szCs w:val="18"/>
              </w:rPr>
              <w:t>18,89</w:t>
            </w:r>
          </w:p>
        </w:tc>
      </w:tr>
      <w:tr w:rsidR="00E31A0F" w:rsidRPr="00C83079" w14:paraId="7D58D0D7" w14:textId="77777777" w:rsidTr="00E31A0F">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06C2C778" w14:textId="77777777" w:rsidR="00E31A0F" w:rsidRPr="00C83079" w:rsidRDefault="00E31A0F" w:rsidP="00E31A0F">
            <w:pPr>
              <w:jc w:val="center"/>
              <w:rPr>
                <w:rFonts w:cs="Arial"/>
                <w:color w:val="000000"/>
                <w:sz w:val="18"/>
                <w:szCs w:val="18"/>
                <w:lang w:val="en-US"/>
              </w:rPr>
            </w:pPr>
            <w:r>
              <w:rPr>
                <w:rFonts w:cs="Arial"/>
                <w:color w:val="000000"/>
                <w:sz w:val="18"/>
                <w:szCs w:val="18"/>
              </w:rPr>
              <w:t>Baja</w:t>
            </w:r>
          </w:p>
        </w:tc>
        <w:tc>
          <w:tcPr>
            <w:tcW w:w="1200" w:type="dxa"/>
            <w:tcBorders>
              <w:top w:val="nil"/>
              <w:left w:val="nil"/>
              <w:bottom w:val="single" w:sz="4" w:space="0" w:color="auto"/>
              <w:right w:val="single" w:sz="4" w:space="0" w:color="auto"/>
            </w:tcBorders>
            <w:shd w:val="clear" w:color="auto" w:fill="auto"/>
            <w:noWrap/>
            <w:vAlign w:val="center"/>
          </w:tcPr>
          <w:p w14:paraId="796AF4BF" w14:textId="77777777" w:rsidR="00E31A0F" w:rsidRPr="00C9137B" w:rsidRDefault="00E31A0F" w:rsidP="00E31A0F">
            <w:pPr>
              <w:jc w:val="center"/>
              <w:rPr>
                <w:rFonts w:cs="Arial"/>
                <w:color w:val="000000"/>
                <w:sz w:val="18"/>
                <w:szCs w:val="18"/>
              </w:rPr>
            </w:pPr>
            <w:r w:rsidRPr="00C9137B">
              <w:rPr>
                <w:rFonts w:cs="Arial"/>
                <w:color w:val="000000"/>
                <w:sz w:val="18"/>
                <w:szCs w:val="18"/>
              </w:rPr>
              <w:t>2498,65</w:t>
            </w:r>
          </w:p>
        </w:tc>
        <w:tc>
          <w:tcPr>
            <w:tcW w:w="1200" w:type="dxa"/>
            <w:tcBorders>
              <w:top w:val="nil"/>
              <w:left w:val="nil"/>
              <w:bottom w:val="single" w:sz="4" w:space="0" w:color="auto"/>
              <w:right w:val="single" w:sz="4" w:space="0" w:color="auto"/>
            </w:tcBorders>
            <w:shd w:val="clear" w:color="auto" w:fill="auto"/>
            <w:noWrap/>
            <w:vAlign w:val="center"/>
          </w:tcPr>
          <w:p w14:paraId="173C3F65" w14:textId="3072EFBA" w:rsidR="00E31A0F" w:rsidRPr="00E31A0F" w:rsidRDefault="00E31A0F" w:rsidP="00E31A0F">
            <w:pPr>
              <w:jc w:val="center"/>
              <w:rPr>
                <w:rFonts w:cs="Arial"/>
                <w:color w:val="000000"/>
                <w:sz w:val="18"/>
                <w:szCs w:val="18"/>
              </w:rPr>
            </w:pPr>
            <w:r w:rsidRPr="00E31A0F">
              <w:rPr>
                <w:sz w:val="18"/>
                <w:szCs w:val="18"/>
              </w:rPr>
              <w:t>2,63</w:t>
            </w:r>
          </w:p>
        </w:tc>
      </w:tr>
      <w:tr w:rsidR="00E31A0F" w:rsidRPr="00C83079" w14:paraId="3CDBA90A" w14:textId="77777777" w:rsidTr="00E31A0F">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3B882CA8" w14:textId="77777777" w:rsidR="00E31A0F" w:rsidRPr="00C83079" w:rsidRDefault="00E31A0F" w:rsidP="00E31A0F">
            <w:pPr>
              <w:jc w:val="center"/>
              <w:rPr>
                <w:rFonts w:cs="Arial"/>
                <w:b/>
                <w:bCs/>
                <w:color w:val="000000"/>
                <w:sz w:val="18"/>
                <w:szCs w:val="18"/>
                <w:lang w:val="en-US"/>
              </w:rPr>
            </w:pPr>
            <w:r w:rsidRPr="00C83079">
              <w:rPr>
                <w:rFonts w:cs="Arial"/>
                <w:b/>
                <w:bCs/>
                <w:color w:val="000000"/>
                <w:sz w:val="18"/>
                <w:szCs w:val="18"/>
                <w:lang w:val="es-ES"/>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7225ECFD" w14:textId="2A3FB50B" w:rsidR="00E31A0F" w:rsidRPr="00E31A0F" w:rsidRDefault="00E31A0F" w:rsidP="00E31A0F">
            <w:pPr>
              <w:jc w:val="center"/>
              <w:rPr>
                <w:rFonts w:cs="Arial"/>
                <w:b/>
                <w:bCs/>
                <w:color w:val="000000"/>
                <w:sz w:val="18"/>
                <w:szCs w:val="18"/>
              </w:rPr>
            </w:pPr>
            <w:r w:rsidRPr="00E31A0F">
              <w:rPr>
                <w:rFonts w:cs="Arial"/>
                <w:b/>
                <w:bCs/>
                <w:color w:val="000000"/>
                <w:sz w:val="18"/>
                <w:szCs w:val="18"/>
              </w:rPr>
              <w:t>329461,86</w:t>
            </w:r>
          </w:p>
        </w:tc>
        <w:tc>
          <w:tcPr>
            <w:tcW w:w="1200" w:type="dxa"/>
            <w:tcBorders>
              <w:top w:val="nil"/>
              <w:left w:val="nil"/>
              <w:bottom w:val="single" w:sz="4" w:space="0" w:color="auto"/>
              <w:right w:val="single" w:sz="4" w:space="0" w:color="auto"/>
            </w:tcBorders>
            <w:shd w:val="clear" w:color="auto" w:fill="auto"/>
            <w:noWrap/>
            <w:vAlign w:val="center"/>
            <w:hideMark/>
          </w:tcPr>
          <w:p w14:paraId="34019C73" w14:textId="52E34697" w:rsidR="00E31A0F" w:rsidRPr="00E31A0F" w:rsidRDefault="00E31A0F" w:rsidP="00E31A0F">
            <w:pPr>
              <w:jc w:val="center"/>
              <w:rPr>
                <w:rFonts w:cs="Arial"/>
                <w:b/>
                <w:bCs/>
                <w:color w:val="000000"/>
                <w:sz w:val="18"/>
                <w:szCs w:val="18"/>
              </w:rPr>
            </w:pPr>
            <w:r w:rsidRPr="00E31A0F">
              <w:rPr>
                <w:rFonts w:cs="Arial"/>
                <w:b/>
                <w:bCs/>
                <w:color w:val="000000"/>
                <w:sz w:val="18"/>
                <w:szCs w:val="18"/>
              </w:rPr>
              <w:t>100</w:t>
            </w:r>
          </w:p>
        </w:tc>
      </w:tr>
    </w:tbl>
    <w:p w14:paraId="51F0C67D" w14:textId="4717ED24" w:rsidR="00E11F55" w:rsidRDefault="00E11F55" w:rsidP="00E11F55">
      <w:pPr>
        <w:jc w:val="center"/>
      </w:pPr>
      <w:r>
        <w:t xml:space="preserve">Fuente: </w:t>
      </w:r>
      <w:r w:rsidR="00DC053F">
        <w:t>Consorcio CS</w:t>
      </w:r>
      <w:r w:rsidR="00E31A0F">
        <w:t>, 2021.</w:t>
      </w:r>
    </w:p>
    <w:p w14:paraId="2BA189E2" w14:textId="6F337DFD" w:rsidR="00D57C40" w:rsidRDefault="00D57C40" w:rsidP="00E11F55">
      <w:pPr>
        <w:jc w:val="center"/>
      </w:pPr>
    </w:p>
    <w:p w14:paraId="2575396A" w14:textId="1D285D91" w:rsidR="00D57C40" w:rsidRDefault="00D57C40" w:rsidP="00E11F55">
      <w:pPr>
        <w:jc w:val="center"/>
      </w:pPr>
    </w:p>
    <w:p w14:paraId="0F5001AA" w14:textId="7EF8E287" w:rsidR="00E11F55" w:rsidRPr="00403BDD" w:rsidRDefault="00E11F55" w:rsidP="00437502">
      <w:pPr>
        <w:pStyle w:val="Ttulo4"/>
        <w:numPr>
          <w:ilvl w:val="3"/>
          <w:numId w:val="35"/>
        </w:numPr>
        <w:rPr>
          <w:sz w:val="22"/>
          <w:szCs w:val="22"/>
        </w:rPr>
      </w:pPr>
      <w:r w:rsidRPr="00403BDD">
        <w:rPr>
          <w:sz w:val="22"/>
          <w:szCs w:val="22"/>
        </w:rPr>
        <w:t>Resultado Zonificación Biótica</w:t>
      </w:r>
    </w:p>
    <w:p w14:paraId="0B5C830B" w14:textId="77777777" w:rsidR="00E11F55" w:rsidRPr="00403BDD" w:rsidRDefault="00E11F55" w:rsidP="00E11F55">
      <w:pPr>
        <w:rPr>
          <w:rFonts w:cs="Arial"/>
          <w:sz w:val="22"/>
          <w:szCs w:val="22"/>
        </w:rPr>
      </w:pPr>
    </w:p>
    <w:p w14:paraId="771BFDE2" w14:textId="2CEFD3D7" w:rsidR="00E11F55" w:rsidRPr="00403BDD" w:rsidRDefault="00E11F55" w:rsidP="00E11F55">
      <w:pPr>
        <w:rPr>
          <w:rFonts w:cs="Arial"/>
          <w:sz w:val="22"/>
          <w:szCs w:val="22"/>
        </w:rPr>
      </w:pPr>
      <w:r w:rsidRPr="00403BDD">
        <w:rPr>
          <w:rFonts w:cs="Arial"/>
          <w:sz w:val="22"/>
          <w:szCs w:val="22"/>
        </w:rPr>
        <w:t xml:space="preserve">El resultado de la superposición de los mapas de Zonificación para las áreas de Elementos de la Estructura Ecológica Principal – EEP y las coberturas de la Tierra, se obtiene el mapa de zonificación Biótica, con los resultados que se presentan en las siguientes, Tabla e Ilustración. La mayor área corresponde a sensibilidad </w:t>
      </w:r>
      <w:r w:rsidR="00863E97">
        <w:rPr>
          <w:rFonts w:cs="Arial"/>
          <w:sz w:val="22"/>
          <w:szCs w:val="22"/>
        </w:rPr>
        <w:t xml:space="preserve">Baja </w:t>
      </w:r>
      <w:r w:rsidRPr="00403BDD">
        <w:rPr>
          <w:rFonts w:cs="Arial"/>
          <w:sz w:val="22"/>
          <w:szCs w:val="22"/>
        </w:rPr>
        <w:t xml:space="preserve">con un área de </w:t>
      </w:r>
      <w:r w:rsidR="00863E97" w:rsidRPr="00863E97">
        <w:rPr>
          <w:rFonts w:cs="Arial"/>
          <w:sz w:val="22"/>
          <w:szCs w:val="22"/>
        </w:rPr>
        <w:t>304020,15</w:t>
      </w:r>
      <w:r w:rsidRPr="00403BDD">
        <w:rPr>
          <w:rFonts w:cs="Arial"/>
          <w:sz w:val="22"/>
          <w:szCs w:val="22"/>
        </w:rPr>
        <w:t xml:space="preserve"> m</w:t>
      </w:r>
      <w:r w:rsidRPr="00403BDD">
        <w:rPr>
          <w:rFonts w:cs="Arial"/>
          <w:sz w:val="22"/>
          <w:szCs w:val="22"/>
          <w:vertAlign w:val="superscript"/>
        </w:rPr>
        <w:t>2</w:t>
      </w:r>
      <w:r w:rsidRPr="00403BDD">
        <w:rPr>
          <w:rFonts w:cs="Arial"/>
          <w:sz w:val="22"/>
          <w:szCs w:val="22"/>
        </w:rPr>
        <w:t xml:space="preserve"> (</w:t>
      </w:r>
      <w:r w:rsidR="003D5F96">
        <w:rPr>
          <w:rFonts w:cs="Arial"/>
          <w:sz w:val="22"/>
          <w:szCs w:val="22"/>
        </w:rPr>
        <w:t>92,63</w:t>
      </w:r>
      <w:r w:rsidRPr="00403BDD">
        <w:rPr>
          <w:rFonts w:cs="Arial"/>
          <w:sz w:val="22"/>
          <w:szCs w:val="22"/>
        </w:rPr>
        <w:t xml:space="preserve">%), seguida de una sensibilidad </w:t>
      </w:r>
      <w:r w:rsidR="003D5F96">
        <w:rPr>
          <w:rFonts w:cs="Arial"/>
          <w:sz w:val="22"/>
          <w:szCs w:val="22"/>
        </w:rPr>
        <w:t xml:space="preserve">Alta </w:t>
      </w:r>
      <w:r w:rsidRPr="00403BDD">
        <w:rPr>
          <w:rFonts w:cs="Arial"/>
          <w:sz w:val="22"/>
          <w:szCs w:val="22"/>
        </w:rPr>
        <w:t xml:space="preserve">con </w:t>
      </w:r>
      <w:r w:rsidR="003D5F96" w:rsidRPr="003D5F96">
        <w:rPr>
          <w:rFonts w:cs="Arial"/>
          <w:sz w:val="22"/>
          <w:szCs w:val="22"/>
        </w:rPr>
        <w:t>24184,25</w:t>
      </w:r>
      <w:r w:rsidRPr="00403BDD">
        <w:rPr>
          <w:rFonts w:cs="Arial"/>
          <w:sz w:val="22"/>
          <w:szCs w:val="22"/>
        </w:rPr>
        <w:t xml:space="preserve"> m</w:t>
      </w:r>
      <w:r w:rsidRPr="00403BDD">
        <w:rPr>
          <w:rFonts w:cs="Arial"/>
          <w:sz w:val="22"/>
          <w:szCs w:val="22"/>
          <w:vertAlign w:val="superscript"/>
        </w:rPr>
        <w:t>2</w:t>
      </w:r>
      <w:r w:rsidRPr="00403BDD">
        <w:rPr>
          <w:rFonts w:cs="Arial"/>
          <w:sz w:val="22"/>
          <w:szCs w:val="22"/>
        </w:rPr>
        <w:t xml:space="preserve"> (</w:t>
      </w:r>
      <w:r w:rsidR="003D5F96">
        <w:rPr>
          <w:rFonts w:cs="Arial"/>
          <w:sz w:val="22"/>
          <w:szCs w:val="22"/>
        </w:rPr>
        <w:t>7,37</w:t>
      </w:r>
      <w:r w:rsidRPr="00403BDD">
        <w:rPr>
          <w:rFonts w:cs="Arial"/>
          <w:sz w:val="22"/>
          <w:szCs w:val="22"/>
        </w:rPr>
        <w:t xml:space="preserve">%). Ver Mapa anexo, </w:t>
      </w:r>
      <w:r w:rsidRPr="00403BDD">
        <w:rPr>
          <w:sz w:val="22"/>
          <w:szCs w:val="22"/>
        </w:rPr>
        <w:t>Zonificación Biótica</w:t>
      </w:r>
      <w:r w:rsidRPr="00403BDD">
        <w:rPr>
          <w:rFonts w:cs="Arial"/>
          <w:sz w:val="22"/>
          <w:szCs w:val="22"/>
        </w:rPr>
        <w:t xml:space="preserve">. </w:t>
      </w:r>
    </w:p>
    <w:p w14:paraId="07E7AC7C" w14:textId="623BE40F" w:rsidR="00E11F55" w:rsidRDefault="00E11F55" w:rsidP="00E11F55">
      <w:pPr>
        <w:rPr>
          <w:rFonts w:cs="Arial"/>
          <w:szCs w:val="20"/>
        </w:rPr>
      </w:pPr>
    </w:p>
    <w:p w14:paraId="21FFFD6B" w14:textId="3B60CDD4" w:rsidR="00FE1858" w:rsidRPr="0094556F" w:rsidRDefault="00FE1858" w:rsidP="00FE1858">
      <w:pPr>
        <w:jc w:val="center"/>
        <w:rPr>
          <w:b/>
          <w:szCs w:val="20"/>
        </w:rPr>
      </w:pPr>
      <w:bookmarkStart w:id="59" w:name="_Toc96272306"/>
      <w:r w:rsidRPr="0094556F">
        <w:rPr>
          <w:rFonts w:cs="Arial"/>
          <w:b/>
          <w:szCs w:val="20"/>
        </w:rPr>
        <w:t xml:space="preserve">Ilustración </w:t>
      </w:r>
      <w:r w:rsidR="00DC053F" w:rsidRPr="0094556F">
        <w:rPr>
          <w:rFonts w:cs="Arial"/>
          <w:b/>
          <w:szCs w:val="20"/>
        </w:rPr>
        <w:fldChar w:fldCharType="begin"/>
      </w:r>
      <w:r w:rsidR="00DC053F" w:rsidRPr="0094556F">
        <w:rPr>
          <w:rFonts w:cs="Arial"/>
          <w:b/>
          <w:szCs w:val="20"/>
        </w:rPr>
        <w:instrText xml:space="preserve"> STYLEREF 1 \s </w:instrText>
      </w:r>
      <w:r w:rsidR="00DC053F" w:rsidRPr="0094556F">
        <w:rPr>
          <w:rFonts w:cs="Arial"/>
          <w:b/>
          <w:szCs w:val="20"/>
        </w:rPr>
        <w:fldChar w:fldCharType="separate"/>
      </w:r>
      <w:r w:rsidR="00B9587A">
        <w:rPr>
          <w:rFonts w:cs="Arial"/>
          <w:b/>
          <w:noProof/>
          <w:szCs w:val="20"/>
        </w:rPr>
        <w:t>5</w:t>
      </w:r>
      <w:r w:rsidR="00DC053F" w:rsidRPr="0094556F">
        <w:rPr>
          <w:rFonts w:cs="Arial"/>
          <w:b/>
          <w:szCs w:val="20"/>
        </w:rPr>
        <w:fldChar w:fldCharType="end"/>
      </w:r>
      <w:r w:rsidR="00DC053F" w:rsidRPr="0094556F">
        <w:rPr>
          <w:rFonts w:cs="Arial"/>
          <w:b/>
          <w:szCs w:val="20"/>
        </w:rPr>
        <w:noBreakHyphen/>
      </w:r>
      <w:r w:rsidR="00DC053F" w:rsidRPr="0094556F">
        <w:rPr>
          <w:rFonts w:cs="Arial"/>
          <w:b/>
          <w:szCs w:val="20"/>
        </w:rPr>
        <w:fldChar w:fldCharType="begin"/>
      </w:r>
      <w:r w:rsidR="00DC053F" w:rsidRPr="0094556F">
        <w:rPr>
          <w:rFonts w:cs="Arial"/>
          <w:b/>
          <w:szCs w:val="20"/>
        </w:rPr>
        <w:instrText xml:space="preserve"> SEQ Ilustración \* ARABIC \s 1 </w:instrText>
      </w:r>
      <w:r w:rsidR="00DC053F" w:rsidRPr="0094556F">
        <w:rPr>
          <w:rFonts w:cs="Arial"/>
          <w:b/>
          <w:szCs w:val="20"/>
        </w:rPr>
        <w:fldChar w:fldCharType="separate"/>
      </w:r>
      <w:r w:rsidR="00B9587A">
        <w:rPr>
          <w:rFonts w:cs="Arial"/>
          <w:b/>
          <w:noProof/>
          <w:szCs w:val="20"/>
        </w:rPr>
        <w:t>8</w:t>
      </w:r>
      <w:r w:rsidR="00DC053F" w:rsidRPr="0094556F">
        <w:rPr>
          <w:rFonts w:cs="Arial"/>
          <w:b/>
          <w:szCs w:val="20"/>
        </w:rPr>
        <w:fldChar w:fldCharType="end"/>
      </w:r>
      <w:r w:rsidRPr="0094556F">
        <w:rPr>
          <w:rFonts w:cs="Arial"/>
          <w:b/>
          <w:noProof/>
          <w:szCs w:val="20"/>
        </w:rPr>
        <w:t xml:space="preserve"> </w:t>
      </w:r>
      <w:r w:rsidRPr="0094556F">
        <w:rPr>
          <w:b/>
          <w:szCs w:val="20"/>
        </w:rPr>
        <w:t>Zonificación ambiental Biótica en el AI</w:t>
      </w:r>
      <w:bookmarkEnd w:id="59"/>
    </w:p>
    <w:p w14:paraId="7BD82FB6" w14:textId="6FF239E9" w:rsidR="00FE1858" w:rsidRDefault="00FE1858" w:rsidP="00863E97">
      <w:pPr>
        <w:jc w:val="center"/>
        <w:rPr>
          <w:b/>
          <w:sz w:val="18"/>
          <w:szCs w:val="22"/>
        </w:rPr>
      </w:pPr>
      <w:r>
        <w:rPr>
          <w:noProof/>
        </w:rPr>
        <w:drawing>
          <wp:inline distT="0" distB="0" distL="0" distR="0" wp14:anchorId="0EA41F28" wp14:editId="13DAD276">
            <wp:extent cx="5612130" cy="3355340"/>
            <wp:effectExtent l="0" t="0" r="7620" b="0"/>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2130" cy="3355340"/>
                    </a:xfrm>
                    <a:prstGeom prst="rect">
                      <a:avLst/>
                    </a:prstGeom>
                    <a:noFill/>
                    <a:ln>
                      <a:noFill/>
                    </a:ln>
                  </pic:spPr>
                </pic:pic>
              </a:graphicData>
            </a:graphic>
          </wp:inline>
        </w:drawing>
      </w:r>
    </w:p>
    <w:p w14:paraId="62A7C69C" w14:textId="72FAB8BB" w:rsidR="00D037FF" w:rsidRDefault="00D037FF" w:rsidP="00D037FF">
      <w:pPr>
        <w:jc w:val="center"/>
      </w:pPr>
      <w:r>
        <w:t xml:space="preserve">Fuente: </w:t>
      </w:r>
      <w:r w:rsidR="00DC053F">
        <w:t>Consorcio CS</w:t>
      </w:r>
      <w:r>
        <w:t>, 2021.</w:t>
      </w:r>
    </w:p>
    <w:p w14:paraId="41A3EDF8" w14:textId="597B468E" w:rsidR="00E11F55" w:rsidRDefault="00E11F55">
      <w:pPr>
        <w:jc w:val="left"/>
        <w:rPr>
          <w:rFonts w:eastAsia="Calibri" w:cs="Arial"/>
          <w:szCs w:val="22"/>
        </w:rPr>
      </w:pPr>
    </w:p>
    <w:p w14:paraId="7D4D857C" w14:textId="5D25B9D9" w:rsidR="00E11F55" w:rsidRDefault="00E11F55" w:rsidP="00E11F55">
      <w:pPr>
        <w:pStyle w:val="Prrafodelista"/>
        <w:spacing w:after="0" w:line="240" w:lineRule="auto"/>
        <w:ind w:left="0"/>
        <w:contextualSpacing w:val="0"/>
        <w:jc w:val="both"/>
        <w:rPr>
          <w:rFonts w:cs="Arial"/>
        </w:rPr>
      </w:pPr>
    </w:p>
    <w:p w14:paraId="6038B760" w14:textId="77777777" w:rsidR="005E53A9" w:rsidRDefault="005E53A9">
      <w:pPr>
        <w:jc w:val="left"/>
        <w:rPr>
          <w:rFonts w:cs="Arial"/>
          <w:b/>
          <w:sz w:val="18"/>
          <w:szCs w:val="22"/>
        </w:rPr>
      </w:pPr>
      <w:r>
        <w:rPr>
          <w:rFonts w:cs="Arial"/>
          <w:b/>
          <w:sz w:val="18"/>
          <w:szCs w:val="22"/>
        </w:rPr>
        <w:br w:type="page"/>
      </w:r>
    </w:p>
    <w:p w14:paraId="34E9744D" w14:textId="4D71D35C" w:rsidR="00FE1858" w:rsidRPr="0094556F" w:rsidRDefault="00FE1858" w:rsidP="00FE1858">
      <w:pPr>
        <w:jc w:val="center"/>
        <w:rPr>
          <w:rFonts w:cs="Arial"/>
          <w:b/>
          <w:sz w:val="16"/>
        </w:rPr>
      </w:pPr>
      <w:bookmarkStart w:id="60" w:name="_Toc96272316"/>
      <w:r w:rsidRPr="0094556F">
        <w:rPr>
          <w:rFonts w:cs="Arial"/>
          <w:b/>
        </w:rPr>
        <w:lastRenderedPageBreak/>
        <w:t xml:space="preserve">Tabla </w:t>
      </w:r>
      <w:r w:rsidR="00DC053F" w:rsidRPr="0094556F">
        <w:rPr>
          <w:rFonts w:cs="Arial"/>
          <w:b/>
        </w:rPr>
        <w:fldChar w:fldCharType="begin"/>
      </w:r>
      <w:r w:rsidR="00DC053F" w:rsidRPr="0094556F">
        <w:rPr>
          <w:rFonts w:cs="Arial"/>
          <w:b/>
        </w:rPr>
        <w:instrText xml:space="preserve"> STYLEREF 1 \s </w:instrText>
      </w:r>
      <w:r w:rsidR="00DC053F" w:rsidRPr="0094556F">
        <w:rPr>
          <w:rFonts w:cs="Arial"/>
          <w:b/>
        </w:rPr>
        <w:fldChar w:fldCharType="separate"/>
      </w:r>
      <w:r w:rsidR="00B9587A">
        <w:rPr>
          <w:rFonts w:cs="Arial"/>
          <w:b/>
          <w:noProof/>
        </w:rPr>
        <w:t>5</w:t>
      </w:r>
      <w:r w:rsidR="00DC053F" w:rsidRPr="0094556F">
        <w:rPr>
          <w:rFonts w:cs="Arial"/>
          <w:b/>
        </w:rPr>
        <w:fldChar w:fldCharType="end"/>
      </w:r>
      <w:r w:rsidR="00DC053F" w:rsidRPr="0094556F">
        <w:rPr>
          <w:rFonts w:cs="Arial"/>
          <w:b/>
        </w:rPr>
        <w:noBreakHyphen/>
      </w:r>
      <w:r w:rsidR="00DC053F" w:rsidRPr="0094556F">
        <w:rPr>
          <w:rFonts w:cs="Arial"/>
          <w:b/>
        </w:rPr>
        <w:fldChar w:fldCharType="begin"/>
      </w:r>
      <w:r w:rsidR="00DC053F" w:rsidRPr="0094556F">
        <w:rPr>
          <w:rFonts w:cs="Arial"/>
          <w:b/>
        </w:rPr>
        <w:instrText xml:space="preserve"> SEQ Tabla \* ARABIC \s 1 </w:instrText>
      </w:r>
      <w:r w:rsidR="00DC053F" w:rsidRPr="0094556F">
        <w:rPr>
          <w:rFonts w:cs="Arial"/>
          <w:b/>
        </w:rPr>
        <w:fldChar w:fldCharType="separate"/>
      </w:r>
      <w:r w:rsidR="00B9587A">
        <w:rPr>
          <w:rFonts w:cs="Arial"/>
          <w:b/>
          <w:noProof/>
        </w:rPr>
        <w:t>9</w:t>
      </w:r>
      <w:r w:rsidR="00DC053F" w:rsidRPr="0094556F">
        <w:rPr>
          <w:rFonts w:cs="Arial"/>
          <w:b/>
        </w:rPr>
        <w:fldChar w:fldCharType="end"/>
      </w:r>
      <w:r w:rsidRPr="0094556F">
        <w:rPr>
          <w:rFonts w:cs="Arial"/>
          <w:b/>
        </w:rPr>
        <w:t xml:space="preserve">. </w:t>
      </w:r>
      <w:r w:rsidRPr="0094556F">
        <w:rPr>
          <w:b/>
        </w:rPr>
        <w:t>Áreas zonificación Biótica en el AI</w:t>
      </w:r>
      <w:bookmarkEnd w:id="60"/>
    </w:p>
    <w:tbl>
      <w:tblPr>
        <w:tblW w:w="4180" w:type="dxa"/>
        <w:jc w:val="center"/>
        <w:tblLook w:val="04A0" w:firstRow="1" w:lastRow="0" w:firstColumn="1" w:lastColumn="0" w:noHBand="0" w:noVBand="1"/>
      </w:tblPr>
      <w:tblGrid>
        <w:gridCol w:w="1780"/>
        <w:gridCol w:w="1200"/>
        <w:gridCol w:w="1200"/>
      </w:tblGrid>
      <w:tr w:rsidR="00FE1858" w:rsidRPr="00FE1858" w14:paraId="452025A6" w14:textId="77777777" w:rsidTr="00880EB9">
        <w:trPr>
          <w:trHeight w:val="300"/>
          <w:jc w:val="center"/>
        </w:trPr>
        <w:tc>
          <w:tcPr>
            <w:tcW w:w="17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B1F8902" w14:textId="77777777" w:rsidR="00FE1858" w:rsidRPr="00FE1858" w:rsidRDefault="00FE1858" w:rsidP="00880EB9">
            <w:pPr>
              <w:jc w:val="center"/>
              <w:rPr>
                <w:rFonts w:cs="Arial"/>
                <w:b/>
                <w:bCs/>
                <w:color w:val="000000"/>
                <w:sz w:val="18"/>
                <w:szCs w:val="18"/>
                <w:lang w:val="en-US"/>
              </w:rPr>
            </w:pPr>
            <w:r w:rsidRPr="00FE1858">
              <w:rPr>
                <w:rFonts w:cs="Arial"/>
                <w:b/>
                <w:bCs/>
                <w:color w:val="000000"/>
                <w:sz w:val="18"/>
                <w:szCs w:val="18"/>
                <w:lang w:val="es-ES"/>
              </w:rPr>
              <w:t>Sensibilidad</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14:paraId="03D8062B" w14:textId="77777777" w:rsidR="00FE1858" w:rsidRPr="00FE1858" w:rsidRDefault="00FE1858" w:rsidP="00880EB9">
            <w:pPr>
              <w:jc w:val="center"/>
              <w:rPr>
                <w:rFonts w:cs="Arial"/>
                <w:b/>
                <w:bCs/>
                <w:color w:val="000000"/>
                <w:sz w:val="18"/>
                <w:szCs w:val="18"/>
                <w:lang w:val="en-US"/>
              </w:rPr>
            </w:pPr>
            <w:r w:rsidRPr="00FE1858">
              <w:rPr>
                <w:rFonts w:cs="Arial"/>
                <w:b/>
                <w:bCs/>
                <w:color w:val="000000"/>
                <w:sz w:val="18"/>
                <w:szCs w:val="18"/>
                <w:lang w:val="es-ES"/>
              </w:rPr>
              <w:t xml:space="preserve">Área </w:t>
            </w:r>
            <w:r w:rsidRPr="00FE1858">
              <w:rPr>
                <w:rFonts w:cs="Arial"/>
                <w:b/>
                <w:bCs/>
                <w:sz w:val="18"/>
                <w:szCs w:val="18"/>
              </w:rPr>
              <w:t>m</w:t>
            </w:r>
            <w:r w:rsidRPr="00FE1858">
              <w:rPr>
                <w:rFonts w:cs="Arial"/>
                <w:b/>
                <w:bCs/>
                <w:sz w:val="18"/>
                <w:szCs w:val="18"/>
                <w:vertAlign w:val="superscript"/>
              </w:rPr>
              <w:t>2</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14:paraId="11715D97" w14:textId="77777777" w:rsidR="00FE1858" w:rsidRPr="00FE1858" w:rsidRDefault="00FE1858" w:rsidP="00880EB9">
            <w:pPr>
              <w:jc w:val="center"/>
              <w:rPr>
                <w:rFonts w:cs="Arial"/>
                <w:b/>
                <w:bCs/>
                <w:color w:val="000000"/>
                <w:sz w:val="18"/>
                <w:szCs w:val="18"/>
                <w:lang w:val="en-US"/>
              </w:rPr>
            </w:pPr>
            <w:r w:rsidRPr="00FE1858">
              <w:rPr>
                <w:rFonts w:cs="Arial"/>
                <w:b/>
                <w:bCs/>
                <w:color w:val="000000"/>
                <w:sz w:val="18"/>
                <w:szCs w:val="18"/>
                <w:lang w:val="es-ES"/>
              </w:rPr>
              <w:t>%</w:t>
            </w:r>
          </w:p>
        </w:tc>
      </w:tr>
      <w:tr w:rsidR="00FE1858" w:rsidRPr="00FE1858" w14:paraId="2836D60D" w14:textId="77777777" w:rsidTr="00880EB9">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7D512931" w14:textId="77777777" w:rsidR="00FE1858" w:rsidRPr="00FE1858" w:rsidRDefault="00FE1858" w:rsidP="00880EB9">
            <w:pPr>
              <w:jc w:val="center"/>
              <w:rPr>
                <w:rFonts w:cs="Arial"/>
                <w:color w:val="000000"/>
                <w:sz w:val="18"/>
                <w:szCs w:val="18"/>
                <w:lang w:val="en-US"/>
              </w:rPr>
            </w:pPr>
            <w:r w:rsidRPr="00FE1858">
              <w:rPr>
                <w:rFonts w:cs="Arial"/>
                <w:color w:val="000000"/>
                <w:sz w:val="18"/>
                <w:szCs w:val="18"/>
              </w:rPr>
              <w:t>Alta</w:t>
            </w:r>
          </w:p>
        </w:tc>
        <w:tc>
          <w:tcPr>
            <w:tcW w:w="1200" w:type="dxa"/>
            <w:tcBorders>
              <w:top w:val="nil"/>
              <w:left w:val="nil"/>
              <w:bottom w:val="single" w:sz="4" w:space="0" w:color="auto"/>
              <w:right w:val="single" w:sz="4" w:space="0" w:color="auto"/>
            </w:tcBorders>
            <w:shd w:val="clear" w:color="auto" w:fill="auto"/>
            <w:noWrap/>
            <w:vAlign w:val="center"/>
          </w:tcPr>
          <w:p w14:paraId="2DA63F7A" w14:textId="77777777" w:rsidR="00FE1858" w:rsidRPr="00FE1858" w:rsidRDefault="00FE1858" w:rsidP="00880EB9">
            <w:pPr>
              <w:jc w:val="center"/>
              <w:rPr>
                <w:rFonts w:cs="Arial"/>
                <w:color w:val="000000"/>
                <w:sz w:val="18"/>
                <w:szCs w:val="18"/>
              </w:rPr>
            </w:pPr>
            <w:r w:rsidRPr="00FE1858">
              <w:rPr>
                <w:rFonts w:cs="Arial"/>
                <w:sz w:val="18"/>
                <w:szCs w:val="18"/>
              </w:rPr>
              <w:t>304020,15</w:t>
            </w:r>
          </w:p>
        </w:tc>
        <w:tc>
          <w:tcPr>
            <w:tcW w:w="1200" w:type="dxa"/>
            <w:tcBorders>
              <w:top w:val="nil"/>
              <w:left w:val="nil"/>
              <w:bottom w:val="single" w:sz="4" w:space="0" w:color="auto"/>
              <w:right w:val="single" w:sz="4" w:space="0" w:color="auto"/>
            </w:tcBorders>
            <w:shd w:val="clear" w:color="auto" w:fill="auto"/>
            <w:noWrap/>
            <w:vAlign w:val="center"/>
          </w:tcPr>
          <w:p w14:paraId="5DDDFCC4" w14:textId="77777777" w:rsidR="00FE1858" w:rsidRPr="00FE1858" w:rsidRDefault="00FE1858" w:rsidP="00880EB9">
            <w:pPr>
              <w:jc w:val="center"/>
              <w:rPr>
                <w:rFonts w:cs="Arial"/>
                <w:color w:val="000000"/>
                <w:sz w:val="18"/>
                <w:szCs w:val="18"/>
              </w:rPr>
            </w:pPr>
            <w:r w:rsidRPr="00FE1858">
              <w:rPr>
                <w:rFonts w:cs="Arial"/>
                <w:sz w:val="18"/>
                <w:szCs w:val="18"/>
              </w:rPr>
              <w:t>92,63</w:t>
            </w:r>
          </w:p>
        </w:tc>
      </w:tr>
      <w:tr w:rsidR="00FE1858" w:rsidRPr="00FE1858" w14:paraId="0DD19272" w14:textId="77777777" w:rsidTr="00880EB9">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5ABE8B4F" w14:textId="77777777" w:rsidR="00FE1858" w:rsidRPr="00FE1858" w:rsidRDefault="00FE1858" w:rsidP="00880EB9">
            <w:pPr>
              <w:jc w:val="center"/>
              <w:rPr>
                <w:rFonts w:cs="Arial"/>
                <w:color w:val="000000"/>
                <w:sz w:val="18"/>
                <w:szCs w:val="18"/>
                <w:lang w:val="en-US"/>
              </w:rPr>
            </w:pPr>
            <w:r w:rsidRPr="00FE1858">
              <w:rPr>
                <w:rFonts w:cs="Arial"/>
                <w:color w:val="000000"/>
                <w:sz w:val="18"/>
                <w:szCs w:val="18"/>
              </w:rPr>
              <w:t>Media</w:t>
            </w:r>
          </w:p>
        </w:tc>
        <w:tc>
          <w:tcPr>
            <w:tcW w:w="1200" w:type="dxa"/>
            <w:tcBorders>
              <w:top w:val="nil"/>
              <w:left w:val="nil"/>
              <w:bottom w:val="single" w:sz="4" w:space="0" w:color="auto"/>
              <w:right w:val="single" w:sz="4" w:space="0" w:color="auto"/>
            </w:tcBorders>
            <w:shd w:val="clear" w:color="auto" w:fill="auto"/>
            <w:noWrap/>
            <w:vAlign w:val="center"/>
          </w:tcPr>
          <w:p w14:paraId="5AF346B1" w14:textId="77777777" w:rsidR="00FE1858" w:rsidRPr="00FE1858" w:rsidRDefault="00FE1858" w:rsidP="00880EB9">
            <w:pPr>
              <w:jc w:val="center"/>
              <w:rPr>
                <w:rFonts w:cs="Arial"/>
                <w:color w:val="000000"/>
                <w:sz w:val="18"/>
                <w:szCs w:val="18"/>
              </w:rPr>
            </w:pPr>
            <w:r w:rsidRPr="00FE1858">
              <w:rPr>
                <w:rFonts w:cs="Arial"/>
                <w:color w:val="000000"/>
                <w:sz w:val="18"/>
                <w:szCs w:val="18"/>
              </w:rPr>
              <w:t>0</w:t>
            </w:r>
          </w:p>
        </w:tc>
        <w:tc>
          <w:tcPr>
            <w:tcW w:w="1200" w:type="dxa"/>
            <w:tcBorders>
              <w:top w:val="nil"/>
              <w:left w:val="nil"/>
              <w:bottom w:val="single" w:sz="4" w:space="0" w:color="auto"/>
              <w:right w:val="single" w:sz="4" w:space="0" w:color="auto"/>
            </w:tcBorders>
            <w:shd w:val="clear" w:color="auto" w:fill="auto"/>
            <w:noWrap/>
            <w:vAlign w:val="center"/>
          </w:tcPr>
          <w:p w14:paraId="41EBCAD8" w14:textId="77777777" w:rsidR="00FE1858" w:rsidRPr="00FE1858" w:rsidRDefault="00FE1858" w:rsidP="00880EB9">
            <w:pPr>
              <w:jc w:val="center"/>
              <w:rPr>
                <w:rFonts w:cs="Arial"/>
                <w:color w:val="000000"/>
                <w:sz w:val="18"/>
                <w:szCs w:val="18"/>
              </w:rPr>
            </w:pPr>
            <w:r w:rsidRPr="00FE1858">
              <w:rPr>
                <w:rFonts w:cs="Arial"/>
                <w:color w:val="000000"/>
                <w:sz w:val="18"/>
                <w:szCs w:val="18"/>
              </w:rPr>
              <w:t>0,0</w:t>
            </w:r>
          </w:p>
        </w:tc>
      </w:tr>
      <w:tr w:rsidR="00FE1858" w:rsidRPr="00FE1858" w14:paraId="5EF0BC73" w14:textId="77777777" w:rsidTr="00880EB9">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3BEBC7F3" w14:textId="77777777" w:rsidR="00FE1858" w:rsidRPr="00FE1858" w:rsidRDefault="00FE1858" w:rsidP="00880EB9">
            <w:pPr>
              <w:jc w:val="center"/>
              <w:rPr>
                <w:rFonts w:cs="Arial"/>
                <w:color w:val="000000"/>
                <w:sz w:val="18"/>
                <w:szCs w:val="18"/>
                <w:lang w:val="en-US"/>
              </w:rPr>
            </w:pPr>
            <w:r w:rsidRPr="00FE1858">
              <w:rPr>
                <w:rFonts w:cs="Arial"/>
                <w:color w:val="000000"/>
                <w:sz w:val="18"/>
                <w:szCs w:val="18"/>
              </w:rPr>
              <w:t>Baja</w:t>
            </w:r>
          </w:p>
        </w:tc>
        <w:tc>
          <w:tcPr>
            <w:tcW w:w="1200" w:type="dxa"/>
            <w:tcBorders>
              <w:top w:val="nil"/>
              <w:left w:val="nil"/>
              <w:bottom w:val="single" w:sz="4" w:space="0" w:color="auto"/>
              <w:right w:val="single" w:sz="4" w:space="0" w:color="auto"/>
            </w:tcBorders>
            <w:shd w:val="clear" w:color="auto" w:fill="auto"/>
            <w:noWrap/>
            <w:vAlign w:val="center"/>
          </w:tcPr>
          <w:p w14:paraId="5F629961" w14:textId="77777777" w:rsidR="00FE1858" w:rsidRPr="00FE1858" w:rsidRDefault="00FE1858" w:rsidP="00880EB9">
            <w:pPr>
              <w:jc w:val="center"/>
              <w:rPr>
                <w:rFonts w:cs="Arial"/>
                <w:color w:val="000000"/>
                <w:sz w:val="18"/>
                <w:szCs w:val="18"/>
              </w:rPr>
            </w:pPr>
            <w:r w:rsidRPr="00FE1858">
              <w:rPr>
                <w:rFonts w:cs="Arial"/>
                <w:color w:val="000000"/>
                <w:sz w:val="18"/>
                <w:szCs w:val="18"/>
              </w:rPr>
              <w:t>24184,25</w:t>
            </w:r>
          </w:p>
        </w:tc>
        <w:tc>
          <w:tcPr>
            <w:tcW w:w="1200" w:type="dxa"/>
            <w:tcBorders>
              <w:top w:val="nil"/>
              <w:left w:val="nil"/>
              <w:bottom w:val="single" w:sz="4" w:space="0" w:color="auto"/>
              <w:right w:val="single" w:sz="4" w:space="0" w:color="auto"/>
            </w:tcBorders>
            <w:shd w:val="clear" w:color="auto" w:fill="auto"/>
            <w:noWrap/>
            <w:vAlign w:val="center"/>
          </w:tcPr>
          <w:p w14:paraId="64A311DA" w14:textId="77777777" w:rsidR="00FE1858" w:rsidRPr="00FE1858" w:rsidRDefault="00FE1858" w:rsidP="00880EB9">
            <w:pPr>
              <w:jc w:val="center"/>
              <w:rPr>
                <w:rFonts w:cs="Arial"/>
                <w:color w:val="000000"/>
                <w:sz w:val="18"/>
                <w:szCs w:val="18"/>
              </w:rPr>
            </w:pPr>
            <w:r w:rsidRPr="00FE1858">
              <w:rPr>
                <w:rFonts w:cs="Arial"/>
                <w:color w:val="000000"/>
                <w:sz w:val="18"/>
                <w:szCs w:val="18"/>
              </w:rPr>
              <w:t>7,37</w:t>
            </w:r>
          </w:p>
        </w:tc>
      </w:tr>
      <w:tr w:rsidR="00FE1858" w:rsidRPr="00C83079" w14:paraId="316C3769" w14:textId="77777777" w:rsidTr="00880EB9">
        <w:trPr>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547A62F7" w14:textId="77777777" w:rsidR="00FE1858" w:rsidRPr="00FE1858" w:rsidRDefault="00FE1858" w:rsidP="00880EB9">
            <w:pPr>
              <w:jc w:val="center"/>
              <w:rPr>
                <w:rFonts w:cs="Arial"/>
                <w:b/>
                <w:bCs/>
                <w:color w:val="000000"/>
                <w:sz w:val="18"/>
                <w:szCs w:val="18"/>
                <w:lang w:val="en-US"/>
              </w:rPr>
            </w:pPr>
            <w:r w:rsidRPr="00FE1858">
              <w:rPr>
                <w:rFonts w:cs="Arial"/>
                <w:b/>
                <w:bCs/>
                <w:color w:val="000000"/>
                <w:sz w:val="18"/>
                <w:szCs w:val="18"/>
                <w:lang w:val="es-ES"/>
              </w:rPr>
              <w:t>Total</w:t>
            </w:r>
          </w:p>
        </w:tc>
        <w:tc>
          <w:tcPr>
            <w:tcW w:w="1200" w:type="dxa"/>
            <w:tcBorders>
              <w:top w:val="nil"/>
              <w:left w:val="nil"/>
              <w:bottom w:val="single" w:sz="4" w:space="0" w:color="auto"/>
              <w:right w:val="single" w:sz="4" w:space="0" w:color="auto"/>
            </w:tcBorders>
            <w:shd w:val="clear" w:color="auto" w:fill="auto"/>
            <w:noWrap/>
            <w:vAlign w:val="center"/>
          </w:tcPr>
          <w:p w14:paraId="763379BD" w14:textId="77777777" w:rsidR="00FE1858" w:rsidRPr="00FE1858" w:rsidRDefault="00FE1858" w:rsidP="00880EB9">
            <w:pPr>
              <w:jc w:val="center"/>
              <w:rPr>
                <w:rFonts w:cs="Arial"/>
                <w:b/>
                <w:bCs/>
                <w:color w:val="000000"/>
                <w:sz w:val="18"/>
                <w:szCs w:val="18"/>
              </w:rPr>
            </w:pPr>
            <w:r w:rsidRPr="00FE1858">
              <w:rPr>
                <w:b/>
                <w:bCs/>
                <w:sz w:val="18"/>
                <w:szCs w:val="18"/>
              </w:rPr>
              <w:t>328204,40</w:t>
            </w:r>
          </w:p>
        </w:tc>
        <w:tc>
          <w:tcPr>
            <w:tcW w:w="1200" w:type="dxa"/>
            <w:tcBorders>
              <w:top w:val="nil"/>
              <w:left w:val="nil"/>
              <w:bottom w:val="single" w:sz="4" w:space="0" w:color="auto"/>
              <w:right w:val="single" w:sz="4" w:space="0" w:color="auto"/>
            </w:tcBorders>
            <w:shd w:val="clear" w:color="auto" w:fill="auto"/>
            <w:noWrap/>
            <w:vAlign w:val="center"/>
          </w:tcPr>
          <w:p w14:paraId="2FD249F6" w14:textId="77777777" w:rsidR="00FE1858" w:rsidRPr="00855637" w:rsidRDefault="00FE1858" w:rsidP="00880EB9">
            <w:pPr>
              <w:jc w:val="center"/>
              <w:rPr>
                <w:rFonts w:cs="Arial"/>
                <w:b/>
                <w:bCs/>
                <w:color w:val="000000"/>
                <w:sz w:val="18"/>
                <w:szCs w:val="18"/>
              </w:rPr>
            </w:pPr>
            <w:r w:rsidRPr="00FE1858">
              <w:rPr>
                <w:b/>
                <w:bCs/>
                <w:sz w:val="18"/>
                <w:szCs w:val="18"/>
              </w:rPr>
              <w:t>100</w:t>
            </w:r>
          </w:p>
        </w:tc>
      </w:tr>
    </w:tbl>
    <w:p w14:paraId="6F337A7B" w14:textId="39982A90" w:rsidR="00FE1858" w:rsidRPr="006061E2" w:rsidRDefault="005E53A9" w:rsidP="005E53A9">
      <w:pPr>
        <w:jc w:val="center"/>
        <w:rPr>
          <w:rFonts w:cs="Arial"/>
          <w:szCs w:val="20"/>
        </w:rPr>
      </w:pPr>
      <w:r>
        <w:t xml:space="preserve">Fuente: </w:t>
      </w:r>
      <w:r w:rsidR="00DC053F">
        <w:t>Consorcio CS</w:t>
      </w:r>
      <w:r>
        <w:t>, 2021.</w:t>
      </w:r>
    </w:p>
    <w:p w14:paraId="21974C81" w14:textId="445EBF50" w:rsidR="00E11F55" w:rsidRDefault="00E11F55" w:rsidP="00E11F55">
      <w:pPr>
        <w:pStyle w:val="Prrafodelista"/>
        <w:spacing w:after="0" w:line="240" w:lineRule="auto"/>
        <w:ind w:left="0"/>
        <w:contextualSpacing w:val="0"/>
        <w:jc w:val="both"/>
        <w:rPr>
          <w:rFonts w:cs="Arial"/>
        </w:rPr>
      </w:pPr>
    </w:p>
    <w:p w14:paraId="350F695A" w14:textId="2AC7376E" w:rsidR="00E11F55" w:rsidRDefault="00E11F55" w:rsidP="00E11F55">
      <w:pPr>
        <w:pStyle w:val="Prrafodelista"/>
        <w:spacing w:after="0" w:line="240" w:lineRule="auto"/>
        <w:ind w:left="0"/>
        <w:contextualSpacing w:val="0"/>
        <w:jc w:val="both"/>
        <w:rPr>
          <w:rFonts w:cs="Arial"/>
        </w:rPr>
      </w:pPr>
    </w:p>
    <w:p w14:paraId="4245D8A4" w14:textId="77777777" w:rsidR="00D57C40" w:rsidRPr="00403BDD" w:rsidRDefault="00D57C40" w:rsidP="00437502">
      <w:pPr>
        <w:pStyle w:val="Ttulo20"/>
        <w:numPr>
          <w:ilvl w:val="1"/>
          <w:numId w:val="35"/>
        </w:numPr>
        <w:spacing w:before="0" w:after="0"/>
        <w:ind w:left="0" w:firstLine="0"/>
        <w:rPr>
          <w:sz w:val="22"/>
          <w:szCs w:val="22"/>
        </w:rPr>
      </w:pPr>
      <w:bookmarkStart w:id="61" w:name="_Toc96272066"/>
      <w:r w:rsidRPr="00403BDD">
        <w:rPr>
          <w:sz w:val="22"/>
          <w:szCs w:val="22"/>
        </w:rPr>
        <w:t>Zonificación Ambiental</w:t>
      </w:r>
      <w:bookmarkEnd w:id="61"/>
    </w:p>
    <w:p w14:paraId="0C94F2D5" w14:textId="77777777" w:rsidR="00D57C40" w:rsidRPr="00403BDD" w:rsidRDefault="00D57C40" w:rsidP="00D57C40">
      <w:pPr>
        <w:spacing w:after="160" w:line="259" w:lineRule="auto"/>
        <w:jc w:val="left"/>
        <w:rPr>
          <w:sz w:val="22"/>
          <w:szCs w:val="22"/>
        </w:rPr>
      </w:pPr>
    </w:p>
    <w:p w14:paraId="49349465" w14:textId="77777777" w:rsidR="00D57C40" w:rsidRPr="00403BDD" w:rsidRDefault="00D57C40" w:rsidP="00437502">
      <w:pPr>
        <w:pStyle w:val="Ttulo3"/>
        <w:numPr>
          <w:ilvl w:val="2"/>
          <w:numId w:val="35"/>
        </w:numPr>
        <w:rPr>
          <w:sz w:val="22"/>
          <w:szCs w:val="22"/>
        </w:rPr>
      </w:pPr>
      <w:bookmarkStart w:id="62" w:name="_Toc96272067"/>
      <w:r w:rsidRPr="00403BDD">
        <w:rPr>
          <w:sz w:val="22"/>
          <w:szCs w:val="22"/>
        </w:rPr>
        <w:t>Resultado Zonificación Ambiental</w:t>
      </w:r>
      <w:bookmarkEnd w:id="62"/>
      <w:r w:rsidRPr="00403BDD">
        <w:rPr>
          <w:sz w:val="22"/>
          <w:szCs w:val="22"/>
        </w:rPr>
        <w:t xml:space="preserve"> </w:t>
      </w:r>
    </w:p>
    <w:p w14:paraId="012DB752" w14:textId="77777777" w:rsidR="00D57C40" w:rsidRPr="00403BDD" w:rsidRDefault="00D57C40" w:rsidP="00D57C40">
      <w:pPr>
        <w:rPr>
          <w:sz w:val="22"/>
          <w:szCs w:val="22"/>
          <w:lang w:val="es-ES_tradnl"/>
        </w:rPr>
      </w:pPr>
    </w:p>
    <w:p w14:paraId="51DE62FC" w14:textId="3E3086DF" w:rsidR="00D57C40" w:rsidRPr="00403BDD" w:rsidRDefault="00D57C40" w:rsidP="00D57C40">
      <w:pPr>
        <w:rPr>
          <w:sz w:val="22"/>
          <w:szCs w:val="22"/>
          <w:lang w:val="es-ES_tradnl"/>
        </w:rPr>
      </w:pPr>
      <w:r w:rsidRPr="00403BDD">
        <w:rPr>
          <w:sz w:val="22"/>
          <w:szCs w:val="22"/>
          <w:lang w:val="es-ES_tradnl"/>
        </w:rPr>
        <w:t xml:space="preserve">De acuerdo con la superposición de mapas, la zonificación ambiental final, resulta de la superposición de los mapas de zonificación temática abiótica y biótica. La proporción de área obtenida para cada categoría de zonificación Ambiental se presenta en la </w:t>
      </w:r>
      <w:r w:rsidRPr="00403BDD">
        <w:rPr>
          <w:sz w:val="22"/>
          <w:szCs w:val="22"/>
          <w:lang w:val="es-ES_tradnl"/>
        </w:rPr>
        <w:fldChar w:fldCharType="begin"/>
      </w:r>
      <w:r w:rsidRPr="00403BDD">
        <w:rPr>
          <w:sz w:val="22"/>
          <w:szCs w:val="22"/>
          <w:lang w:val="es-ES_tradnl"/>
        </w:rPr>
        <w:instrText xml:space="preserve"> REF _Ref491428495 \h </w:instrText>
      </w:r>
      <w:r w:rsidR="00403BDD">
        <w:rPr>
          <w:sz w:val="22"/>
          <w:szCs w:val="22"/>
          <w:lang w:val="es-ES_tradnl"/>
        </w:rPr>
        <w:instrText xml:space="preserve"> \* MERGEFORMAT </w:instrText>
      </w:r>
      <w:r w:rsidR="00B9587A">
        <w:rPr>
          <w:sz w:val="22"/>
          <w:szCs w:val="22"/>
          <w:lang w:val="es-ES_tradnl"/>
        </w:rPr>
        <w:fldChar w:fldCharType="separate"/>
      </w:r>
      <w:r w:rsidR="00B9587A">
        <w:rPr>
          <w:b/>
          <w:bCs/>
          <w:sz w:val="22"/>
          <w:szCs w:val="22"/>
          <w:lang w:val="es-ES"/>
        </w:rPr>
        <w:t>¡Error! No se encuentra el origen de la referencia.</w:t>
      </w:r>
      <w:r w:rsidRPr="00403BDD">
        <w:rPr>
          <w:sz w:val="22"/>
          <w:szCs w:val="22"/>
          <w:lang w:val="es-ES_tradnl"/>
        </w:rPr>
        <w:fldChar w:fldCharType="end"/>
      </w:r>
      <w:r w:rsidRPr="00403BDD">
        <w:rPr>
          <w:sz w:val="22"/>
          <w:szCs w:val="22"/>
          <w:lang w:val="es-ES_tradnl"/>
        </w:rPr>
        <w:t>para el AI.</w:t>
      </w:r>
    </w:p>
    <w:p w14:paraId="5B883F1A" w14:textId="77777777" w:rsidR="00D57C40" w:rsidRPr="00403BDD" w:rsidRDefault="00D57C40" w:rsidP="00D57C40">
      <w:pPr>
        <w:rPr>
          <w:sz w:val="22"/>
          <w:szCs w:val="22"/>
          <w:lang w:val="es-ES_tradnl"/>
        </w:rPr>
      </w:pPr>
    </w:p>
    <w:p w14:paraId="14E9C0C8" w14:textId="6E8891A3" w:rsidR="00D57C40" w:rsidRPr="00403BDD" w:rsidRDefault="00D57C40" w:rsidP="00D57C40">
      <w:pPr>
        <w:rPr>
          <w:rFonts w:cs="Arial"/>
          <w:color w:val="000000"/>
          <w:sz w:val="22"/>
          <w:szCs w:val="22"/>
          <w:lang w:val="en-US"/>
        </w:rPr>
      </w:pPr>
      <w:r w:rsidRPr="00403BDD">
        <w:rPr>
          <w:sz w:val="22"/>
          <w:szCs w:val="22"/>
          <w:lang w:val="es-ES_tradnl"/>
        </w:rPr>
        <w:t>Para el área de influencia directa la mayor proporción de área del proyecto se ha establecido con una sensibilidad</w:t>
      </w:r>
      <w:r w:rsidR="002F056C">
        <w:rPr>
          <w:sz w:val="22"/>
          <w:szCs w:val="22"/>
          <w:lang w:val="es-ES_tradnl"/>
        </w:rPr>
        <w:t xml:space="preserve"> Alta</w:t>
      </w:r>
      <w:r w:rsidRPr="00403BDD">
        <w:rPr>
          <w:sz w:val="22"/>
          <w:szCs w:val="22"/>
          <w:lang w:val="es-ES_tradnl"/>
        </w:rPr>
        <w:t xml:space="preserve">, con </w:t>
      </w:r>
      <w:r w:rsidR="002F056C" w:rsidRPr="002F056C">
        <w:rPr>
          <w:rFonts w:cs="Arial"/>
          <w:sz w:val="22"/>
          <w:szCs w:val="22"/>
        </w:rPr>
        <w:t>271646,61</w:t>
      </w:r>
      <w:r w:rsidRPr="00403BDD">
        <w:rPr>
          <w:rFonts w:cs="Arial"/>
          <w:color w:val="000000"/>
          <w:sz w:val="22"/>
          <w:szCs w:val="22"/>
        </w:rPr>
        <w:t xml:space="preserve"> </w:t>
      </w:r>
      <w:r w:rsidRPr="00403BDD">
        <w:rPr>
          <w:rFonts w:cs="Arial"/>
          <w:sz w:val="22"/>
          <w:szCs w:val="22"/>
        </w:rPr>
        <w:t>m</w:t>
      </w:r>
      <w:r w:rsidRPr="00403BDD">
        <w:rPr>
          <w:rFonts w:cs="Arial"/>
          <w:sz w:val="22"/>
          <w:szCs w:val="22"/>
          <w:vertAlign w:val="superscript"/>
        </w:rPr>
        <w:t>2</w:t>
      </w:r>
      <w:r w:rsidRPr="00403BDD">
        <w:rPr>
          <w:sz w:val="22"/>
          <w:szCs w:val="22"/>
          <w:lang w:val="es-ES_tradnl"/>
        </w:rPr>
        <w:t xml:space="preserve"> (</w:t>
      </w:r>
      <w:r w:rsidR="002F056C">
        <w:rPr>
          <w:sz w:val="22"/>
          <w:szCs w:val="22"/>
          <w:lang w:val="es-ES_tradnl"/>
        </w:rPr>
        <w:t>82,45</w:t>
      </w:r>
      <w:r w:rsidRPr="00403BDD">
        <w:rPr>
          <w:sz w:val="22"/>
          <w:szCs w:val="22"/>
          <w:lang w:val="es-ES_tradnl"/>
        </w:rPr>
        <w:t xml:space="preserve">%), seguida de una sensibilidad </w:t>
      </w:r>
      <w:r w:rsidR="002F056C">
        <w:rPr>
          <w:sz w:val="22"/>
          <w:szCs w:val="22"/>
          <w:lang w:val="es-ES_tradnl"/>
        </w:rPr>
        <w:t xml:space="preserve">Media </w:t>
      </w:r>
      <w:r w:rsidRPr="00403BDD">
        <w:rPr>
          <w:sz w:val="22"/>
          <w:szCs w:val="22"/>
          <w:lang w:val="es-ES_tradnl"/>
        </w:rPr>
        <w:t xml:space="preserve">con un área de </w:t>
      </w:r>
      <w:r w:rsidR="002F056C" w:rsidRPr="002F056C">
        <w:rPr>
          <w:rFonts w:cs="Arial"/>
          <w:sz w:val="22"/>
          <w:szCs w:val="22"/>
        </w:rPr>
        <w:t>49642,27</w:t>
      </w:r>
      <w:r w:rsidRPr="00403BDD">
        <w:rPr>
          <w:rFonts w:cs="Arial"/>
          <w:color w:val="000000"/>
          <w:sz w:val="22"/>
          <w:szCs w:val="22"/>
        </w:rPr>
        <w:t xml:space="preserve"> </w:t>
      </w:r>
      <w:r w:rsidRPr="00403BDD">
        <w:rPr>
          <w:rFonts w:cs="Arial"/>
          <w:sz w:val="22"/>
          <w:szCs w:val="22"/>
        </w:rPr>
        <w:t>m</w:t>
      </w:r>
      <w:r w:rsidRPr="00403BDD">
        <w:rPr>
          <w:rFonts w:cs="Arial"/>
          <w:sz w:val="22"/>
          <w:szCs w:val="22"/>
          <w:vertAlign w:val="superscript"/>
        </w:rPr>
        <w:t>2</w:t>
      </w:r>
      <w:r w:rsidRPr="00403BDD">
        <w:rPr>
          <w:rFonts w:cs="Arial"/>
          <w:color w:val="000000"/>
          <w:sz w:val="22"/>
          <w:szCs w:val="22"/>
        </w:rPr>
        <w:t xml:space="preserve"> (</w:t>
      </w:r>
      <w:r w:rsidR="002F056C">
        <w:rPr>
          <w:rFonts w:cs="Arial"/>
          <w:color w:val="000000"/>
          <w:sz w:val="22"/>
          <w:szCs w:val="22"/>
        </w:rPr>
        <w:t>15,07</w:t>
      </w:r>
      <w:r w:rsidRPr="00403BDD">
        <w:rPr>
          <w:sz w:val="22"/>
          <w:szCs w:val="22"/>
          <w:lang w:val="es-ES_tradnl"/>
        </w:rPr>
        <w:t xml:space="preserve">%) y la de menor representación con un área de </w:t>
      </w:r>
      <w:r w:rsidR="002F056C" w:rsidRPr="002F056C">
        <w:rPr>
          <w:rFonts w:cs="Arial"/>
          <w:sz w:val="22"/>
          <w:szCs w:val="22"/>
        </w:rPr>
        <w:t>8172,98</w:t>
      </w:r>
      <w:r w:rsidRPr="00403BDD">
        <w:rPr>
          <w:rFonts w:cs="Arial"/>
          <w:color w:val="000000"/>
          <w:sz w:val="22"/>
          <w:szCs w:val="22"/>
        </w:rPr>
        <w:t xml:space="preserve"> </w:t>
      </w:r>
      <w:r w:rsidRPr="00403BDD">
        <w:rPr>
          <w:rFonts w:cs="Arial"/>
          <w:sz w:val="22"/>
          <w:szCs w:val="22"/>
        </w:rPr>
        <w:t>m</w:t>
      </w:r>
      <w:r w:rsidRPr="00403BDD">
        <w:rPr>
          <w:rFonts w:cs="Arial"/>
          <w:sz w:val="22"/>
          <w:szCs w:val="22"/>
          <w:vertAlign w:val="superscript"/>
        </w:rPr>
        <w:t>2</w:t>
      </w:r>
      <w:r w:rsidRPr="00403BDD">
        <w:rPr>
          <w:sz w:val="22"/>
          <w:szCs w:val="22"/>
          <w:lang w:val="es-ES_tradnl"/>
        </w:rPr>
        <w:t xml:space="preserve"> (</w:t>
      </w:r>
      <w:r w:rsidR="002F056C">
        <w:rPr>
          <w:sz w:val="22"/>
          <w:szCs w:val="22"/>
          <w:lang w:val="es-ES_tradnl"/>
        </w:rPr>
        <w:t>2,48</w:t>
      </w:r>
      <w:r w:rsidRPr="00403BDD">
        <w:rPr>
          <w:sz w:val="22"/>
          <w:szCs w:val="22"/>
          <w:lang w:val="es-ES_tradnl"/>
        </w:rPr>
        <w:t xml:space="preserve">%) correspondiendo a </w:t>
      </w:r>
      <w:r w:rsidRPr="005514ED">
        <w:rPr>
          <w:sz w:val="22"/>
          <w:szCs w:val="22"/>
          <w:lang w:val="es-ES_tradnl"/>
        </w:rPr>
        <w:t>sensibilidad</w:t>
      </w:r>
      <w:r w:rsidR="00132C33" w:rsidRPr="005514ED">
        <w:rPr>
          <w:rFonts w:cs="Arial"/>
          <w:sz w:val="22"/>
          <w:szCs w:val="22"/>
        </w:rPr>
        <w:t xml:space="preserve"> </w:t>
      </w:r>
      <w:r w:rsidR="005514ED" w:rsidRPr="005514ED">
        <w:rPr>
          <w:rFonts w:cs="Arial"/>
          <w:sz w:val="22"/>
          <w:szCs w:val="22"/>
        </w:rPr>
        <w:t>Baj</w:t>
      </w:r>
      <w:r w:rsidR="005514ED">
        <w:rPr>
          <w:rFonts w:cs="Arial"/>
          <w:sz w:val="22"/>
          <w:szCs w:val="22"/>
        </w:rPr>
        <w:t>a</w:t>
      </w:r>
      <w:r w:rsidRPr="00403BDD">
        <w:rPr>
          <w:sz w:val="22"/>
          <w:szCs w:val="22"/>
          <w:lang w:val="es-ES_tradnl"/>
        </w:rPr>
        <w:t xml:space="preserve">. </w:t>
      </w:r>
    </w:p>
    <w:p w14:paraId="6695878E" w14:textId="77777777" w:rsidR="00D57C40" w:rsidRDefault="00D57C40" w:rsidP="00D57C40">
      <w:pPr>
        <w:rPr>
          <w:lang w:val="es-ES_tradnl"/>
        </w:rPr>
      </w:pPr>
    </w:p>
    <w:p w14:paraId="117E36B1" w14:textId="77777777" w:rsidR="00D57C40" w:rsidRDefault="00D57C40" w:rsidP="00D57C40">
      <w:pPr>
        <w:rPr>
          <w:lang w:val="es-ES_tradnl"/>
        </w:rPr>
      </w:pPr>
    </w:p>
    <w:p w14:paraId="02B3927B" w14:textId="7FC79650" w:rsidR="00D57C40" w:rsidRPr="00092D30" w:rsidRDefault="00436E6C" w:rsidP="00D57C40">
      <w:pPr>
        <w:pStyle w:val="Descripcin"/>
        <w:rPr>
          <w:b/>
          <w:bCs w:val="0"/>
          <w:lang w:val="es-ES_tradnl"/>
        </w:rPr>
      </w:pPr>
      <w:bookmarkStart w:id="63" w:name="_Toc96272317"/>
      <w:r w:rsidRPr="00092D30">
        <w:rPr>
          <w:rFonts w:cs="Arial"/>
          <w:b/>
          <w:bCs w:val="0"/>
        </w:rPr>
        <w:t xml:space="preserve">Tabla </w:t>
      </w:r>
      <w:r w:rsidR="00DC053F">
        <w:rPr>
          <w:rFonts w:cs="Arial"/>
          <w:b/>
          <w:bCs w:val="0"/>
        </w:rPr>
        <w:fldChar w:fldCharType="begin"/>
      </w:r>
      <w:r w:rsidR="00DC053F">
        <w:rPr>
          <w:rFonts w:cs="Arial"/>
          <w:b/>
          <w:bCs w:val="0"/>
        </w:rPr>
        <w:instrText xml:space="preserve"> STYLEREF 1 \s </w:instrText>
      </w:r>
      <w:r w:rsidR="00DC053F">
        <w:rPr>
          <w:rFonts w:cs="Arial"/>
          <w:b/>
          <w:bCs w:val="0"/>
        </w:rPr>
        <w:fldChar w:fldCharType="separate"/>
      </w:r>
      <w:r w:rsidR="00B9587A">
        <w:rPr>
          <w:rFonts w:cs="Arial"/>
          <w:b/>
          <w:bCs w:val="0"/>
          <w:noProof/>
        </w:rPr>
        <w:t>5</w:t>
      </w:r>
      <w:r w:rsidR="00DC053F">
        <w:rPr>
          <w:rFonts w:cs="Arial"/>
          <w:b/>
          <w:bCs w:val="0"/>
        </w:rPr>
        <w:fldChar w:fldCharType="end"/>
      </w:r>
      <w:r w:rsidR="00DC053F">
        <w:rPr>
          <w:rFonts w:cs="Arial"/>
          <w:b/>
          <w:bCs w:val="0"/>
        </w:rPr>
        <w:noBreakHyphen/>
      </w:r>
      <w:r w:rsidR="00DC053F">
        <w:rPr>
          <w:rFonts w:cs="Arial"/>
          <w:b/>
          <w:bCs w:val="0"/>
        </w:rPr>
        <w:fldChar w:fldCharType="begin"/>
      </w:r>
      <w:r w:rsidR="00DC053F">
        <w:rPr>
          <w:rFonts w:cs="Arial"/>
          <w:b/>
          <w:bCs w:val="0"/>
        </w:rPr>
        <w:instrText xml:space="preserve"> SEQ Tabla \* ARABIC \s 1 </w:instrText>
      </w:r>
      <w:r w:rsidR="00DC053F">
        <w:rPr>
          <w:rFonts w:cs="Arial"/>
          <w:b/>
          <w:bCs w:val="0"/>
        </w:rPr>
        <w:fldChar w:fldCharType="separate"/>
      </w:r>
      <w:r w:rsidR="00B9587A">
        <w:rPr>
          <w:rFonts w:cs="Arial"/>
          <w:b/>
          <w:bCs w:val="0"/>
          <w:noProof/>
        </w:rPr>
        <w:t>10</w:t>
      </w:r>
      <w:r w:rsidR="00DC053F">
        <w:rPr>
          <w:rFonts w:cs="Arial"/>
          <w:b/>
          <w:bCs w:val="0"/>
        </w:rPr>
        <w:fldChar w:fldCharType="end"/>
      </w:r>
      <w:r w:rsidRPr="00092D30">
        <w:rPr>
          <w:rFonts w:cs="Arial"/>
          <w:b/>
          <w:bCs w:val="0"/>
        </w:rPr>
        <w:t xml:space="preserve">. </w:t>
      </w:r>
      <w:r w:rsidR="00D57C40" w:rsidRPr="00092D30">
        <w:rPr>
          <w:b/>
          <w:bCs w:val="0"/>
          <w:lang w:val="es-MX"/>
        </w:rPr>
        <w:t>Áreas definidas en la Zonificación Ambiental para el AI</w:t>
      </w:r>
      <w:bookmarkEnd w:id="63"/>
    </w:p>
    <w:tbl>
      <w:tblPr>
        <w:tblW w:w="4815" w:type="dxa"/>
        <w:jc w:val="center"/>
        <w:tblLook w:val="04A0" w:firstRow="1" w:lastRow="0" w:firstColumn="1" w:lastColumn="0" w:noHBand="0" w:noVBand="1"/>
      </w:tblPr>
      <w:tblGrid>
        <w:gridCol w:w="2028"/>
        <w:gridCol w:w="1437"/>
        <w:gridCol w:w="1350"/>
      </w:tblGrid>
      <w:tr w:rsidR="00D57C40" w:rsidRPr="005514ED" w14:paraId="376C3C59" w14:textId="77777777" w:rsidTr="0077344E">
        <w:trPr>
          <w:trHeight w:val="300"/>
          <w:jc w:val="center"/>
        </w:trPr>
        <w:tc>
          <w:tcPr>
            <w:tcW w:w="202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072D82" w14:textId="77777777" w:rsidR="00D57C40" w:rsidRPr="005514ED" w:rsidRDefault="00D57C40" w:rsidP="0077344E">
            <w:pPr>
              <w:jc w:val="center"/>
              <w:rPr>
                <w:rFonts w:cs="Arial"/>
                <w:b/>
                <w:bCs/>
                <w:color w:val="000000"/>
                <w:sz w:val="18"/>
                <w:szCs w:val="18"/>
                <w:lang w:val="en-US"/>
              </w:rPr>
            </w:pPr>
            <w:r w:rsidRPr="005514ED">
              <w:rPr>
                <w:rFonts w:cs="Arial"/>
                <w:b/>
                <w:bCs/>
                <w:color w:val="000000"/>
                <w:sz w:val="18"/>
                <w:szCs w:val="18"/>
                <w:lang w:val="es-ES"/>
              </w:rPr>
              <w:t>Sensibilidad</w:t>
            </w:r>
          </w:p>
        </w:tc>
        <w:tc>
          <w:tcPr>
            <w:tcW w:w="1437" w:type="dxa"/>
            <w:tcBorders>
              <w:top w:val="single" w:sz="4" w:space="0" w:color="auto"/>
              <w:left w:val="nil"/>
              <w:bottom w:val="single" w:sz="4" w:space="0" w:color="auto"/>
              <w:right w:val="single" w:sz="4" w:space="0" w:color="auto"/>
            </w:tcBorders>
            <w:shd w:val="clear" w:color="000000" w:fill="D9D9D9"/>
            <w:noWrap/>
            <w:vAlign w:val="center"/>
            <w:hideMark/>
          </w:tcPr>
          <w:p w14:paraId="3469B03E" w14:textId="77777777" w:rsidR="00D57C40" w:rsidRPr="005514ED" w:rsidRDefault="00D57C40" w:rsidP="0077344E">
            <w:pPr>
              <w:jc w:val="center"/>
              <w:rPr>
                <w:rFonts w:cs="Arial"/>
                <w:b/>
                <w:bCs/>
                <w:color w:val="000000"/>
                <w:sz w:val="18"/>
                <w:szCs w:val="18"/>
                <w:lang w:val="en-US"/>
              </w:rPr>
            </w:pPr>
            <w:r w:rsidRPr="005514ED">
              <w:rPr>
                <w:rFonts w:cs="Arial"/>
                <w:b/>
                <w:bCs/>
                <w:color w:val="000000"/>
                <w:sz w:val="18"/>
                <w:szCs w:val="18"/>
                <w:lang w:val="es-ES"/>
              </w:rPr>
              <w:t>Área (ha)</w:t>
            </w:r>
          </w:p>
        </w:tc>
        <w:tc>
          <w:tcPr>
            <w:tcW w:w="1350" w:type="dxa"/>
            <w:tcBorders>
              <w:top w:val="single" w:sz="4" w:space="0" w:color="auto"/>
              <w:left w:val="nil"/>
              <w:bottom w:val="single" w:sz="4" w:space="0" w:color="auto"/>
              <w:right w:val="single" w:sz="4" w:space="0" w:color="auto"/>
            </w:tcBorders>
            <w:shd w:val="clear" w:color="000000" w:fill="D9D9D9"/>
            <w:noWrap/>
            <w:vAlign w:val="center"/>
            <w:hideMark/>
          </w:tcPr>
          <w:p w14:paraId="559B0719" w14:textId="77777777" w:rsidR="00D57C40" w:rsidRPr="005514ED" w:rsidRDefault="00D57C40" w:rsidP="0077344E">
            <w:pPr>
              <w:jc w:val="center"/>
              <w:rPr>
                <w:rFonts w:cs="Arial"/>
                <w:b/>
                <w:bCs/>
                <w:color w:val="000000"/>
                <w:sz w:val="18"/>
                <w:szCs w:val="18"/>
                <w:lang w:val="en-US"/>
              </w:rPr>
            </w:pPr>
            <w:r w:rsidRPr="005514ED">
              <w:rPr>
                <w:rFonts w:cs="Arial"/>
                <w:b/>
                <w:bCs/>
                <w:color w:val="000000"/>
                <w:sz w:val="18"/>
                <w:szCs w:val="18"/>
                <w:lang w:val="es-ES"/>
              </w:rPr>
              <w:t>%</w:t>
            </w:r>
          </w:p>
        </w:tc>
      </w:tr>
      <w:tr w:rsidR="005514ED" w:rsidRPr="005514ED" w14:paraId="6663D8A9" w14:textId="77777777" w:rsidTr="005514ED">
        <w:trPr>
          <w:trHeight w:val="300"/>
          <w:jc w:val="center"/>
        </w:trPr>
        <w:tc>
          <w:tcPr>
            <w:tcW w:w="2028" w:type="dxa"/>
            <w:tcBorders>
              <w:top w:val="nil"/>
              <w:left w:val="single" w:sz="4" w:space="0" w:color="auto"/>
              <w:bottom w:val="single" w:sz="4" w:space="0" w:color="auto"/>
              <w:right w:val="single" w:sz="4" w:space="0" w:color="auto"/>
            </w:tcBorders>
            <w:shd w:val="clear" w:color="auto" w:fill="auto"/>
            <w:noWrap/>
            <w:vAlign w:val="center"/>
            <w:hideMark/>
          </w:tcPr>
          <w:p w14:paraId="4E53FC3F" w14:textId="77777777" w:rsidR="005514ED" w:rsidRPr="005514ED" w:rsidRDefault="005514ED" w:rsidP="005514ED">
            <w:pPr>
              <w:jc w:val="center"/>
              <w:rPr>
                <w:rFonts w:cs="Arial"/>
                <w:color w:val="000000"/>
                <w:sz w:val="18"/>
                <w:szCs w:val="18"/>
                <w:lang w:val="en-US"/>
              </w:rPr>
            </w:pPr>
            <w:r w:rsidRPr="005514ED">
              <w:rPr>
                <w:rFonts w:cs="Arial"/>
                <w:color w:val="000000"/>
                <w:sz w:val="18"/>
                <w:szCs w:val="18"/>
                <w:lang w:val="es-ES"/>
              </w:rPr>
              <w:t>Alta</w:t>
            </w:r>
          </w:p>
        </w:tc>
        <w:tc>
          <w:tcPr>
            <w:tcW w:w="1437" w:type="dxa"/>
            <w:tcBorders>
              <w:top w:val="nil"/>
              <w:left w:val="nil"/>
              <w:bottom w:val="single" w:sz="4" w:space="0" w:color="auto"/>
              <w:right w:val="single" w:sz="4" w:space="0" w:color="auto"/>
            </w:tcBorders>
            <w:shd w:val="clear" w:color="auto" w:fill="auto"/>
            <w:noWrap/>
            <w:vAlign w:val="center"/>
          </w:tcPr>
          <w:p w14:paraId="0700D588" w14:textId="2E87A378" w:rsidR="005514ED" w:rsidRPr="005514ED" w:rsidRDefault="005514ED" w:rsidP="005514ED">
            <w:pPr>
              <w:jc w:val="center"/>
              <w:rPr>
                <w:rFonts w:cs="Arial"/>
                <w:color w:val="000000"/>
                <w:sz w:val="18"/>
                <w:szCs w:val="18"/>
                <w:lang w:val="en-US"/>
              </w:rPr>
            </w:pPr>
            <w:r w:rsidRPr="005514ED">
              <w:rPr>
                <w:rFonts w:cs="Arial"/>
                <w:color w:val="000000"/>
                <w:sz w:val="18"/>
                <w:szCs w:val="18"/>
              </w:rPr>
              <w:t>271646,61</w:t>
            </w:r>
          </w:p>
        </w:tc>
        <w:tc>
          <w:tcPr>
            <w:tcW w:w="1350" w:type="dxa"/>
            <w:tcBorders>
              <w:top w:val="nil"/>
              <w:left w:val="nil"/>
              <w:bottom w:val="single" w:sz="4" w:space="0" w:color="auto"/>
              <w:right w:val="single" w:sz="4" w:space="0" w:color="auto"/>
            </w:tcBorders>
            <w:shd w:val="clear" w:color="auto" w:fill="auto"/>
            <w:noWrap/>
            <w:vAlign w:val="center"/>
          </w:tcPr>
          <w:p w14:paraId="460C7150" w14:textId="2496F91A" w:rsidR="005514ED" w:rsidRPr="005514ED" w:rsidRDefault="005514ED" w:rsidP="005514ED">
            <w:pPr>
              <w:jc w:val="center"/>
              <w:rPr>
                <w:rFonts w:cs="Arial"/>
                <w:color w:val="000000"/>
                <w:sz w:val="18"/>
                <w:szCs w:val="18"/>
                <w:lang w:val="en-US"/>
              </w:rPr>
            </w:pPr>
            <w:r w:rsidRPr="005514ED">
              <w:rPr>
                <w:rFonts w:cs="Arial"/>
                <w:color w:val="000000"/>
                <w:sz w:val="18"/>
                <w:szCs w:val="18"/>
              </w:rPr>
              <w:t>82,45</w:t>
            </w:r>
          </w:p>
        </w:tc>
      </w:tr>
      <w:tr w:rsidR="005514ED" w:rsidRPr="005514ED" w14:paraId="1EB51DF1" w14:textId="77777777" w:rsidTr="005514ED">
        <w:trPr>
          <w:trHeight w:val="300"/>
          <w:jc w:val="center"/>
        </w:trPr>
        <w:tc>
          <w:tcPr>
            <w:tcW w:w="2028" w:type="dxa"/>
            <w:tcBorders>
              <w:top w:val="nil"/>
              <w:left w:val="single" w:sz="4" w:space="0" w:color="auto"/>
              <w:bottom w:val="single" w:sz="4" w:space="0" w:color="auto"/>
              <w:right w:val="single" w:sz="4" w:space="0" w:color="auto"/>
            </w:tcBorders>
            <w:shd w:val="clear" w:color="auto" w:fill="auto"/>
            <w:noWrap/>
            <w:vAlign w:val="center"/>
            <w:hideMark/>
          </w:tcPr>
          <w:p w14:paraId="1F7BB9FE" w14:textId="77777777" w:rsidR="005514ED" w:rsidRPr="005514ED" w:rsidRDefault="005514ED" w:rsidP="005514ED">
            <w:pPr>
              <w:jc w:val="center"/>
              <w:rPr>
                <w:rFonts w:cs="Arial"/>
                <w:color w:val="000000"/>
                <w:sz w:val="18"/>
                <w:szCs w:val="18"/>
                <w:lang w:val="en-US"/>
              </w:rPr>
            </w:pPr>
            <w:r w:rsidRPr="005514ED">
              <w:rPr>
                <w:rFonts w:cs="Arial"/>
                <w:color w:val="000000"/>
                <w:sz w:val="18"/>
                <w:szCs w:val="18"/>
                <w:lang w:val="es-ES"/>
              </w:rPr>
              <w:t>Media</w:t>
            </w:r>
          </w:p>
        </w:tc>
        <w:tc>
          <w:tcPr>
            <w:tcW w:w="1437" w:type="dxa"/>
            <w:tcBorders>
              <w:top w:val="nil"/>
              <w:left w:val="nil"/>
              <w:bottom w:val="single" w:sz="4" w:space="0" w:color="auto"/>
              <w:right w:val="single" w:sz="4" w:space="0" w:color="auto"/>
            </w:tcBorders>
            <w:shd w:val="clear" w:color="auto" w:fill="auto"/>
            <w:noWrap/>
            <w:vAlign w:val="center"/>
          </w:tcPr>
          <w:p w14:paraId="689AFCA5" w14:textId="4EDF315D" w:rsidR="005514ED" w:rsidRPr="005514ED" w:rsidRDefault="005514ED" w:rsidP="005514ED">
            <w:pPr>
              <w:jc w:val="center"/>
              <w:rPr>
                <w:rFonts w:cs="Arial"/>
                <w:color w:val="000000"/>
                <w:sz w:val="18"/>
                <w:szCs w:val="18"/>
                <w:lang w:val="en-US"/>
              </w:rPr>
            </w:pPr>
            <w:r w:rsidRPr="005514ED">
              <w:rPr>
                <w:rFonts w:cs="Arial"/>
                <w:color w:val="000000"/>
                <w:sz w:val="18"/>
                <w:szCs w:val="18"/>
              </w:rPr>
              <w:t>49642,27</w:t>
            </w:r>
          </w:p>
        </w:tc>
        <w:tc>
          <w:tcPr>
            <w:tcW w:w="1350" w:type="dxa"/>
            <w:tcBorders>
              <w:top w:val="nil"/>
              <w:left w:val="nil"/>
              <w:bottom w:val="single" w:sz="4" w:space="0" w:color="auto"/>
              <w:right w:val="single" w:sz="4" w:space="0" w:color="auto"/>
            </w:tcBorders>
            <w:shd w:val="clear" w:color="auto" w:fill="auto"/>
            <w:noWrap/>
            <w:vAlign w:val="center"/>
          </w:tcPr>
          <w:p w14:paraId="1CDB28B3" w14:textId="63758B3C" w:rsidR="005514ED" w:rsidRPr="005514ED" w:rsidRDefault="005514ED" w:rsidP="005514ED">
            <w:pPr>
              <w:jc w:val="center"/>
              <w:rPr>
                <w:rFonts w:cs="Arial"/>
                <w:color w:val="000000"/>
                <w:sz w:val="18"/>
                <w:szCs w:val="18"/>
                <w:lang w:val="en-US"/>
              </w:rPr>
            </w:pPr>
            <w:r w:rsidRPr="005514ED">
              <w:rPr>
                <w:rFonts w:cs="Arial"/>
                <w:color w:val="000000"/>
                <w:sz w:val="18"/>
                <w:szCs w:val="18"/>
              </w:rPr>
              <w:t>15,07</w:t>
            </w:r>
          </w:p>
        </w:tc>
      </w:tr>
      <w:tr w:rsidR="005514ED" w:rsidRPr="005514ED" w14:paraId="09085B08" w14:textId="77777777" w:rsidTr="005514ED">
        <w:trPr>
          <w:trHeight w:val="300"/>
          <w:jc w:val="center"/>
        </w:trPr>
        <w:tc>
          <w:tcPr>
            <w:tcW w:w="2028" w:type="dxa"/>
            <w:tcBorders>
              <w:top w:val="nil"/>
              <w:left w:val="single" w:sz="4" w:space="0" w:color="auto"/>
              <w:bottom w:val="single" w:sz="4" w:space="0" w:color="auto"/>
              <w:right w:val="single" w:sz="4" w:space="0" w:color="auto"/>
            </w:tcBorders>
            <w:shd w:val="clear" w:color="auto" w:fill="auto"/>
            <w:noWrap/>
            <w:vAlign w:val="center"/>
            <w:hideMark/>
          </w:tcPr>
          <w:p w14:paraId="254A61E5" w14:textId="77777777" w:rsidR="005514ED" w:rsidRPr="005514ED" w:rsidRDefault="005514ED" w:rsidP="005514ED">
            <w:pPr>
              <w:jc w:val="center"/>
              <w:rPr>
                <w:rFonts w:cs="Arial"/>
                <w:color w:val="000000"/>
                <w:sz w:val="18"/>
                <w:szCs w:val="18"/>
                <w:lang w:val="en-US"/>
              </w:rPr>
            </w:pPr>
            <w:r w:rsidRPr="005514ED">
              <w:rPr>
                <w:rFonts w:cs="Arial"/>
                <w:color w:val="000000"/>
                <w:sz w:val="18"/>
                <w:szCs w:val="18"/>
                <w:lang w:val="es-ES"/>
              </w:rPr>
              <w:t>Baja</w:t>
            </w:r>
          </w:p>
        </w:tc>
        <w:tc>
          <w:tcPr>
            <w:tcW w:w="1437" w:type="dxa"/>
            <w:tcBorders>
              <w:top w:val="nil"/>
              <w:left w:val="nil"/>
              <w:bottom w:val="single" w:sz="4" w:space="0" w:color="auto"/>
              <w:right w:val="single" w:sz="4" w:space="0" w:color="auto"/>
            </w:tcBorders>
            <w:shd w:val="clear" w:color="auto" w:fill="auto"/>
            <w:noWrap/>
            <w:vAlign w:val="center"/>
          </w:tcPr>
          <w:p w14:paraId="319A62A3" w14:textId="2F6B5D75" w:rsidR="005514ED" w:rsidRPr="005514ED" w:rsidRDefault="005514ED" w:rsidP="005514ED">
            <w:pPr>
              <w:jc w:val="center"/>
              <w:rPr>
                <w:rFonts w:cs="Arial"/>
                <w:color w:val="000000"/>
                <w:sz w:val="18"/>
                <w:szCs w:val="18"/>
                <w:lang w:val="en-US"/>
              </w:rPr>
            </w:pPr>
            <w:r w:rsidRPr="005514ED">
              <w:rPr>
                <w:rFonts w:cs="Arial"/>
                <w:color w:val="000000"/>
                <w:sz w:val="18"/>
                <w:szCs w:val="18"/>
              </w:rPr>
              <w:t>8172,98</w:t>
            </w:r>
          </w:p>
        </w:tc>
        <w:tc>
          <w:tcPr>
            <w:tcW w:w="1350" w:type="dxa"/>
            <w:tcBorders>
              <w:top w:val="nil"/>
              <w:left w:val="nil"/>
              <w:bottom w:val="single" w:sz="4" w:space="0" w:color="auto"/>
              <w:right w:val="single" w:sz="4" w:space="0" w:color="auto"/>
            </w:tcBorders>
            <w:shd w:val="clear" w:color="auto" w:fill="auto"/>
            <w:noWrap/>
            <w:vAlign w:val="center"/>
          </w:tcPr>
          <w:p w14:paraId="0AC6D5E5" w14:textId="44ED111E" w:rsidR="005514ED" w:rsidRPr="005514ED" w:rsidRDefault="005514ED" w:rsidP="005514ED">
            <w:pPr>
              <w:jc w:val="center"/>
              <w:rPr>
                <w:rFonts w:cs="Arial"/>
                <w:color w:val="000000"/>
                <w:sz w:val="18"/>
                <w:szCs w:val="18"/>
                <w:lang w:val="en-US"/>
              </w:rPr>
            </w:pPr>
            <w:r w:rsidRPr="005514ED">
              <w:rPr>
                <w:rFonts w:cs="Arial"/>
                <w:color w:val="000000"/>
                <w:sz w:val="18"/>
                <w:szCs w:val="18"/>
              </w:rPr>
              <w:t>2,48</w:t>
            </w:r>
          </w:p>
        </w:tc>
      </w:tr>
      <w:tr w:rsidR="005514ED" w:rsidRPr="00995CB0" w14:paraId="46BFA5E8" w14:textId="77777777" w:rsidTr="005514ED">
        <w:trPr>
          <w:trHeight w:val="300"/>
          <w:jc w:val="center"/>
        </w:trPr>
        <w:tc>
          <w:tcPr>
            <w:tcW w:w="202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098F529" w14:textId="77777777" w:rsidR="005514ED" w:rsidRPr="005514ED" w:rsidRDefault="005514ED" w:rsidP="005514ED">
            <w:pPr>
              <w:jc w:val="center"/>
              <w:rPr>
                <w:rFonts w:cs="Arial"/>
                <w:b/>
                <w:bCs/>
                <w:color w:val="000000"/>
                <w:sz w:val="18"/>
                <w:szCs w:val="18"/>
                <w:lang w:val="en-US"/>
              </w:rPr>
            </w:pPr>
            <w:r w:rsidRPr="005514ED">
              <w:rPr>
                <w:rFonts w:cs="Arial"/>
                <w:b/>
                <w:bCs/>
                <w:color w:val="000000"/>
                <w:sz w:val="18"/>
                <w:szCs w:val="18"/>
                <w:lang w:val="es-ES"/>
              </w:rPr>
              <w:t>Total</w:t>
            </w:r>
          </w:p>
        </w:tc>
        <w:tc>
          <w:tcPr>
            <w:tcW w:w="1437" w:type="dxa"/>
            <w:tcBorders>
              <w:top w:val="nil"/>
              <w:left w:val="nil"/>
              <w:bottom w:val="single" w:sz="4" w:space="0" w:color="auto"/>
              <w:right w:val="single" w:sz="4" w:space="0" w:color="auto"/>
            </w:tcBorders>
            <w:shd w:val="clear" w:color="auto" w:fill="D9D9D9" w:themeFill="background1" w:themeFillShade="D9"/>
            <w:noWrap/>
            <w:vAlign w:val="center"/>
          </w:tcPr>
          <w:p w14:paraId="2701E2AA" w14:textId="55B68DE7" w:rsidR="005514ED" w:rsidRPr="005514ED" w:rsidRDefault="005514ED" w:rsidP="005514ED">
            <w:pPr>
              <w:jc w:val="center"/>
              <w:rPr>
                <w:rFonts w:cs="Arial"/>
                <w:b/>
                <w:bCs/>
                <w:color w:val="000000"/>
                <w:sz w:val="18"/>
                <w:szCs w:val="18"/>
                <w:lang w:val="en-US"/>
              </w:rPr>
            </w:pPr>
            <w:r w:rsidRPr="005514ED">
              <w:rPr>
                <w:rFonts w:cs="Arial"/>
                <w:b/>
                <w:bCs/>
                <w:color w:val="000000"/>
                <w:sz w:val="18"/>
                <w:szCs w:val="18"/>
              </w:rPr>
              <w:t>329461,87</w:t>
            </w:r>
          </w:p>
        </w:tc>
        <w:tc>
          <w:tcPr>
            <w:tcW w:w="1350" w:type="dxa"/>
            <w:tcBorders>
              <w:top w:val="nil"/>
              <w:left w:val="nil"/>
              <w:bottom w:val="single" w:sz="4" w:space="0" w:color="auto"/>
              <w:right w:val="single" w:sz="4" w:space="0" w:color="auto"/>
            </w:tcBorders>
            <w:shd w:val="clear" w:color="auto" w:fill="D9D9D9" w:themeFill="background1" w:themeFillShade="D9"/>
            <w:noWrap/>
            <w:vAlign w:val="center"/>
          </w:tcPr>
          <w:p w14:paraId="0E615327" w14:textId="576EC73C" w:rsidR="005514ED" w:rsidRPr="005514ED" w:rsidRDefault="005514ED" w:rsidP="005514ED">
            <w:pPr>
              <w:jc w:val="center"/>
              <w:rPr>
                <w:rFonts w:cs="Arial"/>
                <w:b/>
                <w:bCs/>
                <w:color w:val="000000"/>
                <w:sz w:val="18"/>
                <w:szCs w:val="18"/>
                <w:lang w:val="en-US"/>
              </w:rPr>
            </w:pPr>
            <w:r w:rsidRPr="005514ED">
              <w:rPr>
                <w:rFonts w:cs="Arial"/>
                <w:b/>
                <w:bCs/>
                <w:color w:val="000000"/>
                <w:sz w:val="18"/>
                <w:szCs w:val="18"/>
              </w:rPr>
              <w:t>100</w:t>
            </w:r>
          </w:p>
        </w:tc>
      </w:tr>
    </w:tbl>
    <w:p w14:paraId="68354497" w14:textId="7A0A26D3" w:rsidR="005E53A9" w:rsidRPr="006061E2" w:rsidRDefault="005E53A9" w:rsidP="005E53A9">
      <w:pPr>
        <w:jc w:val="center"/>
        <w:rPr>
          <w:rFonts w:cs="Arial"/>
          <w:szCs w:val="20"/>
        </w:rPr>
      </w:pPr>
      <w:r>
        <w:t xml:space="preserve">Fuente: </w:t>
      </w:r>
      <w:r w:rsidR="00DC053F">
        <w:t>Consorcio CS</w:t>
      </w:r>
      <w:r>
        <w:t>, 2021.</w:t>
      </w:r>
    </w:p>
    <w:p w14:paraId="414C8B99" w14:textId="74B6CAD8" w:rsidR="00D57C40" w:rsidRDefault="00D57C40" w:rsidP="00D57C40">
      <w:pPr>
        <w:jc w:val="center"/>
      </w:pPr>
    </w:p>
    <w:p w14:paraId="37A64DF4" w14:textId="02095F10" w:rsidR="00D57C40" w:rsidRDefault="00D57C40" w:rsidP="00E11F55">
      <w:pPr>
        <w:pStyle w:val="Prrafodelista"/>
        <w:spacing w:after="0" w:line="240" w:lineRule="auto"/>
        <w:ind w:left="0"/>
        <w:contextualSpacing w:val="0"/>
        <w:jc w:val="both"/>
        <w:rPr>
          <w:rFonts w:cs="Arial"/>
        </w:rPr>
      </w:pPr>
    </w:p>
    <w:p w14:paraId="3C909EFC" w14:textId="13300FE8" w:rsidR="00D57C40" w:rsidRDefault="00D57C40" w:rsidP="00E11F55">
      <w:pPr>
        <w:pStyle w:val="Prrafodelista"/>
        <w:spacing w:after="0" w:line="240" w:lineRule="auto"/>
        <w:ind w:left="0"/>
        <w:contextualSpacing w:val="0"/>
        <w:jc w:val="both"/>
        <w:rPr>
          <w:rFonts w:cs="Arial"/>
        </w:rPr>
      </w:pPr>
    </w:p>
    <w:p w14:paraId="35DEE00B" w14:textId="77777777" w:rsidR="00D57C40" w:rsidRDefault="00D57C40" w:rsidP="00E11F55">
      <w:pPr>
        <w:pStyle w:val="Prrafodelista"/>
        <w:spacing w:after="0" w:line="240" w:lineRule="auto"/>
        <w:ind w:left="0"/>
        <w:contextualSpacing w:val="0"/>
        <w:jc w:val="both"/>
        <w:rPr>
          <w:rFonts w:cs="Arial"/>
        </w:rPr>
      </w:pPr>
    </w:p>
    <w:p w14:paraId="567655C1" w14:textId="77777777" w:rsidR="00E11F55" w:rsidRDefault="00E11F55" w:rsidP="00E11F55">
      <w:pPr>
        <w:pStyle w:val="Prrafodelista"/>
        <w:spacing w:after="0" w:line="240" w:lineRule="auto"/>
        <w:ind w:left="0"/>
        <w:contextualSpacing w:val="0"/>
        <w:jc w:val="both"/>
        <w:rPr>
          <w:rFonts w:cs="Arial"/>
        </w:rPr>
      </w:pPr>
    </w:p>
    <w:p w14:paraId="085A18F2" w14:textId="77777777" w:rsidR="00D57C40" w:rsidRDefault="00D57C40">
      <w:pPr>
        <w:jc w:val="left"/>
        <w:rPr>
          <w:b/>
          <w:caps/>
          <w:szCs w:val="20"/>
        </w:rPr>
      </w:pPr>
      <w:r>
        <w:br w:type="page"/>
      </w:r>
    </w:p>
    <w:p w14:paraId="2E6BBEA5" w14:textId="06EE8B13" w:rsidR="00E11F55" w:rsidRPr="00403BDD" w:rsidRDefault="00E11F55" w:rsidP="00437502">
      <w:pPr>
        <w:pStyle w:val="Ttulo20"/>
        <w:numPr>
          <w:ilvl w:val="1"/>
          <w:numId w:val="35"/>
        </w:numPr>
        <w:spacing w:before="0" w:after="0"/>
        <w:ind w:left="0" w:firstLine="0"/>
        <w:rPr>
          <w:sz w:val="22"/>
          <w:szCs w:val="22"/>
        </w:rPr>
      </w:pPr>
      <w:bookmarkStart w:id="64" w:name="_Toc96272068"/>
      <w:r w:rsidRPr="00403BDD">
        <w:rPr>
          <w:sz w:val="22"/>
          <w:szCs w:val="22"/>
        </w:rPr>
        <w:lastRenderedPageBreak/>
        <w:t>ZONIFICACION DE MANEJO</w:t>
      </w:r>
      <w:bookmarkEnd w:id="64"/>
    </w:p>
    <w:p w14:paraId="767D8420" w14:textId="77777777" w:rsidR="00E11F55" w:rsidRPr="00403BDD" w:rsidRDefault="00E11F55" w:rsidP="00E11F55">
      <w:pPr>
        <w:rPr>
          <w:sz w:val="22"/>
          <w:szCs w:val="22"/>
          <w:lang w:eastAsia="es-CO"/>
        </w:rPr>
      </w:pPr>
    </w:p>
    <w:p w14:paraId="4842A4B4" w14:textId="77777777" w:rsidR="00E11F55" w:rsidRPr="00403BDD" w:rsidRDefault="00E11F55" w:rsidP="00437502">
      <w:pPr>
        <w:pStyle w:val="Ttulo3"/>
        <w:numPr>
          <w:ilvl w:val="2"/>
          <w:numId w:val="35"/>
        </w:numPr>
        <w:rPr>
          <w:sz w:val="22"/>
          <w:szCs w:val="22"/>
          <w:lang w:eastAsia="es-CO"/>
        </w:rPr>
      </w:pPr>
      <w:bookmarkStart w:id="65" w:name="_Toc524962640"/>
      <w:bookmarkStart w:id="66" w:name="_Toc96272069"/>
      <w:r w:rsidRPr="00403BDD">
        <w:rPr>
          <w:sz w:val="22"/>
          <w:szCs w:val="22"/>
          <w:lang w:eastAsia="es-CO"/>
        </w:rPr>
        <w:t>Metodología</w:t>
      </w:r>
      <w:bookmarkEnd w:id="65"/>
      <w:bookmarkEnd w:id="66"/>
    </w:p>
    <w:p w14:paraId="3FB56894" w14:textId="77777777" w:rsidR="00E11F55" w:rsidRPr="00403BDD" w:rsidRDefault="00E11F55" w:rsidP="00E11F55">
      <w:pPr>
        <w:rPr>
          <w:sz w:val="22"/>
          <w:szCs w:val="22"/>
          <w:lang w:eastAsia="es-CO"/>
        </w:rPr>
      </w:pPr>
    </w:p>
    <w:p w14:paraId="2D79D1C7" w14:textId="77777777" w:rsidR="00E11F55" w:rsidRPr="00403BDD" w:rsidRDefault="00E11F55" w:rsidP="00E11F55">
      <w:pPr>
        <w:rPr>
          <w:sz w:val="22"/>
          <w:szCs w:val="22"/>
          <w:lang w:eastAsia="es-CO"/>
        </w:rPr>
      </w:pPr>
      <w:r w:rsidRPr="00403BDD">
        <w:rPr>
          <w:sz w:val="22"/>
          <w:szCs w:val="22"/>
          <w:lang w:eastAsia="es-CO"/>
        </w:rPr>
        <w:t>La zonificación propuesta para el manejo ambiental del proyecto, comprende la valoración de los niveles de sensibilidad, con base en la zonificación establecida en el presente documento, en función de la sensibilidad otorgada; de este modo, se definen los niveles de intervención, como se presenta en la siguiente tabla.</w:t>
      </w:r>
    </w:p>
    <w:p w14:paraId="35719B3B" w14:textId="77777777" w:rsidR="00E11F55" w:rsidRPr="00403BDD" w:rsidRDefault="00E11F55" w:rsidP="00E11F55">
      <w:pPr>
        <w:rPr>
          <w:sz w:val="22"/>
          <w:szCs w:val="22"/>
          <w:lang w:eastAsia="es-CO"/>
        </w:rPr>
      </w:pPr>
    </w:p>
    <w:p w14:paraId="625CFB67" w14:textId="77777777" w:rsidR="00E11F55" w:rsidRPr="00403BDD" w:rsidRDefault="00E11F55" w:rsidP="00E11F55">
      <w:pPr>
        <w:pStyle w:val="Descripcin"/>
        <w:keepNext/>
        <w:jc w:val="both"/>
        <w:rPr>
          <w:sz w:val="22"/>
          <w:szCs w:val="22"/>
        </w:rPr>
      </w:pPr>
      <w:bookmarkStart w:id="67" w:name="_Toc457842039"/>
      <w:bookmarkStart w:id="68" w:name="_Toc524962653"/>
      <w:r w:rsidRPr="00403BDD">
        <w:rPr>
          <w:sz w:val="22"/>
          <w:szCs w:val="22"/>
        </w:rPr>
        <w:t>Niveles de sensibilidad definidos para la zonificación ambiental y su equivalencia en términos de niveles de intervención</w:t>
      </w:r>
      <w:bookmarkEnd w:id="67"/>
      <w:bookmarkEnd w:id="68"/>
      <w:r w:rsidRPr="00403BDD">
        <w:rPr>
          <w:sz w:val="22"/>
          <w:szCs w:val="22"/>
        </w:rPr>
        <w:t>.</w:t>
      </w:r>
    </w:p>
    <w:p w14:paraId="24257782" w14:textId="0388F054" w:rsidR="00E11F55" w:rsidRDefault="00E11F55" w:rsidP="00092D30">
      <w:pPr>
        <w:jc w:val="center"/>
      </w:pPr>
    </w:p>
    <w:p w14:paraId="37788143" w14:textId="13822406" w:rsidR="00436E6C" w:rsidRPr="00320D31" w:rsidRDefault="00436E6C" w:rsidP="00092D30">
      <w:pPr>
        <w:jc w:val="center"/>
      </w:pPr>
      <w:bookmarkStart w:id="69" w:name="_Toc96272318"/>
      <w:r w:rsidRPr="00896E5B">
        <w:rPr>
          <w:rFonts w:cs="Arial"/>
          <w:b/>
        </w:rPr>
        <w:t xml:space="preserve">Tabla </w:t>
      </w:r>
      <w:r w:rsidR="00DC053F">
        <w:rPr>
          <w:rFonts w:cs="Arial"/>
          <w:b/>
        </w:rPr>
        <w:fldChar w:fldCharType="begin"/>
      </w:r>
      <w:r w:rsidR="00DC053F">
        <w:rPr>
          <w:rFonts w:cs="Arial"/>
          <w:b/>
        </w:rPr>
        <w:instrText xml:space="preserve"> STYLEREF 1 \s </w:instrText>
      </w:r>
      <w:r w:rsidR="00DC053F">
        <w:rPr>
          <w:rFonts w:cs="Arial"/>
          <w:b/>
        </w:rPr>
        <w:fldChar w:fldCharType="separate"/>
      </w:r>
      <w:r w:rsidR="00B9587A">
        <w:rPr>
          <w:rFonts w:cs="Arial"/>
          <w:b/>
          <w:noProof/>
        </w:rPr>
        <w:t>5</w:t>
      </w:r>
      <w:r w:rsidR="00DC053F">
        <w:rPr>
          <w:rFonts w:cs="Arial"/>
          <w:b/>
        </w:rPr>
        <w:fldChar w:fldCharType="end"/>
      </w:r>
      <w:r w:rsidR="00DC053F">
        <w:rPr>
          <w:rFonts w:cs="Arial"/>
          <w:b/>
        </w:rPr>
        <w:noBreakHyphen/>
      </w:r>
      <w:r w:rsidR="00DC053F">
        <w:rPr>
          <w:rFonts w:cs="Arial"/>
          <w:b/>
        </w:rPr>
        <w:fldChar w:fldCharType="begin"/>
      </w:r>
      <w:r w:rsidR="00DC053F">
        <w:rPr>
          <w:rFonts w:cs="Arial"/>
          <w:b/>
        </w:rPr>
        <w:instrText xml:space="preserve"> SEQ Tabla \* ARABIC \s 1 </w:instrText>
      </w:r>
      <w:r w:rsidR="00DC053F">
        <w:rPr>
          <w:rFonts w:cs="Arial"/>
          <w:b/>
        </w:rPr>
        <w:fldChar w:fldCharType="separate"/>
      </w:r>
      <w:r w:rsidR="00B9587A">
        <w:rPr>
          <w:rFonts w:cs="Arial"/>
          <w:b/>
          <w:noProof/>
        </w:rPr>
        <w:t>11</w:t>
      </w:r>
      <w:r w:rsidR="00DC053F">
        <w:rPr>
          <w:rFonts w:cs="Arial"/>
          <w:b/>
        </w:rPr>
        <w:fldChar w:fldCharType="end"/>
      </w:r>
      <w:r w:rsidRPr="00896E5B">
        <w:rPr>
          <w:rFonts w:cs="Arial"/>
          <w:b/>
        </w:rPr>
        <w:t>.</w:t>
      </w:r>
      <w:r>
        <w:rPr>
          <w:rFonts w:cs="Arial"/>
          <w:b/>
        </w:rPr>
        <w:t xml:space="preserve"> </w:t>
      </w:r>
      <w:r w:rsidR="00092D30">
        <w:rPr>
          <w:rFonts w:cs="Arial"/>
          <w:b/>
        </w:rPr>
        <w:t>Zonificación de Manejo</w:t>
      </w:r>
      <w:bookmarkEnd w:id="69"/>
    </w:p>
    <w:tbl>
      <w:tblPr>
        <w:tblStyle w:val="Tablaconcuadrcula"/>
        <w:tblW w:w="0" w:type="auto"/>
        <w:jc w:val="center"/>
        <w:tblLook w:val="04A0" w:firstRow="1" w:lastRow="0" w:firstColumn="1" w:lastColumn="0" w:noHBand="0" w:noVBand="1"/>
      </w:tblPr>
      <w:tblGrid>
        <w:gridCol w:w="2129"/>
        <w:gridCol w:w="1219"/>
        <w:gridCol w:w="2829"/>
      </w:tblGrid>
      <w:tr w:rsidR="00E11F55" w:rsidRPr="0060688C" w14:paraId="15868FCA" w14:textId="77777777" w:rsidTr="00E11F55">
        <w:trPr>
          <w:trHeight w:val="451"/>
          <w:jc w:val="center"/>
        </w:trPr>
        <w:tc>
          <w:tcPr>
            <w:tcW w:w="6177" w:type="dxa"/>
            <w:gridSpan w:val="3"/>
            <w:shd w:val="clear" w:color="auto" w:fill="D9D9D9" w:themeFill="background1" w:themeFillShade="D9"/>
            <w:vAlign w:val="center"/>
          </w:tcPr>
          <w:p w14:paraId="4C668EF1" w14:textId="77777777" w:rsidR="00E11F55" w:rsidRPr="0060688C" w:rsidRDefault="00E11F55" w:rsidP="00E11F55">
            <w:pPr>
              <w:jc w:val="center"/>
              <w:rPr>
                <w:rFonts w:cs="Arial"/>
                <w:b/>
                <w:sz w:val="18"/>
                <w:szCs w:val="18"/>
              </w:rPr>
            </w:pPr>
            <w:r w:rsidRPr="0060688C">
              <w:rPr>
                <w:rFonts w:cs="Arial"/>
                <w:b/>
                <w:sz w:val="18"/>
                <w:szCs w:val="18"/>
              </w:rPr>
              <w:t>NIVELES DE INTERVENCIÓN</w:t>
            </w:r>
          </w:p>
        </w:tc>
      </w:tr>
      <w:tr w:rsidR="00E11F55" w:rsidRPr="0060688C" w14:paraId="68ABE525" w14:textId="77777777" w:rsidTr="00E11F55">
        <w:trPr>
          <w:trHeight w:val="383"/>
          <w:jc w:val="center"/>
        </w:trPr>
        <w:tc>
          <w:tcPr>
            <w:tcW w:w="2129" w:type="dxa"/>
            <w:tcBorders>
              <w:right w:val="single" w:sz="4" w:space="0" w:color="auto"/>
            </w:tcBorders>
            <w:vAlign w:val="center"/>
          </w:tcPr>
          <w:p w14:paraId="664702DC" w14:textId="77777777" w:rsidR="00E11F55" w:rsidRPr="009543DF" w:rsidRDefault="00E11F55" w:rsidP="00E11F55">
            <w:pPr>
              <w:jc w:val="center"/>
              <w:rPr>
                <w:rFonts w:ascii="Arial" w:hAnsi="Arial" w:cs="Arial"/>
                <w:sz w:val="18"/>
                <w:szCs w:val="18"/>
                <w:lang w:val="es-ES_tradnl"/>
              </w:rPr>
            </w:pPr>
            <w:r w:rsidRPr="009543DF">
              <w:rPr>
                <w:rFonts w:ascii="Arial" w:hAnsi="Arial" w:cs="Arial"/>
                <w:sz w:val="18"/>
                <w:szCs w:val="18"/>
                <w:lang w:val="es-ES_tradnl"/>
              </w:rPr>
              <w:t>Sensibilidad alta</w:t>
            </w:r>
          </w:p>
        </w:tc>
        <w:tc>
          <w:tcPr>
            <w:tcW w:w="1219" w:type="dxa"/>
            <w:tcBorders>
              <w:left w:val="single" w:sz="4" w:space="0" w:color="auto"/>
              <w:bottom w:val="single" w:sz="4" w:space="0" w:color="000000"/>
            </w:tcBorders>
            <w:shd w:val="clear" w:color="auto" w:fill="FF9933"/>
            <w:vAlign w:val="center"/>
          </w:tcPr>
          <w:p w14:paraId="4D45A0E4" w14:textId="77777777" w:rsidR="00E11F55" w:rsidRPr="009543DF" w:rsidRDefault="00E11F55" w:rsidP="00E11F55">
            <w:pPr>
              <w:jc w:val="center"/>
              <w:rPr>
                <w:rFonts w:ascii="Arial" w:hAnsi="Arial" w:cs="Arial"/>
                <w:sz w:val="18"/>
                <w:szCs w:val="18"/>
                <w:lang w:val="es-ES_tradnl"/>
              </w:rPr>
            </w:pPr>
          </w:p>
        </w:tc>
        <w:tc>
          <w:tcPr>
            <w:tcW w:w="2829" w:type="dxa"/>
            <w:vAlign w:val="center"/>
          </w:tcPr>
          <w:p w14:paraId="033A250C" w14:textId="77777777" w:rsidR="00E11F55" w:rsidRPr="009543DF" w:rsidRDefault="00E11F55" w:rsidP="00E11F55">
            <w:pPr>
              <w:jc w:val="center"/>
              <w:rPr>
                <w:rFonts w:ascii="Arial" w:hAnsi="Arial" w:cs="Arial"/>
                <w:sz w:val="18"/>
                <w:szCs w:val="18"/>
                <w:lang w:val="es-ES_tradnl"/>
              </w:rPr>
            </w:pPr>
            <w:r w:rsidRPr="009543DF">
              <w:rPr>
                <w:rFonts w:ascii="Arial" w:hAnsi="Arial" w:cs="Arial"/>
                <w:sz w:val="18"/>
                <w:szCs w:val="18"/>
              </w:rPr>
              <w:t>Intervención con restricciones definidas en el POT y otras normas legales</w:t>
            </w:r>
          </w:p>
        </w:tc>
      </w:tr>
      <w:tr w:rsidR="00E11F55" w:rsidRPr="0060688C" w14:paraId="0CC7C648" w14:textId="77777777" w:rsidTr="00E11F55">
        <w:trPr>
          <w:trHeight w:val="417"/>
          <w:jc w:val="center"/>
        </w:trPr>
        <w:tc>
          <w:tcPr>
            <w:tcW w:w="2129" w:type="dxa"/>
            <w:tcBorders>
              <w:right w:val="single" w:sz="4" w:space="0" w:color="auto"/>
            </w:tcBorders>
            <w:vAlign w:val="center"/>
          </w:tcPr>
          <w:p w14:paraId="2582A798" w14:textId="77777777" w:rsidR="00E11F55" w:rsidRPr="009543DF" w:rsidRDefault="00E11F55" w:rsidP="00E11F55">
            <w:pPr>
              <w:jc w:val="center"/>
              <w:rPr>
                <w:rFonts w:ascii="Arial" w:hAnsi="Arial" w:cs="Arial"/>
                <w:sz w:val="18"/>
                <w:szCs w:val="18"/>
                <w:lang w:val="es-ES_tradnl"/>
              </w:rPr>
            </w:pPr>
            <w:r w:rsidRPr="009543DF">
              <w:rPr>
                <w:rFonts w:ascii="Arial" w:hAnsi="Arial" w:cs="Arial"/>
                <w:sz w:val="18"/>
                <w:szCs w:val="18"/>
                <w:lang w:val="es-ES_tradnl"/>
              </w:rPr>
              <w:t>Sensibilidad media</w:t>
            </w:r>
          </w:p>
        </w:tc>
        <w:tc>
          <w:tcPr>
            <w:tcW w:w="1219" w:type="dxa"/>
            <w:tcBorders>
              <w:left w:val="single" w:sz="4" w:space="0" w:color="auto"/>
              <w:bottom w:val="single" w:sz="4" w:space="0" w:color="000000"/>
            </w:tcBorders>
            <w:shd w:val="clear" w:color="auto" w:fill="CCFF33"/>
            <w:vAlign w:val="center"/>
          </w:tcPr>
          <w:p w14:paraId="206432F6" w14:textId="77777777" w:rsidR="00E11F55" w:rsidRPr="009543DF" w:rsidRDefault="00E11F55" w:rsidP="00E11F55">
            <w:pPr>
              <w:jc w:val="center"/>
              <w:rPr>
                <w:rFonts w:ascii="Arial" w:hAnsi="Arial" w:cs="Arial"/>
                <w:sz w:val="18"/>
                <w:szCs w:val="18"/>
                <w:lang w:val="es-ES_tradnl"/>
              </w:rPr>
            </w:pPr>
          </w:p>
        </w:tc>
        <w:tc>
          <w:tcPr>
            <w:tcW w:w="2829" w:type="dxa"/>
            <w:vAlign w:val="center"/>
          </w:tcPr>
          <w:p w14:paraId="3F03B872" w14:textId="77777777" w:rsidR="00E11F55" w:rsidRPr="009543DF" w:rsidRDefault="00E11F55" w:rsidP="00E11F55">
            <w:pPr>
              <w:jc w:val="center"/>
              <w:rPr>
                <w:rFonts w:ascii="Arial" w:hAnsi="Arial" w:cs="Arial"/>
                <w:sz w:val="18"/>
                <w:szCs w:val="18"/>
                <w:lang w:val="es-ES_tradnl"/>
              </w:rPr>
            </w:pPr>
            <w:r w:rsidRPr="009543DF">
              <w:rPr>
                <w:rFonts w:ascii="Arial" w:hAnsi="Arial" w:cs="Arial"/>
                <w:sz w:val="18"/>
                <w:szCs w:val="18"/>
              </w:rPr>
              <w:t>Intervención con restricciones de índole técnico y/o administrativo</w:t>
            </w:r>
          </w:p>
        </w:tc>
      </w:tr>
      <w:tr w:rsidR="00E11F55" w:rsidRPr="0060688C" w14:paraId="3B0E31F8" w14:textId="77777777" w:rsidTr="00E11F55">
        <w:trPr>
          <w:trHeight w:val="410"/>
          <w:jc w:val="center"/>
        </w:trPr>
        <w:tc>
          <w:tcPr>
            <w:tcW w:w="2129" w:type="dxa"/>
            <w:tcBorders>
              <w:right w:val="single" w:sz="4" w:space="0" w:color="auto"/>
            </w:tcBorders>
            <w:vAlign w:val="center"/>
          </w:tcPr>
          <w:p w14:paraId="670E7BF7" w14:textId="77777777" w:rsidR="00E11F55" w:rsidRPr="009543DF" w:rsidRDefault="00E11F55" w:rsidP="00E11F55">
            <w:pPr>
              <w:jc w:val="center"/>
              <w:rPr>
                <w:rFonts w:ascii="Arial" w:hAnsi="Arial" w:cs="Arial"/>
                <w:sz w:val="18"/>
                <w:szCs w:val="18"/>
                <w:lang w:val="es-ES_tradnl"/>
              </w:rPr>
            </w:pPr>
            <w:r w:rsidRPr="009543DF">
              <w:rPr>
                <w:rFonts w:ascii="Arial" w:hAnsi="Arial" w:cs="Arial"/>
                <w:sz w:val="18"/>
                <w:szCs w:val="18"/>
                <w:lang w:val="es-ES_tradnl"/>
              </w:rPr>
              <w:t>Sensibilidad baja</w:t>
            </w:r>
          </w:p>
        </w:tc>
        <w:tc>
          <w:tcPr>
            <w:tcW w:w="1219" w:type="dxa"/>
            <w:tcBorders>
              <w:left w:val="single" w:sz="4" w:space="0" w:color="auto"/>
              <w:bottom w:val="single" w:sz="4" w:space="0" w:color="000000"/>
            </w:tcBorders>
            <w:shd w:val="clear" w:color="auto" w:fill="009999"/>
            <w:vAlign w:val="center"/>
          </w:tcPr>
          <w:p w14:paraId="31B69B55" w14:textId="77777777" w:rsidR="00E11F55" w:rsidRPr="009543DF" w:rsidRDefault="00E11F55" w:rsidP="00E11F55">
            <w:pPr>
              <w:jc w:val="center"/>
              <w:rPr>
                <w:rFonts w:ascii="Arial" w:hAnsi="Arial" w:cs="Arial"/>
                <w:sz w:val="18"/>
                <w:szCs w:val="18"/>
                <w:lang w:val="es-ES_tradnl"/>
              </w:rPr>
            </w:pPr>
          </w:p>
        </w:tc>
        <w:tc>
          <w:tcPr>
            <w:tcW w:w="2829" w:type="dxa"/>
            <w:vMerge w:val="restart"/>
            <w:vAlign w:val="center"/>
          </w:tcPr>
          <w:p w14:paraId="4571D53C" w14:textId="77777777" w:rsidR="00E11F55" w:rsidRPr="009543DF" w:rsidRDefault="00E11F55" w:rsidP="00E11F55">
            <w:pPr>
              <w:jc w:val="center"/>
              <w:rPr>
                <w:rFonts w:ascii="Arial" w:hAnsi="Arial" w:cs="Arial"/>
                <w:sz w:val="18"/>
                <w:szCs w:val="18"/>
                <w:lang w:val="es-ES_tradnl"/>
              </w:rPr>
            </w:pPr>
            <w:r w:rsidRPr="009543DF">
              <w:rPr>
                <w:rFonts w:ascii="Arial" w:hAnsi="Arial" w:cs="Arial"/>
                <w:sz w:val="18"/>
                <w:szCs w:val="18"/>
              </w:rPr>
              <w:t xml:space="preserve">Intervención sin restricción </w:t>
            </w:r>
          </w:p>
        </w:tc>
      </w:tr>
      <w:tr w:rsidR="00E11F55" w:rsidRPr="0060688C" w14:paraId="6FAF40EE" w14:textId="77777777" w:rsidTr="00E11F55">
        <w:trPr>
          <w:trHeight w:val="415"/>
          <w:jc w:val="center"/>
        </w:trPr>
        <w:tc>
          <w:tcPr>
            <w:tcW w:w="2129" w:type="dxa"/>
            <w:tcBorders>
              <w:right w:val="single" w:sz="4" w:space="0" w:color="auto"/>
            </w:tcBorders>
            <w:vAlign w:val="center"/>
          </w:tcPr>
          <w:p w14:paraId="2A9FC266" w14:textId="77777777" w:rsidR="00E11F55" w:rsidRPr="009543DF" w:rsidRDefault="00E11F55" w:rsidP="00E11F55">
            <w:pPr>
              <w:jc w:val="center"/>
              <w:rPr>
                <w:rFonts w:ascii="Arial" w:hAnsi="Arial" w:cs="Arial"/>
                <w:sz w:val="18"/>
                <w:szCs w:val="18"/>
                <w:lang w:val="es-ES_tradnl"/>
              </w:rPr>
            </w:pPr>
            <w:r w:rsidRPr="009543DF">
              <w:rPr>
                <w:rFonts w:ascii="Arial" w:hAnsi="Arial" w:cs="Arial"/>
                <w:sz w:val="18"/>
                <w:szCs w:val="18"/>
                <w:lang w:val="es-ES_tradnl"/>
              </w:rPr>
              <w:t>Potencialidad</w:t>
            </w:r>
          </w:p>
        </w:tc>
        <w:tc>
          <w:tcPr>
            <w:tcW w:w="1219" w:type="dxa"/>
            <w:tcBorders>
              <w:left w:val="single" w:sz="4" w:space="0" w:color="auto"/>
              <w:bottom w:val="single" w:sz="4" w:space="0" w:color="000000"/>
            </w:tcBorders>
            <w:shd w:val="clear" w:color="auto" w:fill="17365D" w:themeFill="text2" w:themeFillShade="BF"/>
            <w:vAlign w:val="center"/>
          </w:tcPr>
          <w:p w14:paraId="4DF18B96" w14:textId="77777777" w:rsidR="00E11F55" w:rsidRPr="0060688C" w:rsidRDefault="00E11F55" w:rsidP="00E11F55">
            <w:pPr>
              <w:jc w:val="center"/>
              <w:rPr>
                <w:rFonts w:cs="Arial"/>
                <w:sz w:val="18"/>
                <w:szCs w:val="18"/>
                <w:lang w:val="es-ES_tradnl"/>
              </w:rPr>
            </w:pPr>
          </w:p>
        </w:tc>
        <w:tc>
          <w:tcPr>
            <w:tcW w:w="2829" w:type="dxa"/>
            <w:vMerge/>
            <w:vAlign w:val="center"/>
          </w:tcPr>
          <w:p w14:paraId="4684CCBD" w14:textId="77777777" w:rsidR="00E11F55" w:rsidRPr="0060688C" w:rsidRDefault="00E11F55" w:rsidP="00E11F55">
            <w:pPr>
              <w:jc w:val="center"/>
              <w:rPr>
                <w:rFonts w:cs="Arial"/>
                <w:sz w:val="18"/>
                <w:szCs w:val="18"/>
                <w:lang w:val="es-ES_tradnl"/>
              </w:rPr>
            </w:pPr>
          </w:p>
        </w:tc>
      </w:tr>
    </w:tbl>
    <w:p w14:paraId="5E954EC3" w14:textId="44FF322B" w:rsidR="005E53A9" w:rsidRPr="006061E2" w:rsidRDefault="005E53A9" w:rsidP="005E53A9">
      <w:pPr>
        <w:jc w:val="center"/>
        <w:rPr>
          <w:rFonts w:cs="Arial"/>
          <w:szCs w:val="20"/>
        </w:rPr>
      </w:pPr>
      <w:r>
        <w:t xml:space="preserve">Fuente: </w:t>
      </w:r>
      <w:r w:rsidR="00DC053F">
        <w:t>Consorcio CS</w:t>
      </w:r>
      <w:r>
        <w:t>, 2021.</w:t>
      </w:r>
    </w:p>
    <w:p w14:paraId="315AD53C" w14:textId="0364966D" w:rsidR="00E11F55" w:rsidRDefault="00E11F55" w:rsidP="00E11F55">
      <w:pPr>
        <w:rPr>
          <w:lang w:eastAsia="es-CO"/>
        </w:rPr>
      </w:pPr>
    </w:p>
    <w:p w14:paraId="44EB7A43" w14:textId="77777777" w:rsidR="005E53A9" w:rsidRDefault="005E53A9" w:rsidP="00E11F55">
      <w:pPr>
        <w:rPr>
          <w:lang w:eastAsia="es-CO"/>
        </w:rPr>
      </w:pPr>
    </w:p>
    <w:p w14:paraId="04B3327F" w14:textId="77777777" w:rsidR="00E11F55" w:rsidRPr="00403BDD" w:rsidRDefault="00E11F55" w:rsidP="00E11F55">
      <w:pPr>
        <w:rPr>
          <w:sz w:val="22"/>
          <w:szCs w:val="22"/>
          <w:lang w:eastAsia="es-CO"/>
        </w:rPr>
      </w:pPr>
      <w:r w:rsidRPr="00403BDD">
        <w:rPr>
          <w:sz w:val="22"/>
          <w:szCs w:val="22"/>
          <w:lang w:eastAsia="es-CO"/>
        </w:rPr>
        <w:t>Los niveles de intervención del área de influencia se definen así:</w:t>
      </w:r>
    </w:p>
    <w:p w14:paraId="69A4E17D" w14:textId="77777777" w:rsidR="00E11F55" w:rsidRPr="00403BDD" w:rsidRDefault="00E11F55" w:rsidP="00E11F55">
      <w:pPr>
        <w:rPr>
          <w:sz w:val="22"/>
          <w:szCs w:val="22"/>
          <w:lang w:eastAsia="es-CO"/>
        </w:rPr>
      </w:pPr>
    </w:p>
    <w:p w14:paraId="756B70D1" w14:textId="77777777" w:rsidR="00E11F55" w:rsidRPr="00403BDD" w:rsidRDefault="00E11F55" w:rsidP="00E11F55">
      <w:pPr>
        <w:rPr>
          <w:sz w:val="22"/>
          <w:szCs w:val="22"/>
          <w:lang w:eastAsia="es-CO"/>
        </w:rPr>
      </w:pPr>
    </w:p>
    <w:p w14:paraId="35D3FE28" w14:textId="77777777" w:rsidR="00E11F55" w:rsidRPr="00403BDD" w:rsidRDefault="00E11F55" w:rsidP="00437502">
      <w:pPr>
        <w:pStyle w:val="Ttulo4"/>
        <w:numPr>
          <w:ilvl w:val="3"/>
          <w:numId w:val="35"/>
        </w:numPr>
        <w:rPr>
          <w:sz w:val="22"/>
          <w:szCs w:val="22"/>
        </w:rPr>
      </w:pPr>
      <w:bookmarkStart w:id="70" w:name="_Toc524962641"/>
      <w:r w:rsidRPr="00403BDD">
        <w:rPr>
          <w:sz w:val="22"/>
          <w:szCs w:val="22"/>
        </w:rPr>
        <w:t xml:space="preserve">Intervención con restricciones </w:t>
      </w:r>
      <w:bookmarkEnd w:id="70"/>
      <w:r w:rsidRPr="00403BDD">
        <w:rPr>
          <w:sz w:val="22"/>
          <w:szCs w:val="22"/>
        </w:rPr>
        <w:t>definidas en el POT y otras normas legales</w:t>
      </w:r>
    </w:p>
    <w:p w14:paraId="20CA24AB" w14:textId="77777777" w:rsidR="00E11F55" w:rsidRPr="00403BDD" w:rsidRDefault="00E11F55" w:rsidP="00E11F55">
      <w:pPr>
        <w:rPr>
          <w:sz w:val="22"/>
          <w:szCs w:val="22"/>
          <w:lang w:val="es-ES_tradnl"/>
        </w:rPr>
      </w:pPr>
    </w:p>
    <w:p w14:paraId="05ED6953" w14:textId="77777777" w:rsidR="00E11F55" w:rsidRPr="00403BDD" w:rsidRDefault="00E11F55" w:rsidP="00E11F55">
      <w:pPr>
        <w:rPr>
          <w:rFonts w:cs="Arial"/>
          <w:sz w:val="22"/>
          <w:szCs w:val="22"/>
        </w:rPr>
      </w:pPr>
      <w:r w:rsidRPr="00403BDD">
        <w:rPr>
          <w:sz w:val="22"/>
          <w:szCs w:val="22"/>
          <w:lang w:val="es-ES" w:eastAsia="es-CO"/>
        </w:rPr>
        <w:t>Las áreas objeto de intervención con restricciones definidas en el POT y otras normas legales, corresponderán a aquellas donde se admite algún tipo de intervención asociada al desarrollo del proyecto, garantizando el cumplimiento de los límites que impone la ley en términos del ordenamiento del territorio, la gestión del riesgo y la calidad ambiental; así como, cualquier otro aspecto regulado legalmente, y que tenga relación con el uso del espacio urbano, el aprovechamiento de los recursos naturales, o desarrollo de actividades en el territorio</w:t>
      </w:r>
      <w:r w:rsidRPr="00403BDD">
        <w:rPr>
          <w:rFonts w:cs="Arial"/>
          <w:sz w:val="22"/>
          <w:szCs w:val="22"/>
        </w:rPr>
        <w:t xml:space="preserve">. </w:t>
      </w:r>
    </w:p>
    <w:p w14:paraId="7FEE4747" w14:textId="77777777" w:rsidR="00E11F55" w:rsidRPr="00403BDD" w:rsidRDefault="00E11F55" w:rsidP="00E11F55">
      <w:pPr>
        <w:rPr>
          <w:rFonts w:cs="Arial"/>
          <w:sz w:val="22"/>
          <w:szCs w:val="22"/>
        </w:rPr>
      </w:pPr>
    </w:p>
    <w:p w14:paraId="73315C7C" w14:textId="77777777" w:rsidR="00E11F55" w:rsidRPr="00403BDD" w:rsidRDefault="00E11F55" w:rsidP="00E11F55">
      <w:pPr>
        <w:rPr>
          <w:rFonts w:cs="Arial"/>
          <w:sz w:val="22"/>
          <w:szCs w:val="22"/>
        </w:rPr>
      </w:pPr>
    </w:p>
    <w:p w14:paraId="47B5FE40" w14:textId="77777777" w:rsidR="00E11F55" w:rsidRPr="00403BDD" w:rsidRDefault="00E11F55" w:rsidP="00437502">
      <w:pPr>
        <w:pStyle w:val="Ttulo4"/>
        <w:numPr>
          <w:ilvl w:val="3"/>
          <w:numId w:val="35"/>
        </w:numPr>
        <w:rPr>
          <w:sz w:val="22"/>
          <w:szCs w:val="22"/>
        </w:rPr>
      </w:pPr>
      <w:bookmarkStart w:id="71" w:name="_Toc524962642"/>
      <w:r w:rsidRPr="00403BDD">
        <w:rPr>
          <w:sz w:val="22"/>
          <w:szCs w:val="22"/>
        </w:rPr>
        <w:t xml:space="preserve">Intervención </w:t>
      </w:r>
      <w:bookmarkEnd w:id="71"/>
      <w:r w:rsidRPr="00403BDD">
        <w:rPr>
          <w:sz w:val="22"/>
          <w:szCs w:val="22"/>
        </w:rPr>
        <w:t>con restricciones de índole técnico y/o administrativo</w:t>
      </w:r>
    </w:p>
    <w:p w14:paraId="2BE7CB2C" w14:textId="77777777" w:rsidR="00E11F55" w:rsidRPr="00403BDD" w:rsidRDefault="00E11F55" w:rsidP="00E11F55">
      <w:pPr>
        <w:rPr>
          <w:sz w:val="22"/>
          <w:szCs w:val="22"/>
          <w:lang w:val="es-ES_tradnl"/>
        </w:rPr>
      </w:pPr>
    </w:p>
    <w:p w14:paraId="766A1C5D" w14:textId="0C28EF43" w:rsidR="00E11F55" w:rsidRDefault="00E11F55" w:rsidP="00E11F55">
      <w:pPr>
        <w:rPr>
          <w:sz w:val="22"/>
          <w:szCs w:val="22"/>
          <w:lang w:val="es-ES_tradnl"/>
        </w:rPr>
      </w:pPr>
      <w:r w:rsidRPr="00403BDD">
        <w:rPr>
          <w:sz w:val="22"/>
          <w:szCs w:val="22"/>
          <w:lang w:val="es-ES_tradnl"/>
        </w:rPr>
        <w:t xml:space="preserve">Estas áreas comprenden toda la extensión definida con una sensibilidad media, lo que implica que sean áreas susceptibles de intervención, con algún nivel de restricción impuesta por el rigor técnico o, por procedimientos administrativos. Dentro de las áreas de </w:t>
      </w:r>
      <w:r w:rsidRPr="00403BDD">
        <w:rPr>
          <w:sz w:val="22"/>
          <w:szCs w:val="22"/>
          <w:lang w:val="es-ES_tradnl"/>
        </w:rPr>
        <w:lastRenderedPageBreak/>
        <w:t>con restricción se encuentran los parques urbanos de las categorías vecinal de bolsillo, separadores viales, andenes, predios privados y otros similares.</w:t>
      </w:r>
    </w:p>
    <w:p w14:paraId="196F8D99" w14:textId="77777777" w:rsidR="005514ED" w:rsidRPr="00403BDD" w:rsidRDefault="005514ED" w:rsidP="00E11F55">
      <w:pPr>
        <w:rPr>
          <w:sz w:val="22"/>
          <w:szCs w:val="22"/>
          <w:lang w:val="es-ES_tradnl"/>
        </w:rPr>
      </w:pPr>
    </w:p>
    <w:p w14:paraId="39EF603D" w14:textId="037BA282" w:rsidR="00E11F55" w:rsidRPr="00403BDD" w:rsidRDefault="00E11F55" w:rsidP="00437502">
      <w:pPr>
        <w:pStyle w:val="Ttulo4"/>
        <w:numPr>
          <w:ilvl w:val="3"/>
          <w:numId w:val="35"/>
        </w:numPr>
        <w:rPr>
          <w:sz w:val="22"/>
          <w:szCs w:val="22"/>
        </w:rPr>
      </w:pPr>
      <w:bookmarkStart w:id="72" w:name="_Toc524962643"/>
      <w:r w:rsidRPr="00403BDD">
        <w:rPr>
          <w:sz w:val="22"/>
          <w:szCs w:val="22"/>
        </w:rPr>
        <w:t>Intervención sin restricciones</w:t>
      </w:r>
      <w:bookmarkEnd w:id="72"/>
    </w:p>
    <w:p w14:paraId="2F4BCE1E" w14:textId="77777777" w:rsidR="00E11F55" w:rsidRPr="00403BDD" w:rsidRDefault="00E11F55" w:rsidP="00E11F55">
      <w:pPr>
        <w:rPr>
          <w:sz w:val="22"/>
          <w:szCs w:val="22"/>
          <w:lang w:val="es-ES_tradnl"/>
        </w:rPr>
      </w:pPr>
    </w:p>
    <w:p w14:paraId="0A2F1318" w14:textId="64833765" w:rsidR="00E11F55" w:rsidRPr="00403BDD" w:rsidRDefault="00E11F55" w:rsidP="00E11F55">
      <w:pPr>
        <w:rPr>
          <w:sz w:val="22"/>
          <w:szCs w:val="22"/>
          <w:lang w:val="es-ES_tradnl"/>
        </w:rPr>
      </w:pPr>
      <w:r w:rsidRPr="00403BDD">
        <w:rPr>
          <w:sz w:val="22"/>
          <w:szCs w:val="22"/>
          <w:lang w:val="es-ES_tradnl"/>
        </w:rPr>
        <w:t xml:space="preserve">Involucra las áreas definidas con una sensibilidad baja y potencial; es decir, áreas en las cuales, no presenta algún tipo de restricción, y que, no se incluyen dentro del límite de intervención del proyecto. </w:t>
      </w:r>
    </w:p>
    <w:p w14:paraId="18F10A57" w14:textId="72266D9D" w:rsidR="00E11F55" w:rsidRPr="00403BDD" w:rsidRDefault="00E11F55" w:rsidP="00E11F55">
      <w:pPr>
        <w:rPr>
          <w:sz w:val="22"/>
          <w:szCs w:val="22"/>
          <w:lang w:val="es-ES_tradnl"/>
        </w:rPr>
      </w:pPr>
    </w:p>
    <w:p w14:paraId="47482136" w14:textId="352EF427" w:rsidR="00E11F55" w:rsidRPr="00403BDD" w:rsidRDefault="00E11F55" w:rsidP="00E11F55">
      <w:pPr>
        <w:rPr>
          <w:sz w:val="22"/>
          <w:szCs w:val="22"/>
          <w:lang w:val="es-ES_tradnl"/>
        </w:rPr>
      </w:pPr>
    </w:p>
    <w:p w14:paraId="576C9580" w14:textId="77777777" w:rsidR="00E11F55" w:rsidRPr="00403BDD" w:rsidRDefault="00E11F55" w:rsidP="00437502">
      <w:pPr>
        <w:pStyle w:val="Ttulo3"/>
        <w:numPr>
          <w:ilvl w:val="2"/>
          <w:numId w:val="35"/>
        </w:numPr>
        <w:rPr>
          <w:sz w:val="22"/>
          <w:szCs w:val="22"/>
        </w:rPr>
      </w:pPr>
      <w:bookmarkStart w:id="73" w:name="_Toc524962644"/>
      <w:bookmarkStart w:id="74" w:name="_Toc96272070"/>
      <w:r w:rsidRPr="00403BDD">
        <w:rPr>
          <w:sz w:val="22"/>
          <w:szCs w:val="22"/>
        </w:rPr>
        <w:t>Resultados</w:t>
      </w:r>
      <w:bookmarkEnd w:id="73"/>
      <w:bookmarkEnd w:id="74"/>
    </w:p>
    <w:p w14:paraId="7BB02FB4" w14:textId="77777777" w:rsidR="00E11F55" w:rsidRDefault="00E11F55" w:rsidP="00E11F55"/>
    <w:p w14:paraId="4702ACA4" w14:textId="4CA5F003" w:rsidR="00CD2819" w:rsidRDefault="00CD2819" w:rsidP="00E11F55">
      <w:pPr>
        <w:pStyle w:val="Prrafodelista"/>
        <w:spacing w:after="0" w:line="240" w:lineRule="auto"/>
        <w:ind w:left="0"/>
        <w:contextualSpacing w:val="0"/>
        <w:jc w:val="both"/>
        <w:rPr>
          <w:rFonts w:cs="Arial"/>
        </w:rPr>
      </w:pPr>
    </w:p>
    <w:p w14:paraId="376B7935" w14:textId="3C760F93" w:rsidR="00CD2819" w:rsidRPr="005514ED" w:rsidRDefault="00436E6C" w:rsidP="00CD2819">
      <w:pPr>
        <w:pStyle w:val="Descripcin"/>
        <w:keepNext/>
        <w:rPr>
          <w:b/>
          <w:bCs w:val="0"/>
        </w:rPr>
      </w:pPr>
      <w:bookmarkStart w:id="75" w:name="_Toc524962654"/>
      <w:bookmarkStart w:id="76" w:name="_Toc96272319"/>
      <w:r w:rsidRPr="005514ED">
        <w:rPr>
          <w:rFonts w:cs="Arial"/>
          <w:b/>
          <w:bCs w:val="0"/>
        </w:rPr>
        <w:t xml:space="preserve">Tabla </w:t>
      </w:r>
      <w:r w:rsidR="00DC053F">
        <w:rPr>
          <w:rFonts w:cs="Arial"/>
          <w:b/>
          <w:bCs w:val="0"/>
        </w:rPr>
        <w:fldChar w:fldCharType="begin"/>
      </w:r>
      <w:r w:rsidR="00DC053F">
        <w:rPr>
          <w:rFonts w:cs="Arial"/>
          <w:b/>
          <w:bCs w:val="0"/>
        </w:rPr>
        <w:instrText xml:space="preserve"> STYLEREF 1 \s </w:instrText>
      </w:r>
      <w:r w:rsidR="00DC053F">
        <w:rPr>
          <w:rFonts w:cs="Arial"/>
          <w:b/>
          <w:bCs w:val="0"/>
        </w:rPr>
        <w:fldChar w:fldCharType="separate"/>
      </w:r>
      <w:r w:rsidR="00B9587A">
        <w:rPr>
          <w:rFonts w:cs="Arial"/>
          <w:b/>
          <w:bCs w:val="0"/>
          <w:noProof/>
        </w:rPr>
        <w:t>5</w:t>
      </w:r>
      <w:r w:rsidR="00DC053F">
        <w:rPr>
          <w:rFonts w:cs="Arial"/>
          <w:b/>
          <w:bCs w:val="0"/>
        </w:rPr>
        <w:fldChar w:fldCharType="end"/>
      </w:r>
      <w:r w:rsidR="00DC053F">
        <w:rPr>
          <w:rFonts w:cs="Arial"/>
          <w:b/>
          <w:bCs w:val="0"/>
        </w:rPr>
        <w:noBreakHyphen/>
      </w:r>
      <w:r w:rsidR="00DC053F">
        <w:rPr>
          <w:rFonts w:cs="Arial"/>
          <w:b/>
          <w:bCs w:val="0"/>
        </w:rPr>
        <w:fldChar w:fldCharType="begin"/>
      </w:r>
      <w:r w:rsidR="00DC053F">
        <w:rPr>
          <w:rFonts w:cs="Arial"/>
          <w:b/>
          <w:bCs w:val="0"/>
        </w:rPr>
        <w:instrText xml:space="preserve"> SEQ Tabla \* ARABIC \s 1 </w:instrText>
      </w:r>
      <w:r w:rsidR="00DC053F">
        <w:rPr>
          <w:rFonts w:cs="Arial"/>
          <w:b/>
          <w:bCs w:val="0"/>
        </w:rPr>
        <w:fldChar w:fldCharType="separate"/>
      </w:r>
      <w:r w:rsidR="00B9587A">
        <w:rPr>
          <w:rFonts w:cs="Arial"/>
          <w:b/>
          <w:bCs w:val="0"/>
          <w:noProof/>
        </w:rPr>
        <w:t>12</w:t>
      </w:r>
      <w:r w:rsidR="00DC053F">
        <w:rPr>
          <w:rFonts w:cs="Arial"/>
          <w:b/>
          <w:bCs w:val="0"/>
        </w:rPr>
        <w:fldChar w:fldCharType="end"/>
      </w:r>
      <w:r w:rsidRPr="005514ED">
        <w:rPr>
          <w:rFonts w:cs="Arial"/>
          <w:b/>
          <w:bCs w:val="0"/>
        </w:rPr>
        <w:t xml:space="preserve">. </w:t>
      </w:r>
      <w:r w:rsidR="00CD2819" w:rsidRPr="005514ED">
        <w:rPr>
          <w:b/>
          <w:bCs w:val="0"/>
        </w:rPr>
        <w:t>Resultados Zonificación de Manejo</w:t>
      </w:r>
      <w:bookmarkEnd w:id="75"/>
      <w:bookmarkEnd w:id="76"/>
    </w:p>
    <w:tbl>
      <w:tblPr>
        <w:tblW w:w="5675" w:type="dxa"/>
        <w:jc w:val="center"/>
        <w:tblLook w:val="04A0" w:firstRow="1" w:lastRow="0" w:firstColumn="1" w:lastColumn="0" w:noHBand="0" w:noVBand="1"/>
      </w:tblPr>
      <w:tblGrid>
        <w:gridCol w:w="3124"/>
        <w:gridCol w:w="1417"/>
        <w:gridCol w:w="1134"/>
      </w:tblGrid>
      <w:tr w:rsidR="00CD2819" w:rsidRPr="005514ED" w14:paraId="25BE52BE" w14:textId="77777777" w:rsidTr="005514ED">
        <w:trPr>
          <w:trHeight w:val="300"/>
          <w:jc w:val="center"/>
        </w:trPr>
        <w:tc>
          <w:tcPr>
            <w:tcW w:w="312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115BCA6" w14:textId="77777777" w:rsidR="00CD2819" w:rsidRPr="005514ED" w:rsidRDefault="00CD2819" w:rsidP="0077344E">
            <w:pPr>
              <w:jc w:val="center"/>
              <w:rPr>
                <w:rFonts w:cs="Arial"/>
                <w:b/>
                <w:bCs/>
                <w:color w:val="000000"/>
                <w:sz w:val="18"/>
                <w:szCs w:val="18"/>
              </w:rPr>
            </w:pPr>
            <w:r w:rsidRPr="005514ED">
              <w:rPr>
                <w:rFonts w:cs="Arial"/>
                <w:b/>
                <w:bCs/>
                <w:color w:val="000000"/>
                <w:sz w:val="18"/>
                <w:szCs w:val="18"/>
              </w:rPr>
              <w:t>Niveles de intervención</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14:paraId="29F2F057" w14:textId="77777777" w:rsidR="00CD2819" w:rsidRPr="005514ED" w:rsidRDefault="00CD2819" w:rsidP="0077344E">
            <w:pPr>
              <w:jc w:val="center"/>
              <w:rPr>
                <w:rFonts w:cs="Arial"/>
                <w:b/>
                <w:bCs/>
                <w:color w:val="000000"/>
                <w:sz w:val="18"/>
                <w:szCs w:val="18"/>
              </w:rPr>
            </w:pPr>
            <w:r w:rsidRPr="005514ED">
              <w:rPr>
                <w:rFonts w:cs="Arial"/>
                <w:b/>
                <w:bCs/>
                <w:color w:val="000000"/>
                <w:sz w:val="18"/>
                <w:szCs w:val="18"/>
              </w:rPr>
              <w:t>Área (ha)</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14:paraId="67FB10BF" w14:textId="77777777" w:rsidR="00CD2819" w:rsidRPr="005514ED" w:rsidRDefault="00CD2819" w:rsidP="0077344E">
            <w:pPr>
              <w:jc w:val="center"/>
              <w:rPr>
                <w:rFonts w:cs="Arial"/>
                <w:b/>
                <w:bCs/>
                <w:color w:val="000000"/>
                <w:sz w:val="18"/>
                <w:szCs w:val="18"/>
              </w:rPr>
            </w:pPr>
            <w:r w:rsidRPr="005514ED">
              <w:rPr>
                <w:rFonts w:cs="Arial"/>
                <w:b/>
                <w:bCs/>
                <w:color w:val="000000"/>
                <w:sz w:val="18"/>
                <w:szCs w:val="18"/>
              </w:rPr>
              <w:t>%</w:t>
            </w:r>
          </w:p>
        </w:tc>
      </w:tr>
      <w:tr w:rsidR="005514ED" w:rsidRPr="005514ED" w14:paraId="7E2F44FC" w14:textId="77777777" w:rsidTr="005514ED">
        <w:trPr>
          <w:trHeight w:val="300"/>
          <w:jc w:val="center"/>
        </w:trPr>
        <w:tc>
          <w:tcPr>
            <w:tcW w:w="3124" w:type="dxa"/>
            <w:tcBorders>
              <w:top w:val="nil"/>
              <w:left w:val="single" w:sz="4" w:space="0" w:color="auto"/>
              <w:bottom w:val="single" w:sz="4" w:space="0" w:color="auto"/>
              <w:right w:val="single" w:sz="4" w:space="0" w:color="auto"/>
            </w:tcBorders>
            <w:shd w:val="clear" w:color="auto" w:fill="auto"/>
            <w:noWrap/>
            <w:vAlign w:val="bottom"/>
          </w:tcPr>
          <w:p w14:paraId="11791752" w14:textId="7ABAFED1" w:rsidR="005514ED" w:rsidRPr="005514ED" w:rsidRDefault="005514ED" w:rsidP="005514ED">
            <w:pPr>
              <w:jc w:val="left"/>
              <w:rPr>
                <w:rFonts w:cs="Arial"/>
                <w:color w:val="000000"/>
                <w:sz w:val="18"/>
                <w:szCs w:val="18"/>
              </w:rPr>
            </w:pPr>
            <w:r w:rsidRPr="005514ED">
              <w:rPr>
                <w:rFonts w:cs="Arial"/>
                <w:color w:val="000000"/>
                <w:sz w:val="18"/>
                <w:szCs w:val="18"/>
              </w:rPr>
              <w:t>Intervención con Restricciones Altas</w:t>
            </w:r>
          </w:p>
        </w:tc>
        <w:tc>
          <w:tcPr>
            <w:tcW w:w="1417" w:type="dxa"/>
            <w:tcBorders>
              <w:top w:val="nil"/>
              <w:left w:val="nil"/>
              <w:bottom w:val="single" w:sz="4" w:space="0" w:color="auto"/>
              <w:right w:val="single" w:sz="4" w:space="0" w:color="auto"/>
            </w:tcBorders>
            <w:shd w:val="clear" w:color="auto" w:fill="auto"/>
            <w:noWrap/>
            <w:vAlign w:val="bottom"/>
          </w:tcPr>
          <w:p w14:paraId="6D806586" w14:textId="7BE15323" w:rsidR="005514ED" w:rsidRPr="005514ED" w:rsidRDefault="005514ED" w:rsidP="005514ED">
            <w:pPr>
              <w:jc w:val="center"/>
              <w:rPr>
                <w:rFonts w:cs="Arial"/>
                <w:color w:val="000000"/>
                <w:sz w:val="18"/>
                <w:szCs w:val="18"/>
              </w:rPr>
            </w:pPr>
            <w:r w:rsidRPr="005514ED">
              <w:rPr>
                <w:rFonts w:cs="Arial"/>
                <w:color w:val="000000"/>
                <w:sz w:val="18"/>
                <w:szCs w:val="18"/>
              </w:rPr>
              <w:t>271646,61</w:t>
            </w:r>
          </w:p>
        </w:tc>
        <w:tc>
          <w:tcPr>
            <w:tcW w:w="1134" w:type="dxa"/>
            <w:tcBorders>
              <w:top w:val="nil"/>
              <w:left w:val="nil"/>
              <w:bottom w:val="single" w:sz="4" w:space="0" w:color="auto"/>
              <w:right w:val="single" w:sz="4" w:space="0" w:color="auto"/>
            </w:tcBorders>
            <w:shd w:val="clear" w:color="auto" w:fill="auto"/>
            <w:noWrap/>
            <w:vAlign w:val="bottom"/>
          </w:tcPr>
          <w:p w14:paraId="71C3C37B" w14:textId="0E3F4E3E" w:rsidR="005514ED" w:rsidRPr="005514ED" w:rsidRDefault="005514ED" w:rsidP="005514ED">
            <w:pPr>
              <w:jc w:val="center"/>
              <w:rPr>
                <w:rFonts w:cs="Arial"/>
                <w:color w:val="000000"/>
                <w:sz w:val="18"/>
                <w:szCs w:val="18"/>
              </w:rPr>
            </w:pPr>
            <w:r w:rsidRPr="005514ED">
              <w:rPr>
                <w:rFonts w:cs="Arial"/>
                <w:color w:val="000000"/>
                <w:sz w:val="18"/>
                <w:szCs w:val="18"/>
              </w:rPr>
              <w:t>82,45</w:t>
            </w:r>
          </w:p>
        </w:tc>
      </w:tr>
      <w:tr w:rsidR="005514ED" w:rsidRPr="005514ED" w14:paraId="41F6338F" w14:textId="77777777" w:rsidTr="005514ED">
        <w:trPr>
          <w:trHeight w:val="300"/>
          <w:jc w:val="center"/>
        </w:trPr>
        <w:tc>
          <w:tcPr>
            <w:tcW w:w="3124" w:type="dxa"/>
            <w:tcBorders>
              <w:top w:val="nil"/>
              <w:left w:val="single" w:sz="4" w:space="0" w:color="auto"/>
              <w:bottom w:val="single" w:sz="4" w:space="0" w:color="auto"/>
              <w:right w:val="single" w:sz="4" w:space="0" w:color="auto"/>
            </w:tcBorders>
            <w:shd w:val="clear" w:color="auto" w:fill="auto"/>
            <w:noWrap/>
            <w:vAlign w:val="bottom"/>
          </w:tcPr>
          <w:p w14:paraId="767668C3" w14:textId="78A6B337" w:rsidR="005514ED" w:rsidRPr="005514ED" w:rsidRDefault="005514ED" w:rsidP="005514ED">
            <w:pPr>
              <w:jc w:val="left"/>
              <w:rPr>
                <w:rFonts w:cs="Arial"/>
                <w:color w:val="000000"/>
                <w:sz w:val="18"/>
                <w:szCs w:val="18"/>
              </w:rPr>
            </w:pPr>
            <w:r w:rsidRPr="005514ED">
              <w:rPr>
                <w:rFonts w:cs="Arial"/>
                <w:color w:val="000000"/>
                <w:sz w:val="18"/>
                <w:szCs w:val="18"/>
              </w:rPr>
              <w:t>Intervención con Restricciones</w:t>
            </w:r>
          </w:p>
        </w:tc>
        <w:tc>
          <w:tcPr>
            <w:tcW w:w="1417" w:type="dxa"/>
            <w:tcBorders>
              <w:top w:val="nil"/>
              <w:left w:val="nil"/>
              <w:bottom w:val="single" w:sz="4" w:space="0" w:color="auto"/>
              <w:right w:val="single" w:sz="4" w:space="0" w:color="auto"/>
            </w:tcBorders>
            <w:shd w:val="clear" w:color="auto" w:fill="auto"/>
            <w:noWrap/>
            <w:vAlign w:val="bottom"/>
          </w:tcPr>
          <w:p w14:paraId="379DEC5D" w14:textId="56473BCE" w:rsidR="005514ED" w:rsidRPr="005514ED" w:rsidRDefault="005514ED" w:rsidP="005514ED">
            <w:pPr>
              <w:jc w:val="center"/>
              <w:rPr>
                <w:rFonts w:cs="Arial"/>
                <w:color w:val="000000"/>
                <w:sz w:val="18"/>
                <w:szCs w:val="18"/>
              </w:rPr>
            </w:pPr>
            <w:r w:rsidRPr="005514ED">
              <w:rPr>
                <w:rFonts w:cs="Arial"/>
                <w:color w:val="000000"/>
                <w:sz w:val="18"/>
                <w:szCs w:val="18"/>
              </w:rPr>
              <w:t>49642,27</w:t>
            </w:r>
          </w:p>
        </w:tc>
        <w:tc>
          <w:tcPr>
            <w:tcW w:w="1134" w:type="dxa"/>
            <w:tcBorders>
              <w:top w:val="nil"/>
              <w:left w:val="nil"/>
              <w:bottom w:val="single" w:sz="4" w:space="0" w:color="auto"/>
              <w:right w:val="single" w:sz="4" w:space="0" w:color="auto"/>
            </w:tcBorders>
            <w:shd w:val="clear" w:color="auto" w:fill="auto"/>
            <w:noWrap/>
            <w:vAlign w:val="bottom"/>
          </w:tcPr>
          <w:p w14:paraId="40817870" w14:textId="05CE3B03" w:rsidR="005514ED" w:rsidRPr="005514ED" w:rsidRDefault="005514ED" w:rsidP="005514ED">
            <w:pPr>
              <w:jc w:val="center"/>
              <w:rPr>
                <w:rFonts w:cs="Arial"/>
                <w:color w:val="000000"/>
                <w:sz w:val="18"/>
                <w:szCs w:val="18"/>
              </w:rPr>
            </w:pPr>
            <w:r w:rsidRPr="005514ED">
              <w:rPr>
                <w:rFonts w:cs="Arial"/>
                <w:color w:val="000000"/>
                <w:sz w:val="18"/>
                <w:szCs w:val="18"/>
              </w:rPr>
              <w:t>15,07</w:t>
            </w:r>
          </w:p>
        </w:tc>
      </w:tr>
      <w:tr w:rsidR="005514ED" w:rsidRPr="005514ED" w14:paraId="02E6F9B1" w14:textId="77777777" w:rsidTr="005514ED">
        <w:trPr>
          <w:trHeight w:val="300"/>
          <w:jc w:val="center"/>
        </w:trPr>
        <w:tc>
          <w:tcPr>
            <w:tcW w:w="3124" w:type="dxa"/>
            <w:tcBorders>
              <w:top w:val="nil"/>
              <w:left w:val="single" w:sz="4" w:space="0" w:color="auto"/>
              <w:bottom w:val="single" w:sz="4" w:space="0" w:color="auto"/>
              <w:right w:val="single" w:sz="4" w:space="0" w:color="auto"/>
            </w:tcBorders>
            <w:shd w:val="clear" w:color="auto" w:fill="auto"/>
            <w:noWrap/>
            <w:vAlign w:val="bottom"/>
          </w:tcPr>
          <w:p w14:paraId="2782B40A" w14:textId="71DDFB45" w:rsidR="005514ED" w:rsidRPr="005514ED" w:rsidRDefault="005514ED" w:rsidP="005514ED">
            <w:pPr>
              <w:jc w:val="left"/>
              <w:rPr>
                <w:rFonts w:cs="Arial"/>
                <w:color w:val="000000"/>
                <w:sz w:val="18"/>
                <w:szCs w:val="18"/>
              </w:rPr>
            </w:pPr>
            <w:r w:rsidRPr="005514ED">
              <w:rPr>
                <w:rFonts w:cs="Arial"/>
                <w:color w:val="000000"/>
                <w:sz w:val="18"/>
                <w:szCs w:val="18"/>
              </w:rPr>
              <w:t>Intervención sin Restricciones</w:t>
            </w:r>
          </w:p>
        </w:tc>
        <w:tc>
          <w:tcPr>
            <w:tcW w:w="1417" w:type="dxa"/>
            <w:tcBorders>
              <w:top w:val="nil"/>
              <w:left w:val="nil"/>
              <w:bottom w:val="single" w:sz="4" w:space="0" w:color="auto"/>
              <w:right w:val="single" w:sz="4" w:space="0" w:color="auto"/>
            </w:tcBorders>
            <w:shd w:val="clear" w:color="auto" w:fill="auto"/>
            <w:noWrap/>
            <w:vAlign w:val="bottom"/>
          </w:tcPr>
          <w:p w14:paraId="5C41B561" w14:textId="3606247F" w:rsidR="005514ED" w:rsidRPr="005514ED" w:rsidRDefault="005514ED" w:rsidP="005514ED">
            <w:pPr>
              <w:jc w:val="center"/>
              <w:rPr>
                <w:rFonts w:cs="Arial"/>
                <w:color w:val="000000"/>
                <w:sz w:val="18"/>
                <w:szCs w:val="18"/>
              </w:rPr>
            </w:pPr>
            <w:r w:rsidRPr="005514ED">
              <w:rPr>
                <w:rFonts w:cs="Arial"/>
                <w:color w:val="000000"/>
                <w:sz w:val="18"/>
                <w:szCs w:val="18"/>
              </w:rPr>
              <w:t>8172,98</w:t>
            </w:r>
          </w:p>
        </w:tc>
        <w:tc>
          <w:tcPr>
            <w:tcW w:w="1134" w:type="dxa"/>
            <w:tcBorders>
              <w:top w:val="nil"/>
              <w:left w:val="nil"/>
              <w:bottom w:val="single" w:sz="4" w:space="0" w:color="auto"/>
              <w:right w:val="single" w:sz="4" w:space="0" w:color="auto"/>
            </w:tcBorders>
            <w:shd w:val="clear" w:color="auto" w:fill="auto"/>
            <w:noWrap/>
            <w:vAlign w:val="bottom"/>
          </w:tcPr>
          <w:p w14:paraId="5FD82A98" w14:textId="24B2FE4B" w:rsidR="005514ED" w:rsidRPr="005514ED" w:rsidRDefault="005514ED" w:rsidP="005514ED">
            <w:pPr>
              <w:jc w:val="center"/>
              <w:rPr>
                <w:rFonts w:cs="Arial"/>
                <w:color w:val="000000"/>
                <w:sz w:val="18"/>
                <w:szCs w:val="18"/>
              </w:rPr>
            </w:pPr>
            <w:r w:rsidRPr="005514ED">
              <w:rPr>
                <w:rFonts w:cs="Arial"/>
                <w:color w:val="000000"/>
                <w:sz w:val="18"/>
                <w:szCs w:val="18"/>
              </w:rPr>
              <w:t>2,48</w:t>
            </w:r>
          </w:p>
        </w:tc>
      </w:tr>
      <w:tr w:rsidR="005514ED" w:rsidRPr="005514ED" w14:paraId="0ABF40AE" w14:textId="77777777" w:rsidTr="005514ED">
        <w:trPr>
          <w:trHeight w:val="300"/>
          <w:jc w:val="center"/>
        </w:trPr>
        <w:tc>
          <w:tcPr>
            <w:tcW w:w="3124" w:type="dxa"/>
            <w:tcBorders>
              <w:top w:val="nil"/>
              <w:left w:val="single" w:sz="4" w:space="0" w:color="auto"/>
              <w:bottom w:val="single" w:sz="4" w:space="0" w:color="auto"/>
              <w:right w:val="single" w:sz="4" w:space="0" w:color="auto"/>
            </w:tcBorders>
            <w:shd w:val="clear" w:color="000000" w:fill="D9D9D9"/>
            <w:noWrap/>
            <w:vAlign w:val="bottom"/>
            <w:hideMark/>
          </w:tcPr>
          <w:p w14:paraId="7205A110" w14:textId="7544A470" w:rsidR="005514ED" w:rsidRPr="005514ED" w:rsidRDefault="005514ED" w:rsidP="005514ED">
            <w:pPr>
              <w:jc w:val="center"/>
              <w:rPr>
                <w:rFonts w:cs="Arial"/>
                <w:b/>
                <w:bCs/>
                <w:color w:val="000000"/>
                <w:sz w:val="18"/>
                <w:szCs w:val="18"/>
                <w:lang w:val="es-ES"/>
              </w:rPr>
            </w:pPr>
            <w:r w:rsidRPr="005514ED">
              <w:rPr>
                <w:rFonts w:cs="Arial"/>
                <w:b/>
                <w:bCs/>
                <w:color w:val="000000"/>
                <w:sz w:val="18"/>
                <w:szCs w:val="18"/>
                <w:lang w:val="es-ES"/>
              </w:rPr>
              <w:t>Total</w:t>
            </w:r>
          </w:p>
        </w:tc>
        <w:tc>
          <w:tcPr>
            <w:tcW w:w="1417" w:type="dxa"/>
            <w:tcBorders>
              <w:top w:val="nil"/>
              <w:left w:val="nil"/>
              <w:bottom w:val="single" w:sz="4" w:space="0" w:color="auto"/>
              <w:right w:val="single" w:sz="4" w:space="0" w:color="auto"/>
            </w:tcBorders>
            <w:shd w:val="clear" w:color="DCE6F1" w:fill="D9D9D9"/>
            <w:noWrap/>
            <w:vAlign w:val="bottom"/>
          </w:tcPr>
          <w:p w14:paraId="5D00D1A2" w14:textId="40FC1FFE" w:rsidR="005514ED" w:rsidRPr="005514ED" w:rsidRDefault="005514ED" w:rsidP="005514ED">
            <w:pPr>
              <w:jc w:val="center"/>
              <w:rPr>
                <w:rFonts w:cs="Arial"/>
                <w:b/>
                <w:bCs/>
                <w:color w:val="000000"/>
                <w:sz w:val="18"/>
                <w:szCs w:val="18"/>
              </w:rPr>
            </w:pPr>
            <w:r w:rsidRPr="005514ED">
              <w:rPr>
                <w:rFonts w:cs="Arial"/>
                <w:color w:val="000000"/>
                <w:sz w:val="18"/>
                <w:szCs w:val="18"/>
              </w:rPr>
              <w:t>329461,87</w:t>
            </w:r>
          </w:p>
        </w:tc>
        <w:tc>
          <w:tcPr>
            <w:tcW w:w="1134" w:type="dxa"/>
            <w:tcBorders>
              <w:top w:val="nil"/>
              <w:left w:val="nil"/>
              <w:bottom w:val="single" w:sz="4" w:space="0" w:color="auto"/>
              <w:right w:val="single" w:sz="4" w:space="0" w:color="auto"/>
            </w:tcBorders>
            <w:shd w:val="clear" w:color="000000" w:fill="D9D9D9"/>
            <w:noWrap/>
            <w:vAlign w:val="bottom"/>
          </w:tcPr>
          <w:p w14:paraId="03771723" w14:textId="23642EC3" w:rsidR="005514ED" w:rsidRPr="005514ED" w:rsidRDefault="005514ED" w:rsidP="005514ED">
            <w:pPr>
              <w:jc w:val="center"/>
              <w:rPr>
                <w:rFonts w:cs="Arial"/>
                <w:b/>
                <w:bCs/>
                <w:color w:val="000000"/>
                <w:sz w:val="18"/>
                <w:szCs w:val="18"/>
              </w:rPr>
            </w:pPr>
            <w:r w:rsidRPr="005514ED">
              <w:rPr>
                <w:rFonts w:cs="Arial"/>
                <w:color w:val="000000"/>
                <w:sz w:val="18"/>
                <w:szCs w:val="18"/>
              </w:rPr>
              <w:t>100</w:t>
            </w:r>
          </w:p>
        </w:tc>
      </w:tr>
    </w:tbl>
    <w:p w14:paraId="20FB7CFD" w14:textId="3159F83B" w:rsidR="005E53A9" w:rsidRPr="006061E2" w:rsidRDefault="005E53A9" w:rsidP="005E53A9">
      <w:pPr>
        <w:jc w:val="center"/>
        <w:rPr>
          <w:rFonts w:cs="Arial"/>
          <w:szCs w:val="20"/>
        </w:rPr>
      </w:pPr>
      <w:r w:rsidRPr="005514ED">
        <w:t xml:space="preserve">Fuente: </w:t>
      </w:r>
      <w:r w:rsidR="00DC053F">
        <w:t>Consorcio CS</w:t>
      </w:r>
      <w:r w:rsidRPr="005514ED">
        <w:t>, 2021.</w:t>
      </w:r>
    </w:p>
    <w:p w14:paraId="14F5742A" w14:textId="27763744" w:rsidR="00CD2819" w:rsidRDefault="00CD2819" w:rsidP="00E11F55">
      <w:pPr>
        <w:pStyle w:val="Prrafodelista"/>
        <w:spacing w:after="0" w:line="240" w:lineRule="auto"/>
        <w:ind w:left="0"/>
        <w:contextualSpacing w:val="0"/>
        <w:jc w:val="both"/>
        <w:rPr>
          <w:rFonts w:cs="Arial"/>
        </w:rPr>
      </w:pPr>
    </w:p>
    <w:p w14:paraId="7D32F488" w14:textId="26DBF487" w:rsidR="00CD2819" w:rsidRDefault="00CD2819" w:rsidP="00E11F55">
      <w:pPr>
        <w:pStyle w:val="Prrafodelista"/>
        <w:spacing w:after="0" w:line="240" w:lineRule="auto"/>
        <w:ind w:left="0"/>
        <w:contextualSpacing w:val="0"/>
        <w:jc w:val="both"/>
        <w:rPr>
          <w:rFonts w:cs="Arial"/>
        </w:rPr>
      </w:pPr>
    </w:p>
    <w:p w14:paraId="5F40A0E7" w14:textId="4D69B128" w:rsidR="00CD2819" w:rsidRDefault="00CD2819" w:rsidP="00E11F55">
      <w:pPr>
        <w:pStyle w:val="Prrafodelista"/>
        <w:spacing w:after="0" w:line="240" w:lineRule="auto"/>
        <w:ind w:left="0"/>
        <w:contextualSpacing w:val="0"/>
        <w:jc w:val="both"/>
        <w:rPr>
          <w:rFonts w:cs="Arial"/>
        </w:rPr>
      </w:pPr>
    </w:p>
    <w:p w14:paraId="6ABE334E" w14:textId="1DC32722" w:rsidR="00CD2819" w:rsidRDefault="00CD2819" w:rsidP="00E11F55">
      <w:pPr>
        <w:pStyle w:val="Prrafodelista"/>
        <w:spacing w:after="0" w:line="240" w:lineRule="auto"/>
        <w:ind w:left="0"/>
        <w:contextualSpacing w:val="0"/>
        <w:jc w:val="both"/>
        <w:rPr>
          <w:rFonts w:cs="Arial"/>
        </w:rPr>
      </w:pPr>
    </w:p>
    <w:p w14:paraId="62C0F720" w14:textId="1FD5742C" w:rsidR="00CD2819" w:rsidRDefault="00CD2819" w:rsidP="00E11F55">
      <w:pPr>
        <w:pStyle w:val="Prrafodelista"/>
        <w:spacing w:after="0" w:line="240" w:lineRule="auto"/>
        <w:ind w:left="0"/>
        <w:contextualSpacing w:val="0"/>
        <w:jc w:val="both"/>
        <w:rPr>
          <w:rFonts w:cs="Arial"/>
        </w:rPr>
      </w:pPr>
    </w:p>
    <w:p w14:paraId="5AD684E3" w14:textId="72B4EE8D" w:rsidR="00CD2819" w:rsidRDefault="00CD2819" w:rsidP="00E11F55">
      <w:pPr>
        <w:pStyle w:val="Prrafodelista"/>
        <w:spacing w:after="0" w:line="240" w:lineRule="auto"/>
        <w:ind w:left="0"/>
        <w:contextualSpacing w:val="0"/>
        <w:jc w:val="both"/>
        <w:rPr>
          <w:rFonts w:cs="Arial"/>
        </w:rPr>
      </w:pPr>
    </w:p>
    <w:p w14:paraId="22307B41" w14:textId="77777777" w:rsidR="00CD2819" w:rsidRDefault="00CD2819" w:rsidP="00E11F55">
      <w:pPr>
        <w:pStyle w:val="Prrafodelista"/>
        <w:spacing w:after="0" w:line="240" w:lineRule="auto"/>
        <w:ind w:left="0"/>
        <w:contextualSpacing w:val="0"/>
        <w:jc w:val="both"/>
        <w:rPr>
          <w:rFonts w:cs="Arial"/>
        </w:rPr>
      </w:pPr>
    </w:p>
    <w:p w14:paraId="3322A0E5" w14:textId="77777777" w:rsidR="005514ED" w:rsidRDefault="005514ED" w:rsidP="005514ED">
      <w:pPr>
        <w:jc w:val="center"/>
        <w:rPr>
          <w:rFonts w:cs="Arial"/>
          <w:b/>
          <w:sz w:val="18"/>
          <w:szCs w:val="18"/>
        </w:rPr>
        <w:sectPr w:rsidR="005514ED" w:rsidSect="005514ED">
          <w:headerReference w:type="default" r:id="rId41"/>
          <w:footerReference w:type="default" r:id="rId42"/>
          <w:pgSz w:w="12240" w:h="15840" w:code="1"/>
          <w:pgMar w:top="1701" w:right="1701" w:bottom="1701" w:left="1701" w:header="851" w:footer="113" w:gutter="0"/>
          <w:cols w:space="708"/>
          <w:docGrid w:linePitch="360"/>
        </w:sectPr>
      </w:pPr>
    </w:p>
    <w:p w14:paraId="10D1263B" w14:textId="635E37BA" w:rsidR="005514ED" w:rsidRPr="0094556F" w:rsidRDefault="005514ED" w:rsidP="005514ED">
      <w:pPr>
        <w:jc w:val="center"/>
        <w:rPr>
          <w:b/>
          <w:szCs w:val="20"/>
        </w:rPr>
      </w:pPr>
      <w:bookmarkStart w:id="77" w:name="_Toc96272307"/>
      <w:r w:rsidRPr="0094556F">
        <w:rPr>
          <w:rFonts w:cs="Arial"/>
          <w:b/>
          <w:szCs w:val="20"/>
        </w:rPr>
        <w:lastRenderedPageBreak/>
        <w:t xml:space="preserve">Ilustración </w:t>
      </w:r>
      <w:r w:rsidR="00DC053F" w:rsidRPr="0094556F">
        <w:rPr>
          <w:rFonts w:cs="Arial"/>
          <w:b/>
          <w:szCs w:val="20"/>
        </w:rPr>
        <w:fldChar w:fldCharType="begin"/>
      </w:r>
      <w:r w:rsidR="00DC053F" w:rsidRPr="0094556F">
        <w:rPr>
          <w:rFonts w:cs="Arial"/>
          <w:b/>
          <w:szCs w:val="20"/>
        </w:rPr>
        <w:instrText xml:space="preserve"> STYLEREF 1 \s </w:instrText>
      </w:r>
      <w:r w:rsidR="00DC053F" w:rsidRPr="0094556F">
        <w:rPr>
          <w:rFonts w:cs="Arial"/>
          <w:b/>
          <w:szCs w:val="20"/>
        </w:rPr>
        <w:fldChar w:fldCharType="separate"/>
      </w:r>
      <w:r w:rsidR="00B9587A">
        <w:rPr>
          <w:rFonts w:cs="Arial"/>
          <w:b/>
          <w:noProof/>
          <w:szCs w:val="20"/>
        </w:rPr>
        <w:t>5</w:t>
      </w:r>
      <w:r w:rsidR="00DC053F" w:rsidRPr="0094556F">
        <w:rPr>
          <w:rFonts w:cs="Arial"/>
          <w:b/>
          <w:szCs w:val="20"/>
        </w:rPr>
        <w:fldChar w:fldCharType="end"/>
      </w:r>
      <w:r w:rsidR="00DC053F" w:rsidRPr="0094556F">
        <w:rPr>
          <w:rFonts w:cs="Arial"/>
          <w:b/>
          <w:szCs w:val="20"/>
        </w:rPr>
        <w:noBreakHyphen/>
      </w:r>
      <w:r w:rsidR="00DC053F" w:rsidRPr="0094556F">
        <w:rPr>
          <w:rFonts w:cs="Arial"/>
          <w:b/>
          <w:szCs w:val="20"/>
        </w:rPr>
        <w:fldChar w:fldCharType="begin"/>
      </w:r>
      <w:r w:rsidR="00DC053F" w:rsidRPr="0094556F">
        <w:rPr>
          <w:rFonts w:cs="Arial"/>
          <w:b/>
          <w:szCs w:val="20"/>
        </w:rPr>
        <w:instrText xml:space="preserve"> SEQ Ilustración \* ARABIC \s 1 </w:instrText>
      </w:r>
      <w:r w:rsidR="00DC053F" w:rsidRPr="0094556F">
        <w:rPr>
          <w:rFonts w:cs="Arial"/>
          <w:b/>
          <w:szCs w:val="20"/>
        </w:rPr>
        <w:fldChar w:fldCharType="separate"/>
      </w:r>
      <w:r w:rsidR="00B9587A">
        <w:rPr>
          <w:rFonts w:cs="Arial"/>
          <w:b/>
          <w:noProof/>
          <w:szCs w:val="20"/>
        </w:rPr>
        <w:t>9</w:t>
      </w:r>
      <w:r w:rsidR="00DC053F" w:rsidRPr="0094556F">
        <w:rPr>
          <w:rFonts w:cs="Arial"/>
          <w:b/>
          <w:szCs w:val="20"/>
        </w:rPr>
        <w:fldChar w:fldCharType="end"/>
      </w:r>
      <w:r w:rsidRPr="0094556F">
        <w:rPr>
          <w:rFonts w:cs="Arial"/>
          <w:b/>
          <w:noProof/>
          <w:szCs w:val="20"/>
        </w:rPr>
        <w:t xml:space="preserve"> </w:t>
      </w:r>
      <w:r w:rsidRPr="0094556F">
        <w:rPr>
          <w:b/>
          <w:szCs w:val="20"/>
        </w:rPr>
        <w:t>Zonificación de Manejo</w:t>
      </w:r>
      <w:bookmarkEnd w:id="77"/>
    </w:p>
    <w:p w14:paraId="470C8C2A" w14:textId="5A67409A" w:rsidR="00E11F55" w:rsidRDefault="005514ED" w:rsidP="005514ED">
      <w:pPr>
        <w:jc w:val="center"/>
        <w:rPr>
          <w:rFonts w:cs="Arial"/>
        </w:rPr>
      </w:pPr>
      <w:r>
        <w:rPr>
          <w:noProof/>
        </w:rPr>
        <w:drawing>
          <wp:inline distT="0" distB="0" distL="0" distR="0" wp14:anchorId="6F00B9E4" wp14:editId="114F5C48">
            <wp:extent cx="7985051" cy="4772809"/>
            <wp:effectExtent l="0" t="0" r="0" b="889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14606"/>
                    <a:stretch/>
                  </pic:blipFill>
                  <pic:spPr bwMode="auto">
                    <a:xfrm>
                      <a:off x="0" y="0"/>
                      <a:ext cx="7987190" cy="4774088"/>
                    </a:xfrm>
                    <a:prstGeom prst="rect">
                      <a:avLst/>
                    </a:prstGeom>
                    <a:noFill/>
                    <a:ln>
                      <a:noFill/>
                    </a:ln>
                    <a:extLst>
                      <a:ext uri="{53640926-AAD7-44D8-BBD7-CCE9431645EC}">
                        <a14:shadowObscured xmlns:a14="http://schemas.microsoft.com/office/drawing/2010/main"/>
                      </a:ext>
                    </a:extLst>
                  </pic:spPr>
                </pic:pic>
              </a:graphicData>
            </a:graphic>
          </wp:inline>
        </w:drawing>
      </w:r>
      <w:r w:rsidRPr="005514ED">
        <w:t xml:space="preserve">Fuente: </w:t>
      </w:r>
      <w:r w:rsidR="00DC053F">
        <w:t>Consorcio CS</w:t>
      </w:r>
      <w:r w:rsidRPr="005514ED">
        <w:t>, 2021.</w:t>
      </w:r>
      <w:bookmarkEnd w:id="6"/>
      <w:bookmarkEnd w:id="7"/>
      <w:bookmarkEnd w:id="8"/>
      <w:bookmarkEnd w:id="9"/>
      <w:bookmarkEnd w:id="10"/>
      <w:bookmarkEnd w:id="11"/>
      <w:bookmarkEnd w:id="12"/>
      <w:bookmarkEnd w:id="13"/>
      <w:bookmarkEnd w:id="14"/>
      <w:bookmarkEnd w:id="15"/>
      <w:bookmarkEnd w:id="16"/>
    </w:p>
    <w:sectPr w:rsidR="00E11F55" w:rsidSect="003C27CE">
      <w:headerReference w:type="default" r:id="rId44"/>
      <w:footerReference w:type="default" r:id="rId45"/>
      <w:pgSz w:w="15840" w:h="12240" w:orient="landscape" w:code="1"/>
      <w:pgMar w:top="1701" w:right="1701" w:bottom="1701" w:left="1701" w:header="851"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F92E3E" w14:textId="77777777" w:rsidR="00987DA3" w:rsidRDefault="00987DA3" w:rsidP="00AA6330">
      <w:r>
        <w:separator/>
      </w:r>
    </w:p>
  </w:endnote>
  <w:endnote w:type="continuationSeparator" w:id="0">
    <w:p w14:paraId="61694453" w14:textId="77777777" w:rsidR="00987DA3" w:rsidRDefault="00987DA3" w:rsidP="00AA63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B7373" w14:textId="77777777" w:rsidR="00845286" w:rsidRDefault="00845286" w:rsidP="00B3205E">
    <w:pPr>
      <w:pStyle w:val="Piedepgina"/>
      <w:jc w:val="center"/>
    </w:pPr>
  </w:p>
  <w:p w14:paraId="65D8C982" w14:textId="77777777" w:rsidR="00845286" w:rsidRDefault="00845286" w:rsidP="00B3205E">
    <w:pPr>
      <w:pStyle w:val="Piedepgina"/>
      <w:jc w:val="center"/>
    </w:pPr>
  </w:p>
  <w:p w14:paraId="48B76C0C" w14:textId="77777777" w:rsidR="00845286" w:rsidRDefault="00845286" w:rsidP="00B3205E">
    <w:pPr>
      <w:pStyle w:val="Piedepgina"/>
    </w:pPr>
  </w:p>
  <w:p w14:paraId="3FB8F0CF" w14:textId="77777777" w:rsidR="00845286" w:rsidRDefault="00845286" w:rsidP="004213D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316564"/>
      <w:docPartObj>
        <w:docPartGallery w:val="Page Numbers (Bottom of Page)"/>
        <w:docPartUnique/>
      </w:docPartObj>
    </w:sdtPr>
    <w:sdtContent>
      <w:p w14:paraId="539A1ED6" w14:textId="77777777" w:rsidR="007D1C70" w:rsidRPr="00F76845" w:rsidRDefault="007D1C70" w:rsidP="007D1C70">
        <w:pPr>
          <w:jc w:val="center"/>
        </w:pPr>
        <w:r>
          <w:rPr>
            <w:noProof/>
            <w:lang w:val="es-MX" w:eastAsia="es-MX"/>
          </w:rPr>
          <mc:AlternateContent>
            <mc:Choice Requires="wps">
              <w:drawing>
                <wp:anchor distT="0" distB="0" distL="114300" distR="114300" simplePos="0" relativeHeight="251667456" behindDoc="0" locked="0" layoutInCell="1" allowOverlap="1" wp14:anchorId="5A9DDDB8" wp14:editId="65BC871E">
                  <wp:simplePos x="0" y="0"/>
                  <wp:positionH relativeFrom="column">
                    <wp:posOffset>0</wp:posOffset>
                  </wp:positionH>
                  <wp:positionV relativeFrom="paragraph">
                    <wp:posOffset>-474</wp:posOffset>
                  </wp:positionV>
                  <wp:extent cx="5600700" cy="0"/>
                  <wp:effectExtent l="0" t="0" r="0" b="0"/>
                  <wp:wrapNone/>
                  <wp:docPr id="40" name="Conector recto 40"/>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544F13" id="Conector recto 40"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1</w:t>
        </w:r>
        <w:r w:rsidRPr="00F76845">
          <w:fldChar w:fldCharType="end"/>
        </w:r>
      </w:p>
    </w:sdtContent>
  </w:sdt>
  <w:p w14:paraId="46D322B1" w14:textId="77777777" w:rsidR="00EA1B47" w:rsidRDefault="00EA1B47" w:rsidP="00B3205E">
    <w:pPr>
      <w:pStyle w:val="Piedepgina"/>
      <w:jc w:val="center"/>
    </w:pPr>
  </w:p>
  <w:p w14:paraId="2CE6A829" w14:textId="77777777" w:rsidR="00EA1B47" w:rsidRDefault="00EA1B47" w:rsidP="00B3205E">
    <w:pPr>
      <w:pStyle w:val="Piedepgina"/>
    </w:pPr>
  </w:p>
  <w:p w14:paraId="27CDE7CA" w14:textId="77777777" w:rsidR="00EA1B47" w:rsidRDefault="00EA1B47" w:rsidP="004213D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261403"/>
      <w:docPartObj>
        <w:docPartGallery w:val="Page Numbers (Bottom of Page)"/>
        <w:docPartUnique/>
      </w:docPartObj>
    </w:sdtPr>
    <w:sdtContent>
      <w:p w14:paraId="03B4CE16" w14:textId="77777777" w:rsidR="007D1C70" w:rsidRPr="00F76845" w:rsidRDefault="007D1C70" w:rsidP="007D1C70">
        <w:pPr>
          <w:jc w:val="center"/>
        </w:pPr>
        <w:r>
          <w:rPr>
            <w:noProof/>
            <w:lang w:val="es-MX" w:eastAsia="es-MX"/>
          </w:rPr>
          <mc:AlternateContent>
            <mc:Choice Requires="wps">
              <w:drawing>
                <wp:anchor distT="0" distB="0" distL="114300" distR="114300" simplePos="0" relativeHeight="251672576" behindDoc="0" locked="0" layoutInCell="1" allowOverlap="1" wp14:anchorId="4A52CA27" wp14:editId="4EDC8FD2">
                  <wp:simplePos x="0" y="0"/>
                  <wp:positionH relativeFrom="column">
                    <wp:posOffset>0</wp:posOffset>
                  </wp:positionH>
                  <wp:positionV relativeFrom="paragraph">
                    <wp:posOffset>-474</wp:posOffset>
                  </wp:positionV>
                  <wp:extent cx="5600700" cy="0"/>
                  <wp:effectExtent l="0" t="0" r="0" b="0"/>
                  <wp:wrapNone/>
                  <wp:docPr id="42" name="Conector recto 42"/>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654FE6" id="Conector recto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4</w:t>
        </w:r>
        <w:r w:rsidRPr="00F76845">
          <w:fldChar w:fldCharType="end"/>
        </w:r>
      </w:p>
    </w:sdtContent>
  </w:sdt>
  <w:p w14:paraId="1641FC37" w14:textId="69774A9A" w:rsidR="00EA1B47" w:rsidRDefault="00EA1B47">
    <w:pPr>
      <w:pStyle w:val="Piedepgina"/>
      <w:jc w:val="center"/>
    </w:pPr>
  </w:p>
  <w:p w14:paraId="2075D854" w14:textId="77777777" w:rsidR="007D1C70" w:rsidRDefault="007D1C70">
    <w:pPr>
      <w:pStyle w:val="Piedepgina"/>
      <w:jc w:val="center"/>
    </w:pPr>
  </w:p>
  <w:p w14:paraId="7C757F40" w14:textId="77777777" w:rsidR="00EA1B47" w:rsidRDefault="00EA1B47" w:rsidP="002832B6">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815997"/>
      <w:docPartObj>
        <w:docPartGallery w:val="Page Numbers (Bottom of Page)"/>
        <w:docPartUnique/>
      </w:docPartObj>
    </w:sdtPr>
    <w:sdtEndPr>
      <w:rPr>
        <w:sz w:val="14"/>
      </w:rPr>
    </w:sdtEndPr>
    <w:sdtContent>
      <w:sdt>
        <w:sdtPr>
          <w:id w:val="-853349390"/>
          <w:docPartObj>
            <w:docPartGallery w:val="Page Numbers (Bottom of Page)"/>
            <w:docPartUnique/>
          </w:docPartObj>
        </w:sdtPr>
        <w:sdtContent>
          <w:p w14:paraId="064B1425" w14:textId="77777777" w:rsidR="007D1C70" w:rsidRPr="00F76845" w:rsidRDefault="007D1C70" w:rsidP="007D1C70">
            <w:pPr>
              <w:jc w:val="center"/>
            </w:pPr>
            <w:r>
              <w:rPr>
                <w:noProof/>
                <w:lang w:val="es-MX" w:eastAsia="es-MX"/>
              </w:rPr>
              <mc:AlternateContent>
                <mc:Choice Requires="wps">
                  <w:drawing>
                    <wp:anchor distT="0" distB="0" distL="114300" distR="114300" simplePos="0" relativeHeight="251674624" behindDoc="0" locked="0" layoutInCell="1" allowOverlap="1" wp14:anchorId="727BAEDE" wp14:editId="3DBE9D0A">
                      <wp:simplePos x="0" y="0"/>
                      <wp:positionH relativeFrom="column">
                        <wp:posOffset>0</wp:posOffset>
                      </wp:positionH>
                      <wp:positionV relativeFrom="paragraph">
                        <wp:posOffset>-474</wp:posOffset>
                      </wp:positionV>
                      <wp:extent cx="5600700" cy="0"/>
                      <wp:effectExtent l="0" t="0" r="0" b="0"/>
                      <wp:wrapNone/>
                      <wp:docPr id="43" name="Conector recto 43"/>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BEF8A2" id="Conector recto 43"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4</w:t>
            </w:r>
            <w:r w:rsidRPr="00F76845">
              <w:fldChar w:fldCharType="end"/>
            </w:r>
          </w:p>
        </w:sdtContent>
      </w:sdt>
      <w:p w14:paraId="13D606D0" w14:textId="09508E9C" w:rsidR="005D6FED" w:rsidRDefault="00987DA3" w:rsidP="007C4E2D">
        <w:pPr>
          <w:pStyle w:val="Piedepgina"/>
          <w:jc w:val="center"/>
        </w:pPr>
      </w:p>
    </w:sdtContent>
  </w:sdt>
  <w:p w14:paraId="14D02492" w14:textId="77777777" w:rsidR="005D6FED" w:rsidRDefault="005D6FED">
    <w:pPr>
      <w:pStyle w:val="Piedepgina"/>
      <w:jc w:val="center"/>
    </w:pPr>
  </w:p>
  <w:p w14:paraId="1017A1B3" w14:textId="77777777" w:rsidR="005D6FED" w:rsidRDefault="005D6FED" w:rsidP="002832B6">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8689667"/>
      <w:docPartObj>
        <w:docPartGallery w:val="Page Numbers (Bottom of Page)"/>
        <w:docPartUnique/>
      </w:docPartObj>
    </w:sdtPr>
    <w:sdtEndPr>
      <w:rPr>
        <w:sz w:val="14"/>
      </w:rPr>
    </w:sdtEndPr>
    <w:sdtContent>
      <w:sdt>
        <w:sdtPr>
          <w:id w:val="-353885377"/>
          <w:docPartObj>
            <w:docPartGallery w:val="Page Numbers (Bottom of Page)"/>
            <w:docPartUnique/>
          </w:docPartObj>
        </w:sdtPr>
        <w:sdtContent>
          <w:p w14:paraId="35AD795F" w14:textId="77777777" w:rsidR="007D1C70" w:rsidRPr="00F76845" w:rsidRDefault="007D1C70" w:rsidP="007D1C70">
            <w:pPr>
              <w:jc w:val="center"/>
            </w:pPr>
            <w:r>
              <w:rPr>
                <w:noProof/>
                <w:lang w:val="es-MX" w:eastAsia="es-MX"/>
              </w:rPr>
              <mc:AlternateContent>
                <mc:Choice Requires="wps">
                  <w:drawing>
                    <wp:anchor distT="0" distB="0" distL="114300" distR="114300" simplePos="0" relativeHeight="251675648" behindDoc="0" locked="0" layoutInCell="1" allowOverlap="1" wp14:anchorId="754309F2" wp14:editId="7887C572">
                      <wp:simplePos x="0" y="0"/>
                      <wp:positionH relativeFrom="column">
                        <wp:posOffset>0</wp:posOffset>
                      </wp:positionH>
                      <wp:positionV relativeFrom="paragraph">
                        <wp:posOffset>-474</wp:posOffset>
                      </wp:positionV>
                      <wp:extent cx="5600700" cy="0"/>
                      <wp:effectExtent l="0" t="0" r="0" b="0"/>
                      <wp:wrapNone/>
                      <wp:docPr id="44" name="Conector recto 44"/>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DAA643" id="Conector recto 4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4</w:t>
            </w:r>
            <w:r w:rsidRPr="00F76845">
              <w:fldChar w:fldCharType="end"/>
            </w:r>
          </w:p>
        </w:sdtContent>
      </w:sdt>
      <w:p w14:paraId="76D9B828" w14:textId="5B15FACA" w:rsidR="005D6FED" w:rsidRDefault="00987DA3" w:rsidP="007C4E2D">
        <w:pPr>
          <w:pStyle w:val="Piedepgina"/>
          <w:jc w:val="center"/>
        </w:pPr>
      </w:p>
    </w:sdtContent>
  </w:sdt>
  <w:p w14:paraId="197ADB02" w14:textId="77777777" w:rsidR="005D6FED" w:rsidRDefault="005D6FED">
    <w:pPr>
      <w:pStyle w:val="Piedepgina"/>
      <w:jc w:val="center"/>
    </w:pPr>
  </w:p>
  <w:p w14:paraId="1930A2FC" w14:textId="77777777" w:rsidR="005D6FED" w:rsidRDefault="005D6FED" w:rsidP="002832B6">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0777249"/>
      <w:docPartObj>
        <w:docPartGallery w:val="Page Numbers (Bottom of Page)"/>
        <w:docPartUnique/>
      </w:docPartObj>
    </w:sdtPr>
    <w:sdtEndPr>
      <w:rPr>
        <w:sz w:val="14"/>
      </w:rPr>
    </w:sdtEndPr>
    <w:sdtContent>
      <w:sdt>
        <w:sdtPr>
          <w:id w:val="-1663080676"/>
          <w:docPartObj>
            <w:docPartGallery w:val="Page Numbers (Bottom of Page)"/>
            <w:docPartUnique/>
          </w:docPartObj>
        </w:sdtPr>
        <w:sdtContent>
          <w:p w14:paraId="72C1140A" w14:textId="77777777" w:rsidR="007D1C70" w:rsidRPr="00F76845" w:rsidRDefault="007D1C70" w:rsidP="007D1C70">
            <w:pPr>
              <w:jc w:val="center"/>
            </w:pPr>
            <w:r>
              <w:rPr>
                <w:noProof/>
                <w:lang w:val="es-MX" w:eastAsia="es-MX"/>
              </w:rPr>
              <mc:AlternateContent>
                <mc:Choice Requires="wps">
                  <w:drawing>
                    <wp:anchor distT="0" distB="0" distL="114300" distR="114300" simplePos="0" relativeHeight="251676672" behindDoc="0" locked="0" layoutInCell="1" allowOverlap="1" wp14:anchorId="27431EF1" wp14:editId="4B8CA85A">
                      <wp:simplePos x="0" y="0"/>
                      <wp:positionH relativeFrom="column">
                        <wp:posOffset>0</wp:posOffset>
                      </wp:positionH>
                      <wp:positionV relativeFrom="paragraph">
                        <wp:posOffset>-474</wp:posOffset>
                      </wp:positionV>
                      <wp:extent cx="5600700" cy="0"/>
                      <wp:effectExtent l="0" t="0" r="0" b="0"/>
                      <wp:wrapNone/>
                      <wp:docPr id="45" name="Conector recto 45"/>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D679D3" id="Conector recto 45"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4</w:t>
            </w:r>
            <w:r w:rsidRPr="00F76845">
              <w:fldChar w:fldCharType="end"/>
            </w:r>
          </w:p>
        </w:sdtContent>
      </w:sdt>
      <w:p w14:paraId="21163565" w14:textId="742AC136" w:rsidR="005D6FED" w:rsidRDefault="00987DA3" w:rsidP="007C4E2D">
        <w:pPr>
          <w:pStyle w:val="Piedepgina"/>
          <w:jc w:val="center"/>
        </w:pPr>
      </w:p>
    </w:sdtContent>
  </w:sdt>
  <w:p w14:paraId="6C0B3716" w14:textId="77777777" w:rsidR="005D6FED" w:rsidRDefault="005D6FED">
    <w:pPr>
      <w:pStyle w:val="Piedepgina"/>
      <w:jc w:val="center"/>
    </w:pPr>
  </w:p>
  <w:p w14:paraId="054D2734" w14:textId="77777777" w:rsidR="005D6FED" w:rsidRDefault="005D6FED" w:rsidP="002832B6">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4263430"/>
      <w:docPartObj>
        <w:docPartGallery w:val="Page Numbers (Bottom of Page)"/>
        <w:docPartUnique/>
      </w:docPartObj>
    </w:sdtPr>
    <w:sdtEndPr>
      <w:rPr>
        <w:sz w:val="14"/>
      </w:rPr>
    </w:sdtEndPr>
    <w:sdtContent>
      <w:sdt>
        <w:sdtPr>
          <w:id w:val="786473348"/>
          <w:docPartObj>
            <w:docPartGallery w:val="Page Numbers (Bottom of Page)"/>
            <w:docPartUnique/>
          </w:docPartObj>
        </w:sdtPr>
        <w:sdtContent>
          <w:p w14:paraId="531F5FFB" w14:textId="77777777" w:rsidR="007D1C70" w:rsidRPr="00F76845" w:rsidRDefault="007D1C70" w:rsidP="007D1C70">
            <w:pPr>
              <w:jc w:val="center"/>
            </w:pPr>
            <w:r>
              <w:rPr>
                <w:noProof/>
                <w:lang w:val="es-MX" w:eastAsia="es-MX"/>
              </w:rPr>
              <mc:AlternateContent>
                <mc:Choice Requires="wps">
                  <w:drawing>
                    <wp:anchor distT="0" distB="0" distL="114300" distR="114300" simplePos="0" relativeHeight="251677696" behindDoc="0" locked="0" layoutInCell="1" allowOverlap="1" wp14:anchorId="4A32EE6F" wp14:editId="4F50C9A8">
                      <wp:simplePos x="0" y="0"/>
                      <wp:positionH relativeFrom="column">
                        <wp:posOffset>0</wp:posOffset>
                      </wp:positionH>
                      <wp:positionV relativeFrom="paragraph">
                        <wp:posOffset>-474</wp:posOffset>
                      </wp:positionV>
                      <wp:extent cx="5600700" cy="0"/>
                      <wp:effectExtent l="0" t="0" r="0" b="0"/>
                      <wp:wrapNone/>
                      <wp:docPr id="46" name="Conector recto 46"/>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1C0057" id="Conector recto 46"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4</w:t>
            </w:r>
            <w:r w:rsidRPr="00F76845">
              <w:fldChar w:fldCharType="end"/>
            </w:r>
          </w:p>
        </w:sdtContent>
      </w:sdt>
      <w:p w14:paraId="0A0B1314" w14:textId="75B209E8" w:rsidR="005D6FED" w:rsidRDefault="00987DA3" w:rsidP="007C4E2D">
        <w:pPr>
          <w:pStyle w:val="Piedepgina"/>
          <w:jc w:val="center"/>
        </w:pPr>
      </w:p>
    </w:sdtContent>
  </w:sdt>
  <w:p w14:paraId="65E791F2" w14:textId="77777777" w:rsidR="005D6FED" w:rsidRDefault="005D6FED">
    <w:pPr>
      <w:pStyle w:val="Piedepgina"/>
      <w:jc w:val="center"/>
    </w:pPr>
  </w:p>
  <w:p w14:paraId="7FD6ED24" w14:textId="77777777" w:rsidR="005D6FED" w:rsidRDefault="005D6FED" w:rsidP="002832B6">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9156229"/>
      <w:docPartObj>
        <w:docPartGallery w:val="Page Numbers (Bottom of Page)"/>
        <w:docPartUnique/>
      </w:docPartObj>
    </w:sdtPr>
    <w:sdtEndPr>
      <w:rPr>
        <w:sz w:val="14"/>
      </w:rPr>
    </w:sdtEndPr>
    <w:sdtContent>
      <w:sdt>
        <w:sdtPr>
          <w:id w:val="-105041327"/>
          <w:docPartObj>
            <w:docPartGallery w:val="Page Numbers (Bottom of Page)"/>
            <w:docPartUnique/>
          </w:docPartObj>
        </w:sdtPr>
        <w:sdtEndPr>
          <w:rPr>
            <w:sz w:val="14"/>
          </w:rPr>
        </w:sdtEndPr>
        <w:sdtContent>
          <w:sdt>
            <w:sdtPr>
              <w:id w:val="-1568405100"/>
              <w:docPartObj>
                <w:docPartGallery w:val="Page Numbers (Bottom of Page)"/>
                <w:docPartUnique/>
              </w:docPartObj>
            </w:sdtPr>
            <w:sdtContent>
              <w:p w14:paraId="616A11D0" w14:textId="77777777" w:rsidR="007D1C70" w:rsidRPr="00F76845" w:rsidRDefault="007D1C70" w:rsidP="007D1C70">
                <w:pPr>
                  <w:jc w:val="center"/>
                </w:pPr>
                <w:r>
                  <w:rPr>
                    <w:noProof/>
                    <w:lang w:val="es-MX" w:eastAsia="es-MX"/>
                  </w:rPr>
                  <mc:AlternateContent>
                    <mc:Choice Requires="wps">
                      <w:drawing>
                        <wp:anchor distT="0" distB="0" distL="114300" distR="114300" simplePos="0" relativeHeight="251669504" behindDoc="0" locked="0" layoutInCell="1" allowOverlap="1" wp14:anchorId="7744ED04" wp14:editId="2E9D1DD2">
                          <wp:simplePos x="0" y="0"/>
                          <wp:positionH relativeFrom="column">
                            <wp:posOffset>0</wp:posOffset>
                          </wp:positionH>
                          <wp:positionV relativeFrom="paragraph">
                            <wp:posOffset>-474</wp:posOffset>
                          </wp:positionV>
                          <wp:extent cx="5600700" cy="0"/>
                          <wp:effectExtent l="0" t="0" r="0" b="0"/>
                          <wp:wrapNone/>
                          <wp:docPr id="50" name="Conector recto 50"/>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2D063D" id="Conector recto 50"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05pt" to="44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" strokecolor="#7f7f7f [1612]" strokeweight="1.25pt"/>
                      </w:pict>
                    </mc:Fallback>
                  </mc:AlternateContent>
                </w:r>
                <w:r w:rsidRPr="00F76845">
                  <w:fldChar w:fldCharType="begin"/>
                </w:r>
                <w:r w:rsidRPr="00F76845">
                  <w:instrText>PAGE   \* MERGEFORMAT</w:instrText>
                </w:r>
                <w:r w:rsidRPr="00F76845">
                  <w:fldChar w:fldCharType="separate"/>
                </w:r>
                <w:r>
                  <w:t>24</w:t>
                </w:r>
                <w:r w:rsidRPr="00F76845">
                  <w:fldChar w:fldCharType="end"/>
                </w:r>
              </w:p>
            </w:sdtContent>
          </w:sdt>
          <w:p w14:paraId="6294EEF5" w14:textId="5871F3B7" w:rsidR="005514ED" w:rsidRPr="007D1C70" w:rsidRDefault="007D1C70" w:rsidP="007D1C70">
            <w:pPr>
              <w:pStyle w:val="Piedepgina"/>
              <w:jc w:val="center"/>
              <w:rPr>
                <w:sz w:val="20"/>
              </w:rPr>
            </w:pPr>
          </w:p>
        </w:sdtContent>
      </w:sdt>
    </w:sdtContent>
  </w:sdt>
  <w:p w14:paraId="06A0171C" w14:textId="77777777" w:rsidR="005514ED" w:rsidRDefault="005514ED">
    <w:pPr>
      <w:pStyle w:val="Piedepgina"/>
      <w:jc w:val="center"/>
    </w:pPr>
  </w:p>
  <w:p w14:paraId="46A33077" w14:textId="77777777" w:rsidR="005514ED" w:rsidRDefault="005514ED" w:rsidP="002832B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95989D" w14:textId="77777777" w:rsidR="00987DA3" w:rsidRDefault="00987DA3" w:rsidP="00AA6330">
      <w:r>
        <w:separator/>
      </w:r>
    </w:p>
  </w:footnote>
  <w:footnote w:type="continuationSeparator" w:id="0">
    <w:p w14:paraId="7D3B4A1E" w14:textId="77777777" w:rsidR="00987DA3" w:rsidRDefault="00987DA3" w:rsidP="00AA63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B54A6" w14:textId="60636AF0" w:rsidR="00845286" w:rsidRDefault="00845286">
    <w:pPr>
      <w:pStyle w:val="Encabezado"/>
    </w:pPr>
    <w:r>
      <w:rPr>
        <w:noProof/>
      </w:rPr>
      <w:drawing>
        <wp:anchor distT="0" distB="0" distL="114300" distR="114300" simplePos="0" relativeHeight="251644928" behindDoc="1" locked="0" layoutInCell="0" allowOverlap="1" wp14:anchorId="340F2CAB" wp14:editId="41366C28">
          <wp:simplePos x="0" y="0"/>
          <wp:positionH relativeFrom="margin">
            <wp:align>center</wp:align>
          </wp:positionH>
          <wp:positionV relativeFrom="margin">
            <wp:align>center</wp:align>
          </wp:positionV>
          <wp:extent cx="5578475" cy="5578475"/>
          <wp:effectExtent l="0" t="0" r="3175" b="3175"/>
          <wp:wrapNone/>
          <wp:docPr id="7" name="Imagen 7" descr="Logo I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IDU"/>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578475" cy="55784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048" behindDoc="1" locked="0" layoutInCell="0" allowOverlap="1" wp14:anchorId="5FAA1913" wp14:editId="5FE0017D">
          <wp:simplePos x="0" y="0"/>
          <wp:positionH relativeFrom="margin">
            <wp:align>center</wp:align>
          </wp:positionH>
          <wp:positionV relativeFrom="margin">
            <wp:align>center</wp:align>
          </wp:positionV>
          <wp:extent cx="5607050" cy="5607050"/>
          <wp:effectExtent l="0" t="0" r="0" b="0"/>
          <wp:wrapNone/>
          <wp:docPr id="33" name="Imagen 33" descr="Logo I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IDU"/>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607050" cy="56070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5514ED" w:rsidRPr="0056319A" w14:paraId="0EC81D14" w14:textId="77777777" w:rsidTr="00E11F55">
      <w:trPr>
        <w:trHeight w:val="1408"/>
        <w:jc w:val="center"/>
      </w:trPr>
      <w:tc>
        <w:tcPr>
          <w:tcW w:w="1838" w:type="dxa"/>
          <w:vAlign w:val="center"/>
        </w:tcPr>
        <w:p w14:paraId="53532B37" w14:textId="77777777" w:rsidR="005514ED" w:rsidRPr="0056319A" w:rsidRDefault="005514ED" w:rsidP="003A36E1">
          <w:pPr>
            <w:spacing w:after="160" w:line="259" w:lineRule="auto"/>
            <w:jc w:val="left"/>
            <w:rPr>
              <w:szCs w:val="22"/>
              <w:lang w:val="es-ES"/>
            </w:rPr>
          </w:pPr>
          <w:r w:rsidRPr="0056319A">
            <w:rPr>
              <w:noProof/>
              <w:szCs w:val="22"/>
              <w:lang w:val="es-MX" w:eastAsia="es-MX"/>
            </w:rPr>
            <w:drawing>
              <wp:anchor distT="0" distB="0" distL="114300" distR="114300" simplePos="0" relativeHeight="251642880" behindDoc="1" locked="0" layoutInCell="1" allowOverlap="1" wp14:anchorId="3ED984D1" wp14:editId="695521E6">
                <wp:simplePos x="0" y="0"/>
                <wp:positionH relativeFrom="column">
                  <wp:posOffset>124460</wp:posOffset>
                </wp:positionH>
                <wp:positionV relativeFrom="paragraph">
                  <wp:posOffset>5715</wp:posOffset>
                </wp:positionV>
                <wp:extent cx="858520" cy="851535"/>
                <wp:effectExtent l="0" t="0" r="0" b="5715"/>
                <wp:wrapNone/>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38ADBF83" w14:textId="77777777" w:rsidR="005514ED" w:rsidRPr="0056319A" w:rsidRDefault="005514ED" w:rsidP="003A36E1">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7C98D8F5" w14:textId="77777777" w:rsidR="005514ED" w:rsidRPr="0056319A" w:rsidRDefault="005514ED" w:rsidP="003A36E1">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48000" behindDoc="0" locked="0" layoutInCell="1" allowOverlap="1" wp14:anchorId="7521E4DF" wp14:editId="020255AA">
                    <wp:simplePos x="0" y="0"/>
                    <wp:positionH relativeFrom="column">
                      <wp:posOffset>17145</wp:posOffset>
                    </wp:positionH>
                    <wp:positionV relativeFrom="paragraph">
                      <wp:posOffset>-25400</wp:posOffset>
                    </wp:positionV>
                    <wp:extent cx="1343025" cy="600075"/>
                    <wp:effectExtent l="0" t="0" r="9525" b="9525"/>
                    <wp:wrapNone/>
                    <wp:docPr id="902"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903" name="Imagen 903"/>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904"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905"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0D87BC" id="Grupo 10" o:spid="_x0000_s1026" style="position:absolute;margin-left:1.35pt;margin-top:-2pt;width:105.75pt;height:47.25pt;z-index:25164800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03"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">
                      <v:imagedata r:id="rId7" o:title=""/>
                    </v:shape>
                  </v:group>
                </w:pict>
              </mc:Fallback>
            </mc:AlternateContent>
          </w:r>
        </w:p>
      </w:tc>
    </w:tr>
  </w:tbl>
  <w:p w14:paraId="2E10354D" w14:textId="77777777" w:rsidR="005514ED" w:rsidRDefault="005514ED" w:rsidP="005514ED">
    <w:pPr>
      <w:pStyle w:val="Ttulo2"/>
      <w:numPr>
        <w:ilvl w:val="0"/>
        <w:numId w:val="0"/>
      </w:numPr>
      <w:ind w:left="156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D3D4B" w14:textId="7D9D3A2C" w:rsidR="00845286" w:rsidRPr="00A1233C" w:rsidRDefault="007D1C70" w:rsidP="00B3205E">
    <w:pPr>
      <w:pStyle w:val="Encabezado"/>
      <w:rPr>
        <w:sz w:val="20"/>
        <w:szCs w:val="20"/>
      </w:rPr>
    </w:pPr>
    <w:r>
      <w:rPr>
        <w:noProof/>
        <w:lang w:val="es-MX" w:eastAsia="es-MX"/>
      </w:rPr>
      <w:drawing>
        <wp:anchor distT="0" distB="1778" distL="114300" distR="117348" simplePos="0" relativeHeight="251666432" behindDoc="1" locked="0" layoutInCell="1" allowOverlap="1" wp14:anchorId="34C81028" wp14:editId="2FA5F2C6">
          <wp:simplePos x="0" y="0"/>
          <wp:positionH relativeFrom="margin">
            <wp:posOffset>1704975</wp:posOffset>
          </wp:positionH>
          <wp:positionV relativeFrom="paragraph">
            <wp:posOffset>3286125</wp:posOffset>
          </wp:positionV>
          <wp:extent cx="2209927" cy="2394077"/>
          <wp:effectExtent l="0" t="0" r="0" b="635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sidR="00845286">
      <w:rPr>
        <w:noProof/>
        <w:sz w:val="20"/>
        <w:szCs w:val="20"/>
      </w:rPr>
      <w:drawing>
        <wp:anchor distT="0" distB="0" distL="114300" distR="114300" simplePos="0" relativeHeight="251645952" behindDoc="1" locked="0" layoutInCell="0" allowOverlap="1" wp14:anchorId="453178F5" wp14:editId="0C5F7205">
          <wp:simplePos x="0" y="0"/>
          <wp:positionH relativeFrom="margin">
            <wp:align>center</wp:align>
          </wp:positionH>
          <wp:positionV relativeFrom="margin">
            <wp:align>center</wp:align>
          </wp:positionV>
          <wp:extent cx="5578475" cy="5578475"/>
          <wp:effectExtent l="0" t="0" r="3175" b="3175"/>
          <wp:wrapNone/>
          <wp:docPr id="5" name="Imagen 5" descr="Logo I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IDU"/>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578475" cy="55784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845286" w:rsidRPr="0056319A" w14:paraId="7931C8F9" w14:textId="77777777" w:rsidTr="00E20E20">
      <w:trPr>
        <w:trHeight w:val="1408"/>
        <w:jc w:val="center"/>
      </w:trPr>
      <w:tc>
        <w:tcPr>
          <w:tcW w:w="1838" w:type="dxa"/>
          <w:vAlign w:val="center"/>
        </w:tcPr>
        <w:p w14:paraId="1FAD7699" w14:textId="77777777" w:rsidR="00845286" w:rsidRPr="0056319A" w:rsidRDefault="00845286" w:rsidP="00CC6C72">
          <w:pPr>
            <w:spacing w:after="160" w:line="259" w:lineRule="auto"/>
            <w:jc w:val="left"/>
            <w:rPr>
              <w:lang w:val="es-ES"/>
            </w:rPr>
          </w:pPr>
          <w:r w:rsidRPr="0056319A">
            <w:rPr>
              <w:noProof/>
              <w:lang w:val="es-MX" w:eastAsia="es-MX"/>
            </w:rPr>
            <w:drawing>
              <wp:anchor distT="0" distB="0" distL="114300" distR="114300" simplePos="0" relativeHeight="251656192" behindDoc="1" locked="0" layoutInCell="1" allowOverlap="1" wp14:anchorId="7DA3496C" wp14:editId="44A5E65C">
                <wp:simplePos x="0" y="0"/>
                <wp:positionH relativeFrom="column">
                  <wp:posOffset>124460</wp:posOffset>
                </wp:positionH>
                <wp:positionV relativeFrom="paragraph">
                  <wp:posOffset>5715</wp:posOffset>
                </wp:positionV>
                <wp:extent cx="858520" cy="851535"/>
                <wp:effectExtent l="0" t="0" r="0" b="571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5CAB9622" w14:textId="77777777" w:rsidR="00845286" w:rsidRPr="0056319A" w:rsidRDefault="00845286" w:rsidP="00CC6C72">
          <w:pPr>
            <w:autoSpaceDE w:val="0"/>
            <w:autoSpaceDN w:val="0"/>
            <w:adjustRightInd w:val="0"/>
            <w:spacing w:after="160" w:line="259" w:lineRule="auto"/>
            <w:jc w:val="center"/>
            <w:rPr>
              <w:lang w:val="es-ES"/>
            </w:rPr>
          </w:pPr>
          <w:r w:rsidRPr="0056319A">
            <w:rPr>
              <w:rFonts w:ascii="Calibri" w:hAnsi="Calibri"/>
              <w:noProof/>
              <w:color w:val="000000"/>
            </w:rPr>
            <w:t>ACTUALIZACIÓN, AJUSTES Y COMPLEMENTACIÓN DE LA FACTIBILIDAD Y LOS ESTUDIOS Y DISEÑOS DEL CABLE AÉREO EN SAN CRISTÓBAL, EN BOGOTÁ D.C.</w:t>
          </w:r>
        </w:p>
      </w:tc>
      <w:tc>
        <w:tcPr>
          <w:tcW w:w="2455" w:type="dxa"/>
          <w:vAlign w:val="center"/>
        </w:tcPr>
        <w:p w14:paraId="3DAB8C4A" w14:textId="77777777" w:rsidR="00845286" w:rsidRPr="0056319A" w:rsidRDefault="00845286" w:rsidP="00CC6C72">
          <w:pPr>
            <w:spacing w:after="160" w:line="259" w:lineRule="auto"/>
            <w:jc w:val="left"/>
            <w:rPr>
              <w:lang w:val="es-ES"/>
            </w:rPr>
          </w:pPr>
          <w:r w:rsidRPr="0056319A">
            <w:rPr>
              <w:noProof/>
              <w:lang w:val="es-MX" w:eastAsia="es-MX"/>
            </w:rPr>
            <mc:AlternateContent>
              <mc:Choice Requires="wpg">
                <w:drawing>
                  <wp:anchor distT="0" distB="0" distL="114300" distR="114300" simplePos="0" relativeHeight="251660288" behindDoc="0" locked="0" layoutInCell="1" allowOverlap="1" wp14:anchorId="73C2334F" wp14:editId="2B832845">
                    <wp:simplePos x="0" y="0"/>
                    <wp:positionH relativeFrom="column">
                      <wp:posOffset>17145</wp:posOffset>
                    </wp:positionH>
                    <wp:positionV relativeFrom="paragraph">
                      <wp:posOffset>-25400</wp:posOffset>
                    </wp:positionV>
                    <wp:extent cx="1343025" cy="600075"/>
                    <wp:effectExtent l="0" t="0" r="9525" b="9525"/>
                    <wp:wrapNone/>
                    <wp:docPr id="35"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36" name="Imagen 36"/>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37"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38"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EAE6A7" id="Grupo 10" o:spid="_x0000_s1026" style="position:absolute;margin-left:1.35pt;margin-top:-2pt;width:105.75pt;height:47.25pt;z-index:25166028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6"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">
                      <v:imagedata r:id="rId7" o:title=""/>
                    </v:shape>
                  </v:group>
                </w:pict>
              </mc:Fallback>
            </mc:AlternateContent>
          </w:r>
        </w:p>
      </w:tc>
    </w:tr>
  </w:tbl>
  <w:p w14:paraId="05F7ED59" w14:textId="77777777" w:rsidR="00845286" w:rsidRDefault="00987DA3">
    <w:pPr>
      <w:pStyle w:val="Encabezado"/>
    </w:pPr>
    <w:r>
      <w:rPr>
        <w:noProof/>
      </w:rPr>
      <w:pict w14:anchorId="15FA2ADE">
        <v:shape id="WordPictureWatermark" o:spid="_x0000_s1025" type="#_x0000_t75" style="position:absolute;left:0;text-align:left;margin-left:0;margin-top:0;width:439.25pt;height:439.25pt;z-index:-251642880;mso-position-horizontal:center;mso-position-horizontal-relative:margin;mso-position-vertical:center;mso-position-vertical-relative:margin" o:allowincell="f">
          <v:imagedata r:id="rId8" o:title="Logo IDU"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845286" w:rsidRPr="0056319A" w14:paraId="637D0E7C" w14:textId="77777777" w:rsidTr="00E20E20">
      <w:trPr>
        <w:trHeight w:val="1408"/>
        <w:jc w:val="center"/>
      </w:trPr>
      <w:tc>
        <w:tcPr>
          <w:tcW w:w="1838" w:type="dxa"/>
          <w:vAlign w:val="center"/>
        </w:tcPr>
        <w:p w14:paraId="50903A2E" w14:textId="77777777" w:rsidR="00845286" w:rsidRPr="0056319A" w:rsidRDefault="00845286" w:rsidP="00845286">
          <w:pPr>
            <w:spacing w:after="160" w:line="259" w:lineRule="auto"/>
            <w:jc w:val="left"/>
            <w:rPr>
              <w:lang w:val="es-ES"/>
            </w:rPr>
          </w:pPr>
          <w:r w:rsidRPr="0056319A">
            <w:rPr>
              <w:noProof/>
              <w:lang w:val="es-MX" w:eastAsia="es-MX"/>
            </w:rPr>
            <w:drawing>
              <wp:anchor distT="0" distB="0" distL="114300" distR="114300" simplePos="0" relativeHeight="251657216" behindDoc="1" locked="0" layoutInCell="1" allowOverlap="1" wp14:anchorId="4FA18B67" wp14:editId="61ACB887">
                <wp:simplePos x="0" y="0"/>
                <wp:positionH relativeFrom="column">
                  <wp:posOffset>124460</wp:posOffset>
                </wp:positionH>
                <wp:positionV relativeFrom="paragraph">
                  <wp:posOffset>5715</wp:posOffset>
                </wp:positionV>
                <wp:extent cx="858520" cy="851535"/>
                <wp:effectExtent l="0" t="0" r="0" b="571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4814CC81" w14:textId="77777777" w:rsidR="00845286" w:rsidRPr="0056319A" w:rsidRDefault="00845286" w:rsidP="00845286">
          <w:pPr>
            <w:autoSpaceDE w:val="0"/>
            <w:autoSpaceDN w:val="0"/>
            <w:adjustRightInd w:val="0"/>
            <w:spacing w:after="160" w:line="259" w:lineRule="auto"/>
            <w:jc w:val="center"/>
            <w:rPr>
              <w:lang w:val="es-ES"/>
            </w:rPr>
          </w:pPr>
          <w:r w:rsidRPr="0056319A">
            <w:rPr>
              <w:rFonts w:ascii="Calibri" w:hAnsi="Calibri"/>
              <w:noProof/>
              <w:color w:val="000000"/>
            </w:rPr>
            <w:t>ACTUALIZACIÓN, AJUSTES Y COMPLEMENTACIÓN DE LA FACTIBILIDAD Y LOS ESTUDIOS Y DISEÑOS DEL CABLE AÉREO EN SAN CRISTÓBAL, EN BOGOTÁ D.C.</w:t>
          </w:r>
        </w:p>
      </w:tc>
      <w:tc>
        <w:tcPr>
          <w:tcW w:w="2455" w:type="dxa"/>
          <w:vAlign w:val="center"/>
        </w:tcPr>
        <w:p w14:paraId="60F649E0" w14:textId="77777777" w:rsidR="00845286" w:rsidRPr="0056319A" w:rsidRDefault="00845286" w:rsidP="00845286">
          <w:pPr>
            <w:spacing w:after="160" w:line="259" w:lineRule="auto"/>
            <w:jc w:val="left"/>
            <w:rPr>
              <w:lang w:val="es-ES"/>
            </w:rPr>
          </w:pPr>
          <w:r w:rsidRPr="0056319A">
            <w:rPr>
              <w:noProof/>
              <w:lang w:val="es-MX" w:eastAsia="es-MX"/>
            </w:rPr>
            <mc:AlternateContent>
              <mc:Choice Requires="wpg">
                <w:drawing>
                  <wp:anchor distT="0" distB="0" distL="114300" distR="114300" simplePos="0" relativeHeight="251661312" behindDoc="0" locked="0" layoutInCell="1" allowOverlap="1" wp14:anchorId="290C7698" wp14:editId="3A300E9A">
                    <wp:simplePos x="0" y="0"/>
                    <wp:positionH relativeFrom="column">
                      <wp:posOffset>17145</wp:posOffset>
                    </wp:positionH>
                    <wp:positionV relativeFrom="paragraph">
                      <wp:posOffset>-25400</wp:posOffset>
                    </wp:positionV>
                    <wp:extent cx="1343025" cy="600075"/>
                    <wp:effectExtent l="0" t="0" r="9525" b="9525"/>
                    <wp:wrapNone/>
                    <wp:docPr id="11"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12" name="Imagen 12"/>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13"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17"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05EA55" id="Grupo 10" o:spid="_x0000_s1026" style="position:absolute;margin-left:1.35pt;margin-top:-2pt;width:105.75pt;height:47.25pt;z-index:251661312;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">
                      <v:imagedata r:id="rId7" o:title=""/>
                    </v:shape>
                  </v:group>
                </w:pict>
              </mc:Fallback>
            </mc:AlternateContent>
          </w:r>
        </w:p>
      </w:tc>
    </w:tr>
  </w:tbl>
  <w:p w14:paraId="386B0249" w14:textId="495BDAA3" w:rsidR="00EA1B47" w:rsidRPr="00A1233C" w:rsidRDefault="007D1C70" w:rsidP="00B3205E">
    <w:pPr>
      <w:pStyle w:val="Encabezado"/>
      <w:jc w:val="both"/>
      <w:rPr>
        <w:sz w:val="20"/>
        <w:szCs w:val="20"/>
      </w:rPr>
    </w:pPr>
    <w:r>
      <w:rPr>
        <w:noProof/>
        <w:lang w:val="es-MX" w:eastAsia="es-MX"/>
      </w:rPr>
      <w:drawing>
        <wp:anchor distT="0" distB="1778" distL="114300" distR="117348" simplePos="0" relativeHeight="251663360" behindDoc="1" locked="0" layoutInCell="1" allowOverlap="1" wp14:anchorId="63DF7408" wp14:editId="60ACF193">
          <wp:simplePos x="0" y="0"/>
          <wp:positionH relativeFrom="margin">
            <wp:posOffset>1704975</wp:posOffset>
          </wp:positionH>
          <wp:positionV relativeFrom="paragraph">
            <wp:posOffset>2380615</wp:posOffset>
          </wp:positionV>
          <wp:extent cx="2209927" cy="2394077"/>
          <wp:effectExtent l="0" t="0" r="0" b="635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B88A4" w14:textId="4D4AE480" w:rsidR="00EA1B47" w:rsidRDefault="00EA1B47" w:rsidP="00703B17">
    <w:pPr>
      <w:pStyle w:val="Ttulo2"/>
      <w:numPr>
        <w:ilvl w:val="0"/>
        <w:numId w:val="0"/>
      </w:num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EA1B47" w:rsidRPr="0056319A" w14:paraId="22F869D6" w14:textId="77777777" w:rsidTr="00E11F55">
      <w:trPr>
        <w:trHeight w:val="1408"/>
        <w:jc w:val="center"/>
      </w:trPr>
      <w:tc>
        <w:tcPr>
          <w:tcW w:w="1838" w:type="dxa"/>
          <w:vAlign w:val="center"/>
        </w:tcPr>
        <w:p w14:paraId="4D2CE568" w14:textId="77777777" w:rsidR="00EA1B47" w:rsidRPr="0056319A" w:rsidRDefault="00EA1B47" w:rsidP="003A36E1">
          <w:pPr>
            <w:spacing w:after="160" w:line="259" w:lineRule="auto"/>
            <w:jc w:val="left"/>
            <w:rPr>
              <w:szCs w:val="22"/>
              <w:lang w:val="es-ES"/>
            </w:rPr>
          </w:pPr>
          <w:bookmarkStart w:id="47" w:name="_Hlk81566879"/>
          <w:r w:rsidRPr="0056319A">
            <w:rPr>
              <w:noProof/>
              <w:szCs w:val="22"/>
              <w:lang w:val="es-MX" w:eastAsia="es-MX"/>
            </w:rPr>
            <w:drawing>
              <wp:anchor distT="0" distB="0" distL="114300" distR="114300" simplePos="0" relativeHeight="251639808" behindDoc="1" locked="0" layoutInCell="1" allowOverlap="1" wp14:anchorId="2F00FE60" wp14:editId="0C986743">
                <wp:simplePos x="0" y="0"/>
                <wp:positionH relativeFrom="column">
                  <wp:posOffset>124460</wp:posOffset>
                </wp:positionH>
                <wp:positionV relativeFrom="paragraph">
                  <wp:posOffset>5715</wp:posOffset>
                </wp:positionV>
                <wp:extent cx="858520" cy="851535"/>
                <wp:effectExtent l="0" t="0" r="0" b="5715"/>
                <wp:wrapNone/>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4E6997A1" w14:textId="77777777" w:rsidR="00EA1B47" w:rsidRPr="0056319A" w:rsidRDefault="00EA1B47" w:rsidP="003A36E1">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43EAD4F4" w14:textId="77777777" w:rsidR="00EA1B47" w:rsidRPr="0056319A" w:rsidRDefault="00EA1B47" w:rsidP="003A36E1">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42880" behindDoc="0" locked="0" layoutInCell="1" allowOverlap="1" wp14:anchorId="223D0F6F" wp14:editId="4DBE3541">
                    <wp:simplePos x="0" y="0"/>
                    <wp:positionH relativeFrom="column">
                      <wp:posOffset>17145</wp:posOffset>
                    </wp:positionH>
                    <wp:positionV relativeFrom="paragraph">
                      <wp:posOffset>-25400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BF53F6" id="Grupo 10" o:spid="_x0000_s1026" style="position:absolute;margin-left:1.35pt;margin-top:-2pt;width:105.75pt;height:47.25pt;z-index:25164288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">
                      <v:imagedata r:id="rId7" o:title=""/>
                    </v:shape>
                  </v:group>
                </w:pict>
              </mc:Fallback>
            </mc:AlternateContent>
          </w:r>
        </w:p>
      </w:tc>
    </w:tr>
  </w:tbl>
  <w:bookmarkEnd w:id="47"/>
  <w:p w14:paraId="3465CAB4" w14:textId="6D7D0CF7" w:rsidR="00EA1B47" w:rsidRDefault="007D1C70" w:rsidP="00703B17">
    <w:pPr>
      <w:pStyle w:val="Ttulo2"/>
      <w:numPr>
        <w:ilvl w:val="0"/>
        <w:numId w:val="0"/>
      </w:numPr>
      <w:ind w:left="1569"/>
    </w:pPr>
    <w:r>
      <w:rPr>
        <w:noProof/>
        <w:lang w:val="es-MX" w:eastAsia="es-MX"/>
      </w:rPr>
      <w:drawing>
        <wp:anchor distT="0" distB="1778" distL="114300" distR="117348" simplePos="0" relativeHeight="251669504" behindDoc="1" locked="0" layoutInCell="1" allowOverlap="1" wp14:anchorId="71674EB2" wp14:editId="150DD622">
          <wp:simplePos x="0" y="0"/>
          <wp:positionH relativeFrom="margin">
            <wp:posOffset>1704975</wp:posOffset>
          </wp:positionH>
          <wp:positionV relativeFrom="paragraph">
            <wp:posOffset>2218690</wp:posOffset>
          </wp:positionV>
          <wp:extent cx="2209927" cy="2394077"/>
          <wp:effectExtent l="0" t="0" r="0" b="635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5D6FED" w:rsidRPr="0056319A" w14:paraId="35E4DC6E" w14:textId="77777777" w:rsidTr="00E11F55">
      <w:trPr>
        <w:trHeight w:val="1408"/>
        <w:jc w:val="center"/>
      </w:trPr>
      <w:tc>
        <w:tcPr>
          <w:tcW w:w="1838" w:type="dxa"/>
          <w:vAlign w:val="center"/>
        </w:tcPr>
        <w:p w14:paraId="29D79B36" w14:textId="77777777" w:rsidR="005D6FED" w:rsidRPr="0056319A" w:rsidRDefault="005D6FED" w:rsidP="003A36E1">
          <w:pPr>
            <w:spacing w:after="160" w:line="259" w:lineRule="auto"/>
            <w:jc w:val="left"/>
            <w:rPr>
              <w:szCs w:val="22"/>
              <w:lang w:val="es-ES"/>
            </w:rPr>
          </w:pPr>
          <w:r w:rsidRPr="0056319A">
            <w:rPr>
              <w:noProof/>
              <w:szCs w:val="22"/>
              <w:lang w:val="es-MX" w:eastAsia="es-MX"/>
            </w:rPr>
            <w:drawing>
              <wp:anchor distT="0" distB="0" distL="114300" distR="114300" simplePos="0" relativeHeight="251649024" behindDoc="1" locked="0" layoutInCell="1" allowOverlap="1" wp14:anchorId="394675E3" wp14:editId="7E865157">
                <wp:simplePos x="0" y="0"/>
                <wp:positionH relativeFrom="column">
                  <wp:posOffset>124460</wp:posOffset>
                </wp:positionH>
                <wp:positionV relativeFrom="paragraph">
                  <wp:posOffset>5715</wp:posOffset>
                </wp:positionV>
                <wp:extent cx="858520" cy="851535"/>
                <wp:effectExtent l="0" t="0" r="0" b="571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4F6A2A0D" w14:textId="77777777" w:rsidR="005D6FED" w:rsidRPr="0056319A" w:rsidRDefault="005D6FED" w:rsidP="003A36E1">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36DC20D8" w14:textId="77777777" w:rsidR="005D6FED" w:rsidRPr="0056319A" w:rsidRDefault="005D6FED" w:rsidP="003A36E1">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51072" behindDoc="0" locked="0" layoutInCell="1" allowOverlap="1" wp14:anchorId="391EF57D" wp14:editId="01EB5F96">
                    <wp:simplePos x="0" y="0"/>
                    <wp:positionH relativeFrom="column">
                      <wp:posOffset>17145</wp:posOffset>
                    </wp:positionH>
                    <wp:positionV relativeFrom="paragraph">
                      <wp:posOffset>-25400</wp:posOffset>
                    </wp:positionV>
                    <wp:extent cx="1343025" cy="600075"/>
                    <wp:effectExtent l="0" t="0" r="9525" b="9525"/>
                    <wp:wrapNone/>
                    <wp:docPr id="2"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3" name="Imagen 3"/>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4"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6"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450C86" id="Grupo 10" o:spid="_x0000_s1026" style="position:absolute;margin-left:1.35pt;margin-top:-2pt;width:105.75pt;height:47.25pt;z-index:251651072;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">
                      <v:imagedata r:id="rId7" o:title=""/>
                    </v:shape>
                  </v:group>
                </w:pict>
              </mc:Fallback>
            </mc:AlternateContent>
          </w:r>
        </w:p>
      </w:tc>
    </w:tr>
  </w:tbl>
  <w:p w14:paraId="27E93943" w14:textId="77777777" w:rsidR="005D6FED" w:rsidRDefault="005D6FED" w:rsidP="00703B17">
    <w:pPr>
      <w:pStyle w:val="Ttulo2"/>
      <w:numPr>
        <w:ilvl w:val="0"/>
        <w:numId w:val="0"/>
      </w:numPr>
      <w:ind w:left="1569"/>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B0A20" w14:textId="77777777" w:rsidR="005D6FED" w:rsidRDefault="005D6FED" w:rsidP="00703B17">
    <w:pPr>
      <w:pStyle w:val="Ttulo2"/>
      <w:numPr>
        <w:ilvl w:val="0"/>
        <w:numId w:val="0"/>
      </w:num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5D6FED" w:rsidRPr="0056319A" w14:paraId="798699C0" w14:textId="77777777" w:rsidTr="00E11F55">
      <w:trPr>
        <w:trHeight w:val="1408"/>
        <w:jc w:val="center"/>
      </w:trPr>
      <w:tc>
        <w:tcPr>
          <w:tcW w:w="1838" w:type="dxa"/>
          <w:vAlign w:val="center"/>
        </w:tcPr>
        <w:p w14:paraId="12F04DB0" w14:textId="77777777" w:rsidR="005D6FED" w:rsidRPr="0056319A" w:rsidRDefault="005D6FED" w:rsidP="003A36E1">
          <w:pPr>
            <w:spacing w:after="160" w:line="259" w:lineRule="auto"/>
            <w:jc w:val="left"/>
            <w:rPr>
              <w:szCs w:val="22"/>
              <w:lang w:val="es-ES"/>
            </w:rPr>
          </w:pPr>
          <w:r w:rsidRPr="0056319A">
            <w:rPr>
              <w:noProof/>
              <w:szCs w:val="22"/>
              <w:lang w:val="es-MX" w:eastAsia="es-MX"/>
            </w:rPr>
            <w:drawing>
              <wp:anchor distT="0" distB="0" distL="114300" distR="114300" simplePos="0" relativeHeight="251644928" behindDoc="1" locked="0" layoutInCell="1" allowOverlap="1" wp14:anchorId="1D56135B" wp14:editId="549B4E2B">
                <wp:simplePos x="0" y="0"/>
                <wp:positionH relativeFrom="column">
                  <wp:posOffset>124460</wp:posOffset>
                </wp:positionH>
                <wp:positionV relativeFrom="paragraph">
                  <wp:posOffset>5715</wp:posOffset>
                </wp:positionV>
                <wp:extent cx="858520" cy="851535"/>
                <wp:effectExtent l="0" t="0" r="0" b="571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27E1072C" w14:textId="77777777" w:rsidR="005D6FED" w:rsidRPr="0056319A" w:rsidRDefault="005D6FED" w:rsidP="003A36E1">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7EDCD93B" w14:textId="77777777" w:rsidR="005D6FED" w:rsidRPr="0056319A" w:rsidRDefault="005D6FED" w:rsidP="003A36E1">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46976" behindDoc="0" locked="0" layoutInCell="1" allowOverlap="1" wp14:anchorId="1FDB8DE1" wp14:editId="6512A7AD">
                    <wp:simplePos x="0" y="0"/>
                    <wp:positionH relativeFrom="column">
                      <wp:posOffset>17145</wp:posOffset>
                    </wp:positionH>
                    <wp:positionV relativeFrom="paragraph">
                      <wp:posOffset>-25400</wp:posOffset>
                    </wp:positionV>
                    <wp:extent cx="1343025" cy="600075"/>
                    <wp:effectExtent l="0" t="0" r="9525" b="9525"/>
                    <wp:wrapNone/>
                    <wp:docPr id="8"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9" name="Imagen 9"/>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10"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14"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77DA30" id="Grupo 10" o:spid="_x0000_s1026" style="position:absolute;margin-left:1.35pt;margin-top:-2pt;width:105.75pt;height:47.25pt;z-index:25164697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">
                      <v:imagedata r:id="rId7" o:title=""/>
                    </v:shape>
                  </v:group>
                </w:pict>
              </mc:Fallback>
            </mc:AlternateContent>
          </w:r>
        </w:p>
      </w:tc>
    </w:tr>
  </w:tbl>
  <w:p w14:paraId="3BC55B8D" w14:textId="630A3F8B" w:rsidR="005D6FED" w:rsidRDefault="007D1C70" w:rsidP="00703B17">
    <w:pPr>
      <w:pStyle w:val="Ttulo2"/>
      <w:numPr>
        <w:ilvl w:val="0"/>
        <w:numId w:val="0"/>
      </w:numPr>
      <w:ind w:left="1569"/>
    </w:pPr>
    <w:r>
      <w:rPr>
        <w:noProof/>
        <w:lang w:val="es-MX" w:eastAsia="es-MX"/>
      </w:rPr>
      <w:drawing>
        <wp:anchor distT="0" distB="1778" distL="114300" distR="117348" simplePos="0" relativeHeight="251670528" behindDoc="1" locked="0" layoutInCell="1" allowOverlap="1" wp14:anchorId="1B34989B" wp14:editId="17B792CF">
          <wp:simplePos x="0" y="0"/>
          <wp:positionH relativeFrom="margin">
            <wp:posOffset>1704975</wp:posOffset>
          </wp:positionH>
          <wp:positionV relativeFrom="paragraph">
            <wp:posOffset>2218690</wp:posOffset>
          </wp:positionV>
          <wp:extent cx="2209927" cy="2394077"/>
          <wp:effectExtent l="0" t="0" r="0" b="635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5D6FED" w:rsidRPr="0056319A" w14:paraId="4FCC6A96" w14:textId="77777777" w:rsidTr="00E11F55">
      <w:trPr>
        <w:trHeight w:val="1408"/>
        <w:jc w:val="center"/>
      </w:trPr>
      <w:tc>
        <w:tcPr>
          <w:tcW w:w="1838" w:type="dxa"/>
          <w:vAlign w:val="center"/>
        </w:tcPr>
        <w:p w14:paraId="247740AC" w14:textId="77777777" w:rsidR="005D6FED" w:rsidRPr="0056319A" w:rsidRDefault="005D6FED" w:rsidP="003A36E1">
          <w:pPr>
            <w:spacing w:after="160" w:line="259" w:lineRule="auto"/>
            <w:jc w:val="left"/>
            <w:rPr>
              <w:szCs w:val="22"/>
              <w:lang w:val="es-ES"/>
            </w:rPr>
          </w:pPr>
          <w:r w:rsidRPr="0056319A">
            <w:rPr>
              <w:noProof/>
              <w:szCs w:val="22"/>
              <w:lang w:val="es-MX" w:eastAsia="es-MX"/>
            </w:rPr>
            <w:drawing>
              <wp:anchor distT="0" distB="0" distL="114300" distR="114300" simplePos="0" relativeHeight="251659264" behindDoc="1" locked="0" layoutInCell="1" allowOverlap="1" wp14:anchorId="5D4ACAFF" wp14:editId="0BAE93BD">
                <wp:simplePos x="0" y="0"/>
                <wp:positionH relativeFrom="column">
                  <wp:posOffset>124460</wp:posOffset>
                </wp:positionH>
                <wp:positionV relativeFrom="paragraph">
                  <wp:posOffset>5715</wp:posOffset>
                </wp:positionV>
                <wp:extent cx="858520" cy="851535"/>
                <wp:effectExtent l="0" t="0" r="0" b="5715"/>
                <wp:wrapNone/>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0DF8DB28" w14:textId="77777777" w:rsidR="005D6FED" w:rsidRPr="0056319A" w:rsidRDefault="005D6FED" w:rsidP="003A36E1">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1EFC4AC0" w14:textId="77777777" w:rsidR="005D6FED" w:rsidRPr="0056319A" w:rsidRDefault="005D6FED" w:rsidP="003A36E1">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65408" behindDoc="0" locked="0" layoutInCell="1" allowOverlap="1" wp14:anchorId="41F1556F" wp14:editId="43666DBC">
                    <wp:simplePos x="0" y="0"/>
                    <wp:positionH relativeFrom="column">
                      <wp:posOffset>17145</wp:posOffset>
                    </wp:positionH>
                    <wp:positionV relativeFrom="paragraph">
                      <wp:posOffset>-25400</wp:posOffset>
                    </wp:positionV>
                    <wp:extent cx="1343025" cy="600075"/>
                    <wp:effectExtent l="0" t="0" r="9525" b="9525"/>
                    <wp:wrapNone/>
                    <wp:docPr id="20"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1" name="Imagen 21"/>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2"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3"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6BF6E8" id="Grupo 10" o:spid="_x0000_s1026" style="position:absolute;margin-left:1.35pt;margin-top:-2pt;width:105.75pt;height:47.25pt;z-index:25166540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1"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">
                      <v:imagedata r:id="rId7" o:title=""/>
                    </v:shape>
                  </v:group>
                </w:pict>
              </mc:Fallback>
            </mc:AlternateContent>
          </w:r>
        </w:p>
      </w:tc>
    </w:tr>
  </w:tbl>
  <w:p w14:paraId="7021D73A" w14:textId="77777777" w:rsidR="005D6FED" w:rsidRDefault="005D6FED" w:rsidP="00703B17">
    <w:pPr>
      <w:pStyle w:val="Ttulo2"/>
      <w:numPr>
        <w:ilvl w:val="0"/>
        <w:numId w:val="0"/>
      </w:numPr>
      <w:ind w:left="1569"/>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1D9B1" w14:textId="77777777" w:rsidR="005D6FED" w:rsidRDefault="005D6FED" w:rsidP="00703B17">
    <w:pPr>
      <w:pStyle w:val="Ttulo2"/>
      <w:numPr>
        <w:ilvl w:val="0"/>
        <w:numId w:val="0"/>
      </w:num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5D6FED" w:rsidRPr="0056319A" w14:paraId="69E0EEFF" w14:textId="77777777" w:rsidTr="00E11F55">
      <w:trPr>
        <w:trHeight w:val="1408"/>
        <w:jc w:val="center"/>
      </w:trPr>
      <w:tc>
        <w:tcPr>
          <w:tcW w:w="1838" w:type="dxa"/>
          <w:vAlign w:val="center"/>
        </w:tcPr>
        <w:p w14:paraId="29A92CE6" w14:textId="77777777" w:rsidR="005D6FED" w:rsidRPr="0056319A" w:rsidRDefault="005D6FED" w:rsidP="003A36E1">
          <w:pPr>
            <w:spacing w:after="160" w:line="259" w:lineRule="auto"/>
            <w:jc w:val="left"/>
            <w:rPr>
              <w:szCs w:val="22"/>
              <w:lang w:val="es-ES"/>
            </w:rPr>
          </w:pPr>
          <w:r w:rsidRPr="0056319A">
            <w:rPr>
              <w:noProof/>
              <w:szCs w:val="22"/>
              <w:lang w:val="es-MX" w:eastAsia="es-MX"/>
            </w:rPr>
            <w:drawing>
              <wp:anchor distT="0" distB="0" distL="114300" distR="114300" simplePos="0" relativeHeight="251652096" behindDoc="1" locked="0" layoutInCell="1" allowOverlap="1" wp14:anchorId="5895975D" wp14:editId="6E23637A">
                <wp:simplePos x="0" y="0"/>
                <wp:positionH relativeFrom="column">
                  <wp:posOffset>124460</wp:posOffset>
                </wp:positionH>
                <wp:positionV relativeFrom="paragraph">
                  <wp:posOffset>5715</wp:posOffset>
                </wp:positionV>
                <wp:extent cx="858520" cy="851535"/>
                <wp:effectExtent l="0" t="0" r="0" b="571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5A2C45F9" w14:textId="77777777" w:rsidR="005D6FED" w:rsidRPr="0056319A" w:rsidRDefault="005D6FED" w:rsidP="003A36E1">
          <w:pPr>
            <w:autoSpaceDE w:val="0"/>
            <w:autoSpaceDN w:val="0"/>
            <w:adjustRightInd w:val="0"/>
            <w:spacing w:after="160" w:line="259" w:lineRule="auto"/>
            <w:jc w:val="center"/>
            <w:rPr>
              <w:szCs w:val="22"/>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455" w:type="dxa"/>
          <w:vAlign w:val="center"/>
        </w:tcPr>
        <w:p w14:paraId="6F855A2A" w14:textId="77777777" w:rsidR="005D6FED" w:rsidRPr="0056319A" w:rsidRDefault="005D6FED" w:rsidP="003A36E1">
          <w:pPr>
            <w:spacing w:after="160" w:line="259" w:lineRule="auto"/>
            <w:jc w:val="left"/>
            <w:rPr>
              <w:szCs w:val="22"/>
              <w:lang w:val="es-ES"/>
            </w:rPr>
          </w:pPr>
          <w:r w:rsidRPr="0056319A">
            <w:rPr>
              <w:noProof/>
              <w:szCs w:val="22"/>
              <w:lang w:val="es-MX" w:eastAsia="es-MX"/>
            </w:rPr>
            <mc:AlternateContent>
              <mc:Choice Requires="wpg">
                <w:drawing>
                  <wp:anchor distT="0" distB="0" distL="114300" distR="114300" simplePos="0" relativeHeight="251655168" behindDoc="0" locked="0" layoutInCell="1" allowOverlap="1" wp14:anchorId="1819B7F8" wp14:editId="5EAC36E8">
                    <wp:simplePos x="0" y="0"/>
                    <wp:positionH relativeFrom="column">
                      <wp:posOffset>17145</wp:posOffset>
                    </wp:positionH>
                    <wp:positionV relativeFrom="paragraph">
                      <wp:posOffset>-25400</wp:posOffset>
                    </wp:positionV>
                    <wp:extent cx="1343025" cy="600075"/>
                    <wp:effectExtent l="0" t="0" r="9525" b="9525"/>
                    <wp:wrapNone/>
                    <wp:docPr id="25"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6" name="Imagen 26"/>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7"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65CAAF" id="Grupo 10" o:spid="_x0000_s1026" style="position:absolute;margin-left:1.35pt;margin-top:-2pt;width:105.75pt;height:47.25pt;z-index:25165516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">
                      <v:imagedata r:id="rId7" o:title=""/>
                    </v:shape>
                  </v:group>
                </w:pict>
              </mc:Fallback>
            </mc:AlternateContent>
          </w:r>
        </w:p>
      </w:tc>
    </w:tr>
  </w:tbl>
  <w:p w14:paraId="753DA2A5" w14:textId="4CD23D25" w:rsidR="005D6FED" w:rsidRDefault="007D1C70" w:rsidP="00703B17">
    <w:pPr>
      <w:pStyle w:val="Ttulo2"/>
      <w:numPr>
        <w:ilvl w:val="0"/>
        <w:numId w:val="0"/>
      </w:numPr>
      <w:ind w:left="1569"/>
    </w:pPr>
    <w:r>
      <w:rPr>
        <w:noProof/>
        <w:lang w:val="es-MX" w:eastAsia="es-MX"/>
      </w:rPr>
      <w:drawing>
        <wp:anchor distT="0" distB="1778" distL="114300" distR="117348" simplePos="0" relativeHeight="251673600" behindDoc="1" locked="0" layoutInCell="1" allowOverlap="1" wp14:anchorId="38809A58" wp14:editId="0FC3383A">
          <wp:simplePos x="0" y="0"/>
          <wp:positionH relativeFrom="margin">
            <wp:posOffset>1704975</wp:posOffset>
          </wp:positionH>
          <wp:positionV relativeFrom="paragraph">
            <wp:posOffset>2218690</wp:posOffset>
          </wp:positionV>
          <wp:extent cx="2209927" cy="2394077"/>
          <wp:effectExtent l="0" t="0" r="0" b="635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F1CACD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91801C2"/>
    <w:multiLevelType w:val="hybridMultilevel"/>
    <w:tmpl w:val="53E4B2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EF34C0"/>
    <w:multiLevelType w:val="singleLevel"/>
    <w:tmpl w:val="82265FAE"/>
    <w:lvl w:ilvl="0">
      <w:start w:val="1"/>
      <w:numFmt w:val="bullet"/>
      <w:pStyle w:val="Vineta3"/>
      <w:lvlText w:val=""/>
      <w:lvlJc w:val="left"/>
      <w:pPr>
        <w:tabs>
          <w:tab w:val="num" w:pos="360"/>
        </w:tabs>
        <w:ind w:left="284" w:hanging="284"/>
      </w:pPr>
      <w:rPr>
        <w:rFonts w:ascii="Symbol" w:hAnsi="Symbol" w:hint="default"/>
      </w:rPr>
    </w:lvl>
  </w:abstractNum>
  <w:abstractNum w:abstractNumId="3" w15:restartNumberingAfterBreak="0">
    <w:nsid w:val="0B660C4E"/>
    <w:multiLevelType w:val="hybridMultilevel"/>
    <w:tmpl w:val="94B2D4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5482CA9"/>
    <w:multiLevelType w:val="hybridMultilevel"/>
    <w:tmpl w:val="F9C0E0E8"/>
    <w:lvl w:ilvl="0" w:tplc="1F1263C2">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89B1525"/>
    <w:multiLevelType w:val="hybridMultilevel"/>
    <w:tmpl w:val="B50041D2"/>
    <w:lvl w:ilvl="0" w:tplc="6622867E">
      <w:start w:val="2"/>
      <w:numFmt w:val="bullet"/>
      <w:lvlText w:val="-"/>
      <w:lvlJc w:val="left"/>
      <w:pPr>
        <w:ind w:left="1069" w:hanging="360"/>
      </w:pPr>
      <w:rPr>
        <w:rFonts w:ascii="Arial" w:eastAsia="Times New Roman" w:hAnsi="Arial" w:cs="Arial" w:hint="default"/>
      </w:rPr>
    </w:lvl>
    <w:lvl w:ilvl="1" w:tplc="240A0003" w:tentative="1">
      <w:start w:val="1"/>
      <w:numFmt w:val="bullet"/>
      <w:lvlText w:val="o"/>
      <w:lvlJc w:val="left"/>
      <w:pPr>
        <w:ind w:left="1789" w:hanging="360"/>
      </w:pPr>
      <w:rPr>
        <w:rFonts w:ascii="Courier New" w:hAnsi="Courier New" w:cs="Courier New" w:hint="default"/>
      </w:rPr>
    </w:lvl>
    <w:lvl w:ilvl="2" w:tplc="240A0005" w:tentative="1">
      <w:start w:val="1"/>
      <w:numFmt w:val="bullet"/>
      <w:lvlText w:val=""/>
      <w:lvlJc w:val="left"/>
      <w:pPr>
        <w:ind w:left="2509" w:hanging="360"/>
      </w:pPr>
      <w:rPr>
        <w:rFonts w:ascii="Wingdings" w:hAnsi="Wingdings" w:hint="default"/>
      </w:rPr>
    </w:lvl>
    <w:lvl w:ilvl="3" w:tplc="240A0001" w:tentative="1">
      <w:start w:val="1"/>
      <w:numFmt w:val="bullet"/>
      <w:lvlText w:val=""/>
      <w:lvlJc w:val="left"/>
      <w:pPr>
        <w:ind w:left="3229" w:hanging="360"/>
      </w:pPr>
      <w:rPr>
        <w:rFonts w:ascii="Symbol" w:hAnsi="Symbol" w:hint="default"/>
      </w:rPr>
    </w:lvl>
    <w:lvl w:ilvl="4" w:tplc="240A0003" w:tentative="1">
      <w:start w:val="1"/>
      <w:numFmt w:val="bullet"/>
      <w:lvlText w:val="o"/>
      <w:lvlJc w:val="left"/>
      <w:pPr>
        <w:ind w:left="3949" w:hanging="360"/>
      </w:pPr>
      <w:rPr>
        <w:rFonts w:ascii="Courier New" w:hAnsi="Courier New" w:cs="Courier New" w:hint="default"/>
      </w:rPr>
    </w:lvl>
    <w:lvl w:ilvl="5" w:tplc="240A0005" w:tentative="1">
      <w:start w:val="1"/>
      <w:numFmt w:val="bullet"/>
      <w:lvlText w:val=""/>
      <w:lvlJc w:val="left"/>
      <w:pPr>
        <w:ind w:left="4669" w:hanging="360"/>
      </w:pPr>
      <w:rPr>
        <w:rFonts w:ascii="Wingdings" w:hAnsi="Wingdings" w:hint="default"/>
      </w:rPr>
    </w:lvl>
    <w:lvl w:ilvl="6" w:tplc="240A0001" w:tentative="1">
      <w:start w:val="1"/>
      <w:numFmt w:val="bullet"/>
      <w:lvlText w:val=""/>
      <w:lvlJc w:val="left"/>
      <w:pPr>
        <w:ind w:left="5389" w:hanging="360"/>
      </w:pPr>
      <w:rPr>
        <w:rFonts w:ascii="Symbol" w:hAnsi="Symbol" w:hint="default"/>
      </w:rPr>
    </w:lvl>
    <w:lvl w:ilvl="7" w:tplc="240A0003" w:tentative="1">
      <w:start w:val="1"/>
      <w:numFmt w:val="bullet"/>
      <w:lvlText w:val="o"/>
      <w:lvlJc w:val="left"/>
      <w:pPr>
        <w:ind w:left="6109" w:hanging="360"/>
      </w:pPr>
      <w:rPr>
        <w:rFonts w:ascii="Courier New" w:hAnsi="Courier New" w:cs="Courier New" w:hint="default"/>
      </w:rPr>
    </w:lvl>
    <w:lvl w:ilvl="8" w:tplc="240A0005" w:tentative="1">
      <w:start w:val="1"/>
      <w:numFmt w:val="bullet"/>
      <w:lvlText w:val=""/>
      <w:lvlJc w:val="left"/>
      <w:pPr>
        <w:ind w:left="6829" w:hanging="360"/>
      </w:pPr>
      <w:rPr>
        <w:rFonts w:ascii="Wingdings" w:hAnsi="Wingdings" w:hint="default"/>
      </w:rPr>
    </w:lvl>
  </w:abstractNum>
  <w:abstractNum w:abstractNumId="6" w15:restartNumberingAfterBreak="0">
    <w:nsid w:val="18B21DD2"/>
    <w:multiLevelType w:val="hybridMultilevel"/>
    <w:tmpl w:val="C870E3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CDE3746"/>
    <w:multiLevelType w:val="hybridMultilevel"/>
    <w:tmpl w:val="DECE01EE"/>
    <w:lvl w:ilvl="0" w:tplc="CC22DCFA">
      <w:numFmt w:val="bullet"/>
      <w:lvlText w:val="-"/>
      <w:lvlJc w:val="left"/>
      <w:pPr>
        <w:ind w:left="1069" w:hanging="360"/>
      </w:pPr>
      <w:rPr>
        <w:rFonts w:ascii="Arial" w:eastAsia="Calibri" w:hAnsi="Arial" w:cs="Aria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8" w15:restartNumberingAfterBreak="0">
    <w:nsid w:val="1D737A5F"/>
    <w:multiLevelType w:val="hybridMultilevel"/>
    <w:tmpl w:val="64EC3AD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15:restartNumberingAfterBreak="0">
    <w:nsid w:val="1E6B14FE"/>
    <w:multiLevelType w:val="hybridMultilevel"/>
    <w:tmpl w:val="082033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EB06C41"/>
    <w:multiLevelType w:val="hybridMultilevel"/>
    <w:tmpl w:val="AFCCB6AE"/>
    <w:lvl w:ilvl="0" w:tplc="1F1263C2">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F0C4F82"/>
    <w:multiLevelType w:val="multilevel"/>
    <w:tmpl w:val="3C7E0BF2"/>
    <w:lvl w:ilvl="0">
      <w:start w:val="3"/>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b/>
        <w:bCs w:val="0"/>
        <w:sz w:val="22"/>
        <w:szCs w:val="22"/>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2" w15:restartNumberingAfterBreak="0">
    <w:nsid w:val="246F5FA1"/>
    <w:multiLevelType w:val="multilevel"/>
    <w:tmpl w:val="D362DBBA"/>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4C96D04"/>
    <w:multiLevelType w:val="hybridMultilevel"/>
    <w:tmpl w:val="833C0F38"/>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1152F11"/>
    <w:multiLevelType w:val="hybridMultilevel"/>
    <w:tmpl w:val="BD8E998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33C96A17"/>
    <w:multiLevelType w:val="hybridMultilevel"/>
    <w:tmpl w:val="7D62832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35385AA6"/>
    <w:multiLevelType w:val="hybridMultilevel"/>
    <w:tmpl w:val="AC9EC7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5BE664B"/>
    <w:multiLevelType w:val="multilevel"/>
    <w:tmpl w:val="22DC960A"/>
    <w:lvl w:ilvl="0">
      <w:start w:val="3"/>
      <w:numFmt w:val="decimal"/>
      <w:pStyle w:val="Tablas"/>
      <w:lvlText w:val="%1."/>
      <w:lvlJc w:val="left"/>
      <w:pPr>
        <w:ind w:left="720" w:hanging="360"/>
      </w:pPr>
      <w:rPr>
        <w:rFonts w:hint="default"/>
        <w:b w:val="0"/>
        <w:i w:val="0"/>
        <w:color w:val="000000"/>
        <w:sz w:val="20"/>
        <w:szCs w:val="20"/>
      </w:rPr>
    </w:lvl>
    <w:lvl w:ilvl="1">
      <w:start w:val="1"/>
      <w:numFmt w:val="decimal"/>
      <w:isLgl/>
      <w:lvlText w:val="%1.%2"/>
      <w:lvlJc w:val="left"/>
      <w:pPr>
        <w:ind w:left="720" w:hanging="360"/>
      </w:pPr>
      <w:rPr>
        <w:rFonts w:hint="default"/>
        <w:b/>
        <w:i w:val="0"/>
        <w:sz w:val="20"/>
      </w:rPr>
    </w:lvl>
    <w:lvl w:ilvl="2">
      <w:start w:val="1"/>
      <w:numFmt w:val="decimal"/>
      <w:isLgl/>
      <w:lvlText w:val="%1.%2.%3"/>
      <w:lvlJc w:val="left"/>
      <w:pPr>
        <w:ind w:left="1080" w:hanging="720"/>
      </w:pPr>
      <w:rPr>
        <w:rFonts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isLgl/>
      <w:lvlText w:val="%1.%2.%3.%4"/>
      <w:lvlJc w:val="left"/>
      <w:pPr>
        <w:ind w:left="1080" w:hanging="720"/>
      </w:pPr>
      <w:rPr>
        <w:rFonts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4">
      <w:start w:val="1"/>
      <w:numFmt w:val="decimal"/>
      <w:isLgl/>
      <w:lvlText w:val="%1.%2.%3.%4.%5"/>
      <w:lvlJc w:val="left"/>
      <w:pPr>
        <w:ind w:left="1440" w:hanging="1080"/>
      </w:pPr>
      <w:rPr>
        <w:rFonts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5">
      <w:start w:val="1"/>
      <w:numFmt w:val="decimal"/>
      <w:isLgl/>
      <w:lvlText w:val="%1.%2.%3.%4.%5.%6"/>
      <w:lvlJc w:val="left"/>
      <w:pPr>
        <w:ind w:left="1440" w:hanging="1080"/>
      </w:pPr>
      <w:rPr>
        <w:rFonts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AC2711C"/>
    <w:multiLevelType w:val="hybridMultilevel"/>
    <w:tmpl w:val="4CFCC828"/>
    <w:lvl w:ilvl="0" w:tplc="240A0001">
      <w:start w:val="1"/>
      <w:numFmt w:val="bullet"/>
      <w:lvlText w:val=""/>
      <w:lvlJc w:val="left"/>
      <w:pPr>
        <w:ind w:left="720" w:hanging="360"/>
      </w:pPr>
      <w:rPr>
        <w:rFonts w:ascii="Symbol" w:hAnsi="Symbol" w:hint="default"/>
      </w:rPr>
    </w:lvl>
    <w:lvl w:ilvl="1" w:tplc="5DF84764">
      <w:numFmt w:val="bullet"/>
      <w:lvlText w:val="•"/>
      <w:lvlJc w:val="left"/>
      <w:pPr>
        <w:ind w:left="1785" w:hanging="705"/>
      </w:pPr>
      <w:rPr>
        <w:rFonts w:ascii="Arial" w:eastAsia="Times New Roman"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CB8304F"/>
    <w:multiLevelType w:val="hybridMultilevel"/>
    <w:tmpl w:val="8F2E5A5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0" w15:restartNumberingAfterBreak="0">
    <w:nsid w:val="41B634A7"/>
    <w:multiLevelType w:val="hybridMultilevel"/>
    <w:tmpl w:val="4CB298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3931336"/>
    <w:multiLevelType w:val="hybridMultilevel"/>
    <w:tmpl w:val="6F28AE80"/>
    <w:lvl w:ilvl="0" w:tplc="D2825D68">
      <w:start w:val="1"/>
      <w:numFmt w:val="bullet"/>
      <w:pStyle w:val="Vieta2"/>
      <w:lvlText w:val=""/>
      <w:lvlJc w:val="left"/>
      <w:pPr>
        <w:tabs>
          <w:tab w:val="num" w:pos="357"/>
        </w:tabs>
        <w:ind w:left="357" w:hanging="35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A05730E"/>
    <w:multiLevelType w:val="hybridMultilevel"/>
    <w:tmpl w:val="1A00EF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1FC7AA5"/>
    <w:multiLevelType w:val="hybridMultilevel"/>
    <w:tmpl w:val="A75604C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15:restartNumberingAfterBreak="0">
    <w:nsid w:val="5241454D"/>
    <w:multiLevelType w:val="hybridMultilevel"/>
    <w:tmpl w:val="9BE40BE4"/>
    <w:lvl w:ilvl="0" w:tplc="1F1263C2">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49C2934"/>
    <w:multiLevelType w:val="multilevel"/>
    <w:tmpl w:val="1E0AD690"/>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607E1AD2"/>
    <w:multiLevelType w:val="hybridMultilevel"/>
    <w:tmpl w:val="5EECF8D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7" w15:restartNumberingAfterBreak="0">
    <w:nsid w:val="68537B78"/>
    <w:multiLevelType w:val="hybridMultilevel"/>
    <w:tmpl w:val="B1569BCE"/>
    <w:lvl w:ilvl="0" w:tplc="EFBA7618">
      <w:start w:val="465"/>
      <w:numFmt w:val="bullet"/>
      <w:lvlText w:val="-"/>
      <w:lvlJc w:val="left"/>
      <w:pPr>
        <w:ind w:left="720" w:hanging="360"/>
      </w:pPr>
      <w:rPr>
        <w:rFonts w:ascii="Arial" w:eastAsia="Times New Roman" w:hAnsi="Arial" w:cs="Aria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8" w15:restartNumberingAfterBreak="0">
    <w:nsid w:val="70C4616C"/>
    <w:multiLevelType w:val="hybridMultilevel"/>
    <w:tmpl w:val="25B27DC6"/>
    <w:lvl w:ilvl="0" w:tplc="0C0A0015">
      <w:start w:val="1"/>
      <w:numFmt w:val="upp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7B35694"/>
    <w:multiLevelType w:val="hybridMultilevel"/>
    <w:tmpl w:val="5C9A08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F070EFB"/>
    <w:multiLevelType w:val="hybridMultilevel"/>
    <w:tmpl w:val="B9DEEF26"/>
    <w:lvl w:ilvl="0" w:tplc="1F1263C2">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7"/>
  </w:num>
  <w:num w:numId="2">
    <w:abstractNumId w:val="0"/>
  </w:num>
  <w:num w:numId="3">
    <w:abstractNumId w:val="11"/>
  </w:num>
  <w:num w:numId="4">
    <w:abstractNumId w:val="21"/>
  </w:num>
  <w:num w:numId="5">
    <w:abstractNumId w:val="15"/>
  </w:num>
  <w:num w:numId="6">
    <w:abstractNumId w:val="28"/>
  </w:num>
  <w:num w:numId="7">
    <w:abstractNumId w:val="26"/>
  </w:num>
  <w:num w:numId="8">
    <w:abstractNumId w:val="19"/>
  </w:num>
  <w:num w:numId="9">
    <w:abstractNumId w:val="7"/>
  </w:num>
  <w:num w:numId="10">
    <w:abstractNumId w:val="3"/>
  </w:num>
  <w:num w:numId="11">
    <w:abstractNumId w:val="9"/>
  </w:num>
  <w:num w:numId="12">
    <w:abstractNumId w:val="16"/>
  </w:num>
  <w:num w:numId="13">
    <w:abstractNumId w:val="1"/>
  </w:num>
  <w:num w:numId="14">
    <w:abstractNumId w:val="29"/>
  </w:num>
  <w:num w:numId="15">
    <w:abstractNumId w:val="6"/>
  </w:num>
  <w:num w:numId="16">
    <w:abstractNumId w:val="2"/>
  </w:num>
  <w:num w:numId="17">
    <w:abstractNumId w:val="11"/>
  </w:num>
  <w:num w:numId="18">
    <w:abstractNumId w:val="11"/>
  </w:num>
  <w:num w:numId="19">
    <w:abstractNumId w:val="11"/>
  </w:num>
  <w:num w:numId="20">
    <w:abstractNumId w:val="11"/>
  </w:num>
  <w:num w:numId="21">
    <w:abstractNumId w:val="18"/>
  </w:num>
  <w:num w:numId="22">
    <w:abstractNumId w:val="23"/>
  </w:num>
  <w:num w:numId="23">
    <w:abstractNumId w:val="14"/>
  </w:num>
  <w:num w:numId="24">
    <w:abstractNumId w:val="8"/>
  </w:num>
  <w:num w:numId="25">
    <w:abstractNumId w:val="5"/>
  </w:num>
  <w:num w:numId="26">
    <w:abstractNumId w:val="13"/>
  </w:num>
  <w:num w:numId="27">
    <w:abstractNumId w:val="24"/>
  </w:num>
  <w:num w:numId="28">
    <w:abstractNumId w:val="30"/>
  </w:num>
  <w:num w:numId="29">
    <w:abstractNumId w:val="27"/>
  </w:num>
  <w:num w:numId="30">
    <w:abstractNumId w:val="20"/>
  </w:num>
  <w:num w:numId="31">
    <w:abstractNumId w:val="10"/>
  </w:num>
  <w:num w:numId="32">
    <w:abstractNumId w:val="4"/>
  </w:num>
  <w:num w:numId="33">
    <w:abstractNumId w:val="22"/>
  </w:num>
  <w:num w:numId="34">
    <w:abstractNumId w:val="12"/>
  </w:num>
  <w:num w:numId="35">
    <w:abstractNumId w:val="2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CO"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s-MX" w:vendorID="64" w:dllVersion="6" w:nlCheck="1" w:checkStyle="1"/>
  <w:activeWritingStyle w:appName="MSWord" w:lang="en-US" w:vendorID="64" w:dllVersion="6" w:nlCheck="1" w:checkStyle="1"/>
  <w:activeWritingStyle w:appName="MSWord" w:lang="es-CO" w:vendorID="64" w:dllVersion="4096" w:nlCheck="1" w:checkStyle="0"/>
  <w:activeWritingStyle w:appName="MSWord" w:lang="es-ES_tradnl"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en-US" w:vendorID="64" w:dllVersion="4096" w:nlCheck="1" w:checkStyle="0"/>
  <w:activeWritingStyle w:appName="MSWord" w:lang="pt-BR" w:vendorID="64" w:dllVersion="409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rawingGridHorizontalSpacing w:val="10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13736"/>
    <w:rsid w:val="00000659"/>
    <w:rsid w:val="00000995"/>
    <w:rsid w:val="00001CA3"/>
    <w:rsid w:val="00001CEC"/>
    <w:rsid w:val="00001D28"/>
    <w:rsid w:val="00002373"/>
    <w:rsid w:val="0000290A"/>
    <w:rsid w:val="00002E28"/>
    <w:rsid w:val="00003056"/>
    <w:rsid w:val="00003225"/>
    <w:rsid w:val="00003A90"/>
    <w:rsid w:val="00003D41"/>
    <w:rsid w:val="00004849"/>
    <w:rsid w:val="00004D20"/>
    <w:rsid w:val="000054B0"/>
    <w:rsid w:val="00006215"/>
    <w:rsid w:val="000064E5"/>
    <w:rsid w:val="00007088"/>
    <w:rsid w:val="00007469"/>
    <w:rsid w:val="000075C4"/>
    <w:rsid w:val="00010FCA"/>
    <w:rsid w:val="0001151D"/>
    <w:rsid w:val="000118A4"/>
    <w:rsid w:val="000118E3"/>
    <w:rsid w:val="00012F0A"/>
    <w:rsid w:val="000134C9"/>
    <w:rsid w:val="000137BF"/>
    <w:rsid w:val="00013833"/>
    <w:rsid w:val="00013909"/>
    <w:rsid w:val="0001457F"/>
    <w:rsid w:val="000147DB"/>
    <w:rsid w:val="0001536D"/>
    <w:rsid w:val="00015522"/>
    <w:rsid w:val="00015A6C"/>
    <w:rsid w:val="00015B13"/>
    <w:rsid w:val="000160AD"/>
    <w:rsid w:val="00016682"/>
    <w:rsid w:val="0001766D"/>
    <w:rsid w:val="0002008D"/>
    <w:rsid w:val="00020581"/>
    <w:rsid w:val="00020F54"/>
    <w:rsid w:val="000218B7"/>
    <w:rsid w:val="00021C55"/>
    <w:rsid w:val="00021FF7"/>
    <w:rsid w:val="0002252A"/>
    <w:rsid w:val="000227CC"/>
    <w:rsid w:val="00022DEF"/>
    <w:rsid w:val="00022FE2"/>
    <w:rsid w:val="00023016"/>
    <w:rsid w:val="000234CA"/>
    <w:rsid w:val="00023769"/>
    <w:rsid w:val="0002378A"/>
    <w:rsid w:val="00023B16"/>
    <w:rsid w:val="00023D04"/>
    <w:rsid w:val="00023F15"/>
    <w:rsid w:val="000242F9"/>
    <w:rsid w:val="000248FA"/>
    <w:rsid w:val="00024EC6"/>
    <w:rsid w:val="00025725"/>
    <w:rsid w:val="000259BE"/>
    <w:rsid w:val="00025A97"/>
    <w:rsid w:val="00026035"/>
    <w:rsid w:val="000260EF"/>
    <w:rsid w:val="000261D8"/>
    <w:rsid w:val="000263F1"/>
    <w:rsid w:val="000270FA"/>
    <w:rsid w:val="00027237"/>
    <w:rsid w:val="000272F5"/>
    <w:rsid w:val="0002766E"/>
    <w:rsid w:val="0002798F"/>
    <w:rsid w:val="00027FED"/>
    <w:rsid w:val="000300D3"/>
    <w:rsid w:val="0003020A"/>
    <w:rsid w:val="0003038A"/>
    <w:rsid w:val="00030390"/>
    <w:rsid w:val="00030619"/>
    <w:rsid w:val="00031062"/>
    <w:rsid w:val="00031136"/>
    <w:rsid w:val="000313C2"/>
    <w:rsid w:val="000313DC"/>
    <w:rsid w:val="00031A7C"/>
    <w:rsid w:val="00031B99"/>
    <w:rsid w:val="00031F0F"/>
    <w:rsid w:val="00032004"/>
    <w:rsid w:val="000321B6"/>
    <w:rsid w:val="00032416"/>
    <w:rsid w:val="00032505"/>
    <w:rsid w:val="00032C05"/>
    <w:rsid w:val="00032C2A"/>
    <w:rsid w:val="00032DF0"/>
    <w:rsid w:val="00033678"/>
    <w:rsid w:val="00033FDA"/>
    <w:rsid w:val="00034318"/>
    <w:rsid w:val="00034868"/>
    <w:rsid w:val="00034FE3"/>
    <w:rsid w:val="000357D5"/>
    <w:rsid w:val="0003580E"/>
    <w:rsid w:val="0003593B"/>
    <w:rsid w:val="00035959"/>
    <w:rsid w:val="0003606E"/>
    <w:rsid w:val="000362A7"/>
    <w:rsid w:val="00036A4E"/>
    <w:rsid w:val="00036BE4"/>
    <w:rsid w:val="00036DF8"/>
    <w:rsid w:val="00036ED6"/>
    <w:rsid w:val="00037491"/>
    <w:rsid w:val="00037520"/>
    <w:rsid w:val="00037AF6"/>
    <w:rsid w:val="00040263"/>
    <w:rsid w:val="00040298"/>
    <w:rsid w:val="00040A98"/>
    <w:rsid w:val="00040D50"/>
    <w:rsid w:val="00041406"/>
    <w:rsid w:val="00041A11"/>
    <w:rsid w:val="0004268D"/>
    <w:rsid w:val="00042969"/>
    <w:rsid w:val="00042CC1"/>
    <w:rsid w:val="0004326A"/>
    <w:rsid w:val="00043953"/>
    <w:rsid w:val="0004396D"/>
    <w:rsid w:val="00043B1D"/>
    <w:rsid w:val="00044F0B"/>
    <w:rsid w:val="0004574E"/>
    <w:rsid w:val="000460B5"/>
    <w:rsid w:val="000465AA"/>
    <w:rsid w:val="00046E89"/>
    <w:rsid w:val="00046EF1"/>
    <w:rsid w:val="000472D0"/>
    <w:rsid w:val="000472D4"/>
    <w:rsid w:val="00047532"/>
    <w:rsid w:val="000475E4"/>
    <w:rsid w:val="00047B47"/>
    <w:rsid w:val="00047C6D"/>
    <w:rsid w:val="00047D99"/>
    <w:rsid w:val="00047EC6"/>
    <w:rsid w:val="000500B2"/>
    <w:rsid w:val="000502FD"/>
    <w:rsid w:val="00051AF0"/>
    <w:rsid w:val="00051E96"/>
    <w:rsid w:val="00052832"/>
    <w:rsid w:val="00052B0E"/>
    <w:rsid w:val="00052BAD"/>
    <w:rsid w:val="00052D49"/>
    <w:rsid w:val="00052F70"/>
    <w:rsid w:val="000531CE"/>
    <w:rsid w:val="00053555"/>
    <w:rsid w:val="00053649"/>
    <w:rsid w:val="00053698"/>
    <w:rsid w:val="00053932"/>
    <w:rsid w:val="00054561"/>
    <w:rsid w:val="000547B7"/>
    <w:rsid w:val="00054D61"/>
    <w:rsid w:val="000552CB"/>
    <w:rsid w:val="00055A9A"/>
    <w:rsid w:val="00055E3D"/>
    <w:rsid w:val="0005635F"/>
    <w:rsid w:val="000563C2"/>
    <w:rsid w:val="000565F2"/>
    <w:rsid w:val="000566B1"/>
    <w:rsid w:val="00056A10"/>
    <w:rsid w:val="00056B78"/>
    <w:rsid w:val="00057397"/>
    <w:rsid w:val="00057BAA"/>
    <w:rsid w:val="00057BF2"/>
    <w:rsid w:val="00057C47"/>
    <w:rsid w:val="000609C1"/>
    <w:rsid w:val="00060E7C"/>
    <w:rsid w:val="0006160E"/>
    <w:rsid w:val="000619B6"/>
    <w:rsid w:val="000621C0"/>
    <w:rsid w:val="00062600"/>
    <w:rsid w:val="00062D4B"/>
    <w:rsid w:val="000632B0"/>
    <w:rsid w:val="00063381"/>
    <w:rsid w:val="00064805"/>
    <w:rsid w:val="000653F4"/>
    <w:rsid w:val="00065676"/>
    <w:rsid w:val="00065934"/>
    <w:rsid w:val="00065C84"/>
    <w:rsid w:val="000663D4"/>
    <w:rsid w:val="000664AD"/>
    <w:rsid w:val="000665F6"/>
    <w:rsid w:val="000667E4"/>
    <w:rsid w:val="00066C01"/>
    <w:rsid w:val="00066D35"/>
    <w:rsid w:val="00066FC0"/>
    <w:rsid w:val="00067505"/>
    <w:rsid w:val="00067BF9"/>
    <w:rsid w:val="000700D0"/>
    <w:rsid w:val="000707AC"/>
    <w:rsid w:val="00070832"/>
    <w:rsid w:val="0007086E"/>
    <w:rsid w:val="00070A22"/>
    <w:rsid w:val="00070A93"/>
    <w:rsid w:val="00070CAB"/>
    <w:rsid w:val="00071045"/>
    <w:rsid w:val="000715D0"/>
    <w:rsid w:val="000715DA"/>
    <w:rsid w:val="000716A9"/>
    <w:rsid w:val="000717DC"/>
    <w:rsid w:val="00071915"/>
    <w:rsid w:val="00071BB8"/>
    <w:rsid w:val="00071D86"/>
    <w:rsid w:val="000725BA"/>
    <w:rsid w:val="000726F8"/>
    <w:rsid w:val="00072968"/>
    <w:rsid w:val="00072FE1"/>
    <w:rsid w:val="000730F1"/>
    <w:rsid w:val="00073652"/>
    <w:rsid w:val="00073BD6"/>
    <w:rsid w:val="000741A5"/>
    <w:rsid w:val="000744EA"/>
    <w:rsid w:val="000744F0"/>
    <w:rsid w:val="000757B5"/>
    <w:rsid w:val="00075A16"/>
    <w:rsid w:val="00075DE4"/>
    <w:rsid w:val="000765D7"/>
    <w:rsid w:val="00076652"/>
    <w:rsid w:val="0007673B"/>
    <w:rsid w:val="000767D9"/>
    <w:rsid w:val="00076FF1"/>
    <w:rsid w:val="00077B1C"/>
    <w:rsid w:val="00077D37"/>
    <w:rsid w:val="00080168"/>
    <w:rsid w:val="000811E0"/>
    <w:rsid w:val="0008179C"/>
    <w:rsid w:val="000822E5"/>
    <w:rsid w:val="00082DA6"/>
    <w:rsid w:val="0008354C"/>
    <w:rsid w:val="00083BBE"/>
    <w:rsid w:val="00083CA5"/>
    <w:rsid w:val="00083E9E"/>
    <w:rsid w:val="00083FD2"/>
    <w:rsid w:val="00084075"/>
    <w:rsid w:val="00084332"/>
    <w:rsid w:val="000846C3"/>
    <w:rsid w:val="000846C4"/>
    <w:rsid w:val="00085633"/>
    <w:rsid w:val="00085C2E"/>
    <w:rsid w:val="00085EA7"/>
    <w:rsid w:val="00085FB8"/>
    <w:rsid w:val="00086DA6"/>
    <w:rsid w:val="00086E8B"/>
    <w:rsid w:val="00087414"/>
    <w:rsid w:val="000874D1"/>
    <w:rsid w:val="000875C7"/>
    <w:rsid w:val="00087627"/>
    <w:rsid w:val="00087C37"/>
    <w:rsid w:val="00087E22"/>
    <w:rsid w:val="00087F4A"/>
    <w:rsid w:val="00087FA4"/>
    <w:rsid w:val="00090C60"/>
    <w:rsid w:val="00091185"/>
    <w:rsid w:val="000911E0"/>
    <w:rsid w:val="00091722"/>
    <w:rsid w:val="00091842"/>
    <w:rsid w:val="00091B63"/>
    <w:rsid w:val="0009214F"/>
    <w:rsid w:val="00092911"/>
    <w:rsid w:val="00092D30"/>
    <w:rsid w:val="00092E40"/>
    <w:rsid w:val="00092E91"/>
    <w:rsid w:val="0009388E"/>
    <w:rsid w:val="00093C86"/>
    <w:rsid w:val="00094282"/>
    <w:rsid w:val="000949C6"/>
    <w:rsid w:val="00094FBC"/>
    <w:rsid w:val="00094FFC"/>
    <w:rsid w:val="00095116"/>
    <w:rsid w:val="000958EF"/>
    <w:rsid w:val="0009647E"/>
    <w:rsid w:val="00096596"/>
    <w:rsid w:val="000974B4"/>
    <w:rsid w:val="000975A3"/>
    <w:rsid w:val="000977B8"/>
    <w:rsid w:val="000977E9"/>
    <w:rsid w:val="000A033E"/>
    <w:rsid w:val="000A0655"/>
    <w:rsid w:val="000A0736"/>
    <w:rsid w:val="000A0884"/>
    <w:rsid w:val="000A0D03"/>
    <w:rsid w:val="000A1270"/>
    <w:rsid w:val="000A1A26"/>
    <w:rsid w:val="000A1E84"/>
    <w:rsid w:val="000A21C2"/>
    <w:rsid w:val="000A2418"/>
    <w:rsid w:val="000A2BA5"/>
    <w:rsid w:val="000A3407"/>
    <w:rsid w:val="000A34EB"/>
    <w:rsid w:val="000A352C"/>
    <w:rsid w:val="000A3C3E"/>
    <w:rsid w:val="000A3F17"/>
    <w:rsid w:val="000A41A9"/>
    <w:rsid w:val="000A41DD"/>
    <w:rsid w:val="000A58C1"/>
    <w:rsid w:val="000A5BE1"/>
    <w:rsid w:val="000A5DC3"/>
    <w:rsid w:val="000A637B"/>
    <w:rsid w:val="000A7453"/>
    <w:rsid w:val="000A74A8"/>
    <w:rsid w:val="000A752A"/>
    <w:rsid w:val="000A7756"/>
    <w:rsid w:val="000A7899"/>
    <w:rsid w:val="000A7CBE"/>
    <w:rsid w:val="000A7D58"/>
    <w:rsid w:val="000A7E90"/>
    <w:rsid w:val="000B006A"/>
    <w:rsid w:val="000B070A"/>
    <w:rsid w:val="000B0856"/>
    <w:rsid w:val="000B1145"/>
    <w:rsid w:val="000B16A0"/>
    <w:rsid w:val="000B1BA5"/>
    <w:rsid w:val="000B1E54"/>
    <w:rsid w:val="000B1F65"/>
    <w:rsid w:val="000B3004"/>
    <w:rsid w:val="000B31D4"/>
    <w:rsid w:val="000B35A6"/>
    <w:rsid w:val="000B3618"/>
    <w:rsid w:val="000B3AE6"/>
    <w:rsid w:val="000B3C96"/>
    <w:rsid w:val="000B4691"/>
    <w:rsid w:val="000B4A82"/>
    <w:rsid w:val="000B4ADE"/>
    <w:rsid w:val="000B4EE5"/>
    <w:rsid w:val="000B5155"/>
    <w:rsid w:val="000B524C"/>
    <w:rsid w:val="000B54F6"/>
    <w:rsid w:val="000B5658"/>
    <w:rsid w:val="000B584F"/>
    <w:rsid w:val="000B5DE4"/>
    <w:rsid w:val="000B5F59"/>
    <w:rsid w:val="000B616A"/>
    <w:rsid w:val="000B62A7"/>
    <w:rsid w:val="000B67AB"/>
    <w:rsid w:val="000B776A"/>
    <w:rsid w:val="000B77AF"/>
    <w:rsid w:val="000B7958"/>
    <w:rsid w:val="000B7BF3"/>
    <w:rsid w:val="000B7C65"/>
    <w:rsid w:val="000B7F88"/>
    <w:rsid w:val="000B7FD6"/>
    <w:rsid w:val="000C072D"/>
    <w:rsid w:val="000C0940"/>
    <w:rsid w:val="000C16C8"/>
    <w:rsid w:val="000C1828"/>
    <w:rsid w:val="000C1C70"/>
    <w:rsid w:val="000C1F6D"/>
    <w:rsid w:val="000C22B2"/>
    <w:rsid w:val="000C2B03"/>
    <w:rsid w:val="000C2B60"/>
    <w:rsid w:val="000C2BD7"/>
    <w:rsid w:val="000C2C50"/>
    <w:rsid w:val="000C2CBC"/>
    <w:rsid w:val="000C30B6"/>
    <w:rsid w:val="000C331B"/>
    <w:rsid w:val="000C3DC6"/>
    <w:rsid w:val="000C4532"/>
    <w:rsid w:val="000C4769"/>
    <w:rsid w:val="000C5213"/>
    <w:rsid w:val="000C5284"/>
    <w:rsid w:val="000C57E5"/>
    <w:rsid w:val="000C5977"/>
    <w:rsid w:val="000C6008"/>
    <w:rsid w:val="000C620C"/>
    <w:rsid w:val="000C6FC1"/>
    <w:rsid w:val="000C709F"/>
    <w:rsid w:val="000C725B"/>
    <w:rsid w:val="000C76A1"/>
    <w:rsid w:val="000C7927"/>
    <w:rsid w:val="000D005A"/>
    <w:rsid w:val="000D0539"/>
    <w:rsid w:val="000D0A48"/>
    <w:rsid w:val="000D193E"/>
    <w:rsid w:val="000D2163"/>
    <w:rsid w:val="000D2253"/>
    <w:rsid w:val="000D22F2"/>
    <w:rsid w:val="000D25BD"/>
    <w:rsid w:val="000D273C"/>
    <w:rsid w:val="000D285C"/>
    <w:rsid w:val="000D354C"/>
    <w:rsid w:val="000D3585"/>
    <w:rsid w:val="000D38D7"/>
    <w:rsid w:val="000D39C0"/>
    <w:rsid w:val="000D3C67"/>
    <w:rsid w:val="000D40FC"/>
    <w:rsid w:val="000D4181"/>
    <w:rsid w:val="000D41F5"/>
    <w:rsid w:val="000D50F0"/>
    <w:rsid w:val="000D5379"/>
    <w:rsid w:val="000D554C"/>
    <w:rsid w:val="000D5B36"/>
    <w:rsid w:val="000D5E76"/>
    <w:rsid w:val="000D69E8"/>
    <w:rsid w:val="000D6A71"/>
    <w:rsid w:val="000D6C37"/>
    <w:rsid w:val="000D7073"/>
    <w:rsid w:val="000D72DC"/>
    <w:rsid w:val="000D7468"/>
    <w:rsid w:val="000D74A9"/>
    <w:rsid w:val="000D7678"/>
    <w:rsid w:val="000D7A26"/>
    <w:rsid w:val="000E0C3F"/>
    <w:rsid w:val="000E19BF"/>
    <w:rsid w:val="000E21B9"/>
    <w:rsid w:val="000E23C7"/>
    <w:rsid w:val="000E24EC"/>
    <w:rsid w:val="000E25B3"/>
    <w:rsid w:val="000E2F2A"/>
    <w:rsid w:val="000E47A9"/>
    <w:rsid w:val="000E4B6F"/>
    <w:rsid w:val="000E4EA5"/>
    <w:rsid w:val="000E5602"/>
    <w:rsid w:val="000E5C35"/>
    <w:rsid w:val="000E5EA3"/>
    <w:rsid w:val="000E60F4"/>
    <w:rsid w:val="000E6210"/>
    <w:rsid w:val="000E638F"/>
    <w:rsid w:val="000E6772"/>
    <w:rsid w:val="000E69AC"/>
    <w:rsid w:val="000E6C3C"/>
    <w:rsid w:val="000E6FA3"/>
    <w:rsid w:val="000E72CA"/>
    <w:rsid w:val="000E77DE"/>
    <w:rsid w:val="000E78A3"/>
    <w:rsid w:val="000E7C8B"/>
    <w:rsid w:val="000F0088"/>
    <w:rsid w:val="000F0138"/>
    <w:rsid w:val="000F0569"/>
    <w:rsid w:val="000F1209"/>
    <w:rsid w:val="000F1380"/>
    <w:rsid w:val="000F13AC"/>
    <w:rsid w:val="000F1A02"/>
    <w:rsid w:val="000F23A5"/>
    <w:rsid w:val="000F36F4"/>
    <w:rsid w:val="000F3A90"/>
    <w:rsid w:val="000F3AA4"/>
    <w:rsid w:val="000F4693"/>
    <w:rsid w:val="000F484A"/>
    <w:rsid w:val="000F4A02"/>
    <w:rsid w:val="000F5423"/>
    <w:rsid w:val="000F544F"/>
    <w:rsid w:val="000F56E0"/>
    <w:rsid w:val="000F5C01"/>
    <w:rsid w:val="000F5E82"/>
    <w:rsid w:val="000F680A"/>
    <w:rsid w:val="000F69BD"/>
    <w:rsid w:val="000F7170"/>
    <w:rsid w:val="000F724C"/>
    <w:rsid w:val="000F7995"/>
    <w:rsid w:val="000F7A07"/>
    <w:rsid w:val="000F7F10"/>
    <w:rsid w:val="00100072"/>
    <w:rsid w:val="001003A5"/>
    <w:rsid w:val="00100700"/>
    <w:rsid w:val="00100BD7"/>
    <w:rsid w:val="00100C28"/>
    <w:rsid w:val="00101087"/>
    <w:rsid w:val="001017B2"/>
    <w:rsid w:val="00101C62"/>
    <w:rsid w:val="00102396"/>
    <w:rsid w:val="00102B3A"/>
    <w:rsid w:val="00103384"/>
    <w:rsid w:val="00103526"/>
    <w:rsid w:val="001035E3"/>
    <w:rsid w:val="00103C84"/>
    <w:rsid w:val="00103E74"/>
    <w:rsid w:val="0010465A"/>
    <w:rsid w:val="0010476A"/>
    <w:rsid w:val="00104CB0"/>
    <w:rsid w:val="001056DE"/>
    <w:rsid w:val="0010589B"/>
    <w:rsid w:val="00105DFB"/>
    <w:rsid w:val="00105FAE"/>
    <w:rsid w:val="00106069"/>
    <w:rsid w:val="001064CB"/>
    <w:rsid w:val="0010687D"/>
    <w:rsid w:val="001068BC"/>
    <w:rsid w:val="00106F47"/>
    <w:rsid w:val="00107084"/>
    <w:rsid w:val="0010751B"/>
    <w:rsid w:val="00110005"/>
    <w:rsid w:val="00110207"/>
    <w:rsid w:val="0011078C"/>
    <w:rsid w:val="00111E70"/>
    <w:rsid w:val="00112900"/>
    <w:rsid w:val="00112935"/>
    <w:rsid w:val="00112F48"/>
    <w:rsid w:val="00113385"/>
    <w:rsid w:val="001133EC"/>
    <w:rsid w:val="00113AC9"/>
    <w:rsid w:val="00113C3D"/>
    <w:rsid w:val="00113C68"/>
    <w:rsid w:val="00113DAD"/>
    <w:rsid w:val="00114C70"/>
    <w:rsid w:val="0011509F"/>
    <w:rsid w:val="00115717"/>
    <w:rsid w:val="001157AA"/>
    <w:rsid w:val="0011598B"/>
    <w:rsid w:val="00115D22"/>
    <w:rsid w:val="00115D97"/>
    <w:rsid w:val="00115E0F"/>
    <w:rsid w:val="00115E13"/>
    <w:rsid w:val="00115FE3"/>
    <w:rsid w:val="00116114"/>
    <w:rsid w:val="00116338"/>
    <w:rsid w:val="0011664D"/>
    <w:rsid w:val="00116D19"/>
    <w:rsid w:val="0011762B"/>
    <w:rsid w:val="00117F6B"/>
    <w:rsid w:val="001207C8"/>
    <w:rsid w:val="001211BB"/>
    <w:rsid w:val="00121489"/>
    <w:rsid w:val="00121CDD"/>
    <w:rsid w:val="0012256A"/>
    <w:rsid w:val="0012273A"/>
    <w:rsid w:val="001228CB"/>
    <w:rsid w:val="00122BE1"/>
    <w:rsid w:val="00122F22"/>
    <w:rsid w:val="001230E2"/>
    <w:rsid w:val="001237E7"/>
    <w:rsid w:val="001246A9"/>
    <w:rsid w:val="00125451"/>
    <w:rsid w:val="0012548B"/>
    <w:rsid w:val="001258A6"/>
    <w:rsid w:val="0012600D"/>
    <w:rsid w:val="00126F8F"/>
    <w:rsid w:val="001278B0"/>
    <w:rsid w:val="001278E2"/>
    <w:rsid w:val="00127A2A"/>
    <w:rsid w:val="00127B3D"/>
    <w:rsid w:val="00127C06"/>
    <w:rsid w:val="0013028E"/>
    <w:rsid w:val="00130762"/>
    <w:rsid w:val="001308B6"/>
    <w:rsid w:val="00130AAB"/>
    <w:rsid w:val="0013181F"/>
    <w:rsid w:val="00132063"/>
    <w:rsid w:val="001327DA"/>
    <w:rsid w:val="00132C33"/>
    <w:rsid w:val="001331D6"/>
    <w:rsid w:val="00133783"/>
    <w:rsid w:val="00133BF8"/>
    <w:rsid w:val="00133CCB"/>
    <w:rsid w:val="00134B65"/>
    <w:rsid w:val="00134E50"/>
    <w:rsid w:val="00135315"/>
    <w:rsid w:val="001358D7"/>
    <w:rsid w:val="001359AC"/>
    <w:rsid w:val="00135BF9"/>
    <w:rsid w:val="00135C06"/>
    <w:rsid w:val="00135F01"/>
    <w:rsid w:val="001361C9"/>
    <w:rsid w:val="00136BF0"/>
    <w:rsid w:val="00136D75"/>
    <w:rsid w:val="00136EE0"/>
    <w:rsid w:val="0013717D"/>
    <w:rsid w:val="00137662"/>
    <w:rsid w:val="001379E5"/>
    <w:rsid w:val="001379ED"/>
    <w:rsid w:val="00137B43"/>
    <w:rsid w:val="00137F17"/>
    <w:rsid w:val="001400E9"/>
    <w:rsid w:val="001403E5"/>
    <w:rsid w:val="00140614"/>
    <w:rsid w:val="0014131E"/>
    <w:rsid w:val="001414E3"/>
    <w:rsid w:val="00141D38"/>
    <w:rsid w:val="00141FCC"/>
    <w:rsid w:val="0014230B"/>
    <w:rsid w:val="0014255A"/>
    <w:rsid w:val="0014312D"/>
    <w:rsid w:val="001432F1"/>
    <w:rsid w:val="0014331A"/>
    <w:rsid w:val="00143776"/>
    <w:rsid w:val="0014448B"/>
    <w:rsid w:val="001444E2"/>
    <w:rsid w:val="0014451E"/>
    <w:rsid w:val="00144973"/>
    <w:rsid w:val="00144A69"/>
    <w:rsid w:val="00144BB4"/>
    <w:rsid w:val="001452BA"/>
    <w:rsid w:val="00145366"/>
    <w:rsid w:val="00145664"/>
    <w:rsid w:val="00145A12"/>
    <w:rsid w:val="00145A29"/>
    <w:rsid w:val="00146273"/>
    <w:rsid w:val="001463FB"/>
    <w:rsid w:val="00146725"/>
    <w:rsid w:val="00146AA5"/>
    <w:rsid w:val="00146AB8"/>
    <w:rsid w:val="00146C76"/>
    <w:rsid w:val="00146E49"/>
    <w:rsid w:val="00147069"/>
    <w:rsid w:val="0014720C"/>
    <w:rsid w:val="001477D7"/>
    <w:rsid w:val="00147AB8"/>
    <w:rsid w:val="001504F8"/>
    <w:rsid w:val="001508AA"/>
    <w:rsid w:val="00150957"/>
    <w:rsid w:val="00150A24"/>
    <w:rsid w:val="00150A4B"/>
    <w:rsid w:val="00150BA0"/>
    <w:rsid w:val="001510FA"/>
    <w:rsid w:val="001522AD"/>
    <w:rsid w:val="0015241B"/>
    <w:rsid w:val="00152546"/>
    <w:rsid w:val="00152AA2"/>
    <w:rsid w:val="00152D8F"/>
    <w:rsid w:val="001530ED"/>
    <w:rsid w:val="001534AA"/>
    <w:rsid w:val="001534AB"/>
    <w:rsid w:val="00153BC1"/>
    <w:rsid w:val="00153F79"/>
    <w:rsid w:val="00154168"/>
    <w:rsid w:val="0015435F"/>
    <w:rsid w:val="00154481"/>
    <w:rsid w:val="001546CD"/>
    <w:rsid w:val="0015487F"/>
    <w:rsid w:val="00154BDF"/>
    <w:rsid w:val="00154D16"/>
    <w:rsid w:val="00154D26"/>
    <w:rsid w:val="001551E3"/>
    <w:rsid w:val="001552A2"/>
    <w:rsid w:val="0015599A"/>
    <w:rsid w:val="001559B3"/>
    <w:rsid w:val="00155C69"/>
    <w:rsid w:val="00156202"/>
    <w:rsid w:val="00156555"/>
    <w:rsid w:val="0015664F"/>
    <w:rsid w:val="00157183"/>
    <w:rsid w:val="00157453"/>
    <w:rsid w:val="00157B08"/>
    <w:rsid w:val="00157B8B"/>
    <w:rsid w:val="00160123"/>
    <w:rsid w:val="0016067A"/>
    <w:rsid w:val="0016088C"/>
    <w:rsid w:val="0016096F"/>
    <w:rsid w:val="00160990"/>
    <w:rsid w:val="00161C36"/>
    <w:rsid w:val="001625B8"/>
    <w:rsid w:val="001631AB"/>
    <w:rsid w:val="001636B3"/>
    <w:rsid w:val="0016372F"/>
    <w:rsid w:val="00163A6F"/>
    <w:rsid w:val="00163CBC"/>
    <w:rsid w:val="00164192"/>
    <w:rsid w:val="001647CB"/>
    <w:rsid w:val="001648D5"/>
    <w:rsid w:val="001658D9"/>
    <w:rsid w:val="001659D5"/>
    <w:rsid w:val="00165BF4"/>
    <w:rsid w:val="00165DBE"/>
    <w:rsid w:val="00165EEC"/>
    <w:rsid w:val="001660F1"/>
    <w:rsid w:val="00166BAA"/>
    <w:rsid w:val="0016719F"/>
    <w:rsid w:val="001679DF"/>
    <w:rsid w:val="00167A55"/>
    <w:rsid w:val="001700A2"/>
    <w:rsid w:val="0017095F"/>
    <w:rsid w:val="00170A34"/>
    <w:rsid w:val="00170B24"/>
    <w:rsid w:val="00170EDA"/>
    <w:rsid w:val="001713DB"/>
    <w:rsid w:val="00171CF3"/>
    <w:rsid w:val="00172616"/>
    <w:rsid w:val="0017272E"/>
    <w:rsid w:val="001728F2"/>
    <w:rsid w:val="00172B8B"/>
    <w:rsid w:val="00172B96"/>
    <w:rsid w:val="001731D2"/>
    <w:rsid w:val="00173860"/>
    <w:rsid w:val="00173F48"/>
    <w:rsid w:val="001742C0"/>
    <w:rsid w:val="001744B1"/>
    <w:rsid w:val="001745EC"/>
    <w:rsid w:val="001747B1"/>
    <w:rsid w:val="0017480B"/>
    <w:rsid w:val="00174DB4"/>
    <w:rsid w:val="00175F1D"/>
    <w:rsid w:val="001760E5"/>
    <w:rsid w:val="0017634F"/>
    <w:rsid w:val="001765F9"/>
    <w:rsid w:val="00176955"/>
    <w:rsid w:val="00176ED7"/>
    <w:rsid w:val="0017728B"/>
    <w:rsid w:val="0017788A"/>
    <w:rsid w:val="00177991"/>
    <w:rsid w:val="00177F98"/>
    <w:rsid w:val="001806AC"/>
    <w:rsid w:val="00180D82"/>
    <w:rsid w:val="00180E19"/>
    <w:rsid w:val="00181489"/>
    <w:rsid w:val="00181839"/>
    <w:rsid w:val="001825BB"/>
    <w:rsid w:val="001828E5"/>
    <w:rsid w:val="00182D44"/>
    <w:rsid w:val="00182E5E"/>
    <w:rsid w:val="00183D27"/>
    <w:rsid w:val="00184BF8"/>
    <w:rsid w:val="00184D8D"/>
    <w:rsid w:val="00185084"/>
    <w:rsid w:val="00185A46"/>
    <w:rsid w:val="001865FE"/>
    <w:rsid w:val="00186E8B"/>
    <w:rsid w:val="00187208"/>
    <w:rsid w:val="001876DD"/>
    <w:rsid w:val="00190190"/>
    <w:rsid w:val="0019028D"/>
    <w:rsid w:val="00190715"/>
    <w:rsid w:val="00190742"/>
    <w:rsid w:val="00190D80"/>
    <w:rsid w:val="001919CA"/>
    <w:rsid w:val="00191D5F"/>
    <w:rsid w:val="00192A16"/>
    <w:rsid w:val="00193231"/>
    <w:rsid w:val="001932BE"/>
    <w:rsid w:val="0019361C"/>
    <w:rsid w:val="00193B3D"/>
    <w:rsid w:val="00193C22"/>
    <w:rsid w:val="00194176"/>
    <w:rsid w:val="0019543F"/>
    <w:rsid w:val="001954A3"/>
    <w:rsid w:val="0019556D"/>
    <w:rsid w:val="00195986"/>
    <w:rsid w:val="001959AF"/>
    <w:rsid w:val="00195D2F"/>
    <w:rsid w:val="00195E04"/>
    <w:rsid w:val="00196E91"/>
    <w:rsid w:val="001973F2"/>
    <w:rsid w:val="001A0EC9"/>
    <w:rsid w:val="001A0EE3"/>
    <w:rsid w:val="001A13BA"/>
    <w:rsid w:val="001A15FC"/>
    <w:rsid w:val="001A1694"/>
    <w:rsid w:val="001A1A7E"/>
    <w:rsid w:val="001A1E07"/>
    <w:rsid w:val="001A1E76"/>
    <w:rsid w:val="001A267C"/>
    <w:rsid w:val="001A277B"/>
    <w:rsid w:val="001A2A03"/>
    <w:rsid w:val="001A2A06"/>
    <w:rsid w:val="001A2AF3"/>
    <w:rsid w:val="001A2FEB"/>
    <w:rsid w:val="001A3987"/>
    <w:rsid w:val="001A4031"/>
    <w:rsid w:val="001A457A"/>
    <w:rsid w:val="001A494C"/>
    <w:rsid w:val="001A4B91"/>
    <w:rsid w:val="001A4E9C"/>
    <w:rsid w:val="001A55A3"/>
    <w:rsid w:val="001A5805"/>
    <w:rsid w:val="001A5AA9"/>
    <w:rsid w:val="001A63BF"/>
    <w:rsid w:val="001A66D5"/>
    <w:rsid w:val="001A69DD"/>
    <w:rsid w:val="001A71E4"/>
    <w:rsid w:val="001A7B11"/>
    <w:rsid w:val="001A7BC6"/>
    <w:rsid w:val="001A7C5C"/>
    <w:rsid w:val="001B04DE"/>
    <w:rsid w:val="001B09BF"/>
    <w:rsid w:val="001B116B"/>
    <w:rsid w:val="001B14B4"/>
    <w:rsid w:val="001B1AA9"/>
    <w:rsid w:val="001B2142"/>
    <w:rsid w:val="001B2431"/>
    <w:rsid w:val="001B2738"/>
    <w:rsid w:val="001B2A2F"/>
    <w:rsid w:val="001B3ACE"/>
    <w:rsid w:val="001B4221"/>
    <w:rsid w:val="001B42C7"/>
    <w:rsid w:val="001B4434"/>
    <w:rsid w:val="001B513B"/>
    <w:rsid w:val="001B5364"/>
    <w:rsid w:val="001B56C8"/>
    <w:rsid w:val="001B591C"/>
    <w:rsid w:val="001B5D05"/>
    <w:rsid w:val="001B620F"/>
    <w:rsid w:val="001B625D"/>
    <w:rsid w:val="001B6472"/>
    <w:rsid w:val="001B69CC"/>
    <w:rsid w:val="001B6E6D"/>
    <w:rsid w:val="001B77F6"/>
    <w:rsid w:val="001B7880"/>
    <w:rsid w:val="001B7A46"/>
    <w:rsid w:val="001C02DD"/>
    <w:rsid w:val="001C031C"/>
    <w:rsid w:val="001C03B7"/>
    <w:rsid w:val="001C04A0"/>
    <w:rsid w:val="001C1049"/>
    <w:rsid w:val="001C1809"/>
    <w:rsid w:val="001C1D72"/>
    <w:rsid w:val="001C2290"/>
    <w:rsid w:val="001C277F"/>
    <w:rsid w:val="001C2961"/>
    <w:rsid w:val="001C2D71"/>
    <w:rsid w:val="001C318F"/>
    <w:rsid w:val="001C3608"/>
    <w:rsid w:val="001C362F"/>
    <w:rsid w:val="001C3AF1"/>
    <w:rsid w:val="001C3B34"/>
    <w:rsid w:val="001C3F4B"/>
    <w:rsid w:val="001C49B5"/>
    <w:rsid w:val="001C4A7A"/>
    <w:rsid w:val="001C4BFF"/>
    <w:rsid w:val="001C4F90"/>
    <w:rsid w:val="001C53AD"/>
    <w:rsid w:val="001C5838"/>
    <w:rsid w:val="001C5AF6"/>
    <w:rsid w:val="001C5B9A"/>
    <w:rsid w:val="001C5BF6"/>
    <w:rsid w:val="001C5C8E"/>
    <w:rsid w:val="001C5CE1"/>
    <w:rsid w:val="001C6085"/>
    <w:rsid w:val="001C6A74"/>
    <w:rsid w:val="001C6F5A"/>
    <w:rsid w:val="001C70A1"/>
    <w:rsid w:val="001C70B8"/>
    <w:rsid w:val="001C73DF"/>
    <w:rsid w:val="001C7424"/>
    <w:rsid w:val="001C7686"/>
    <w:rsid w:val="001C7ED2"/>
    <w:rsid w:val="001C7EDA"/>
    <w:rsid w:val="001D0308"/>
    <w:rsid w:val="001D0471"/>
    <w:rsid w:val="001D04F8"/>
    <w:rsid w:val="001D0529"/>
    <w:rsid w:val="001D08B7"/>
    <w:rsid w:val="001D1188"/>
    <w:rsid w:val="001D1322"/>
    <w:rsid w:val="001D1514"/>
    <w:rsid w:val="001D162D"/>
    <w:rsid w:val="001D166B"/>
    <w:rsid w:val="001D19AD"/>
    <w:rsid w:val="001D1B23"/>
    <w:rsid w:val="001D20B9"/>
    <w:rsid w:val="001D250E"/>
    <w:rsid w:val="001D286D"/>
    <w:rsid w:val="001D29BB"/>
    <w:rsid w:val="001D2A98"/>
    <w:rsid w:val="001D2B99"/>
    <w:rsid w:val="001D2D48"/>
    <w:rsid w:val="001D2EB3"/>
    <w:rsid w:val="001D2FB0"/>
    <w:rsid w:val="001D3605"/>
    <w:rsid w:val="001D451F"/>
    <w:rsid w:val="001D49BD"/>
    <w:rsid w:val="001D49D1"/>
    <w:rsid w:val="001D4A5B"/>
    <w:rsid w:val="001D570E"/>
    <w:rsid w:val="001D58CF"/>
    <w:rsid w:val="001D5B4E"/>
    <w:rsid w:val="001D60E6"/>
    <w:rsid w:val="001D630E"/>
    <w:rsid w:val="001D6581"/>
    <w:rsid w:val="001D6DFC"/>
    <w:rsid w:val="001D6F1F"/>
    <w:rsid w:val="001D6F26"/>
    <w:rsid w:val="001D6F67"/>
    <w:rsid w:val="001D71D0"/>
    <w:rsid w:val="001D763A"/>
    <w:rsid w:val="001D796F"/>
    <w:rsid w:val="001E06C5"/>
    <w:rsid w:val="001E0770"/>
    <w:rsid w:val="001E09BB"/>
    <w:rsid w:val="001E1081"/>
    <w:rsid w:val="001E11F0"/>
    <w:rsid w:val="001E1DD1"/>
    <w:rsid w:val="001E207C"/>
    <w:rsid w:val="001E22AA"/>
    <w:rsid w:val="001E235B"/>
    <w:rsid w:val="001E2844"/>
    <w:rsid w:val="001E2E2D"/>
    <w:rsid w:val="001E2FAB"/>
    <w:rsid w:val="001E3126"/>
    <w:rsid w:val="001E35BC"/>
    <w:rsid w:val="001E41C7"/>
    <w:rsid w:val="001E4852"/>
    <w:rsid w:val="001E5C81"/>
    <w:rsid w:val="001E5E2A"/>
    <w:rsid w:val="001E5FA9"/>
    <w:rsid w:val="001E64BC"/>
    <w:rsid w:val="001E6AC2"/>
    <w:rsid w:val="001E731D"/>
    <w:rsid w:val="001E739F"/>
    <w:rsid w:val="001F0685"/>
    <w:rsid w:val="001F0AD8"/>
    <w:rsid w:val="001F0B6D"/>
    <w:rsid w:val="001F0EB1"/>
    <w:rsid w:val="001F14BF"/>
    <w:rsid w:val="001F16FC"/>
    <w:rsid w:val="001F1C9D"/>
    <w:rsid w:val="001F1EE5"/>
    <w:rsid w:val="001F217F"/>
    <w:rsid w:val="001F25FD"/>
    <w:rsid w:val="001F312F"/>
    <w:rsid w:val="001F3565"/>
    <w:rsid w:val="001F3726"/>
    <w:rsid w:val="001F3782"/>
    <w:rsid w:val="001F38A8"/>
    <w:rsid w:val="001F38E3"/>
    <w:rsid w:val="001F3F50"/>
    <w:rsid w:val="001F44BB"/>
    <w:rsid w:val="001F4688"/>
    <w:rsid w:val="001F4AD7"/>
    <w:rsid w:val="001F4BC8"/>
    <w:rsid w:val="001F5163"/>
    <w:rsid w:val="001F5F27"/>
    <w:rsid w:val="001F5F9A"/>
    <w:rsid w:val="001F66B6"/>
    <w:rsid w:val="001F6A41"/>
    <w:rsid w:val="001F6E54"/>
    <w:rsid w:val="001F708A"/>
    <w:rsid w:val="001F7253"/>
    <w:rsid w:val="001F7714"/>
    <w:rsid w:val="001F7B84"/>
    <w:rsid w:val="002000CD"/>
    <w:rsid w:val="00200117"/>
    <w:rsid w:val="00200448"/>
    <w:rsid w:val="002008BB"/>
    <w:rsid w:val="00200A0C"/>
    <w:rsid w:val="00202018"/>
    <w:rsid w:val="002025A5"/>
    <w:rsid w:val="00202FE3"/>
    <w:rsid w:val="0020309B"/>
    <w:rsid w:val="0020336F"/>
    <w:rsid w:val="002033E1"/>
    <w:rsid w:val="002037CF"/>
    <w:rsid w:val="00203AFE"/>
    <w:rsid w:val="00204541"/>
    <w:rsid w:val="00204B8F"/>
    <w:rsid w:val="00204BAB"/>
    <w:rsid w:val="00204C4C"/>
    <w:rsid w:val="002056B0"/>
    <w:rsid w:val="00205DFF"/>
    <w:rsid w:val="00205FE2"/>
    <w:rsid w:val="002060CB"/>
    <w:rsid w:val="00206261"/>
    <w:rsid w:val="002065C0"/>
    <w:rsid w:val="002066E5"/>
    <w:rsid w:val="0021007F"/>
    <w:rsid w:val="00210CC7"/>
    <w:rsid w:val="002111BC"/>
    <w:rsid w:val="00211367"/>
    <w:rsid w:val="0021170C"/>
    <w:rsid w:val="00211B77"/>
    <w:rsid w:val="00211F42"/>
    <w:rsid w:val="00211FC9"/>
    <w:rsid w:val="0021200D"/>
    <w:rsid w:val="002122FB"/>
    <w:rsid w:val="00212382"/>
    <w:rsid w:val="0021242B"/>
    <w:rsid w:val="00212757"/>
    <w:rsid w:val="00212B5B"/>
    <w:rsid w:val="0021342C"/>
    <w:rsid w:val="00213927"/>
    <w:rsid w:val="002148F0"/>
    <w:rsid w:val="00214D93"/>
    <w:rsid w:val="00215574"/>
    <w:rsid w:val="0021563F"/>
    <w:rsid w:val="00215B74"/>
    <w:rsid w:val="00215D0D"/>
    <w:rsid w:val="00215FE1"/>
    <w:rsid w:val="002161D3"/>
    <w:rsid w:val="002161F7"/>
    <w:rsid w:val="002162B4"/>
    <w:rsid w:val="0021750E"/>
    <w:rsid w:val="002177FD"/>
    <w:rsid w:val="002179CF"/>
    <w:rsid w:val="00217A68"/>
    <w:rsid w:val="00217B40"/>
    <w:rsid w:val="00217B51"/>
    <w:rsid w:val="00220193"/>
    <w:rsid w:val="00220C27"/>
    <w:rsid w:val="00221046"/>
    <w:rsid w:val="00221296"/>
    <w:rsid w:val="00221C12"/>
    <w:rsid w:val="002228AC"/>
    <w:rsid w:val="002229AC"/>
    <w:rsid w:val="00222BCC"/>
    <w:rsid w:val="00222EB1"/>
    <w:rsid w:val="00223A6A"/>
    <w:rsid w:val="00223C15"/>
    <w:rsid w:val="00224153"/>
    <w:rsid w:val="002248FA"/>
    <w:rsid w:val="00224CEB"/>
    <w:rsid w:val="00224F72"/>
    <w:rsid w:val="002256B7"/>
    <w:rsid w:val="00225D95"/>
    <w:rsid w:val="00225EB2"/>
    <w:rsid w:val="00225FBC"/>
    <w:rsid w:val="00226F7C"/>
    <w:rsid w:val="00227C56"/>
    <w:rsid w:val="00230A8E"/>
    <w:rsid w:val="00230C57"/>
    <w:rsid w:val="002313F5"/>
    <w:rsid w:val="00231533"/>
    <w:rsid w:val="0023209D"/>
    <w:rsid w:val="002320BD"/>
    <w:rsid w:val="0023314D"/>
    <w:rsid w:val="002331C4"/>
    <w:rsid w:val="00233805"/>
    <w:rsid w:val="00233AD1"/>
    <w:rsid w:val="00233D8F"/>
    <w:rsid w:val="00234433"/>
    <w:rsid w:val="00234C8F"/>
    <w:rsid w:val="00234DCE"/>
    <w:rsid w:val="00234E31"/>
    <w:rsid w:val="00234F9E"/>
    <w:rsid w:val="00235152"/>
    <w:rsid w:val="00235160"/>
    <w:rsid w:val="002354CD"/>
    <w:rsid w:val="00236570"/>
    <w:rsid w:val="002369D4"/>
    <w:rsid w:val="00236AF9"/>
    <w:rsid w:val="002371A3"/>
    <w:rsid w:val="0023726B"/>
    <w:rsid w:val="002376CC"/>
    <w:rsid w:val="00237A86"/>
    <w:rsid w:val="002400F1"/>
    <w:rsid w:val="002401AE"/>
    <w:rsid w:val="002405CA"/>
    <w:rsid w:val="0024124C"/>
    <w:rsid w:val="00242228"/>
    <w:rsid w:val="0024264B"/>
    <w:rsid w:val="00242848"/>
    <w:rsid w:val="0024298E"/>
    <w:rsid w:val="00242B5D"/>
    <w:rsid w:val="00242F24"/>
    <w:rsid w:val="00243529"/>
    <w:rsid w:val="00243D05"/>
    <w:rsid w:val="00244A72"/>
    <w:rsid w:val="002451F0"/>
    <w:rsid w:val="00245799"/>
    <w:rsid w:val="00245849"/>
    <w:rsid w:val="002460A9"/>
    <w:rsid w:val="002466F0"/>
    <w:rsid w:val="002469A2"/>
    <w:rsid w:val="002469B9"/>
    <w:rsid w:val="00246DB1"/>
    <w:rsid w:val="00246F69"/>
    <w:rsid w:val="002477D8"/>
    <w:rsid w:val="00247AC4"/>
    <w:rsid w:val="00247C9B"/>
    <w:rsid w:val="0025000C"/>
    <w:rsid w:val="00250CF7"/>
    <w:rsid w:val="00251152"/>
    <w:rsid w:val="00251B99"/>
    <w:rsid w:val="00251F89"/>
    <w:rsid w:val="00252070"/>
    <w:rsid w:val="002524F4"/>
    <w:rsid w:val="00252883"/>
    <w:rsid w:val="00253B94"/>
    <w:rsid w:val="00253BF1"/>
    <w:rsid w:val="00254D45"/>
    <w:rsid w:val="0025549B"/>
    <w:rsid w:val="002554EC"/>
    <w:rsid w:val="00255E53"/>
    <w:rsid w:val="002567B7"/>
    <w:rsid w:val="00256B2D"/>
    <w:rsid w:val="00256C7A"/>
    <w:rsid w:val="0025717A"/>
    <w:rsid w:val="00260071"/>
    <w:rsid w:val="00260138"/>
    <w:rsid w:val="00260B86"/>
    <w:rsid w:val="00260F0D"/>
    <w:rsid w:val="0026140B"/>
    <w:rsid w:val="0026168D"/>
    <w:rsid w:val="00261C4D"/>
    <w:rsid w:val="00261ED4"/>
    <w:rsid w:val="00261ED6"/>
    <w:rsid w:val="0026281F"/>
    <w:rsid w:val="00262BC8"/>
    <w:rsid w:val="00262C18"/>
    <w:rsid w:val="00262F8E"/>
    <w:rsid w:val="00262F9C"/>
    <w:rsid w:val="00263556"/>
    <w:rsid w:val="00263637"/>
    <w:rsid w:val="00263798"/>
    <w:rsid w:val="00264523"/>
    <w:rsid w:val="002645B3"/>
    <w:rsid w:val="00264DBF"/>
    <w:rsid w:val="0026535A"/>
    <w:rsid w:val="002653A2"/>
    <w:rsid w:val="0026567D"/>
    <w:rsid w:val="0026591D"/>
    <w:rsid w:val="00265A5B"/>
    <w:rsid w:val="0026666C"/>
    <w:rsid w:val="002668B1"/>
    <w:rsid w:val="00266B65"/>
    <w:rsid w:val="00266B78"/>
    <w:rsid w:val="00266F02"/>
    <w:rsid w:val="002671B8"/>
    <w:rsid w:val="002671C8"/>
    <w:rsid w:val="00267242"/>
    <w:rsid w:val="0026732C"/>
    <w:rsid w:val="0026751F"/>
    <w:rsid w:val="0026799D"/>
    <w:rsid w:val="0027004D"/>
    <w:rsid w:val="002702C3"/>
    <w:rsid w:val="002703B9"/>
    <w:rsid w:val="00270CFB"/>
    <w:rsid w:val="00270E21"/>
    <w:rsid w:val="00270F27"/>
    <w:rsid w:val="002711C0"/>
    <w:rsid w:val="00271210"/>
    <w:rsid w:val="002713F4"/>
    <w:rsid w:val="002731F0"/>
    <w:rsid w:val="0027329A"/>
    <w:rsid w:val="002733DB"/>
    <w:rsid w:val="00273526"/>
    <w:rsid w:val="00273594"/>
    <w:rsid w:val="0027379E"/>
    <w:rsid w:val="00273844"/>
    <w:rsid w:val="002743A1"/>
    <w:rsid w:val="00274522"/>
    <w:rsid w:val="002749B1"/>
    <w:rsid w:val="00274A70"/>
    <w:rsid w:val="00275098"/>
    <w:rsid w:val="00275DDD"/>
    <w:rsid w:val="00276C90"/>
    <w:rsid w:val="00276DD3"/>
    <w:rsid w:val="00276E3D"/>
    <w:rsid w:val="00277062"/>
    <w:rsid w:val="00277236"/>
    <w:rsid w:val="0027724B"/>
    <w:rsid w:val="00280563"/>
    <w:rsid w:val="00280D36"/>
    <w:rsid w:val="002810D9"/>
    <w:rsid w:val="00281353"/>
    <w:rsid w:val="00281710"/>
    <w:rsid w:val="002819E3"/>
    <w:rsid w:val="00281A61"/>
    <w:rsid w:val="00281F5F"/>
    <w:rsid w:val="002820A8"/>
    <w:rsid w:val="00282247"/>
    <w:rsid w:val="0028257E"/>
    <w:rsid w:val="00282692"/>
    <w:rsid w:val="002826BD"/>
    <w:rsid w:val="002828E7"/>
    <w:rsid w:val="00282BAF"/>
    <w:rsid w:val="002832B6"/>
    <w:rsid w:val="0028360F"/>
    <w:rsid w:val="00283705"/>
    <w:rsid w:val="0028381E"/>
    <w:rsid w:val="00283A98"/>
    <w:rsid w:val="00283F17"/>
    <w:rsid w:val="00284301"/>
    <w:rsid w:val="0028447D"/>
    <w:rsid w:val="00285075"/>
    <w:rsid w:val="00285085"/>
    <w:rsid w:val="00285141"/>
    <w:rsid w:val="00285443"/>
    <w:rsid w:val="00285922"/>
    <w:rsid w:val="00285990"/>
    <w:rsid w:val="00285AA8"/>
    <w:rsid w:val="0028601F"/>
    <w:rsid w:val="002860AC"/>
    <w:rsid w:val="0028614A"/>
    <w:rsid w:val="00286BBC"/>
    <w:rsid w:val="002872E6"/>
    <w:rsid w:val="0028745C"/>
    <w:rsid w:val="002879E1"/>
    <w:rsid w:val="00287AA4"/>
    <w:rsid w:val="002901B4"/>
    <w:rsid w:val="0029035F"/>
    <w:rsid w:val="002904DF"/>
    <w:rsid w:val="002909AE"/>
    <w:rsid w:val="00290DA2"/>
    <w:rsid w:val="002910E7"/>
    <w:rsid w:val="00291705"/>
    <w:rsid w:val="00291BBA"/>
    <w:rsid w:val="002926DD"/>
    <w:rsid w:val="00292D19"/>
    <w:rsid w:val="00292E7F"/>
    <w:rsid w:val="00292EB5"/>
    <w:rsid w:val="00292FEA"/>
    <w:rsid w:val="002933E6"/>
    <w:rsid w:val="00293B59"/>
    <w:rsid w:val="00294A53"/>
    <w:rsid w:val="00294B2E"/>
    <w:rsid w:val="00294D19"/>
    <w:rsid w:val="0029578A"/>
    <w:rsid w:val="00295809"/>
    <w:rsid w:val="00295BB8"/>
    <w:rsid w:val="00295F00"/>
    <w:rsid w:val="00296ADB"/>
    <w:rsid w:val="00296D6D"/>
    <w:rsid w:val="00297181"/>
    <w:rsid w:val="0029721B"/>
    <w:rsid w:val="002978D9"/>
    <w:rsid w:val="00297F2C"/>
    <w:rsid w:val="002A0030"/>
    <w:rsid w:val="002A159E"/>
    <w:rsid w:val="002A1927"/>
    <w:rsid w:val="002A1E31"/>
    <w:rsid w:val="002A244A"/>
    <w:rsid w:val="002A2F81"/>
    <w:rsid w:val="002A2FBC"/>
    <w:rsid w:val="002A3099"/>
    <w:rsid w:val="002A358A"/>
    <w:rsid w:val="002A41A1"/>
    <w:rsid w:val="002A41ED"/>
    <w:rsid w:val="002A4312"/>
    <w:rsid w:val="002A45E8"/>
    <w:rsid w:val="002A4757"/>
    <w:rsid w:val="002A5223"/>
    <w:rsid w:val="002A5D48"/>
    <w:rsid w:val="002A6036"/>
    <w:rsid w:val="002A66B9"/>
    <w:rsid w:val="002A69A6"/>
    <w:rsid w:val="002A6F8B"/>
    <w:rsid w:val="002A779C"/>
    <w:rsid w:val="002A7AA1"/>
    <w:rsid w:val="002A7AC0"/>
    <w:rsid w:val="002B0036"/>
    <w:rsid w:val="002B0BA2"/>
    <w:rsid w:val="002B0D72"/>
    <w:rsid w:val="002B0DA2"/>
    <w:rsid w:val="002B13DC"/>
    <w:rsid w:val="002B142B"/>
    <w:rsid w:val="002B1626"/>
    <w:rsid w:val="002B21B9"/>
    <w:rsid w:val="002B2667"/>
    <w:rsid w:val="002B2872"/>
    <w:rsid w:val="002B28B0"/>
    <w:rsid w:val="002B324B"/>
    <w:rsid w:val="002B37C5"/>
    <w:rsid w:val="002B3E7A"/>
    <w:rsid w:val="002B430A"/>
    <w:rsid w:val="002B454A"/>
    <w:rsid w:val="002B4751"/>
    <w:rsid w:val="002B48F6"/>
    <w:rsid w:val="002B4CC3"/>
    <w:rsid w:val="002B50BD"/>
    <w:rsid w:val="002B5954"/>
    <w:rsid w:val="002B5F91"/>
    <w:rsid w:val="002B6430"/>
    <w:rsid w:val="002B6BA1"/>
    <w:rsid w:val="002B70B8"/>
    <w:rsid w:val="002C02B2"/>
    <w:rsid w:val="002C0C31"/>
    <w:rsid w:val="002C0DA9"/>
    <w:rsid w:val="002C0FAF"/>
    <w:rsid w:val="002C13C5"/>
    <w:rsid w:val="002C143D"/>
    <w:rsid w:val="002C1613"/>
    <w:rsid w:val="002C1C05"/>
    <w:rsid w:val="002C1E08"/>
    <w:rsid w:val="002C29A1"/>
    <w:rsid w:val="002C2DBB"/>
    <w:rsid w:val="002C2FB9"/>
    <w:rsid w:val="002C2FD8"/>
    <w:rsid w:val="002C30BF"/>
    <w:rsid w:val="002C37CA"/>
    <w:rsid w:val="002C3B3A"/>
    <w:rsid w:val="002C3D06"/>
    <w:rsid w:val="002C3FD9"/>
    <w:rsid w:val="002C42BC"/>
    <w:rsid w:val="002C47F9"/>
    <w:rsid w:val="002C4A10"/>
    <w:rsid w:val="002C4C45"/>
    <w:rsid w:val="002C5002"/>
    <w:rsid w:val="002C5348"/>
    <w:rsid w:val="002C53BF"/>
    <w:rsid w:val="002C5B71"/>
    <w:rsid w:val="002C5F22"/>
    <w:rsid w:val="002C663B"/>
    <w:rsid w:val="002C6A59"/>
    <w:rsid w:val="002C6E2D"/>
    <w:rsid w:val="002C6EA2"/>
    <w:rsid w:val="002C759C"/>
    <w:rsid w:val="002C769A"/>
    <w:rsid w:val="002C7F12"/>
    <w:rsid w:val="002D041B"/>
    <w:rsid w:val="002D0915"/>
    <w:rsid w:val="002D1025"/>
    <w:rsid w:val="002D1601"/>
    <w:rsid w:val="002D1739"/>
    <w:rsid w:val="002D17F8"/>
    <w:rsid w:val="002D1909"/>
    <w:rsid w:val="002D1CF6"/>
    <w:rsid w:val="002D2979"/>
    <w:rsid w:val="002D2D84"/>
    <w:rsid w:val="002D2EE2"/>
    <w:rsid w:val="002D2F03"/>
    <w:rsid w:val="002D367F"/>
    <w:rsid w:val="002D37FF"/>
    <w:rsid w:val="002D38FA"/>
    <w:rsid w:val="002D3A36"/>
    <w:rsid w:val="002D3A46"/>
    <w:rsid w:val="002D3C9D"/>
    <w:rsid w:val="002D3E94"/>
    <w:rsid w:val="002D4359"/>
    <w:rsid w:val="002D447F"/>
    <w:rsid w:val="002D4F10"/>
    <w:rsid w:val="002D5210"/>
    <w:rsid w:val="002D52C0"/>
    <w:rsid w:val="002D53C5"/>
    <w:rsid w:val="002D57B1"/>
    <w:rsid w:val="002D5A94"/>
    <w:rsid w:val="002D610F"/>
    <w:rsid w:val="002D6175"/>
    <w:rsid w:val="002D681F"/>
    <w:rsid w:val="002D6A6F"/>
    <w:rsid w:val="002D6D07"/>
    <w:rsid w:val="002E0018"/>
    <w:rsid w:val="002E02A3"/>
    <w:rsid w:val="002E0DE9"/>
    <w:rsid w:val="002E0EE8"/>
    <w:rsid w:val="002E11E7"/>
    <w:rsid w:val="002E1652"/>
    <w:rsid w:val="002E1AAB"/>
    <w:rsid w:val="002E1E97"/>
    <w:rsid w:val="002E225C"/>
    <w:rsid w:val="002E2DF4"/>
    <w:rsid w:val="002E3211"/>
    <w:rsid w:val="002E3300"/>
    <w:rsid w:val="002E35C6"/>
    <w:rsid w:val="002E3690"/>
    <w:rsid w:val="002E3B18"/>
    <w:rsid w:val="002E4255"/>
    <w:rsid w:val="002E44BC"/>
    <w:rsid w:val="002E4602"/>
    <w:rsid w:val="002E4760"/>
    <w:rsid w:val="002E48AE"/>
    <w:rsid w:val="002E48B3"/>
    <w:rsid w:val="002E4AB0"/>
    <w:rsid w:val="002E5147"/>
    <w:rsid w:val="002E5563"/>
    <w:rsid w:val="002E59C7"/>
    <w:rsid w:val="002E60B6"/>
    <w:rsid w:val="002E60D6"/>
    <w:rsid w:val="002E6399"/>
    <w:rsid w:val="002E7311"/>
    <w:rsid w:val="002E7D3D"/>
    <w:rsid w:val="002E7ED7"/>
    <w:rsid w:val="002F048D"/>
    <w:rsid w:val="002F056C"/>
    <w:rsid w:val="002F05F4"/>
    <w:rsid w:val="002F06CF"/>
    <w:rsid w:val="002F0754"/>
    <w:rsid w:val="002F08AC"/>
    <w:rsid w:val="002F0A3E"/>
    <w:rsid w:val="002F12CB"/>
    <w:rsid w:val="002F13E9"/>
    <w:rsid w:val="002F16E1"/>
    <w:rsid w:val="002F1E0F"/>
    <w:rsid w:val="002F2323"/>
    <w:rsid w:val="002F2549"/>
    <w:rsid w:val="002F2AF2"/>
    <w:rsid w:val="002F3102"/>
    <w:rsid w:val="002F3167"/>
    <w:rsid w:val="002F35B1"/>
    <w:rsid w:val="002F4FAF"/>
    <w:rsid w:val="002F509A"/>
    <w:rsid w:val="002F584F"/>
    <w:rsid w:val="002F5C46"/>
    <w:rsid w:val="002F6471"/>
    <w:rsid w:val="002F79B5"/>
    <w:rsid w:val="002F7CBA"/>
    <w:rsid w:val="00300514"/>
    <w:rsid w:val="00300A53"/>
    <w:rsid w:val="00300F2E"/>
    <w:rsid w:val="0030175E"/>
    <w:rsid w:val="00301A68"/>
    <w:rsid w:val="00301ECE"/>
    <w:rsid w:val="003026FA"/>
    <w:rsid w:val="00302842"/>
    <w:rsid w:val="00302DC0"/>
    <w:rsid w:val="0030313B"/>
    <w:rsid w:val="00303405"/>
    <w:rsid w:val="003036B2"/>
    <w:rsid w:val="00304D33"/>
    <w:rsid w:val="0030517F"/>
    <w:rsid w:val="00305915"/>
    <w:rsid w:val="00305DFC"/>
    <w:rsid w:val="00305E0E"/>
    <w:rsid w:val="003060D2"/>
    <w:rsid w:val="00306438"/>
    <w:rsid w:val="00306565"/>
    <w:rsid w:val="00306677"/>
    <w:rsid w:val="00306EBB"/>
    <w:rsid w:val="003076BF"/>
    <w:rsid w:val="00307828"/>
    <w:rsid w:val="003101EB"/>
    <w:rsid w:val="00310798"/>
    <w:rsid w:val="00310BAC"/>
    <w:rsid w:val="00310C9A"/>
    <w:rsid w:val="003113F9"/>
    <w:rsid w:val="00311A56"/>
    <w:rsid w:val="00311B59"/>
    <w:rsid w:val="0031228D"/>
    <w:rsid w:val="00312319"/>
    <w:rsid w:val="0031264C"/>
    <w:rsid w:val="00313171"/>
    <w:rsid w:val="003135C4"/>
    <w:rsid w:val="0031417B"/>
    <w:rsid w:val="003142E8"/>
    <w:rsid w:val="00314A96"/>
    <w:rsid w:val="00314E8E"/>
    <w:rsid w:val="00315702"/>
    <w:rsid w:val="00315AC0"/>
    <w:rsid w:val="00315ACC"/>
    <w:rsid w:val="00315EFF"/>
    <w:rsid w:val="003168E4"/>
    <w:rsid w:val="00316989"/>
    <w:rsid w:val="00316F29"/>
    <w:rsid w:val="00317330"/>
    <w:rsid w:val="00317C18"/>
    <w:rsid w:val="00317E39"/>
    <w:rsid w:val="00320316"/>
    <w:rsid w:val="00320649"/>
    <w:rsid w:val="00321054"/>
    <w:rsid w:val="003217B7"/>
    <w:rsid w:val="00322112"/>
    <w:rsid w:val="003226EB"/>
    <w:rsid w:val="00322839"/>
    <w:rsid w:val="00322878"/>
    <w:rsid w:val="00323021"/>
    <w:rsid w:val="0032377B"/>
    <w:rsid w:val="00323832"/>
    <w:rsid w:val="003238F4"/>
    <w:rsid w:val="00323A7B"/>
    <w:rsid w:val="00323C19"/>
    <w:rsid w:val="0032409C"/>
    <w:rsid w:val="00324EA4"/>
    <w:rsid w:val="00325130"/>
    <w:rsid w:val="00325301"/>
    <w:rsid w:val="0032580B"/>
    <w:rsid w:val="00325CC5"/>
    <w:rsid w:val="00325E00"/>
    <w:rsid w:val="00325E1F"/>
    <w:rsid w:val="003265E5"/>
    <w:rsid w:val="00326791"/>
    <w:rsid w:val="003268FE"/>
    <w:rsid w:val="003278F3"/>
    <w:rsid w:val="003279FC"/>
    <w:rsid w:val="0033039C"/>
    <w:rsid w:val="003305A8"/>
    <w:rsid w:val="003307C6"/>
    <w:rsid w:val="003309C7"/>
    <w:rsid w:val="003310AE"/>
    <w:rsid w:val="003313EC"/>
    <w:rsid w:val="00331524"/>
    <w:rsid w:val="0033160C"/>
    <w:rsid w:val="003316DA"/>
    <w:rsid w:val="00331DA4"/>
    <w:rsid w:val="003320F4"/>
    <w:rsid w:val="00333971"/>
    <w:rsid w:val="00333990"/>
    <w:rsid w:val="00333A1B"/>
    <w:rsid w:val="00334196"/>
    <w:rsid w:val="00334CFD"/>
    <w:rsid w:val="00334DFE"/>
    <w:rsid w:val="003353BA"/>
    <w:rsid w:val="00335834"/>
    <w:rsid w:val="00335CDD"/>
    <w:rsid w:val="003361EE"/>
    <w:rsid w:val="0033628F"/>
    <w:rsid w:val="00336305"/>
    <w:rsid w:val="0033639A"/>
    <w:rsid w:val="003366A9"/>
    <w:rsid w:val="00336B0C"/>
    <w:rsid w:val="00337199"/>
    <w:rsid w:val="00337754"/>
    <w:rsid w:val="003379AF"/>
    <w:rsid w:val="003379B4"/>
    <w:rsid w:val="00337B27"/>
    <w:rsid w:val="00337C05"/>
    <w:rsid w:val="00340AC7"/>
    <w:rsid w:val="00340B0B"/>
    <w:rsid w:val="00340E95"/>
    <w:rsid w:val="00341710"/>
    <w:rsid w:val="00341AD8"/>
    <w:rsid w:val="0034210B"/>
    <w:rsid w:val="00342FA2"/>
    <w:rsid w:val="00343355"/>
    <w:rsid w:val="00343B64"/>
    <w:rsid w:val="00343C16"/>
    <w:rsid w:val="00343CFB"/>
    <w:rsid w:val="003444B5"/>
    <w:rsid w:val="0034480C"/>
    <w:rsid w:val="003449B1"/>
    <w:rsid w:val="0034553B"/>
    <w:rsid w:val="003456D6"/>
    <w:rsid w:val="00345CE0"/>
    <w:rsid w:val="00345E0E"/>
    <w:rsid w:val="00345E83"/>
    <w:rsid w:val="0034621F"/>
    <w:rsid w:val="003462F9"/>
    <w:rsid w:val="00346C83"/>
    <w:rsid w:val="00346F0F"/>
    <w:rsid w:val="0034787D"/>
    <w:rsid w:val="00347B20"/>
    <w:rsid w:val="00347FC6"/>
    <w:rsid w:val="00350377"/>
    <w:rsid w:val="00350922"/>
    <w:rsid w:val="00350970"/>
    <w:rsid w:val="00351300"/>
    <w:rsid w:val="003516A1"/>
    <w:rsid w:val="003516FC"/>
    <w:rsid w:val="0035216A"/>
    <w:rsid w:val="003529C7"/>
    <w:rsid w:val="00352A08"/>
    <w:rsid w:val="00353C71"/>
    <w:rsid w:val="0035422F"/>
    <w:rsid w:val="0035474C"/>
    <w:rsid w:val="003552CF"/>
    <w:rsid w:val="00355327"/>
    <w:rsid w:val="003553ED"/>
    <w:rsid w:val="003572D4"/>
    <w:rsid w:val="00357562"/>
    <w:rsid w:val="00357591"/>
    <w:rsid w:val="00360255"/>
    <w:rsid w:val="00360318"/>
    <w:rsid w:val="00360669"/>
    <w:rsid w:val="0036075E"/>
    <w:rsid w:val="00360AE6"/>
    <w:rsid w:val="0036107E"/>
    <w:rsid w:val="003611A4"/>
    <w:rsid w:val="00361791"/>
    <w:rsid w:val="003618D6"/>
    <w:rsid w:val="00361D7E"/>
    <w:rsid w:val="00361FFE"/>
    <w:rsid w:val="003621E0"/>
    <w:rsid w:val="00362CBB"/>
    <w:rsid w:val="003633BC"/>
    <w:rsid w:val="00363482"/>
    <w:rsid w:val="003634D1"/>
    <w:rsid w:val="00364341"/>
    <w:rsid w:val="003643D0"/>
    <w:rsid w:val="003645D9"/>
    <w:rsid w:val="00364FE9"/>
    <w:rsid w:val="0036554A"/>
    <w:rsid w:val="00365555"/>
    <w:rsid w:val="003657EB"/>
    <w:rsid w:val="00365FD2"/>
    <w:rsid w:val="00366EE7"/>
    <w:rsid w:val="00367069"/>
    <w:rsid w:val="00367935"/>
    <w:rsid w:val="00367E9F"/>
    <w:rsid w:val="003708BA"/>
    <w:rsid w:val="00370900"/>
    <w:rsid w:val="00371009"/>
    <w:rsid w:val="003719E7"/>
    <w:rsid w:val="00371A94"/>
    <w:rsid w:val="00371AD2"/>
    <w:rsid w:val="00372327"/>
    <w:rsid w:val="00372505"/>
    <w:rsid w:val="003731D1"/>
    <w:rsid w:val="0037350A"/>
    <w:rsid w:val="00373FB3"/>
    <w:rsid w:val="00374305"/>
    <w:rsid w:val="00374A37"/>
    <w:rsid w:val="00374C92"/>
    <w:rsid w:val="00375972"/>
    <w:rsid w:val="00375AF8"/>
    <w:rsid w:val="00375BE7"/>
    <w:rsid w:val="00376955"/>
    <w:rsid w:val="0037696B"/>
    <w:rsid w:val="00376B03"/>
    <w:rsid w:val="003770C0"/>
    <w:rsid w:val="00377DBB"/>
    <w:rsid w:val="00380163"/>
    <w:rsid w:val="0038026C"/>
    <w:rsid w:val="003802A7"/>
    <w:rsid w:val="00380417"/>
    <w:rsid w:val="003806E9"/>
    <w:rsid w:val="0038089A"/>
    <w:rsid w:val="00380D82"/>
    <w:rsid w:val="00381478"/>
    <w:rsid w:val="00381B0A"/>
    <w:rsid w:val="00382E4C"/>
    <w:rsid w:val="00382F14"/>
    <w:rsid w:val="00382F4D"/>
    <w:rsid w:val="003834BE"/>
    <w:rsid w:val="003837F9"/>
    <w:rsid w:val="0038445E"/>
    <w:rsid w:val="0038472D"/>
    <w:rsid w:val="00384A0A"/>
    <w:rsid w:val="0038519C"/>
    <w:rsid w:val="00385372"/>
    <w:rsid w:val="003860EF"/>
    <w:rsid w:val="00386915"/>
    <w:rsid w:val="003873D3"/>
    <w:rsid w:val="00387815"/>
    <w:rsid w:val="00387D3D"/>
    <w:rsid w:val="00390296"/>
    <w:rsid w:val="0039077C"/>
    <w:rsid w:val="00390D84"/>
    <w:rsid w:val="00390DDC"/>
    <w:rsid w:val="0039111B"/>
    <w:rsid w:val="003911A1"/>
    <w:rsid w:val="003912B7"/>
    <w:rsid w:val="00391C75"/>
    <w:rsid w:val="00391E32"/>
    <w:rsid w:val="00392401"/>
    <w:rsid w:val="00392EBB"/>
    <w:rsid w:val="003931A3"/>
    <w:rsid w:val="00393B0B"/>
    <w:rsid w:val="00393B14"/>
    <w:rsid w:val="00393EC6"/>
    <w:rsid w:val="003940F1"/>
    <w:rsid w:val="00394246"/>
    <w:rsid w:val="00394C1A"/>
    <w:rsid w:val="00395B16"/>
    <w:rsid w:val="00396677"/>
    <w:rsid w:val="00396BA4"/>
    <w:rsid w:val="00396DA6"/>
    <w:rsid w:val="0039711C"/>
    <w:rsid w:val="00397300"/>
    <w:rsid w:val="00397AFA"/>
    <w:rsid w:val="00397B9D"/>
    <w:rsid w:val="00397F76"/>
    <w:rsid w:val="003A09F1"/>
    <w:rsid w:val="003A162B"/>
    <w:rsid w:val="003A166A"/>
    <w:rsid w:val="003A26EF"/>
    <w:rsid w:val="003A2A9F"/>
    <w:rsid w:val="003A309B"/>
    <w:rsid w:val="003A3120"/>
    <w:rsid w:val="003A34A1"/>
    <w:rsid w:val="003A36E1"/>
    <w:rsid w:val="003A3B69"/>
    <w:rsid w:val="003A3CBF"/>
    <w:rsid w:val="003A3D29"/>
    <w:rsid w:val="003A4200"/>
    <w:rsid w:val="003A4EAC"/>
    <w:rsid w:val="003A51AD"/>
    <w:rsid w:val="003A51E2"/>
    <w:rsid w:val="003A5261"/>
    <w:rsid w:val="003A52F0"/>
    <w:rsid w:val="003A54A7"/>
    <w:rsid w:val="003A5719"/>
    <w:rsid w:val="003A5913"/>
    <w:rsid w:val="003A6616"/>
    <w:rsid w:val="003A6ADA"/>
    <w:rsid w:val="003A6B5A"/>
    <w:rsid w:val="003A7235"/>
    <w:rsid w:val="003A7425"/>
    <w:rsid w:val="003A7747"/>
    <w:rsid w:val="003A7796"/>
    <w:rsid w:val="003A77FE"/>
    <w:rsid w:val="003A7A68"/>
    <w:rsid w:val="003B021A"/>
    <w:rsid w:val="003B03C2"/>
    <w:rsid w:val="003B0A05"/>
    <w:rsid w:val="003B0D66"/>
    <w:rsid w:val="003B1A4D"/>
    <w:rsid w:val="003B1B42"/>
    <w:rsid w:val="003B1F22"/>
    <w:rsid w:val="003B25F5"/>
    <w:rsid w:val="003B2F66"/>
    <w:rsid w:val="003B419D"/>
    <w:rsid w:val="003B4FE0"/>
    <w:rsid w:val="003B51E0"/>
    <w:rsid w:val="003B537D"/>
    <w:rsid w:val="003B58FA"/>
    <w:rsid w:val="003B60BE"/>
    <w:rsid w:val="003B640C"/>
    <w:rsid w:val="003B73BA"/>
    <w:rsid w:val="003C012C"/>
    <w:rsid w:val="003C099D"/>
    <w:rsid w:val="003C1242"/>
    <w:rsid w:val="003C18BF"/>
    <w:rsid w:val="003C1D40"/>
    <w:rsid w:val="003C1E2A"/>
    <w:rsid w:val="003C1FF0"/>
    <w:rsid w:val="003C2018"/>
    <w:rsid w:val="003C237C"/>
    <w:rsid w:val="003C27CE"/>
    <w:rsid w:val="003C2911"/>
    <w:rsid w:val="003C2BD3"/>
    <w:rsid w:val="003C2F2B"/>
    <w:rsid w:val="003C327D"/>
    <w:rsid w:val="003C36B1"/>
    <w:rsid w:val="003C3B0A"/>
    <w:rsid w:val="003C3BA6"/>
    <w:rsid w:val="003C4252"/>
    <w:rsid w:val="003C4B73"/>
    <w:rsid w:val="003C55B1"/>
    <w:rsid w:val="003C5614"/>
    <w:rsid w:val="003C5DB7"/>
    <w:rsid w:val="003C6201"/>
    <w:rsid w:val="003C62FD"/>
    <w:rsid w:val="003C6336"/>
    <w:rsid w:val="003C68DE"/>
    <w:rsid w:val="003C6C2D"/>
    <w:rsid w:val="003C6CBF"/>
    <w:rsid w:val="003C6CF2"/>
    <w:rsid w:val="003C6F68"/>
    <w:rsid w:val="003C7057"/>
    <w:rsid w:val="003C70C3"/>
    <w:rsid w:val="003C76DD"/>
    <w:rsid w:val="003C7C7D"/>
    <w:rsid w:val="003C7F93"/>
    <w:rsid w:val="003D00DD"/>
    <w:rsid w:val="003D02EF"/>
    <w:rsid w:val="003D04AA"/>
    <w:rsid w:val="003D07B7"/>
    <w:rsid w:val="003D0C8B"/>
    <w:rsid w:val="003D0D61"/>
    <w:rsid w:val="003D0E0A"/>
    <w:rsid w:val="003D10F1"/>
    <w:rsid w:val="003D1342"/>
    <w:rsid w:val="003D1578"/>
    <w:rsid w:val="003D1758"/>
    <w:rsid w:val="003D1B31"/>
    <w:rsid w:val="003D25D2"/>
    <w:rsid w:val="003D26E6"/>
    <w:rsid w:val="003D2C63"/>
    <w:rsid w:val="003D2DFB"/>
    <w:rsid w:val="003D346E"/>
    <w:rsid w:val="003D36BC"/>
    <w:rsid w:val="003D3A39"/>
    <w:rsid w:val="003D404A"/>
    <w:rsid w:val="003D47B0"/>
    <w:rsid w:val="003D47C9"/>
    <w:rsid w:val="003D4AD7"/>
    <w:rsid w:val="003D5666"/>
    <w:rsid w:val="003D5B2D"/>
    <w:rsid w:val="003D5D8F"/>
    <w:rsid w:val="003D5F96"/>
    <w:rsid w:val="003D6167"/>
    <w:rsid w:val="003D69A6"/>
    <w:rsid w:val="003D7246"/>
    <w:rsid w:val="003D7563"/>
    <w:rsid w:val="003D75B2"/>
    <w:rsid w:val="003D76DE"/>
    <w:rsid w:val="003D795D"/>
    <w:rsid w:val="003D7CBB"/>
    <w:rsid w:val="003E0019"/>
    <w:rsid w:val="003E0143"/>
    <w:rsid w:val="003E0743"/>
    <w:rsid w:val="003E09EB"/>
    <w:rsid w:val="003E0DA3"/>
    <w:rsid w:val="003E0EEF"/>
    <w:rsid w:val="003E15DE"/>
    <w:rsid w:val="003E18EE"/>
    <w:rsid w:val="003E2136"/>
    <w:rsid w:val="003E22F4"/>
    <w:rsid w:val="003E251D"/>
    <w:rsid w:val="003E2C07"/>
    <w:rsid w:val="003E3974"/>
    <w:rsid w:val="003E3F86"/>
    <w:rsid w:val="003E47F9"/>
    <w:rsid w:val="003E4FE0"/>
    <w:rsid w:val="003E544F"/>
    <w:rsid w:val="003E545C"/>
    <w:rsid w:val="003E54CE"/>
    <w:rsid w:val="003E54E4"/>
    <w:rsid w:val="003E5C3C"/>
    <w:rsid w:val="003E60ED"/>
    <w:rsid w:val="003E648B"/>
    <w:rsid w:val="003E698B"/>
    <w:rsid w:val="003E6C2D"/>
    <w:rsid w:val="003E75EE"/>
    <w:rsid w:val="003E7C71"/>
    <w:rsid w:val="003E7CF1"/>
    <w:rsid w:val="003E7E06"/>
    <w:rsid w:val="003F0021"/>
    <w:rsid w:val="003F0140"/>
    <w:rsid w:val="003F0CD8"/>
    <w:rsid w:val="003F11DB"/>
    <w:rsid w:val="003F1A6D"/>
    <w:rsid w:val="003F1E81"/>
    <w:rsid w:val="003F2499"/>
    <w:rsid w:val="003F251C"/>
    <w:rsid w:val="003F28A9"/>
    <w:rsid w:val="003F28BD"/>
    <w:rsid w:val="003F2E37"/>
    <w:rsid w:val="003F330C"/>
    <w:rsid w:val="003F3329"/>
    <w:rsid w:val="003F3425"/>
    <w:rsid w:val="003F3758"/>
    <w:rsid w:val="003F38C8"/>
    <w:rsid w:val="003F3987"/>
    <w:rsid w:val="003F39EC"/>
    <w:rsid w:val="003F3D40"/>
    <w:rsid w:val="003F3DF9"/>
    <w:rsid w:val="003F4764"/>
    <w:rsid w:val="003F476E"/>
    <w:rsid w:val="003F4ADC"/>
    <w:rsid w:val="003F5064"/>
    <w:rsid w:val="003F5E21"/>
    <w:rsid w:val="003F6268"/>
    <w:rsid w:val="003F62C4"/>
    <w:rsid w:val="003F65FF"/>
    <w:rsid w:val="003F67EC"/>
    <w:rsid w:val="003F737E"/>
    <w:rsid w:val="003F745C"/>
    <w:rsid w:val="003F7D46"/>
    <w:rsid w:val="00400928"/>
    <w:rsid w:val="00402469"/>
    <w:rsid w:val="004027E0"/>
    <w:rsid w:val="00402AB0"/>
    <w:rsid w:val="004030E4"/>
    <w:rsid w:val="00403370"/>
    <w:rsid w:val="0040354A"/>
    <w:rsid w:val="004035D5"/>
    <w:rsid w:val="00403A56"/>
    <w:rsid w:val="00403BDD"/>
    <w:rsid w:val="00403D79"/>
    <w:rsid w:val="00403E15"/>
    <w:rsid w:val="004044BA"/>
    <w:rsid w:val="00404912"/>
    <w:rsid w:val="004051F2"/>
    <w:rsid w:val="0040621E"/>
    <w:rsid w:val="00406E15"/>
    <w:rsid w:val="00406FD8"/>
    <w:rsid w:val="00407056"/>
    <w:rsid w:val="004072F6"/>
    <w:rsid w:val="004075BC"/>
    <w:rsid w:val="004075F6"/>
    <w:rsid w:val="004077E5"/>
    <w:rsid w:val="00407B86"/>
    <w:rsid w:val="00410C01"/>
    <w:rsid w:val="00411255"/>
    <w:rsid w:val="00411C5E"/>
    <w:rsid w:val="00411FC0"/>
    <w:rsid w:val="00411FC5"/>
    <w:rsid w:val="004123BA"/>
    <w:rsid w:val="004127F9"/>
    <w:rsid w:val="00412C22"/>
    <w:rsid w:val="00412DCC"/>
    <w:rsid w:val="00413346"/>
    <w:rsid w:val="00413925"/>
    <w:rsid w:val="00413F40"/>
    <w:rsid w:val="00414206"/>
    <w:rsid w:val="004144E2"/>
    <w:rsid w:val="0041462A"/>
    <w:rsid w:val="0041497A"/>
    <w:rsid w:val="00414B2E"/>
    <w:rsid w:val="00414B91"/>
    <w:rsid w:val="00414ECE"/>
    <w:rsid w:val="0041514B"/>
    <w:rsid w:val="0041525A"/>
    <w:rsid w:val="004155D7"/>
    <w:rsid w:val="00415A38"/>
    <w:rsid w:val="00415B70"/>
    <w:rsid w:val="00415BCE"/>
    <w:rsid w:val="00416533"/>
    <w:rsid w:val="004166F1"/>
    <w:rsid w:val="00416D46"/>
    <w:rsid w:val="00417162"/>
    <w:rsid w:val="004174F4"/>
    <w:rsid w:val="00417819"/>
    <w:rsid w:val="00417DAE"/>
    <w:rsid w:val="00420488"/>
    <w:rsid w:val="00420519"/>
    <w:rsid w:val="004208A3"/>
    <w:rsid w:val="00420CFD"/>
    <w:rsid w:val="00421114"/>
    <w:rsid w:val="00421199"/>
    <w:rsid w:val="00421315"/>
    <w:rsid w:val="004213DF"/>
    <w:rsid w:val="00421967"/>
    <w:rsid w:val="004225DE"/>
    <w:rsid w:val="00422B7E"/>
    <w:rsid w:val="0042361E"/>
    <w:rsid w:val="00424044"/>
    <w:rsid w:val="0042406F"/>
    <w:rsid w:val="004245FE"/>
    <w:rsid w:val="00424798"/>
    <w:rsid w:val="00424CD3"/>
    <w:rsid w:val="00424DEE"/>
    <w:rsid w:val="00424FB5"/>
    <w:rsid w:val="00425A99"/>
    <w:rsid w:val="00425BA7"/>
    <w:rsid w:val="00425BCD"/>
    <w:rsid w:val="00425F65"/>
    <w:rsid w:val="0042632C"/>
    <w:rsid w:val="00426870"/>
    <w:rsid w:val="00426AA2"/>
    <w:rsid w:val="00427068"/>
    <w:rsid w:val="0042749C"/>
    <w:rsid w:val="00430280"/>
    <w:rsid w:val="00430355"/>
    <w:rsid w:val="00430D9C"/>
    <w:rsid w:val="00430F8B"/>
    <w:rsid w:val="004314C8"/>
    <w:rsid w:val="00431612"/>
    <w:rsid w:val="0043189F"/>
    <w:rsid w:val="00431958"/>
    <w:rsid w:val="00431A1A"/>
    <w:rsid w:val="00431DF3"/>
    <w:rsid w:val="00431E15"/>
    <w:rsid w:val="00432362"/>
    <w:rsid w:val="004326DA"/>
    <w:rsid w:val="00432E07"/>
    <w:rsid w:val="00432E3D"/>
    <w:rsid w:val="00433259"/>
    <w:rsid w:val="00433604"/>
    <w:rsid w:val="00433D40"/>
    <w:rsid w:val="004341C0"/>
    <w:rsid w:val="0043472B"/>
    <w:rsid w:val="00436C9B"/>
    <w:rsid w:val="00436E6C"/>
    <w:rsid w:val="0043713D"/>
    <w:rsid w:val="004372E7"/>
    <w:rsid w:val="00437502"/>
    <w:rsid w:val="004375EA"/>
    <w:rsid w:val="004400DE"/>
    <w:rsid w:val="00440688"/>
    <w:rsid w:val="00440819"/>
    <w:rsid w:val="00441417"/>
    <w:rsid w:val="00441604"/>
    <w:rsid w:val="004417C0"/>
    <w:rsid w:val="004419A9"/>
    <w:rsid w:val="00441BBE"/>
    <w:rsid w:val="00442181"/>
    <w:rsid w:val="00442AB2"/>
    <w:rsid w:val="00442FCA"/>
    <w:rsid w:val="00443377"/>
    <w:rsid w:val="00443752"/>
    <w:rsid w:val="0044387C"/>
    <w:rsid w:val="004438E7"/>
    <w:rsid w:val="00443CDB"/>
    <w:rsid w:val="00443E8F"/>
    <w:rsid w:val="0044472F"/>
    <w:rsid w:val="004447CB"/>
    <w:rsid w:val="0044491E"/>
    <w:rsid w:val="00445F3D"/>
    <w:rsid w:val="00445F80"/>
    <w:rsid w:val="004462E6"/>
    <w:rsid w:val="004462E7"/>
    <w:rsid w:val="004464C6"/>
    <w:rsid w:val="004469B8"/>
    <w:rsid w:val="00446DB1"/>
    <w:rsid w:val="00446F47"/>
    <w:rsid w:val="00447315"/>
    <w:rsid w:val="004474F0"/>
    <w:rsid w:val="0044778A"/>
    <w:rsid w:val="004477C7"/>
    <w:rsid w:val="00447860"/>
    <w:rsid w:val="004502D2"/>
    <w:rsid w:val="004504CF"/>
    <w:rsid w:val="004504E2"/>
    <w:rsid w:val="00450A44"/>
    <w:rsid w:val="00450D28"/>
    <w:rsid w:val="0045122E"/>
    <w:rsid w:val="0045137E"/>
    <w:rsid w:val="004516C0"/>
    <w:rsid w:val="00451A93"/>
    <w:rsid w:val="00451E45"/>
    <w:rsid w:val="00451F93"/>
    <w:rsid w:val="00452566"/>
    <w:rsid w:val="0045257F"/>
    <w:rsid w:val="00452E72"/>
    <w:rsid w:val="00453B37"/>
    <w:rsid w:val="00453B5C"/>
    <w:rsid w:val="00453EEC"/>
    <w:rsid w:val="00454876"/>
    <w:rsid w:val="00454963"/>
    <w:rsid w:val="00454CEC"/>
    <w:rsid w:val="00455263"/>
    <w:rsid w:val="00455291"/>
    <w:rsid w:val="004555E3"/>
    <w:rsid w:val="004556BC"/>
    <w:rsid w:val="00455DEB"/>
    <w:rsid w:val="00455EE9"/>
    <w:rsid w:val="00456051"/>
    <w:rsid w:val="00456AE3"/>
    <w:rsid w:val="00456C96"/>
    <w:rsid w:val="00456F3D"/>
    <w:rsid w:val="00457596"/>
    <w:rsid w:val="00460260"/>
    <w:rsid w:val="004606EF"/>
    <w:rsid w:val="00460996"/>
    <w:rsid w:val="00460FF8"/>
    <w:rsid w:val="00461996"/>
    <w:rsid w:val="00461B83"/>
    <w:rsid w:val="00461BB9"/>
    <w:rsid w:val="00461E76"/>
    <w:rsid w:val="00462126"/>
    <w:rsid w:val="00462224"/>
    <w:rsid w:val="00462B0B"/>
    <w:rsid w:val="004630AC"/>
    <w:rsid w:val="004632A0"/>
    <w:rsid w:val="00463789"/>
    <w:rsid w:val="00463842"/>
    <w:rsid w:val="00463B9F"/>
    <w:rsid w:val="00463D13"/>
    <w:rsid w:val="00464894"/>
    <w:rsid w:val="00464C7E"/>
    <w:rsid w:val="00464E04"/>
    <w:rsid w:val="004651F1"/>
    <w:rsid w:val="004653BF"/>
    <w:rsid w:val="0046540B"/>
    <w:rsid w:val="00465770"/>
    <w:rsid w:val="00465C62"/>
    <w:rsid w:val="004669B1"/>
    <w:rsid w:val="00467389"/>
    <w:rsid w:val="00467951"/>
    <w:rsid w:val="004679AC"/>
    <w:rsid w:val="00467B60"/>
    <w:rsid w:val="00467B95"/>
    <w:rsid w:val="004703CF"/>
    <w:rsid w:val="0047069D"/>
    <w:rsid w:val="00470EB0"/>
    <w:rsid w:val="00471A62"/>
    <w:rsid w:val="00471DD5"/>
    <w:rsid w:val="004720D1"/>
    <w:rsid w:val="0047277B"/>
    <w:rsid w:val="004728DC"/>
    <w:rsid w:val="00473213"/>
    <w:rsid w:val="00474079"/>
    <w:rsid w:val="00475268"/>
    <w:rsid w:val="004755C1"/>
    <w:rsid w:val="0047560A"/>
    <w:rsid w:val="0047564B"/>
    <w:rsid w:val="00475F47"/>
    <w:rsid w:val="004761E2"/>
    <w:rsid w:val="00476234"/>
    <w:rsid w:val="00476496"/>
    <w:rsid w:val="004764A3"/>
    <w:rsid w:val="004769D3"/>
    <w:rsid w:val="00476A02"/>
    <w:rsid w:val="00476D7A"/>
    <w:rsid w:val="00477089"/>
    <w:rsid w:val="00477301"/>
    <w:rsid w:val="004776E5"/>
    <w:rsid w:val="00477AED"/>
    <w:rsid w:val="00480088"/>
    <w:rsid w:val="00480151"/>
    <w:rsid w:val="00481062"/>
    <w:rsid w:val="00481094"/>
    <w:rsid w:val="00481276"/>
    <w:rsid w:val="00481B75"/>
    <w:rsid w:val="00481DC2"/>
    <w:rsid w:val="00481EC6"/>
    <w:rsid w:val="00482948"/>
    <w:rsid w:val="00482C77"/>
    <w:rsid w:val="004831D6"/>
    <w:rsid w:val="0048335F"/>
    <w:rsid w:val="00483BB4"/>
    <w:rsid w:val="00484F07"/>
    <w:rsid w:val="00485762"/>
    <w:rsid w:val="0048636E"/>
    <w:rsid w:val="00486735"/>
    <w:rsid w:val="00487817"/>
    <w:rsid w:val="00487A28"/>
    <w:rsid w:val="00487BCF"/>
    <w:rsid w:val="00490824"/>
    <w:rsid w:val="00491587"/>
    <w:rsid w:val="00491603"/>
    <w:rsid w:val="0049183A"/>
    <w:rsid w:val="00491918"/>
    <w:rsid w:val="00491CB9"/>
    <w:rsid w:val="00492D61"/>
    <w:rsid w:val="00492E73"/>
    <w:rsid w:val="00492FB4"/>
    <w:rsid w:val="00493850"/>
    <w:rsid w:val="00493D8D"/>
    <w:rsid w:val="00494270"/>
    <w:rsid w:val="004942E8"/>
    <w:rsid w:val="004946A8"/>
    <w:rsid w:val="004946EB"/>
    <w:rsid w:val="0049480E"/>
    <w:rsid w:val="00494FD0"/>
    <w:rsid w:val="004954E4"/>
    <w:rsid w:val="004961ED"/>
    <w:rsid w:val="00496915"/>
    <w:rsid w:val="0049694A"/>
    <w:rsid w:val="00496A18"/>
    <w:rsid w:val="00496C48"/>
    <w:rsid w:val="00496D89"/>
    <w:rsid w:val="004978FD"/>
    <w:rsid w:val="00497E00"/>
    <w:rsid w:val="00497F63"/>
    <w:rsid w:val="004A057F"/>
    <w:rsid w:val="004A0CFD"/>
    <w:rsid w:val="004A10C5"/>
    <w:rsid w:val="004A13C9"/>
    <w:rsid w:val="004A178F"/>
    <w:rsid w:val="004A1DAD"/>
    <w:rsid w:val="004A255E"/>
    <w:rsid w:val="004A2737"/>
    <w:rsid w:val="004A27DF"/>
    <w:rsid w:val="004A285A"/>
    <w:rsid w:val="004A2A7F"/>
    <w:rsid w:val="004A2E15"/>
    <w:rsid w:val="004A35A0"/>
    <w:rsid w:val="004A3807"/>
    <w:rsid w:val="004A395A"/>
    <w:rsid w:val="004A3F06"/>
    <w:rsid w:val="004A466D"/>
    <w:rsid w:val="004A4906"/>
    <w:rsid w:val="004A5970"/>
    <w:rsid w:val="004A59AD"/>
    <w:rsid w:val="004A5C12"/>
    <w:rsid w:val="004A5F17"/>
    <w:rsid w:val="004A6060"/>
    <w:rsid w:val="004A66A2"/>
    <w:rsid w:val="004A69E4"/>
    <w:rsid w:val="004A6D78"/>
    <w:rsid w:val="004A7FE5"/>
    <w:rsid w:val="004B02FE"/>
    <w:rsid w:val="004B089F"/>
    <w:rsid w:val="004B0C33"/>
    <w:rsid w:val="004B0C58"/>
    <w:rsid w:val="004B0C95"/>
    <w:rsid w:val="004B11A9"/>
    <w:rsid w:val="004B1613"/>
    <w:rsid w:val="004B168C"/>
    <w:rsid w:val="004B18D0"/>
    <w:rsid w:val="004B2023"/>
    <w:rsid w:val="004B2B23"/>
    <w:rsid w:val="004B323E"/>
    <w:rsid w:val="004B3336"/>
    <w:rsid w:val="004B3F39"/>
    <w:rsid w:val="004B4114"/>
    <w:rsid w:val="004B4197"/>
    <w:rsid w:val="004B482F"/>
    <w:rsid w:val="004B4ACF"/>
    <w:rsid w:val="004B5300"/>
    <w:rsid w:val="004B631E"/>
    <w:rsid w:val="004B6A0D"/>
    <w:rsid w:val="004B6E7A"/>
    <w:rsid w:val="004B7427"/>
    <w:rsid w:val="004B7EF5"/>
    <w:rsid w:val="004C03F8"/>
    <w:rsid w:val="004C0446"/>
    <w:rsid w:val="004C0D13"/>
    <w:rsid w:val="004C0D24"/>
    <w:rsid w:val="004C0EFB"/>
    <w:rsid w:val="004C1F80"/>
    <w:rsid w:val="004C21BB"/>
    <w:rsid w:val="004C23D8"/>
    <w:rsid w:val="004C2468"/>
    <w:rsid w:val="004C2810"/>
    <w:rsid w:val="004C2FD4"/>
    <w:rsid w:val="004C37E3"/>
    <w:rsid w:val="004C41C3"/>
    <w:rsid w:val="004C48E8"/>
    <w:rsid w:val="004C4F00"/>
    <w:rsid w:val="004C5761"/>
    <w:rsid w:val="004C5E44"/>
    <w:rsid w:val="004C62AE"/>
    <w:rsid w:val="004C670C"/>
    <w:rsid w:val="004C79DA"/>
    <w:rsid w:val="004D04B8"/>
    <w:rsid w:val="004D0648"/>
    <w:rsid w:val="004D06FB"/>
    <w:rsid w:val="004D1012"/>
    <w:rsid w:val="004D10A0"/>
    <w:rsid w:val="004D13FF"/>
    <w:rsid w:val="004D1486"/>
    <w:rsid w:val="004D17A5"/>
    <w:rsid w:val="004D1BCE"/>
    <w:rsid w:val="004D1C73"/>
    <w:rsid w:val="004D26F1"/>
    <w:rsid w:val="004D2C3C"/>
    <w:rsid w:val="004D33BA"/>
    <w:rsid w:val="004D35E6"/>
    <w:rsid w:val="004D3C69"/>
    <w:rsid w:val="004D430F"/>
    <w:rsid w:val="004D4CA9"/>
    <w:rsid w:val="004D5046"/>
    <w:rsid w:val="004D5A49"/>
    <w:rsid w:val="004D5D80"/>
    <w:rsid w:val="004D6010"/>
    <w:rsid w:val="004D62AE"/>
    <w:rsid w:val="004D6329"/>
    <w:rsid w:val="004D6492"/>
    <w:rsid w:val="004D6562"/>
    <w:rsid w:val="004D698B"/>
    <w:rsid w:val="004D6A29"/>
    <w:rsid w:val="004D7098"/>
    <w:rsid w:val="004D7E12"/>
    <w:rsid w:val="004E0547"/>
    <w:rsid w:val="004E077C"/>
    <w:rsid w:val="004E07BD"/>
    <w:rsid w:val="004E0850"/>
    <w:rsid w:val="004E1385"/>
    <w:rsid w:val="004E1AC7"/>
    <w:rsid w:val="004E23D0"/>
    <w:rsid w:val="004E24B8"/>
    <w:rsid w:val="004E287A"/>
    <w:rsid w:val="004E341A"/>
    <w:rsid w:val="004E38B9"/>
    <w:rsid w:val="004E3D46"/>
    <w:rsid w:val="004E3D51"/>
    <w:rsid w:val="004E4199"/>
    <w:rsid w:val="004E615E"/>
    <w:rsid w:val="004E6351"/>
    <w:rsid w:val="004E65D3"/>
    <w:rsid w:val="004E6869"/>
    <w:rsid w:val="004E6916"/>
    <w:rsid w:val="004E733B"/>
    <w:rsid w:val="004E739E"/>
    <w:rsid w:val="004E768B"/>
    <w:rsid w:val="004F0346"/>
    <w:rsid w:val="004F0738"/>
    <w:rsid w:val="004F073B"/>
    <w:rsid w:val="004F0858"/>
    <w:rsid w:val="004F0D63"/>
    <w:rsid w:val="004F0E47"/>
    <w:rsid w:val="004F10AC"/>
    <w:rsid w:val="004F1E65"/>
    <w:rsid w:val="004F206E"/>
    <w:rsid w:val="004F2513"/>
    <w:rsid w:val="004F2E76"/>
    <w:rsid w:val="004F363E"/>
    <w:rsid w:val="004F3C1F"/>
    <w:rsid w:val="004F3D1D"/>
    <w:rsid w:val="004F3D79"/>
    <w:rsid w:val="004F3E6E"/>
    <w:rsid w:val="004F3F98"/>
    <w:rsid w:val="004F439B"/>
    <w:rsid w:val="004F4B15"/>
    <w:rsid w:val="004F4D0A"/>
    <w:rsid w:val="004F5342"/>
    <w:rsid w:val="004F597E"/>
    <w:rsid w:val="004F5B89"/>
    <w:rsid w:val="004F5E44"/>
    <w:rsid w:val="004F624F"/>
    <w:rsid w:val="004F6455"/>
    <w:rsid w:val="004F6AB6"/>
    <w:rsid w:val="004F6CB2"/>
    <w:rsid w:val="004F6EB8"/>
    <w:rsid w:val="004F701F"/>
    <w:rsid w:val="00500778"/>
    <w:rsid w:val="00500A73"/>
    <w:rsid w:val="00500E90"/>
    <w:rsid w:val="0050115B"/>
    <w:rsid w:val="0050196C"/>
    <w:rsid w:val="00501AD0"/>
    <w:rsid w:val="0050219D"/>
    <w:rsid w:val="005023FD"/>
    <w:rsid w:val="005026A0"/>
    <w:rsid w:val="005029A9"/>
    <w:rsid w:val="00502B56"/>
    <w:rsid w:val="00502F63"/>
    <w:rsid w:val="0050361E"/>
    <w:rsid w:val="005037B2"/>
    <w:rsid w:val="00503A09"/>
    <w:rsid w:val="005048B3"/>
    <w:rsid w:val="00504A5C"/>
    <w:rsid w:val="00505327"/>
    <w:rsid w:val="00505432"/>
    <w:rsid w:val="00505B0E"/>
    <w:rsid w:val="0050608A"/>
    <w:rsid w:val="005063C9"/>
    <w:rsid w:val="00506867"/>
    <w:rsid w:val="00506A4A"/>
    <w:rsid w:val="00506A72"/>
    <w:rsid w:val="00506D42"/>
    <w:rsid w:val="00506D56"/>
    <w:rsid w:val="00506F40"/>
    <w:rsid w:val="00507527"/>
    <w:rsid w:val="00510023"/>
    <w:rsid w:val="00510109"/>
    <w:rsid w:val="005114FA"/>
    <w:rsid w:val="00512008"/>
    <w:rsid w:val="00512600"/>
    <w:rsid w:val="00512D96"/>
    <w:rsid w:val="00513279"/>
    <w:rsid w:val="005133D4"/>
    <w:rsid w:val="0051385A"/>
    <w:rsid w:val="00513E98"/>
    <w:rsid w:val="005143E2"/>
    <w:rsid w:val="00514EEC"/>
    <w:rsid w:val="0051551F"/>
    <w:rsid w:val="00515FC6"/>
    <w:rsid w:val="00516609"/>
    <w:rsid w:val="00516D01"/>
    <w:rsid w:val="0051706A"/>
    <w:rsid w:val="00517C19"/>
    <w:rsid w:val="00517F4F"/>
    <w:rsid w:val="005202DD"/>
    <w:rsid w:val="005202EF"/>
    <w:rsid w:val="005204BF"/>
    <w:rsid w:val="00520941"/>
    <w:rsid w:val="00520BCB"/>
    <w:rsid w:val="00520C73"/>
    <w:rsid w:val="00520EC7"/>
    <w:rsid w:val="00520F6D"/>
    <w:rsid w:val="00520FE3"/>
    <w:rsid w:val="00521063"/>
    <w:rsid w:val="005219D8"/>
    <w:rsid w:val="00521D3F"/>
    <w:rsid w:val="0052202E"/>
    <w:rsid w:val="005222B1"/>
    <w:rsid w:val="005223B8"/>
    <w:rsid w:val="00522475"/>
    <w:rsid w:val="00522658"/>
    <w:rsid w:val="00522CB1"/>
    <w:rsid w:val="00523226"/>
    <w:rsid w:val="00523C68"/>
    <w:rsid w:val="00523F86"/>
    <w:rsid w:val="005248B9"/>
    <w:rsid w:val="00524D02"/>
    <w:rsid w:val="00524DD2"/>
    <w:rsid w:val="005256EE"/>
    <w:rsid w:val="00525D2C"/>
    <w:rsid w:val="00525F14"/>
    <w:rsid w:val="00526136"/>
    <w:rsid w:val="00526183"/>
    <w:rsid w:val="00526BD7"/>
    <w:rsid w:val="005278F3"/>
    <w:rsid w:val="0052799F"/>
    <w:rsid w:val="00527AB1"/>
    <w:rsid w:val="00527B17"/>
    <w:rsid w:val="00527B1A"/>
    <w:rsid w:val="00527FD9"/>
    <w:rsid w:val="005304E6"/>
    <w:rsid w:val="0053077B"/>
    <w:rsid w:val="0053085F"/>
    <w:rsid w:val="0053104B"/>
    <w:rsid w:val="00531229"/>
    <w:rsid w:val="00531FB4"/>
    <w:rsid w:val="0053351E"/>
    <w:rsid w:val="00533677"/>
    <w:rsid w:val="00533BB7"/>
    <w:rsid w:val="005343E3"/>
    <w:rsid w:val="00534B4F"/>
    <w:rsid w:val="0053593C"/>
    <w:rsid w:val="00535B2A"/>
    <w:rsid w:val="00535C6B"/>
    <w:rsid w:val="00535C72"/>
    <w:rsid w:val="00536128"/>
    <w:rsid w:val="00536153"/>
    <w:rsid w:val="00536167"/>
    <w:rsid w:val="00536A2B"/>
    <w:rsid w:val="00536A40"/>
    <w:rsid w:val="00537127"/>
    <w:rsid w:val="00537191"/>
    <w:rsid w:val="00537823"/>
    <w:rsid w:val="00537864"/>
    <w:rsid w:val="00537D22"/>
    <w:rsid w:val="0054000E"/>
    <w:rsid w:val="0054033E"/>
    <w:rsid w:val="0054055B"/>
    <w:rsid w:val="005405D9"/>
    <w:rsid w:val="005409EA"/>
    <w:rsid w:val="0054166B"/>
    <w:rsid w:val="005418DF"/>
    <w:rsid w:val="00542040"/>
    <w:rsid w:val="0054205A"/>
    <w:rsid w:val="00542545"/>
    <w:rsid w:val="00542668"/>
    <w:rsid w:val="00542925"/>
    <w:rsid w:val="00542C49"/>
    <w:rsid w:val="00542E74"/>
    <w:rsid w:val="00542F0B"/>
    <w:rsid w:val="00543B07"/>
    <w:rsid w:val="00543BAC"/>
    <w:rsid w:val="00543CC3"/>
    <w:rsid w:val="00544040"/>
    <w:rsid w:val="005446C4"/>
    <w:rsid w:val="005449E0"/>
    <w:rsid w:val="00544D52"/>
    <w:rsid w:val="00544E02"/>
    <w:rsid w:val="005457EE"/>
    <w:rsid w:val="005458FD"/>
    <w:rsid w:val="00545B73"/>
    <w:rsid w:val="00545F06"/>
    <w:rsid w:val="005460B0"/>
    <w:rsid w:val="00546326"/>
    <w:rsid w:val="0054635A"/>
    <w:rsid w:val="0054650F"/>
    <w:rsid w:val="0054657B"/>
    <w:rsid w:val="0054687E"/>
    <w:rsid w:val="00546EE2"/>
    <w:rsid w:val="00547167"/>
    <w:rsid w:val="0054775D"/>
    <w:rsid w:val="00547D40"/>
    <w:rsid w:val="00547E3B"/>
    <w:rsid w:val="005506BA"/>
    <w:rsid w:val="005513D8"/>
    <w:rsid w:val="005514ED"/>
    <w:rsid w:val="005515A6"/>
    <w:rsid w:val="00551689"/>
    <w:rsid w:val="00551891"/>
    <w:rsid w:val="00551AA3"/>
    <w:rsid w:val="00551F66"/>
    <w:rsid w:val="0055217A"/>
    <w:rsid w:val="005522FC"/>
    <w:rsid w:val="00552362"/>
    <w:rsid w:val="0055247C"/>
    <w:rsid w:val="00552639"/>
    <w:rsid w:val="0055267C"/>
    <w:rsid w:val="005528B9"/>
    <w:rsid w:val="00552FA8"/>
    <w:rsid w:val="0055313B"/>
    <w:rsid w:val="005534B6"/>
    <w:rsid w:val="00554431"/>
    <w:rsid w:val="00554E0A"/>
    <w:rsid w:val="005550C1"/>
    <w:rsid w:val="00555471"/>
    <w:rsid w:val="00555476"/>
    <w:rsid w:val="00555879"/>
    <w:rsid w:val="005559D5"/>
    <w:rsid w:val="0055675B"/>
    <w:rsid w:val="005568DA"/>
    <w:rsid w:val="005578A1"/>
    <w:rsid w:val="00557CE8"/>
    <w:rsid w:val="005604D3"/>
    <w:rsid w:val="0056058F"/>
    <w:rsid w:val="005605E7"/>
    <w:rsid w:val="00560AB1"/>
    <w:rsid w:val="00560CF6"/>
    <w:rsid w:val="00561234"/>
    <w:rsid w:val="00561797"/>
    <w:rsid w:val="00561975"/>
    <w:rsid w:val="00561AFC"/>
    <w:rsid w:val="00561C25"/>
    <w:rsid w:val="00562567"/>
    <w:rsid w:val="00562F1E"/>
    <w:rsid w:val="00562F97"/>
    <w:rsid w:val="00563A72"/>
    <w:rsid w:val="00563CB4"/>
    <w:rsid w:val="00563E33"/>
    <w:rsid w:val="005641E7"/>
    <w:rsid w:val="00564940"/>
    <w:rsid w:val="00564AC7"/>
    <w:rsid w:val="00565132"/>
    <w:rsid w:val="00565E74"/>
    <w:rsid w:val="00566A93"/>
    <w:rsid w:val="00566CB5"/>
    <w:rsid w:val="0056706F"/>
    <w:rsid w:val="005670E7"/>
    <w:rsid w:val="0056740C"/>
    <w:rsid w:val="00567DA3"/>
    <w:rsid w:val="005701FE"/>
    <w:rsid w:val="00570657"/>
    <w:rsid w:val="00570C60"/>
    <w:rsid w:val="00570CDE"/>
    <w:rsid w:val="00571FA8"/>
    <w:rsid w:val="00572B17"/>
    <w:rsid w:val="00572C61"/>
    <w:rsid w:val="005731DC"/>
    <w:rsid w:val="005731FF"/>
    <w:rsid w:val="00573245"/>
    <w:rsid w:val="0057333E"/>
    <w:rsid w:val="00573421"/>
    <w:rsid w:val="00573530"/>
    <w:rsid w:val="00573997"/>
    <w:rsid w:val="00573FEC"/>
    <w:rsid w:val="00574C60"/>
    <w:rsid w:val="00574F60"/>
    <w:rsid w:val="00575323"/>
    <w:rsid w:val="005754A5"/>
    <w:rsid w:val="005754CF"/>
    <w:rsid w:val="0057595C"/>
    <w:rsid w:val="00576488"/>
    <w:rsid w:val="0057672B"/>
    <w:rsid w:val="00576A70"/>
    <w:rsid w:val="00576C79"/>
    <w:rsid w:val="005771D2"/>
    <w:rsid w:val="0058097C"/>
    <w:rsid w:val="00580DCF"/>
    <w:rsid w:val="00580EC3"/>
    <w:rsid w:val="00581A73"/>
    <w:rsid w:val="00581B05"/>
    <w:rsid w:val="00581BAC"/>
    <w:rsid w:val="00581CAA"/>
    <w:rsid w:val="005821A3"/>
    <w:rsid w:val="00583D32"/>
    <w:rsid w:val="005843EF"/>
    <w:rsid w:val="00584DE2"/>
    <w:rsid w:val="0058525A"/>
    <w:rsid w:val="00585330"/>
    <w:rsid w:val="00585A64"/>
    <w:rsid w:val="00585C60"/>
    <w:rsid w:val="00585CFB"/>
    <w:rsid w:val="0058615B"/>
    <w:rsid w:val="00586862"/>
    <w:rsid w:val="005873CC"/>
    <w:rsid w:val="005874B9"/>
    <w:rsid w:val="005876D2"/>
    <w:rsid w:val="005877D6"/>
    <w:rsid w:val="00587B29"/>
    <w:rsid w:val="00587CF5"/>
    <w:rsid w:val="00587DB2"/>
    <w:rsid w:val="00587F80"/>
    <w:rsid w:val="005901AE"/>
    <w:rsid w:val="005902F7"/>
    <w:rsid w:val="005903E3"/>
    <w:rsid w:val="00590878"/>
    <w:rsid w:val="00590D97"/>
    <w:rsid w:val="00590ED0"/>
    <w:rsid w:val="005913C5"/>
    <w:rsid w:val="005916C5"/>
    <w:rsid w:val="00591B5F"/>
    <w:rsid w:val="00591C4D"/>
    <w:rsid w:val="00592042"/>
    <w:rsid w:val="005927E0"/>
    <w:rsid w:val="0059295F"/>
    <w:rsid w:val="00592A0F"/>
    <w:rsid w:val="00592A83"/>
    <w:rsid w:val="00592DD8"/>
    <w:rsid w:val="00592F27"/>
    <w:rsid w:val="00593185"/>
    <w:rsid w:val="005935C1"/>
    <w:rsid w:val="005937CB"/>
    <w:rsid w:val="00593F14"/>
    <w:rsid w:val="00593F3F"/>
    <w:rsid w:val="00593F92"/>
    <w:rsid w:val="005949AF"/>
    <w:rsid w:val="00594A28"/>
    <w:rsid w:val="00594E14"/>
    <w:rsid w:val="005958C0"/>
    <w:rsid w:val="00595D28"/>
    <w:rsid w:val="005961F6"/>
    <w:rsid w:val="005969A6"/>
    <w:rsid w:val="00597558"/>
    <w:rsid w:val="005978C3"/>
    <w:rsid w:val="005978F6"/>
    <w:rsid w:val="005979B3"/>
    <w:rsid w:val="00597A17"/>
    <w:rsid w:val="00597DB0"/>
    <w:rsid w:val="00597FB0"/>
    <w:rsid w:val="005A06BB"/>
    <w:rsid w:val="005A06C1"/>
    <w:rsid w:val="005A0A42"/>
    <w:rsid w:val="005A0D8A"/>
    <w:rsid w:val="005A112D"/>
    <w:rsid w:val="005A1776"/>
    <w:rsid w:val="005A17D5"/>
    <w:rsid w:val="005A1CA3"/>
    <w:rsid w:val="005A1D88"/>
    <w:rsid w:val="005A277C"/>
    <w:rsid w:val="005A307D"/>
    <w:rsid w:val="005A3829"/>
    <w:rsid w:val="005A3C83"/>
    <w:rsid w:val="005A3DF1"/>
    <w:rsid w:val="005A4582"/>
    <w:rsid w:val="005A470D"/>
    <w:rsid w:val="005A47E9"/>
    <w:rsid w:val="005A497D"/>
    <w:rsid w:val="005A4C1C"/>
    <w:rsid w:val="005A4CF1"/>
    <w:rsid w:val="005A50F3"/>
    <w:rsid w:val="005A52A4"/>
    <w:rsid w:val="005A5456"/>
    <w:rsid w:val="005A5554"/>
    <w:rsid w:val="005A5E22"/>
    <w:rsid w:val="005A5FB7"/>
    <w:rsid w:val="005A63D0"/>
    <w:rsid w:val="005A768A"/>
    <w:rsid w:val="005A7B82"/>
    <w:rsid w:val="005B0206"/>
    <w:rsid w:val="005B08E6"/>
    <w:rsid w:val="005B0946"/>
    <w:rsid w:val="005B0F44"/>
    <w:rsid w:val="005B13D3"/>
    <w:rsid w:val="005B18DD"/>
    <w:rsid w:val="005B1D9C"/>
    <w:rsid w:val="005B1E7A"/>
    <w:rsid w:val="005B24C6"/>
    <w:rsid w:val="005B254D"/>
    <w:rsid w:val="005B286E"/>
    <w:rsid w:val="005B293B"/>
    <w:rsid w:val="005B2C21"/>
    <w:rsid w:val="005B33FB"/>
    <w:rsid w:val="005B38A2"/>
    <w:rsid w:val="005B3E3E"/>
    <w:rsid w:val="005B414C"/>
    <w:rsid w:val="005B43BC"/>
    <w:rsid w:val="005B43D4"/>
    <w:rsid w:val="005B4491"/>
    <w:rsid w:val="005B5193"/>
    <w:rsid w:val="005B56B6"/>
    <w:rsid w:val="005B66DC"/>
    <w:rsid w:val="005B7511"/>
    <w:rsid w:val="005B765D"/>
    <w:rsid w:val="005B7941"/>
    <w:rsid w:val="005B7B8F"/>
    <w:rsid w:val="005B7F1E"/>
    <w:rsid w:val="005C03BE"/>
    <w:rsid w:val="005C03E3"/>
    <w:rsid w:val="005C0436"/>
    <w:rsid w:val="005C1389"/>
    <w:rsid w:val="005C26AC"/>
    <w:rsid w:val="005C32C9"/>
    <w:rsid w:val="005C353A"/>
    <w:rsid w:val="005C38D7"/>
    <w:rsid w:val="005C393B"/>
    <w:rsid w:val="005C3964"/>
    <w:rsid w:val="005C3E16"/>
    <w:rsid w:val="005C4455"/>
    <w:rsid w:val="005C4602"/>
    <w:rsid w:val="005C468B"/>
    <w:rsid w:val="005C48AD"/>
    <w:rsid w:val="005C49E1"/>
    <w:rsid w:val="005C4F8F"/>
    <w:rsid w:val="005C518F"/>
    <w:rsid w:val="005C54AD"/>
    <w:rsid w:val="005C55F2"/>
    <w:rsid w:val="005C5F82"/>
    <w:rsid w:val="005C64D6"/>
    <w:rsid w:val="005C64E8"/>
    <w:rsid w:val="005C6A57"/>
    <w:rsid w:val="005C6F1F"/>
    <w:rsid w:val="005C712C"/>
    <w:rsid w:val="005C72A7"/>
    <w:rsid w:val="005C7790"/>
    <w:rsid w:val="005C7AAC"/>
    <w:rsid w:val="005D016D"/>
    <w:rsid w:val="005D0642"/>
    <w:rsid w:val="005D0D38"/>
    <w:rsid w:val="005D0E77"/>
    <w:rsid w:val="005D1256"/>
    <w:rsid w:val="005D1448"/>
    <w:rsid w:val="005D174D"/>
    <w:rsid w:val="005D1770"/>
    <w:rsid w:val="005D17FF"/>
    <w:rsid w:val="005D1B8D"/>
    <w:rsid w:val="005D1CA7"/>
    <w:rsid w:val="005D1D89"/>
    <w:rsid w:val="005D1F92"/>
    <w:rsid w:val="005D2593"/>
    <w:rsid w:val="005D2B58"/>
    <w:rsid w:val="005D34CA"/>
    <w:rsid w:val="005D3D3A"/>
    <w:rsid w:val="005D3EF5"/>
    <w:rsid w:val="005D4566"/>
    <w:rsid w:val="005D46B3"/>
    <w:rsid w:val="005D4C30"/>
    <w:rsid w:val="005D5627"/>
    <w:rsid w:val="005D62E3"/>
    <w:rsid w:val="005D66AC"/>
    <w:rsid w:val="005D670E"/>
    <w:rsid w:val="005D67AA"/>
    <w:rsid w:val="005D6958"/>
    <w:rsid w:val="005D6EFE"/>
    <w:rsid w:val="005D6FED"/>
    <w:rsid w:val="005D703E"/>
    <w:rsid w:val="005D7757"/>
    <w:rsid w:val="005D7EEC"/>
    <w:rsid w:val="005D7F3A"/>
    <w:rsid w:val="005E0179"/>
    <w:rsid w:val="005E0298"/>
    <w:rsid w:val="005E0968"/>
    <w:rsid w:val="005E0AC8"/>
    <w:rsid w:val="005E0C1F"/>
    <w:rsid w:val="005E0EA9"/>
    <w:rsid w:val="005E10B1"/>
    <w:rsid w:val="005E146A"/>
    <w:rsid w:val="005E197F"/>
    <w:rsid w:val="005E19B3"/>
    <w:rsid w:val="005E1A84"/>
    <w:rsid w:val="005E1B9A"/>
    <w:rsid w:val="005E1D90"/>
    <w:rsid w:val="005E1E37"/>
    <w:rsid w:val="005E23C0"/>
    <w:rsid w:val="005E2EE8"/>
    <w:rsid w:val="005E3476"/>
    <w:rsid w:val="005E36A6"/>
    <w:rsid w:val="005E395D"/>
    <w:rsid w:val="005E3B11"/>
    <w:rsid w:val="005E4054"/>
    <w:rsid w:val="005E4288"/>
    <w:rsid w:val="005E45B3"/>
    <w:rsid w:val="005E4930"/>
    <w:rsid w:val="005E4C34"/>
    <w:rsid w:val="005E51E4"/>
    <w:rsid w:val="005E53A9"/>
    <w:rsid w:val="005E589A"/>
    <w:rsid w:val="005E6D74"/>
    <w:rsid w:val="005E776C"/>
    <w:rsid w:val="005E7C30"/>
    <w:rsid w:val="005E7D7B"/>
    <w:rsid w:val="005F0308"/>
    <w:rsid w:val="005F09E7"/>
    <w:rsid w:val="005F0D85"/>
    <w:rsid w:val="005F0D8C"/>
    <w:rsid w:val="005F1C4E"/>
    <w:rsid w:val="005F1DFA"/>
    <w:rsid w:val="005F1E1F"/>
    <w:rsid w:val="005F2C96"/>
    <w:rsid w:val="005F3762"/>
    <w:rsid w:val="005F416F"/>
    <w:rsid w:val="005F439E"/>
    <w:rsid w:val="005F4741"/>
    <w:rsid w:val="005F4788"/>
    <w:rsid w:val="005F503A"/>
    <w:rsid w:val="005F504F"/>
    <w:rsid w:val="005F5DC9"/>
    <w:rsid w:val="005F7030"/>
    <w:rsid w:val="005F792A"/>
    <w:rsid w:val="00600CC4"/>
    <w:rsid w:val="00600CF8"/>
    <w:rsid w:val="00600DA5"/>
    <w:rsid w:val="0060133D"/>
    <w:rsid w:val="006017B7"/>
    <w:rsid w:val="006017E4"/>
    <w:rsid w:val="00601FE1"/>
    <w:rsid w:val="00602282"/>
    <w:rsid w:val="00602A2F"/>
    <w:rsid w:val="00602F88"/>
    <w:rsid w:val="00603814"/>
    <w:rsid w:val="00603EE9"/>
    <w:rsid w:val="00604635"/>
    <w:rsid w:val="00604861"/>
    <w:rsid w:val="00604A8C"/>
    <w:rsid w:val="006053BA"/>
    <w:rsid w:val="00605DDD"/>
    <w:rsid w:val="0060614A"/>
    <w:rsid w:val="00606572"/>
    <w:rsid w:val="00606916"/>
    <w:rsid w:val="00606ABF"/>
    <w:rsid w:val="00606B54"/>
    <w:rsid w:val="00606C00"/>
    <w:rsid w:val="00606FED"/>
    <w:rsid w:val="00607509"/>
    <w:rsid w:val="00607EE3"/>
    <w:rsid w:val="0061040E"/>
    <w:rsid w:val="006106B0"/>
    <w:rsid w:val="00610BAE"/>
    <w:rsid w:val="00610BD7"/>
    <w:rsid w:val="0061187B"/>
    <w:rsid w:val="006118CD"/>
    <w:rsid w:val="00611DDE"/>
    <w:rsid w:val="006120EB"/>
    <w:rsid w:val="0061220E"/>
    <w:rsid w:val="00612426"/>
    <w:rsid w:val="00612C6B"/>
    <w:rsid w:val="00613556"/>
    <w:rsid w:val="00613617"/>
    <w:rsid w:val="00614A7C"/>
    <w:rsid w:val="00615380"/>
    <w:rsid w:val="00615C20"/>
    <w:rsid w:val="00615DB1"/>
    <w:rsid w:val="006161AB"/>
    <w:rsid w:val="006163E1"/>
    <w:rsid w:val="006163ED"/>
    <w:rsid w:val="00616BBB"/>
    <w:rsid w:val="00617456"/>
    <w:rsid w:val="006176BC"/>
    <w:rsid w:val="0061771C"/>
    <w:rsid w:val="0061796D"/>
    <w:rsid w:val="00617A9B"/>
    <w:rsid w:val="00617B97"/>
    <w:rsid w:val="00620BBB"/>
    <w:rsid w:val="00621126"/>
    <w:rsid w:val="00621133"/>
    <w:rsid w:val="00621344"/>
    <w:rsid w:val="006223F4"/>
    <w:rsid w:val="00622578"/>
    <w:rsid w:val="00622755"/>
    <w:rsid w:val="006227F0"/>
    <w:rsid w:val="00622BD3"/>
    <w:rsid w:val="00622CF1"/>
    <w:rsid w:val="00622D4B"/>
    <w:rsid w:val="00622FED"/>
    <w:rsid w:val="0062387C"/>
    <w:rsid w:val="006239C4"/>
    <w:rsid w:val="00623E2E"/>
    <w:rsid w:val="00623EBB"/>
    <w:rsid w:val="006246F0"/>
    <w:rsid w:val="00624A4F"/>
    <w:rsid w:val="00624C64"/>
    <w:rsid w:val="00624CC2"/>
    <w:rsid w:val="00625076"/>
    <w:rsid w:val="00625262"/>
    <w:rsid w:val="00625C57"/>
    <w:rsid w:val="00625E1B"/>
    <w:rsid w:val="00626007"/>
    <w:rsid w:val="006260C7"/>
    <w:rsid w:val="00626535"/>
    <w:rsid w:val="006268F4"/>
    <w:rsid w:val="00626B50"/>
    <w:rsid w:val="00627679"/>
    <w:rsid w:val="00627CB8"/>
    <w:rsid w:val="006300DE"/>
    <w:rsid w:val="00630DF1"/>
    <w:rsid w:val="006315E8"/>
    <w:rsid w:val="0063191D"/>
    <w:rsid w:val="00631982"/>
    <w:rsid w:val="00631FCF"/>
    <w:rsid w:val="006320B7"/>
    <w:rsid w:val="006321DB"/>
    <w:rsid w:val="006323DD"/>
    <w:rsid w:val="00632960"/>
    <w:rsid w:val="00632D17"/>
    <w:rsid w:val="00632E0E"/>
    <w:rsid w:val="00632ED2"/>
    <w:rsid w:val="00632F9B"/>
    <w:rsid w:val="0063376D"/>
    <w:rsid w:val="006344BA"/>
    <w:rsid w:val="0063498D"/>
    <w:rsid w:val="00634A0C"/>
    <w:rsid w:val="00634CEA"/>
    <w:rsid w:val="00634D53"/>
    <w:rsid w:val="006353E4"/>
    <w:rsid w:val="0063650A"/>
    <w:rsid w:val="00636607"/>
    <w:rsid w:val="00636691"/>
    <w:rsid w:val="0063674B"/>
    <w:rsid w:val="00636BA2"/>
    <w:rsid w:val="00636E7F"/>
    <w:rsid w:val="0063729C"/>
    <w:rsid w:val="006374A0"/>
    <w:rsid w:val="00637A00"/>
    <w:rsid w:val="00637A94"/>
    <w:rsid w:val="00637FC0"/>
    <w:rsid w:val="0064023C"/>
    <w:rsid w:val="006402DD"/>
    <w:rsid w:val="00640FBD"/>
    <w:rsid w:val="0064119E"/>
    <w:rsid w:val="006411E4"/>
    <w:rsid w:val="00641454"/>
    <w:rsid w:val="00642956"/>
    <w:rsid w:val="0064327B"/>
    <w:rsid w:val="00643904"/>
    <w:rsid w:val="00643C8A"/>
    <w:rsid w:val="006440DA"/>
    <w:rsid w:val="006448A9"/>
    <w:rsid w:val="00644C48"/>
    <w:rsid w:val="00644F0C"/>
    <w:rsid w:val="00644FEB"/>
    <w:rsid w:val="006452A6"/>
    <w:rsid w:val="006452D7"/>
    <w:rsid w:val="006460D8"/>
    <w:rsid w:val="006462B6"/>
    <w:rsid w:val="00646B5B"/>
    <w:rsid w:val="00647726"/>
    <w:rsid w:val="006477E7"/>
    <w:rsid w:val="006479BD"/>
    <w:rsid w:val="00647B09"/>
    <w:rsid w:val="00647DAB"/>
    <w:rsid w:val="00647E19"/>
    <w:rsid w:val="00650E9B"/>
    <w:rsid w:val="00650F75"/>
    <w:rsid w:val="00651158"/>
    <w:rsid w:val="00651351"/>
    <w:rsid w:val="006516EB"/>
    <w:rsid w:val="006518F5"/>
    <w:rsid w:val="00651DA3"/>
    <w:rsid w:val="006520E0"/>
    <w:rsid w:val="006528F4"/>
    <w:rsid w:val="00652E0A"/>
    <w:rsid w:val="00653644"/>
    <w:rsid w:val="00653F76"/>
    <w:rsid w:val="00653FF5"/>
    <w:rsid w:val="006548A9"/>
    <w:rsid w:val="00654A23"/>
    <w:rsid w:val="00654C77"/>
    <w:rsid w:val="00654CB9"/>
    <w:rsid w:val="00655B58"/>
    <w:rsid w:val="00655C4A"/>
    <w:rsid w:val="00656320"/>
    <w:rsid w:val="006565E5"/>
    <w:rsid w:val="0065669F"/>
    <w:rsid w:val="00656A71"/>
    <w:rsid w:val="00656AC0"/>
    <w:rsid w:val="00656C62"/>
    <w:rsid w:val="00656ED7"/>
    <w:rsid w:val="00656F4F"/>
    <w:rsid w:val="00656FF0"/>
    <w:rsid w:val="0065798C"/>
    <w:rsid w:val="00657DB6"/>
    <w:rsid w:val="006603B7"/>
    <w:rsid w:val="006608E4"/>
    <w:rsid w:val="006613A4"/>
    <w:rsid w:val="006614A8"/>
    <w:rsid w:val="006617BE"/>
    <w:rsid w:val="006618BA"/>
    <w:rsid w:val="00661A1E"/>
    <w:rsid w:val="00661B40"/>
    <w:rsid w:val="00661BDF"/>
    <w:rsid w:val="00662C7F"/>
    <w:rsid w:val="006633C3"/>
    <w:rsid w:val="0066391F"/>
    <w:rsid w:val="00663947"/>
    <w:rsid w:val="00664348"/>
    <w:rsid w:val="00664392"/>
    <w:rsid w:val="00664A68"/>
    <w:rsid w:val="00664C12"/>
    <w:rsid w:val="00665017"/>
    <w:rsid w:val="0066529E"/>
    <w:rsid w:val="006652C6"/>
    <w:rsid w:val="00665740"/>
    <w:rsid w:val="00665FEA"/>
    <w:rsid w:val="00666025"/>
    <w:rsid w:val="006662BE"/>
    <w:rsid w:val="00666522"/>
    <w:rsid w:val="00666BE4"/>
    <w:rsid w:val="00667293"/>
    <w:rsid w:val="006672E6"/>
    <w:rsid w:val="006679AC"/>
    <w:rsid w:val="00667D37"/>
    <w:rsid w:val="00667F92"/>
    <w:rsid w:val="00670000"/>
    <w:rsid w:val="00670146"/>
    <w:rsid w:val="00671492"/>
    <w:rsid w:val="0067153A"/>
    <w:rsid w:val="00671722"/>
    <w:rsid w:val="00671923"/>
    <w:rsid w:val="006720E8"/>
    <w:rsid w:val="00672416"/>
    <w:rsid w:val="0067258A"/>
    <w:rsid w:val="00672A59"/>
    <w:rsid w:val="006732FA"/>
    <w:rsid w:val="00673406"/>
    <w:rsid w:val="0067376F"/>
    <w:rsid w:val="00673854"/>
    <w:rsid w:val="00673AC9"/>
    <w:rsid w:val="00673C55"/>
    <w:rsid w:val="00674368"/>
    <w:rsid w:val="00674446"/>
    <w:rsid w:val="00674B59"/>
    <w:rsid w:val="00674B60"/>
    <w:rsid w:val="00674F77"/>
    <w:rsid w:val="006752BE"/>
    <w:rsid w:val="00675517"/>
    <w:rsid w:val="006758CA"/>
    <w:rsid w:val="00676704"/>
    <w:rsid w:val="00676C62"/>
    <w:rsid w:val="006770FC"/>
    <w:rsid w:val="00677539"/>
    <w:rsid w:val="006778DC"/>
    <w:rsid w:val="00677BDA"/>
    <w:rsid w:val="00677D37"/>
    <w:rsid w:val="006805C7"/>
    <w:rsid w:val="00680767"/>
    <w:rsid w:val="00680A72"/>
    <w:rsid w:val="00680AD6"/>
    <w:rsid w:val="00680B01"/>
    <w:rsid w:val="00680C51"/>
    <w:rsid w:val="0068126D"/>
    <w:rsid w:val="00681A0B"/>
    <w:rsid w:val="00681FA8"/>
    <w:rsid w:val="00682251"/>
    <w:rsid w:val="00682AFB"/>
    <w:rsid w:val="00683125"/>
    <w:rsid w:val="0068329C"/>
    <w:rsid w:val="00683412"/>
    <w:rsid w:val="006834E7"/>
    <w:rsid w:val="006836FF"/>
    <w:rsid w:val="006838C0"/>
    <w:rsid w:val="00684673"/>
    <w:rsid w:val="00684808"/>
    <w:rsid w:val="00684CB7"/>
    <w:rsid w:val="00685566"/>
    <w:rsid w:val="00685928"/>
    <w:rsid w:val="00685988"/>
    <w:rsid w:val="00685ACF"/>
    <w:rsid w:val="00685DA4"/>
    <w:rsid w:val="00685F31"/>
    <w:rsid w:val="006860F7"/>
    <w:rsid w:val="00686155"/>
    <w:rsid w:val="00686753"/>
    <w:rsid w:val="00686B83"/>
    <w:rsid w:val="00686E32"/>
    <w:rsid w:val="00686EF5"/>
    <w:rsid w:val="00690116"/>
    <w:rsid w:val="0069019E"/>
    <w:rsid w:val="006902FB"/>
    <w:rsid w:val="006904CB"/>
    <w:rsid w:val="00690748"/>
    <w:rsid w:val="00690C4D"/>
    <w:rsid w:val="006910C8"/>
    <w:rsid w:val="006911E7"/>
    <w:rsid w:val="0069167A"/>
    <w:rsid w:val="006919CE"/>
    <w:rsid w:val="006927D5"/>
    <w:rsid w:val="00692819"/>
    <w:rsid w:val="00692F69"/>
    <w:rsid w:val="00693764"/>
    <w:rsid w:val="00693853"/>
    <w:rsid w:val="00693BC0"/>
    <w:rsid w:val="00693C94"/>
    <w:rsid w:val="00694627"/>
    <w:rsid w:val="00694D9D"/>
    <w:rsid w:val="00695DC6"/>
    <w:rsid w:val="00695F10"/>
    <w:rsid w:val="006964D2"/>
    <w:rsid w:val="00696A44"/>
    <w:rsid w:val="00696C1C"/>
    <w:rsid w:val="00696DC0"/>
    <w:rsid w:val="0069724C"/>
    <w:rsid w:val="00697BFD"/>
    <w:rsid w:val="00697C99"/>
    <w:rsid w:val="00697D18"/>
    <w:rsid w:val="006A09D1"/>
    <w:rsid w:val="006A0AC4"/>
    <w:rsid w:val="006A0BA0"/>
    <w:rsid w:val="006A0BB6"/>
    <w:rsid w:val="006A14DF"/>
    <w:rsid w:val="006A1537"/>
    <w:rsid w:val="006A19A3"/>
    <w:rsid w:val="006A1DFA"/>
    <w:rsid w:val="006A1EA3"/>
    <w:rsid w:val="006A1F67"/>
    <w:rsid w:val="006A21E3"/>
    <w:rsid w:val="006A2457"/>
    <w:rsid w:val="006A24E5"/>
    <w:rsid w:val="006A2759"/>
    <w:rsid w:val="006A28D4"/>
    <w:rsid w:val="006A2AD6"/>
    <w:rsid w:val="006A3528"/>
    <w:rsid w:val="006A3B6F"/>
    <w:rsid w:val="006A4384"/>
    <w:rsid w:val="006A4898"/>
    <w:rsid w:val="006A494F"/>
    <w:rsid w:val="006A4F27"/>
    <w:rsid w:val="006A5B1F"/>
    <w:rsid w:val="006A5EF6"/>
    <w:rsid w:val="006A6132"/>
    <w:rsid w:val="006A67AD"/>
    <w:rsid w:val="006A6DC4"/>
    <w:rsid w:val="006A6F64"/>
    <w:rsid w:val="006A6FB4"/>
    <w:rsid w:val="006A70E6"/>
    <w:rsid w:val="006A750A"/>
    <w:rsid w:val="006A7AB9"/>
    <w:rsid w:val="006B00D5"/>
    <w:rsid w:val="006B04E2"/>
    <w:rsid w:val="006B0599"/>
    <w:rsid w:val="006B0714"/>
    <w:rsid w:val="006B0C12"/>
    <w:rsid w:val="006B0CC0"/>
    <w:rsid w:val="006B0F9F"/>
    <w:rsid w:val="006B1105"/>
    <w:rsid w:val="006B1938"/>
    <w:rsid w:val="006B1A51"/>
    <w:rsid w:val="006B1BDF"/>
    <w:rsid w:val="006B1FC8"/>
    <w:rsid w:val="006B1FCC"/>
    <w:rsid w:val="006B1FEF"/>
    <w:rsid w:val="006B2055"/>
    <w:rsid w:val="006B25A0"/>
    <w:rsid w:val="006B25EF"/>
    <w:rsid w:val="006B2B5D"/>
    <w:rsid w:val="006B2D82"/>
    <w:rsid w:val="006B2EF3"/>
    <w:rsid w:val="006B31FF"/>
    <w:rsid w:val="006B356E"/>
    <w:rsid w:val="006B4CF1"/>
    <w:rsid w:val="006B4DE7"/>
    <w:rsid w:val="006B544A"/>
    <w:rsid w:val="006B5540"/>
    <w:rsid w:val="006B5796"/>
    <w:rsid w:val="006B5DDA"/>
    <w:rsid w:val="006B5E1A"/>
    <w:rsid w:val="006B5F70"/>
    <w:rsid w:val="006B60FE"/>
    <w:rsid w:val="006B66E2"/>
    <w:rsid w:val="006B68F7"/>
    <w:rsid w:val="006B6C23"/>
    <w:rsid w:val="006B7224"/>
    <w:rsid w:val="006B76D0"/>
    <w:rsid w:val="006B77AE"/>
    <w:rsid w:val="006B7D7B"/>
    <w:rsid w:val="006B7EE9"/>
    <w:rsid w:val="006B7FA6"/>
    <w:rsid w:val="006C029E"/>
    <w:rsid w:val="006C0318"/>
    <w:rsid w:val="006C035D"/>
    <w:rsid w:val="006C0391"/>
    <w:rsid w:val="006C0568"/>
    <w:rsid w:val="006C0952"/>
    <w:rsid w:val="006C0FBC"/>
    <w:rsid w:val="006C15FF"/>
    <w:rsid w:val="006C22B6"/>
    <w:rsid w:val="006C26E5"/>
    <w:rsid w:val="006C28D0"/>
    <w:rsid w:val="006C2CD0"/>
    <w:rsid w:val="006C2D57"/>
    <w:rsid w:val="006C40E2"/>
    <w:rsid w:val="006C4303"/>
    <w:rsid w:val="006C4BE4"/>
    <w:rsid w:val="006C4D55"/>
    <w:rsid w:val="006C4EE7"/>
    <w:rsid w:val="006C558E"/>
    <w:rsid w:val="006C5A44"/>
    <w:rsid w:val="006C5AAC"/>
    <w:rsid w:val="006C6176"/>
    <w:rsid w:val="006C649D"/>
    <w:rsid w:val="006C68FA"/>
    <w:rsid w:val="006C6C26"/>
    <w:rsid w:val="006C7082"/>
    <w:rsid w:val="006C709E"/>
    <w:rsid w:val="006C76B4"/>
    <w:rsid w:val="006C7AD9"/>
    <w:rsid w:val="006D0650"/>
    <w:rsid w:val="006D18E5"/>
    <w:rsid w:val="006D1942"/>
    <w:rsid w:val="006D1E3E"/>
    <w:rsid w:val="006D2222"/>
    <w:rsid w:val="006D2809"/>
    <w:rsid w:val="006D2A84"/>
    <w:rsid w:val="006D2B03"/>
    <w:rsid w:val="006D30A0"/>
    <w:rsid w:val="006D339B"/>
    <w:rsid w:val="006D3FDB"/>
    <w:rsid w:val="006D4BAA"/>
    <w:rsid w:val="006D55F3"/>
    <w:rsid w:val="006D61BE"/>
    <w:rsid w:val="006D6749"/>
    <w:rsid w:val="006D6D4E"/>
    <w:rsid w:val="006D6F4F"/>
    <w:rsid w:val="006D73ED"/>
    <w:rsid w:val="006D76BF"/>
    <w:rsid w:val="006D7B2A"/>
    <w:rsid w:val="006E0076"/>
    <w:rsid w:val="006E05FC"/>
    <w:rsid w:val="006E0E44"/>
    <w:rsid w:val="006E0EA6"/>
    <w:rsid w:val="006E212D"/>
    <w:rsid w:val="006E219B"/>
    <w:rsid w:val="006E24F9"/>
    <w:rsid w:val="006E265C"/>
    <w:rsid w:val="006E271A"/>
    <w:rsid w:val="006E28C0"/>
    <w:rsid w:val="006E2C3B"/>
    <w:rsid w:val="006E3676"/>
    <w:rsid w:val="006E37C7"/>
    <w:rsid w:val="006E414C"/>
    <w:rsid w:val="006E4159"/>
    <w:rsid w:val="006E431D"/>
    <w:rsid w:val="006E4633"/>
    <w:rsid w:val="006E499D"/>
    <w:rsid w:val="006E4C9F"/>
    <w:rsid w:val="006E5141"/>
    <w:rsid w:val="006E53C6"/>
    <w:rsid w:val="006E62DD"/>
    <w:rsid w:val="006E66CD"/>
    <w:rsid w:val="006E6709"/>
    <w:rsid w:val="006E6CA2"/>
    <w:rsid w:val="006F0AC9"/>
    <w:rsid w:val="006F0D23"/>
    <w:rsid w:val="006F14D1"/>
    <w:rsid w:val="006F165B"/>
    <w:rsid w:val="006F1C2E"/>
    <w:rsid w:val="006F25EC"/>
    <w:rsid w:val="006F2C3D"/>
    <w:rsid w:val="006F357C"/>
    <w:rsid w:val="006F3B16"/>
    <w:rsid w:val="006F3E6A"/>
    <w:rsid w:val="006F3EA9"/>
    <w:rsid w:val="006F47FA"/>
    <w:rsid w:val="006F4B38"/>
    <w:rsid w:val="006F4D71"/>
    <w:rsid w:val="006F51E7"/>
    <w:rsid w:val="006F54CB"/>
    <w:rsid w:val="006F5935"/>
    <w:rsid w:val="006F6255"/>
    <w:rsid w:val="006F69CA"/>
    <w:rsid w:val="006F7796"/>
    <w:rsid w:val="007006FA"/>
    <w:rsid w:val="0070189D"/>
    <w:rsid w:val="00701B4B"/>
    <w:rsid w:val="00702862"/>
    <w:rsid w:val="00702924"/>
    <w:rsid w:val="00702E45"/>
    <w:rsid w:val="00702EAA"/>
    <w:rsid w:val="0070315E"/>
    <w:rsid w:val="00703547"/>
    <w:rsid w:val="00703870"/>
    <w:rsid w:val="00703B17"/>
    <w:rsid w:val="00703C05"/>
    <w:rsid w:val="007041A3"/>
    <w:rsid w:val="00704DCE"/>
    <w:rsid w:val="00705403"/>
    <w:rsid w:val="00705555"/>
    <w:rsid w:val="007055CF"/>
    <w:rsid w:val="0070582C"/>
    <w:rsid w:val="00705956"/>
    <w:rsid w:val="00705ADB"/>
    <w:rsid w:val="00705C1B"/>
    <w:rsid w:val="00705F3D"/>
    <w:rsid w:val="00705F4E"/>
    <w:rsid w:val="0070609D"/>
    <w:rsid w:val="0070617A"/>
    <w:rsid w:val="007062E0"/>
    <w:rsid w:val="0070652D"/>
    <w:rsid w:val="00706649"/>
    <w:rsid w:val="007068ED"/>
    <w:rsid w:val="00706CDA"/>
    <w:rsid w:val="00707E85"/>
    <w:rsid w:val="00710720"/>
    <w:rsid w:val="00710944"/>
    <w:rsid w:val="00710963"/>
    <w:rsid w:val="00710D89"/>
    <w:rsid w:val="00711315"/>
    <w:rsid w:val="007114C0"/>
    <w:rsid w:val="00711A18"/>
    <w:rsid w:val="00711E49"/>
    <w:rsid w:val="0071208F"/>
    <w:rsid w:val="007121B0"/>
    <w:rsid w:val="007123B9"/>
    <w:rsid w:val="00712874"/>
    <w:rsid w:val="00712AA3"/>
    <w:rsid w:val="00712F30"/>
    <w:rsid w:val="00713091"/>
    <w:rsid w:val="00713736"/>
    <w:rsid w:val="00714F2D"/>
    <w:rsid w:val="00715DC8"/>
    <w:rsid w:val="0071603A"/>
    <w:rsid w:val="00716A60"/>
    <w:rsid w:val="007170F6"/>
    <w:rsid w:val="00717296"/>
    <w:rsid w:val="00717845"/>
    <w:rsid w:val="00717A8C"/>
    <w:rsid w:val="00717BE7"/>
    <w:rsid w:val="00720038"/>
    <w:rsid w:val="00721199"/>
    <w:rsid w:val="007226C5"/>
    <w:rsid w:val="00722A94"/>
    <w:rsid w:val="00722F1E"/>
    <w:rsid w:val="00723A09"/>
    <w:rsid w:val="00723D5C"/>
    <w:rsid w:val="00723DCD"/>
    <w:rsid w:val="00723FCA"/>
    <w:rsid w:val="007243D4"/>
    <w:rsid w:val="00724647"/>
    <w:rsid w:val="00724864"/>
    <w:rsid w:val="007254F7"/>
    <w:rsid w:val="0072551B"/>
    <w:rsid w:val="00725525"/>
    <w:rsid w:val="0072556B"/>
    <w:rsid w:val="00725D51"/>
    <w:rsid w:val="00726095"/>
    <w:rsid w:val="0072626D"/>
    <w:rsid w:val="00726C1F"/>
    <w:rsid w:val="0072750A"/>
    <w:rsid w:val="00727E2A"/>
    <w:rsid w:val="007308AC"/>
    <w:rsid w:val="00730D7C"/>
    <w:rsid w:val="00730F90"/>
    <w:rsid w:val="007311B3"/>
    <w:rsid w:val="00732077"/>
    <w:rsid w:val="007320BA"/>
    <w:rsid w:val="0073235D"/>
    <w:rsid w:val="0073250F"/>
    <w:rsid w:val="007325A1"/>
    <w:rsid w:val="00732F58"/>
    <w:rsid w:val="00732F63"/>
    <w:rsid w:val="007334E6"/>
    <w:rsid w:val="0073378A"/>
    <w:rsid w:val="00733AF9"/>
    <w:rsid w:val="00733CE6"/>
    <w:rsid w:val="00733FEE"/>
    <w:rsid w:val="00734408"/>
    <w:rsid w:val="0073468D"/>
    <w:rsid w:val="007348FF"/>
    <w:rsid w:val="00734ABF"/>
    <w:rsid w:val="00734C35"/>
    <w:rsid w:val="0073515C"/>
    <w:rsid w:val="00735AB0"/>
    <w:rsid w:val="007366F8"/>
    <w:rsid w:val="00736807"/>
    <w:rsid w:val="00736D24"/>
    <w:rsid w:val="0073736F"/>
    <w:rsid w:val="007374D8"/>
    <w:rsid w:val="00737730"/>
    <w:rsid w:val="00737859"/>
    <w:rsid w:val="007378A4"/>
    <w:rsid w:val="00737A69"/>
    <w:rsid w:val="00737AEB"/>
    <w:rsid w:val="00737C50"/>
    <w:rsid w:val="00737EBF"/>
    <w:rsid w:val="00740474"/>
    <w:rsid w:val="00740495"/>
    <w:rsid w:val="00740510"/>
    <w:rsid w:val="00740E3D"/>
    <w:rsid w:val="00740FD5"/>
    <w:rsid w:val="007416AC"/>
    <w:rsid w:val="00741A76"/>
    <w:rsid w:val="007425A0"/>
    <w:rsid w:val="007428A9"/>
    <w:rsid w:val="00742CED"/>
    <w:rsid w:val="00742EDF"/>
    <w:rsid w:val="00742FB6"/>
    <w:rsid w:val="00743297"/>
    <w:rsid w:val="007438CD"/>
    <w:rsid w:val="00743E31"/>
    <w:rsid w:val="00744720"/>
    <w:rsid w:val="00744771"/>
    <w:rsid w:val="0074486B"/>
    <w:rsid w:val="0074487F"/>
    <w:rsid w:val="0074656C"/>
    <w:rsid w:val="00746DCA"/>
    <w:rsid w:val="007471D7"/>
    <w:rsid w:val="00747531"/>
    <w:rsid w:val="00747E8F"/>
    <w:rsid w:val="007502A1"/>
    <w:rsid w:val="00750B71"/>
    <w:rsid w:val="00750D34"/>
    <w:rsid w:val="00750D89"/>
    <w:rsid w:val="007518A3"/>
    <w:rsid w:val="0075198F"/>
    <w:rsid w:val="00751CEA"/>
    <w:rsid w:val="00752002"/>
    <w:rsid w:val="007520A0"/>
    <w:rsid w:val="0075222C"/>
    <w:rsid w:val="007524EA"/>
    <w:rsid w:val="00752971"/>
    <w:rsid w:val="00752E58"/>
    <w:rsid w:val="00753FE9"/>
    <w:rsid w:val="0075447F"/>
    <w:rsid w:val="00754B63"/>
    <w:rsid w:val="00755683"/>
    <w:rsid w:val="00755BB8"/>
    <w:rsid w:val="00755CA9"/>
    <w:rsid w:val="007566B9"/>
    <w:rsid w:val="007571A4"/>
    <w:rsid w:val="007571C0"/>
    <w:rsid w:val="00757560"/>
    <w:rsid w:val="007576FD"/>
    <w:rsid w:val="0075791E"/>
    <w:rsid w:val="007603EA"/>
    <w:rsid w:val="007605A1"/>
    <w:rsid w:val="00760AB2"/>
    <w:rsid w:val="007616DA"/>
    <w:rsid w:val="00761F13"/>
    <w:rsid w:val="00761FDB"/>
    <w:rsid w:val="0076263C"/>
    <w:rsid w:val="00762AC7"/>
    <w:rsid w:val="00762BA8"/>
    <w:rsid w:val="00762F99"/>
    <w:rsid w:val="007630CE"/>
    <w:rsid w:val="007630DC"/>
    <w:rsid w:val="00763742"/>
    <w:rsid w:val="00763780"/>
    <w:rsid w:val="00763C1C"/>
    <w:rsid w:val="00763D0F"/>
    <w:rsid w:val="00763E21"/>
    <w:rsid w:val="00764389"/>
    <w:rsid w:val="007646B6"/>
    <w:rsid w:val="00765A40"/>
    <w:rsid w:val="00765FA4"/>
    <w:rsid w:val="0076613C"/>
    <w:rsid w:val="007665D5"/>
    <w:rsid w:val="007670FE"/>
    <w:rsid w:val="00767C46"/>
    <w:rsid w:val="007707C6"/>
    <w:rsid w:val="0077081B"/>
    <w:rsid w:val="0077090B"/>
    <w:rsid w:val="00770B01"/>
    <w:rsid w:val="00771C4D"/>
    <w:rsid w:val="00771FFF"/>
    <w:rsid w:val="0077344E"/>
    <w:rsid w:val="00773841"/>
    <w:rsid w:val="00773A42"/>
    <w:rsid w:val="00773CA9"/>
    <w:rsid w:val="00773E16"/>
    <w:rsid w:val="0077464B"/>
    <w:rsid w:val="007754A5"/>
    <w:rsid w:val="007758E2"/>
    <w:rsid w:val="00775956"/>
    <w:rsid w:val="00775BE4"/>
    <w:rsid w:val="00776104"/>
    <w:rsid w:val="00776921"/>
    <w:rsid w:val="00776D86"/>
    <w:rsid w:val="0077776F"/>
    <w:rsid w:val="00777D82"/>
    <w:rsid w:val="007803D9"/>
    <w:rsid w:val="0078110D"/>
    <w:rsid w:val="0078126F"/>
    <w:rsid w:val="0078149E"/>
    <w:rsid w:val="0078179D"/>
    <w:rsid w:val="00781889"/>
    <w:rsid w:val="00782163"/>
    <w:rsid w:val="007823D8"/>
    <w:rsid w:val="00782CD0"/>
    <w:rsid w:val="0078309F"/>
    <w:rsid w:val="0078319B"/>
    <w:rsid w:val="007831A3"/>
    <w:rsid w:val="00783428"/>
    <w:rsid w:val="00783535"/>
    <w:rsid w:val="0078353D"/>
    <w:rsid w:val="00783865"/>
    <w:rsid w:val="00783A86"/>
    <w:rsid w:val="00784386"/>
    <w:rsid w:val="00785480"/>
    <w:rsid w:val="00785E82"/>
    <w:rsid w:val="00785E8E"/>
    <w:rsid w:val="00785FCD"/>
    <w:rsid w:val="00785FFF"/>
    <w:rsid w:val="0078627E"/>
    <w:rsid w:val="007864E4"/>
    <w:rsid w:val="00786881"/>
    <w:rsid w:val="00787146"/>
    <w:rsid w:val="00787461"/>
    <w:rsid w:val="0078773D"/>
    <w:rsid w:val="00787D64"/>
    <w:rsid w:val="007900C9"/>
    <w:rsid w:val="007903E5"/>
    <w:rsid w:val="00790999"/>
    <w:rsid w:val="0079115A"/>
    <w:rsid w:val="007915D5"/>
    <w:rsid w:val="00791A34"/>
    <w:rsid w:val="007921AD"/>
    <w:rsid w:val="007923B1"/>
    <w:rsid w:val="00792AA3"/>
    <w:rsid w:val="00793E31"/>
    <w:rsid w:val="00793F64"/>
    <w:rsid w:val="007942A2"/>
    <w:rsid w:val="00794362"/>
    <w:rsid w:val="007946AF"/>
    <w:rsid w:val="00794E17"/>
    <w:rsid w:val="007954E6"/>
    <w:rsid w:val="007955BB"/>
    <w:rsid w:val="00795F40"/>
    <w:rsid w:val="0079633A"/>
    <w:rsid w:val="00796C62"/>
    <w:rsid w:val="00796FD3"/>
    <w:rsid w:val="007972E1"/>
    <w:rsid w:val="00797DF0"/>
    <w:rsid w:val="00797FB9"/>
    <w:rsid w:val="007A0949"/>
    <w:rsid w:val="007A1325"/>
    <w:rsid w:val="007A177D"/>
    <w:rsid w:val="007A1C3D"/>
    <w:rsid w:val="007A1D79"/>
    <w:rsid w:val="007A21DB"/>
    <w:rsid w:val="007A24F6"/>
    <w:rsid w:val="007A2DD4"/>
    <w:rsid w:val="007A3579"/>
    <w:rsid w:val="007A3F80"/>
    <w:rsid w:val="007A40BA"/>
    <w:rsid w:val="007A4686"/>
    <w:rsid w:val="007A516B"/>
    <w:rsid w:val="007A54C7"/>
    <w:rsid w:val="007A5C4C"/>
    <w:rsid w:val="007A613E"/>
    <w:rsid w:val="007A6AC2"/>
    <w:rsid w:val="007A6CC3"/>
    <w:rsid w:val="007A6E62"/>
    <w:rsid w:val="007A7155"/>
    <w:rsid w:val="007A71D0"/>
    <w:rsid w:val="007A72A9"/>
    <w:rsid w:val="007B010E"/>
    <w:rsid w:val="007B0A2C"/>
    <w:rsid w:val="007B0C23"/>
    <w:rsid w:val="007B0C30"/>
    <w:rsid w:val="007B0DE0"/>
    <w:rsid w:val="007B1556"/>
    <w:rsid w:val="007B161F"/>
    <w:rsid w:val="007B194A"/>
    <w:rsid w:val="007B1CC8"/>
    <w:rsid w:val="007B2031"/>
    <w:rsid w:val="007B2447"/>
    <w:rsid w:val="007B26BB"/>
    <w:rsid w:val="007B27D6"/>
    <w:rsid w:val="007B307A"/>
    <w:rsid w:val="007B33EB"/>
    <w:rsid w:val="007B3CC3"/>
    <w:rsid w:val="007B4505"/>
    <w:rsid w:val="007B4830"/>
    <w:rsid w:val="007B4CC6"/>
    <w:rsid w:val="007B4F71"/>
    <w:rsid w:val="007B547E"/>
    <w:rsid w:val="007B5658"/>
    <w:rsid w:val="007B57DF"/>
    <w:rsid w:val="007B5A26"/>
    <w:rsid w:val="007B5DF9"/>
    <w:rsid w:val="007B66A2"/>
    <w:rsid w:val="007B6DD4"/>
    <w:rsid w:val="007B6FDE"/>
    <w:rsid w:val="007B7050"/>
    <w:rsid w:val="007B7215"/>
    <w:rsid w:val="007B77C0"/>
    <w:rsid w:val="007B7B0D"/>
    <w:rsid w:val="007B7F9E"/>
    <w:rsid w:val="007C062E"/>
    <w:rsid w:val="007C0C1D"/>
    <w:rsid w:val="007C0F63"/>
    <w:rsid w:val="007C194E"/>
    <w:rsid w:val="007C196D"/>
    <w:rsid w:val="007C2189"/>
    <w:rsid w:val="007C22B5"/>
    <w:rsid w:val="007C269F"/>
    <w:rsid w:val="007C2782"/>
    <w:rsid w:val="007C2784"/>
    <w:rsid w:val="007C2D3D"/>
    <w:rsid w:val="007C31D8"/>
    <w:rsid w:val="007C3B39"/>
    <w:rsid w:val="007C3B8C"/>
    <w:rsid w:val="007C4338"/>
    <w:rsid w:val="007C46DF"/>
    <w:rsid w:val="007C4AA8"/>
    <w:rsid w:val="007C4AC8"/>
    <w:rsid w:val="007C4C31"/>
    <w:rsid w:val="007C4D80"/>
    <w:rsid w:val="007C4E2D"/>
    <w:rsid w:val="007C544D"/>
    <w:rsid w:val="007C5579"/>
    <w:rsid w:val="007C5747"/>
    <w:rsid w:val="007C605E"/>
    <w:rsid w:val="007C66AD"/>
    <w:rsid w:val="007C6D77"/>
    <w:rsid w:val="007C6FD0"/>
    <w:rsid w:val="007C79F2"/>
    <w:rsid w:val="007C7CD4"/>
    <w:rsid w:val="007D044C"/>
    <w:rsid w:val="007D13BA"/>
    <w:rsid w:val="007D1489"/>
    <w:rsid w:val="007D1B8E"/>
    <w:rsid w:val="007D1C24"/>
    <w:rsid w:val="007D1C70"/>
    <w:rsid w:val="007D2313"/>
    <w:rsid w:val="007D2ED8"/>
    <w:rsid w:val="007D32E3"/>
    <w:rsid w:val="007D36DB"/>
    <w:rsid w:val="007D3CB0"/>
    <w:rsid w:val="007D466E"/>
    <w:rsid w:val="007D4C69"/>
    <w:rsid w:val="007D4C72"/>
    <w:rsid w:val="007D5117"/>
    <w:rsid w:val="007D5A83"/>
    <w:rsid w:val="007D5EF7"/>
    <w:rsid w:val="007D5EF9"/>
    <w:rsid w:val="007D617B"/>
    <w:rsid w:val="007D67F0"/>
    <w:rsid w:val="007D6CAF"/>
    <w:rsid w:val="007D6CBE"/>
    <w:rsid w:val="007D746B"/>
    <w:rsid w:val="007D7C65"/>
    <w:rsid w:val="007D7D27"/>
    <w:rsid w:val="007E0788"/>
    <w:rsid w:val="007E0B51"/>
    <w:rsid w:val="007E0BA2"/>
    <w:rsid w:val="007E0C04"/>
    <w:rsid w:val="007E0CA8"/>
    <w:rsid w:val="007E0D0E"/>
    <w:rsid w:val="007E0E71"/>
    <w:rsid w:val="007E17F5"/>
    <w:rsid w:val="007E1876"/>
    <w:rsid w:val="007E1965"/>
    <w:rsid w:val="007E1BD8"/>
    <w:rsid w:val="007E1C0F"/>
    <w:rsid w:val="007E206F"/>
    <w:rsid w:val="007E2795"/>
    <w:rsid w:val="007E2E27"/>
    <w:rsid w:val="007E3A09"/>
    <w:rsid w:val="007E3A26"/>
    <w:rsid w:val="007E435F"/>
    <w:rsid w:val="007E4532"/>
    <w:rsid w:val="007E483E"/>
    <w:rsid w:val="007E5128"/>
    <w:rsid w:val="007E537D"/>
    <w:rsid w:val="007E57D4"/>
    <w:rsid w:val="007E5C85"/>
    <w:rsid w:val="007E6424"/>
    <w:rsid w:val="007E6773"/>
    <w:rsid w:val="007E6796"/>
    <w:rsid w:val="007E6BAB"/>
    <w:rsid w:val="007E6F2E"/>
    <w:rsid w:val="007E7379"/>
    <w:rsid w:val="007E760F"/>
    <w:rsid w:val="007E76EC"/>
    <w:rsid w:val="007E792E"/>
    <w:rsid w:val="007E7A4A"/>
    <w:rsid w:val="007E7FB8"/>
    <w:rsid w:val="007F02C7"/>
    <w:rsid w:val="007F073F"/>
    <w:rsid w:val="007F0927"/>
    <w:rsid w:val="007F1344"/>
    <w:rsid w:val="007F16C0"/>
    <w:rsid w:val="007F237C"/>
    <w:rsid w:val="007F259D"/>
    <w:rsid w:val="007F30B3"/>
    <w:rsid w:val="007F389E"/>
    <w:rsid w:val="007F3E77"/>
    <w:rsid w:val="007F4727"/>
    <w:rsid w:val="007F52AB"/>
    <w:rsid w:val="007F57AC"/>
    <w:rsid w:val="007F5842"/>
    <w:rsid w:val="007F599A"/>
    <w:rsid w:val="007F5CC9"/>
    <w:rsid w:val="007F5DD4"/>
    <w:rsid w:val="007F5F0E"/>
    <w:rsid w:val="007F619B"/>
    <w:rsid w:val="007F6267"/>
    <w:rsid w:val="007F6879"/>
    <w:rsid w:val="007F688F"/>
    <w:rsid w:val="007F6E9B"/>
    <w:rsid w:val="007F72D8"/>
    <w:rsid w:val="007F737A"/>
    <w:rsid w:val="007F740E"/>
    <w:rsid w:val="007F7A23"/>
    <w:rsid w:val="007F7A2B"/>
    <w:rsid w:val="007F7A6F"/>
    <w:rsid w:val="007F7B78"/>
    <w:rsid w:val="007F7DC8"/>
    <w:rsid w:val="007F7E34"/>
    <w:rsid w:val="00800387"/>
    <w:rsid w:val="00800C95"/>
    <w:rsid w:val="00800F2C"/>
    <w:rsid w:val="00801079"/>
    <w:rsid w:val="0080143C"/>
    <w:rsid w:val="008015C6"/>
    <w:rsid w:val="00801871"/>
    <w:rsid w:val="0080194E"/>
    <w:rsid w:val="00801DF6"/>
    <w:rsid w:val="00801F21"/>
    <w:rsid w:val="008020BA"/>
    <w:rsid w:val="008029C9"/>
    <w:rsid w:val="008035DD"/>
    <w:rsid w:val="00803B20"/>
    <w:rsid w:val="00803C60"/>
    <w:rsid w:val="00803D07"/>
    <w:rsid w:val="00804143"/>
    <w:rsid w:val="00804186"/>
    <w:rsid w:val="00804687"/>
    <w:rsid w:val="00804746"/>
    <w:rsid w:val="00804BF4"/>
    <w:rsid w:val="00804F8F"/>
    <w:rsid w:val="008050E8"/>
    <w:rsid w:val="008053E3"/>
    <w:rsid w:val="0080564D"/>
    <w:rsid w:val="00805763"/>
    <w:rsid w:val="00805D73"/>
    <w:rsid w:val="00805F65"/>
    <w:rsid w:val="008061B4"/>
    <w:rsid w:val="00806AF4"/>
    <w:rsid w:val="00806E4E"/>
    <w:rsid w:val="0080775F"/>
    <w:rsid w:val="00807945"/>
    <w:rsid w:val="00807AD4"/>
    <w:rsid w:val="00807F98"/>
    <w:rsid w:val="008103F0"/>
    <w:rsid w:val="00810BC8"/>
    <w:rsid w:val="0081147F"/>
    <w:rsid w:val="00811913"/>
    <w:rsid w:val="00811AB7"/>
    <w:rsid w:val="00811E4C"/>
    <w:rsid w:val="00812218"/>
    <w:rsid w:val="00812319"/>
    <w:rsid w:val="008125A1"/>
    <w:rsid w:val="00812C28"/>
    <w:rsid w:val="00814672"/>
    <w:rsid w:val="008146D5"/>
    <w:rsid w:val="008151FD"/>
    <w:rsid w:val="0081541D"/>
    <w:rsid w:val="008158FC"/>
    <w:rsid w:val="00815C8D"/>
    <w:rsid w:val="00816399"/>
    <w:rsid w:val="00816451"/>
    <w:rsid w:val="008165C5"/>
    <w:rsid w:val="00816CBA"/>
    <w:rsid w:val="00817CE3"/>
    <w:rsid w:val="008201F3"/>
    <w:rsid w:val="0082042D"/>
    <w:rsid w:val="00820DF0"/>
    <w:rsid w:val="00820FD2"/>
    <w:rsid w:val="00821626"/>
    <w:rsid w:val="0082189E"/>
    <w:rsid w:val="00822544"/>
    <w:rsid w:val="00823052"/>
    <w:rsid w:val="008238E6"/>
    <w:rsid w:val="008239E0"/>
    <w:rsid w:val="00823DAA"/>
    <w:rsid w:val="00824890"/>
    <w:rsid w:val="00824B4C"/>
    <w:rsid w:val="00825EFC"/>
    <w:rsid w:val="0082699E"/>
    <w:rsid w:val="00826CF6"/>
    <w:rsid w:val="00827056"/>
    <w:rsid w:val="00827398"/>
    <w:rsid w:val="0082762A"/>
    <w:rsid w:val="008276F5"/>
    <w:rsid w:val="00827C88"/>
    <w:rsid w:val="00827E8B"/>
    <w:rsid w:val="008302A3"/>
    <w:rsid w:val="00830374"/>
    <w:rsid w:val="00830AE0"/>
    <w:rsid w:val="0083107C"/>
    <w:rsid w:val="00831134"/>
    <w:rsid w:val="0083154D"/>
    <w:rsid w:val="008318CF"/>
    <w:rsid w:val="00831E40"/>
    <w:rsid w:val="00831F02"/>
    <w:rsid w:val="00832731"/>
    <w:rsid w:val="0083283F"/>
    <w:rsid w:val="008329B3"/>
    <w:rsid w:val="00832D8B"/>
    <w:rsid w:val="00833090"/>
    <w:rsid w:val="00833777"/>
    <w:rsid w:val="00833F35"/>
    <w:rsid w:val="00834642"/>
    <w:rsid w:val="00834707"/>
    <w:rsid w:val="0083478F"/>
    <w:rsid w:val="00834990"/>
    <w:rsid w:val="008362BA"/>
    <w:rsid w:val="00836438"/>
    <w:rsid w:val="008369C6"/>
    <w:rsid w:val="00836DC9"/>
    <w:rsid w:val="008370C2"/>
    <w:rsid w:val="008379E9"/>
    <w:rsid w:val="00837CEA"/>
    <w:rsid w:val="0084072E"/>
    <w:rsid w:val="00840A94"/>
    <w:rsid w:val="00840BBB"/>
    <w:rsid w:val="00841000"/>
    <w:rsid w:val="00841055"/>
    <w:rsid w:val="00842045"/>
    <w:rsid w:val="00842269"/>
    <w:rsid w:val="008423E9"/>
    <w:rsid w:val="00842649"/>
    <w:rsid w:val="008426B6"/>
    <w:rsid w:val="0084287D"/>
    <w:rsid w:val="00843D12"/>
    <w:rsid w:val="00844C06"/>
    <w:rsid w:val="00844DA4"/>
    <w:rsid w:val="00844F8B"/>
    <w:rsid w:val="0084503B"/>
    <w:rsid w:val="008451BA"/>
    <w:rsid w:val="00845286"/>
    <w:rsid w:val="0084560C"/>
    <w:rsid w:val="00845E1F"/>
    <w:rsid w:val="00846084"/>
    <w:rsid w:val="008468D9"/>
    <w:rsid w:val="008470BB"/>
    <w:rsid w:val="00851286"/>
    <w:rsid w:val="00851316"/>
    <w:rsid w:val="0085171E"/>
    <w:rsid w:val="008517D0"/>
    <w:rsid w:val="00851A00"/>
    <w:rsid w:val="00851CD5"/>
    <w:rsid w:val="00852563"/>
    <w:rsid w:val="00852569"/>
    <w:rsid w:val="00852B6D"/>
    <w:rsid w:val="00853C05"/>
    <w:rsid w:val="0085437E"/>
    <w:rsid w:val="00854C85"/>
    <w:rsid w:val="00855637"/>
    <w:rsid w:val="00855825"/>
    <w:rsid w:val="0085591D"/>
    <w:rsid w:val="00855D14"/>
    <w:rsid w:val="00855EC2"/>
    <w:rsid w:val="00856261"/>
    <w:rsid w:val="008563B5"/>
    <w:rsid w:val="0085640F"/>
    <w:rsid w:val="00856703"/>
    <w:rsid w:val="00856AFC"/>
    <w:rsid w:val="00856DDF"/>
    <w:rsid w:val="008572BF"/>
    <w:rsid w:val="008577F8"/>
    <w:rsid w:val="00857C50"/>
    <w:rsid w:val="00857FDE"/>
    <w:rsid w:val="008604F7"/>
    <w:rsid w:val="0086053B"/>
    <w:rsid w:val="008605AD"/>
    <w:rsid w:val="00861C62"/>
    <w:rsid w:val="00862003"/>
    <w:rsid w:val="00862522"/>
    <w:rsid w:val="00862780"/>
    <w:rsid w:val="00862AB7"/>
    <w:rsid w:val="00862F07"/>
    <w:rsid w:val="00863394"/>
    <w:rsid w:val="008638AD"/>
    <w:rsid w:val="008639B6"/>
    <w:rsid w:val="00863E97"/>
    <w:rsid w:val="0086424C"/>
    <w:rsid w:val="008642D9"/>
    <w:rsid w:val="00864C04"/>
    <w:rsid w:val="00864F1B"/>
    <w:rsid w:val="00864F8D"/>
    <w:rsid w:val="00865A55"/>
    <w:rsid w:val="00865F38"/>
    <w:rsid w:val="00865F6F"/>
    <w:rsid w:val="008661C3"/>
    <w:rsid w:val="008665B7"/>
    <w:rsid w:val="00866B7C"/>
    <w:rsid w:val="00866F1F"/>
    <w:rsid w:val="00867D80"/>
    <w:rsid w:val="00867E8D"/>
    <w:rsid w:val="008705EC"/>
    <w:rsid w:val="0087069C"/>
    <w:rsid w:val="00870E18"/>
    <w:rsid w:val="008710B5"/>
    <w:rsid w:val="008714CE"/>
    <w:rsid w:val="00871711"/>
    <w:rsid w:val="00871962"/>
    <w:rsid w:val="00871C0C"/>
    <w:rsid w:val="00871D8D"/>
    <w:rsid w:val="00871E2E"/>
    <w:rsid w:val="00871FAB"/>
    <w:rsid w:val="008722E0"/>
    <w:rsid w:val="008723B4"/>
    <w:rsid w:val="008723E6"/>
    <w:rsid w:val="008726D5"/>
    <w:rsid w:val="00872C58"/>
    <w:rsid w:val="00873270"/>
    <w:rsid w:val="00873CD0"/>
    <w:rsid w:val="0087457A"/>
    <w:rsid w:val="00874968"/>
    <w:rsid w:val="00874F55"/>
    <w:rsid w:val="0087505C"/>
    <w:rsid w:val="008754C0"/>
    <w:rsid w:val="008757E3"/>
    <w:rsid w:val="00875CDA"/>
    <w:rsid w:val="008763E4"/>
    <w:rsid w:val="00876965"/>
    <w:rsid w:val="00876A1A"/>
    <w:rsid w:val="00877D3C"/>
    <w:rsid w:val="0088053B"/>
    <w:rsid w:val="008812B2"/>
    <w:rsid w:val="008814F5"/>
    <w:rsid w:val="00881707"/>
    <w:rsid w:val="0088173A"/>
    <w:rsid w:val="0088181C"/>
    <w:rsid w:val="00881D31"/>
    <w:rsid w:val="00881FE4"/>
    <w:rsid w:val="008825B1"/>
    <w:rsid w:val="008826BF"/>
    <w:rsid w:val="00882A58"/>
    <w:rsid w:val="00882D67"/>
    <w:rsid w:val="008839ED"/>
    <w:rsid w:val="00883F46"/>
    <w:rsid w:val="008842DE"/>
    <w:rsid w:val="0088533A"/>
    <w:rsid w:val="00885922"/>
    <w:rsid w:val="008859E2"/>
    <w:rsid w:val="00885C23"/>
    <w:rsid w:val="00886112"/>
    <w:rsid w:val="00886B54"/>
    <w:rsid w:val="00886B94"/>
    <w:rsid w:val="00886C7E"/>
    <w:rsid w:val="0088714E"/>
    <w:rsid w:val="00887347"/>
    <w:rsid w:val="008876D1"/>
    <w:rsid w:val="00890495"/>
    <w:rsid w:val="00890F99"/>
    <w:rsid w:val="008912B5"/>
    <w:rsid w:val="00891479"/>
    <w:rsid w:val="00891837"/>
    <w:rsid w:val="0089199E"/>
    <w:rsid w:val="00891A96"/>
    <w:rsid w:val="0089245E"/>
    <w:rsid w:val="008939B0"/>
    <w:rsid w:val="00893A59"/>
    <w:rsid w:val="00893B35"/>
    <w:rsid w:val="0089415F"/>
    <w:rsid w:val="008944F3"/>
    <w:rsid w:val="008946B3"/>
    <w:rsid w:val="0089510B"/>
    <w:rsid w:val="008957C5"/>
    <w:rsid w:val="008958FB"/>
    <w:rsid w:val="00895E13"/>
    <w:rsid w:val="00895F44"/>
    <w:rsid w:val="0089660D"/>
    <w:rsid w:val="00896AF6"/>
    <w:rsid w:val="00896B78"/>
    <w:rsid w:val="00896E79"/>
    <w:rsid w:val="00897BB7"/>
    <w:rsid w:val="008A01B2"/>
    <w:rsid w:val="008A0978"/>
    <w:rsid w:val="008A0A1C"/>
    <w:rsid w:val="008A0A29"/>
    <w:rsid w:val="008A25F9"/>
    <w:rsid w:val="008A2751"/>
    <w:rsid w:val="008A283C"/>
    <w:rsid w:val="008A28AB"/>
    <w:rsid w:val="008A294C"/>
    <w:rsid w:val="008A2FC0"/>
    <w:rsid w:val="008A342B"/>
    <w:rsid w:val="008A39E7"/>
    <w:rsid w:val="008A3A3C"/>
    <w:rsid w:val="008A3B05"/>
    <w:rsid w:val="008A3EA9"/>
    <w:rsid w:val="008A3F55"/>
    <w:rsid w:val="008A3F91"/>
    <w:rsid w:val="008A459F"/>
    <w:rsid w:val="008A48F4"/>
    <w:rsid w:val="008A4C24"/>
    <w:rsid w:val="008A4C36"/>
    <w:rsid w:val="008A4E32"/>
    <w:rsid w:val="008A55A3"/>
    <w:rsid w:val="008A5D4A"/>
    <w:rsid w:val="008A667F"/>
    <w:rsid w:val="008A706D"/>
    <w:rsid w:val="008A719B"/>
    <w:rsid w:val="008A72BF"/>
    <w:rsid w:val="008A7654"/>
    <w:rsid w:val="008A765F"/>
    <w:rsid w:val="008A7771"/>
    <w:rsid w:val="008A77C7"/>
    <w:rsid w:val="008A7C61"/>
    <w:rsid w:val="008A7F7C"/>
    <w:rsid w:val="008B02CE"/>
    <w:rsid w:val="008B0927"/>
    <w:rsid w:val="008B11F0"/>
    <w:rsid w:val="008B1988"/>
    <w:rsid w:val="008B202A"/>
    <w:rsid w:val="008B24DA"/>
    <w:rsid w:val="008B2D4C"/>
    <w:rsid w:val="008B2D80"/>
    <w:rsid w:val="008B2DFC"/>
    <w:rsid w:val="008B3C77"/>
    <w:rsid w:val="008B42E4"/>
    <w:rsid w:val="008B4FB4"/>
    <w:rsid w:val="008B532F"/>
    <w:rsid w:val="008B5640"/>
    <w:rsid w:val="008B5877"/>
    <w:rsid w:val="008B5F58"/>
    <w:rsid w:val="008B610B"/>
    <w:rsid w:val="008B6119"/>
    <w:rsid w:val="008B63DB"/>
    <w:rsid w:val="008B6410"/>
    <w:rsid w:val="008B6C1A"/>
    <w:rsid w:val="008B7220"/>
    <w:rsid w:val="008B752F"/>
    <w:rsid w:val="008B763D"/>
    <w:rsid w:val="008B7924"/>
    <w:rsid w:val="008B7D9C"/>
    <w:rsid w:val="008C06E8"/>
    <w:rsid w:val="008C0887"/>
    <w:rsid w:val="008C1023"/>
    <w:rsid w:val="008C13E1"/>
    <w:rsid w:val="008C16B9"/>
    <w:rsid w:val="008C1792"/>
    <w:rsid w:val="008C1D04"/>
    <w:rsid w:val="008C2267"/>
    <w:rsid w:val="008C24E3"/>
    <w:rsid w:val="008C2914"/>
    <w:rsid w:val="008C296B"/>
    <w:rsid w:val="008C2ACE"/>
    <w:rsid w:val="008C2D6E"/>
    <w:rsid w:val="008C2E3A"/>
    <w:rsid w:val="008C33E4"/>
    <w:rsid w:val="008C36C5"/>
    <w:rsid w:val="008C3975"/>
    <w:rsid w:val="008C3B01"/>
    <w:rsid w:val="008C4B42"/>
    <w:rsid w:val="008C4B9A"/>
    <w:rsid w:val="008C4F6B"/>
    <w:rsid w:val="008C4FB8"/>
    <w:rsid w:val="008C55CC"/>
    <w:rsid w:val="008C563F"/>
    <w:rsid w:val="008C5A6F"/>
    <w:rsid w:val="008C5EE1"/>
    <w:rsid w:val="008C7159"/>
    <w:rsid w:val="008C72BD"/>
    <w:rsid w:val="008C73E3"/>
    <w:rsid w:val="008C76D8"/>
    <w:rsid w:val="008C7D40"/>
    <w:rsid w:val="008D0F6B"/>
    <w:rsid w:val="008D1355"/>
    <w:rsid w:val="008D1F88"/>
    <w:rsid w:val="008D23E2"/>
    <w:rsid w:val="008D24B0"/>
    <w:rsid w:val="008D278F"/>
    <w:rsid w:val="008D2BC1"/>
    <w:rsid w:val="008D322F"/>
    <w:rsid w:val="008D392C"/>
    <w:rsid w:val="008D3D32"/>
    <w:rsid w:val="008D4758"/>
    <w:rsid w:val="008D5083"/>
    <w:rsid w:val="008D5125"/>
    <w:rsid w:val="008D58FE"/>
    <w:rsid w:val="008D5911"/>
    <w:rsid w:val="008D6964"/>
    <w:rsid w:val="008D6F2E"/>
    <w:rsid w:val="008D701E"/>
    <w:rsid w:val="008D7C43"/>
    <w:rsid w:val="008E0253"/>
    <w:rsid w:val="008E081B"/>
    <w:rsid w:val="008E12D3"/>
    <w:rsid w:val="008E1625"/>
    <w:rsid w:val="008E1A85"/>
    <w:rsid w:val="008E1ECE"/>
    <w:rsid w:val="008E20B2"/>
    <w:rsid w:val="008E2869"/>
    <w:rsid w:val="008E2EBE"/>
    <w:rsid w:val="008E38D6"/>
    <w:rsid w:val="008E3C90"/>
    <w:rsid w:val="008E3CF9"/>
    <w:rsid w:val="008E3DF7"/>
    <w:rsid w:val="008E43F1"/>
    <w:rsid w:val="008E48F4"/>
    <w:rsid w:val="008E5AE2"/>
    <w:rsid w:val="008E6449"/>
    <w:rsid w:val="008E6701"/>
    <w:rsid w:val="008E748F"/>
    <w:rsid w:val="008E7626"/>
    <w:rsid w:val="008E782A"/>
    <w:rsid w:val="008E7B2A"/>
    <w:rsid w:val="008E7BC6"/>
    <w:rsid w:val="008E7E13"/>
    <w:rsid w:val="008E7EFE"/>
    <w:rsid w:val="008F0553"/>
    <w:rsid w:val="008F05B0"/>
    <w:rsid w:val="008F0DF7"/>
    <w:rsid w:val="008F0FA6"/>
    <w:rsid w:val="008F131D"/>
    <w:rsid w:val="008F15BB"/>
    <w:rsid w:val="008F181E"/>
    <w:rsid w:val="008F22CC"/>
    <w:rsid w:val="008F2675"/>
    <w:rsid w:val="008F3847"/>
    <w:rsid w:val="008F39A3"/>
    <w:rsid w:val="008F3CBC"/>
    <w:rsid w:val="008F44DB"/>
    <w:rsid w:val="008F46E7"/>
    <w:rsid w:val="008F471F"/>
    <w:rsid w:val="008F53DC"/>
    <w:rsid w:val="008F64B8"/>
    <w:rsid w:val="008F6901"/>
    <w:rsid w:val="008F6B68"/>
    <w:rsid w:val="008F7575"/>
    <w:rsid w:val="008F775D"/>
    <w:rsid w:val="009002B5"/>
    <w:rsid w:val="0090124B"/>
    <w:rsid w:val="00901D1F"/>
    <w:rsid w:val="009029EA"/>
    <w:rsid w:val="00902B18"/>
    <w:rsid w:val="00902E35"/>
    <w:rsid w:val="00903CED"/>
    <w:rsid w:val="00903D18"/>
    <w:rsid w:val="009043EB"/>
    <w:rsid w:val="009044D1"/>
    <w:rsid w:val="009047BC"/>
    <w:rsid w:val="00904A91"/>
    <w:rsid w:val="00904CB9"/>
    <w:rsid w:val="009055E6"/>
    <w:rsid w:val="00905CF9"/>
    <w:rsid w:val="00905E02"/>
    <w:rsid w:val="0090601A"/>
    <w:rsid w:val="00906149"/>
    <w:rsid w:val="00906623"/>
    <w:rsid w:val="00906897"/>
    <w:rsid w:val="00906FB5"/>
    <w:rsid w:val="0090730A"/>
    <w:rsid w:val="00907B71"/>
    <w:rsid w:val="00907DC9"/>
    <w:rsid w:val="00910159"/>
    <w:rsid w:val="009101E9"/>
    <w:rsid w:val="00910A98"/>
    <w:rsid w:val="0091115E"/>
    <w:rsid w:val="00911BBD"/>
    <w:rsid w:val="00911C99"/>
    <w:rsid w:val="0091248D"/>
    <w:rsid w:val="00912A7A"/>
    <w:rsid w:val="009139CA"/>
    <w:rsid w:val="00913AE9"/>
    <w:rsid w:val="00913F34"/>
    <w:rsid w:val="00913FEA"/>
    <w:rsid w:val="00914715"/>
    <w:rsid w:val="00914AB4"/>
    <w:rsid w:val="00914F9C"/>
    <w:rsid w:val="0091503E"/>
    <w:rsid w:val="00915931"/>
    <w:rsid w:val="00915CFA"/>
    <w:rsid w:val="00916AF8"/>
    <w:rsid w:val="00917223"/>
    <w:rsid w:val="00917462"/>
    <w:rsid w:val="009174B7"/>
    <w:rsid w:val="009174F6"/>
    <w:rsid w:val="009175AE"/>
    <w:rsid w:val="00917744"/>
    <w:rsid w:val="009178E4"/>
    <w:rsid w:val="00917A16"/>
    <w:rsid w:val="00917B11"/>
    <w:rsid w:val="00917EDD"/>
    <w:rsid w:val="009200AC"/>
    <w:rsid w:val="009202DE"/>
    <w:rsid w:val="009207CF"/>
    <w:rsid w:val="00920883"/>
    <w:rsid w:val="009208A3"/>
    <w:rsid w:val="00920B4D"/>
    <w:rsid w:val="009214D5"/>
    <w:rsid w:val="00921774"/>
    <w:rsid w:val="00921AEE"/>
    <w:rsid w:val="009220A1"/>
    <w:rsid w:val="009229BD"/>
    <w:rsid w:val="00922C8D"/>
    <w:rsid w:val="00922FD2"/>
    <w:rsid w:val="009231DF"/>
    <w:rsid w:val="0092358D"/>
    <w:rsid w:val="00923977"/>
    <w:rsid w:val="00923C12"/>
    <w:rsid w:val="00923FF8"/>
    <w:rsid w:val="009242C5"/>
    <w:rsid w:val="0092451F"/>
    <w:rsid w:val="009247E8"/>
    <w:rsid w:val="00924F1C"/>
    <w:rsid w:val="0092509B"/>
    <w:rsid w:val="00925787"/>
    <w:rsid w:val="00926417"/>
    <w:rsid w:val="0092652D"/>
    <w:rsid w:val="00926A89"/>
    <w:rsid w:val="00926E15"/>
    <w:rsid w:val="00926FDE"/>
    <w:rsid w:val="009270F5"/>
    <w:rsid w:val="00927153"/>
    <w:rsid w:val="009276E9"/>
    <w:rsid w:val="00927A70"/>
    <w:rsid w:val="00927C59"/>
    <w:rsid w:val="009304F7"/>
    <w:rsid w:val="0093055C"/>
    <w:rsid w:val="00930D9C"/>
    <w:rsid w:val="00930EE7"/>
    <w:rsid w:val="00931149"/>
    <w:rsid w:val="0093122E"/>
    <w:rsid w:val="00931645"/>
    <w:rsid w:val="00931825"/>
    <w:rsid w:val="00931897"/>
    <w:rsid w:val="00931C3A"/>
    <w:rsid w:val="00931DB3"/>
    <w:rsid w:val="00931DCA"/>
    <w:rsid w:val="0093221A"/>
    <w:rsid w:val="00932496"/>
    <w:rsid w:val="0093257D"/>
    <w:rsid w:val="00932A52"/>
    <w:rsid w:val="00932C3C"/>
    <w:rsid w:val="00932EDD"/>
    <w:rsid w:val="00932F4E"/>
    <w:rsid w:val="00933038"/>
    <w:rsid w:val="009336C3"/>
    <w:rsid w:val="00933D8C"/>
    <w:rsid w:val="0093406C"/>
    <w:rsid w:val="00934421"/>
    <w:rsid w:val="00934B14"/>
    <w:rsid w:val="00934B9E"/>
    <w:rsid w:val="00934BE2"/>
    <w:rsid w:val="009350AE"/>
    <w:rsid w:val="00935838"/>
    <w:rsid w:val="009360BD"/>
    <w:rsid w:val="00936834"/>
    <w:rsid w:val="0093684F"/>
    <w:rsid w:val="00936B73"/>
    <w:rsid w:val="00936BF5"/>
    <w:rsid w:val="00937177"/>
    <w:rsid w:val="00937315"/>
    <w:rsid w:val="009375BD"/>
    <w:rsid w:val="00940482"/>
    <w:rsid w:val="009405DE"/>
    <w:rsid w:val="00940605"/>
    <w:rsid w:val="009406C7"/>
    <w:rsid w:val="00940741"/>
    <w:rsid w:val="009409E1"/>
    <w:rsid w:val="00940DA4"/>
    <w:rsid w:val="0094126E"/>
    <w:rsid w:val="0094133E"/>
    <w:rsid w:val="00941859"/>
    <w:rsid w:val="00941973"/>
    <w:rsid w:val="00941C80"/>
    <w:rsid w:val="00942036"/>
    <w:rsid w:val="009442F2"/>
    <w:rsid w:val="009445B9"/>
    <w:rsid w:val="009447BA"/>
    <w:rsid w:val="0094556F"/>
    <w:rsid w:val="0094645A"/>
    <w:rsid w:val="00946B2A"/>
    <w:rsid w:val="00946D03"/>
    <w:rsid w:val="00947783"/>
    <w:rsid w:val="00947813"/>
    <w:rsid w:val="00947892"/>
    <w:rsid w:val="0095053A"/>
    <w:rsid w:val="0095064B"/>
    <w:rsid w:val="00950A8D"/>
    <w:rsid w:val="00950AD1"/>
    <w:rsid w:val="00951008"/>
    <w:rsid w:val="009513B7"/>
    <w:rsid w:val="0095173D"/>
    <w:rsid w:val="00951DBB"/>
    <w:rsid w:val="00952213"/>
    <w:rsid w:val="009525B6"/>
    <w:rsid w:val="009526B2"/>
    <w:rsid w:val="00953016"/>
    <w:rsid w:val="0095340E"/>
    <w:rsid w:val="00953502"/>
    <w:rsid w:val="00954051"/>
    <w:rsid w:val="009543DF"/>
    <w:rsid w:val="009547F4"/>
    <w:rsid w:val="00954B7B"/>
    <w:rsid w:val="0095524A"/>
    <w:rsid w:val="00955EEE"/>
    <w:rsid w:val="009563E3"/>
    <w:rsid w:val="009563FE"/>
    <w:rsid w:val="009564D9"/>
    <w:rsid w:val="009565D0"/>
    <w:rsid w:val="00956635"/>
    <w:rsid w:val="00956ADA"/>
    <w:rsid w:val="00956E2E"/>
    <w:rsid w:val="00956EC7"/>
    <w:rsid w:val="0095731E"/>
    <w:rsid w:val="009573EA"/>
    <w:rsid w:val="009579CB"/>
    <w:rsid w:val="00957C0D"/>
    <w:rsid w:val="00957F0A"/>
    <w:rsid w:val="00957F53"/>
    <w:rsid w:val="009604DA"/>
    <w:rsid w:val="009606B8"/>
    <w:rsid w:val="00961346"/>
    <w:rsid w:val="009613BB"/>
    <w:rsid w:val="0096180A"/>
    <w:rsid w:val="009619DE"/>
    <w:rsid w:val="0096201F"/>
    <w:rsid w:val="0096239C"/>
    <w:rsid w:val="00962EBB"/>
    <w:rsid w:val="009630D1"/>
    <w:rsid w:val="009634B1"/>
    <w:rsid w:val="0096379F"/>
    <w:rsid w:val="00963A1F"/>
    <w:rsid w:val="009640ED"/>
    <w:rsid w:val="00964745"/>
    <w:rsid w:val="009648F1"/>
    <w:rsid w:val="00965913"/>
    <w:rsid w:val="00965A79"/>
    <w:rsid w:val="00965DBF"/>
    <w:rsid w:val="00965ECF"/>
    <w:rsid w:val="00965EDA"/>
    <w:rsid w:val="0096652C"/>
    <w:rsid w:val="009666E1"/>
    <w:rsid w:val="00966754"/>
    <w:rsid w:val="00966B72"/>
    <w:rsid w:val="00966BD8"/>
    <w:rsid w:val="00966DD5"/>
    <w:rsid w:val="00966EAB"/>
    <w:rsid w:val="00966FDB"/>
    <w:rsid w:val="00967724"/>
    <w:rsid w:val="009706EB"/>
    <w:rsid w:val="00970BC3"/>
    <w:rsid w:val="00970C0E"/>
    <w:rsid w:val="00971587"/>
    <w:rsid w:val="00971D7C"/>
    <w:rsid w:val="00971F52"/>
    <w:rsid w:val="009724EF"/>
    <w:rsid w:val="009725E0"/>
    <w:rsid w:val="0097270A"/>
    <w:rsid w:val="0097277B"/>
    <w:rsid w:val="009728EF"/>
    <w:rsid w:val="00972C63"/>
    <w:rsid w:val="00972E27"/>
    <w:rsid w:val="00973421"/>
    <w:rsid w:val="00973618"/>
    <w:rsid w:val="00973EC3"/>
    <w:rsid w:val="009742A1"/>
    <w:rsid w:val="009743E1"/>
    <w:rsid w:val="0097482D"/>
    <w:rsid w:val="00974B25"/>
    <w:rsid w:val="00974EB3"/>
    <w:rsid w:val="00974FA0"/>
    <w:rsid w:val="00975243"/>
    <w:rsid w:val="009757F4"/>
    <w:rsid w:val="00975926"/>
    <w:rsid w:val="009759EF"/>
    <w:rsid w:val="00975E04"/>
    <w:rsid w:val="009762D7"/>
    <w:rsid w:val="0097633E"/>
    <w:rsid w:val="009763F2"/>
    <w:rsid w:val="009766BA"/>
    <w:rsid w:val="009774BB"/>
    <w:rsid w:val="00977DEA"/>
    <w:rsid w:val="00980A35"/>
    <w:rsid w:val="00980AFD"/>
    <w:rsid w:val="0098149B"/>
    <w:rsid w:val="009816A4"/>
    <w:rsid w:val="00981A89"/>
    <w:rsid w:val="009824F7"/>
    <w:rsid w:val="009834C7"/>
    <w:rsid w:val="00983D69"/>
    <w:rsid w:val="0098454D"/>
    <w:rsid w:val="0098456F"/>
    <w:rsid w:val="00984719"/>
    <w:rsid w:val="00984811"/>
    <w:rsid w:val="00984814"/>
    <w:rsid w:val="00984974"/>
    <w:rsid w:val="00985BBB"/>
    <w:rsid w:val="00985DDF"/>
    <w:rsid w:val="00986045"/>
    <w:rsid w:val="0098681E"/>
    <w:rsid w:val="009871CB"/>
    <w:rsid w:val="0098721F"/>
    <w:rsid w:val="00987DA3"/>
    <w:rsid w:val="00987E1E"/>
    <w:rsid w:val="0099030A"/>
    <w:rsid w:val="0099039D"/>
    <w:rsid w:val="009904E2"/>
    <w:rsid w:val="0099061A"/>
    <w:rsid w:val="00990780"/>
    <w:rsid w:val="009909F7"/>
    <w:rsid w:val="00990C8D"/>
    <w:rsid w:val="0099285E"/>
    <w:rsid w:val="009931BA"/>
    <w:rsid w:val="00993384"/>
    <w:rsid w:val="00993835"/>
    <w:rsid w:val="009940AD"/>
    <w:rsid w:val="009944FF"/>
    <w:rsid w:val="00995796"/>
    <w:rsid w:val="009961BD"/>
    <w:rsid w:val="00996874"/>
    <w:rsid w:val="00996D40"/>
    <w:rsid w:val="0099770D"/>
    <w:rsid w:val="009A0057"/>
    <w:rsid w:val="009A041D"/>
    <w:rsid w:val="009A047D"/>
    <w:rsid w:val="009A06C9"/>
    <w:rsid w:val="009A07E5"/>
    <w:rsid w:val="009A0958"/>
    <w:rsid w:val="009A0BC8"/>
    <w:rsid w:val="009A0E3C"/>
    <w:rsid w:val="009A12D4"/>
    <w:rsid w:val="009A1A13"/>
    <w:rsid w:val="009A1F25"/>
    <w:rsid w:val="009A204E"/>
    <w:rsid w:val="009A24BC"/>
    <w:rsid w:val="009A298D"/>
    <w:rsid w:val="009A299A"/>
    <w:rsid w:val="009A2AEA"/>
    <w:rsid w:val="009A30D6"/>
    <w:rsid w:val="009A30FA"/>
    <w:rsid w:val="009A3609"/>
    <w:rsid w:val="009A3869"/>
    <w:rsid w:val="009A38D1"/>
    <w:rsid w:val="009A3CB0"/>
    <w:rsid w:val="009A3EE7"/>
    <w:rsid w:val="009A427E"/>
    <w:rsid w:val="009A4659"/>
    <w:rsid w:val="009A4E86"/>
    <w:rsid w:val="009A535A"/>
    <w:rsid w:val="009A568B"/>
    <w:rsid w:val="009A5D69"/>
    <w:rsid w:val="009A64F1"/>
    <w:rsid w:val="009A6876"/>
    <w:rsid w:val="009A695B"/>
    <w:rsid w:val="009A6CFE"/>
    <w:rsid w:val="009A6E45"/>
    <w:rsid w:val="009A6EED"/>
    <w:rsid w:val="009A70C0"/>
    <w:rsid w:val="009A751E"/>
    <w:rsid w:val="009A7CB3"/>
    <w:rsid w:val="009B072E"/>
    <w:rsid w:val="009B0F1F"/>
    <w:rsid w:val="009B128C"/>
    <w:rsid w:val="009B18D3"/>
    <w:rsid w:val="009B1E7E"/>
    <w:rsid w:val="009B1F01"/>
    <w:rsid w:val="009B2D13"/>
    <w:rsid w:val="009B2F7B"/>
    <w:rsid w:val="009B3452"/>
    <w:rsid w:val="009B35ED"/>
    <w:rsid w:val="009B3619"/>
    <w:rsid w:val="009B3F1B"/>
    <w:rsid w:val="009B41D7"/>
    <w:rsid w:val="009B4622"/>
    <w:rsid w:val="009B4BDE"/>
    <w:rsid w:val="009B4F62"/>
    <w:rsid w:val="009B4FB0"/>
    <w:rsid w:val="009B54D8"/>
    <w:rsid w:val="009B58DB"/>
    <w:rsid w:val="009B5C8E"/>
    <w:rsid w:val="009B629B"/>
    <w:rsid w:val="009B6366"/>
    <w:rsid w:val="009B760C"/>
    <w:rsid w:val="009B79F3"/>
    <w:rsid w:val="009B7B0D"/>
    <w:rsid w:val="009B7C20"/>
    <w:rsid w:val="009C01E0"/>
    <w:rsid w:val="009C0381"/>
    <w:rsid w:val="009C0452"/>
    <w:rsid w:val="009C0478"/>
    <w:rsid w:val="009C0534"/>
    <w:rsid w:val="009C059A"/>
    <w:rsid w:val="009C0737"/>
    <w:rsid w:val="009C1CF3"/>
    <w:rsid w:val="009C2178"/>
    <w:rsid w:val="009C24C4"/>
    <w:rsid w:val="009C274A"/>
    <w:rsid w:val="009C2FEE"/>
    <w:rsid w:val="009C3050"/>
    <w:rsid w:val="009C388E"/>
    <w:rsid w:val="009C3E14"/>
    <w:rsid w:val="009C3ECA"/>
    <w:rsid w:val="009C48C4"/>
    <w:rsid w:val="009C53E8"/>
    <w:rsid w:val="009C5519"/>
    <w:rsid w:val="009C6400"/>
    <w:rsid w:val="009C650F"/>
    <w:rsid w:val="009C6C27"/>
    <w:rsid w:val="009C6EFA"/>
    <w:rsid w:val="009C7287"/>
    <w:rsid w:val="009D0C18"/>
    <w:rsid w:val="009D15E4"/>
    <w:rsid w:val="009D1CEA"/>
    <w:rsid w:val="009D1E0D"/>
    <w:rsid w:val="009D1E10"/>
    <w:rsid w:val="009D20D2"/>
    <w:rsid w:val="009D24F3"/>
    <w:rsid w:val="009D2A48"/>
    <w:rsid w:val="009D3373"/>
    <w:rsid w:val="009D352C"/>
    <w:rsid w:val="009D3614"/>
    <w:rsid w:val="009D3642"/>
    <w:rsid w:val="009D3A90"/>
    <w:rsid w:val="009D3E23"/>
    <w:rsid w:val="009D3FE6"/>
    <w:rsid w:val="009D401C"/>
    <w:rsid w:val="009D413F"/>
    <w:rsid w:val="009D4520"/>
    <w:rsid w:val="009D4E8A"/>
    <w:rsid w:val="009D4FEF"/>
    <w:rsid w:val="009D5689"/>
    <w:rsid w:val="009D6E12"/>
    <w:rsid w:val="009D7562"/>
    <w:rsid w:val="009D7DF0"/>
    <w:rsid w:val="009D7F8C"/>
    <w:rsid w:val="009E04D9"/>
    <w:rsid w:val="009E0595"/>
    <w:rsid w:val="009E0647"/>
    <w:rsid w:val="009E1351"/>
    <w:rsid w:val="009E1660"/>
    <w:rsid w:val="009E1B50"/>
    <w:rsid w:val="009E2218"/>
    <w:rsid w:val="009E2C8E"/>
    <w:rsid w:val="009E396E"/>
    <w:rsid w:val="009E4095"/>
    <w:rsid w:val="009E49B0"/>
    <w:rsid w:val="009E4C34"/>
    <w:rsid w:val="009E584B"/>
    <w:rsid w:val="009E59E1"/>
    <w:rsid w:val="009E5F75"/>
    <w:rsid w:val="009E5FB9"/>
    <w:rsid w:val="009E62A7"/>
    <w:rsid w:val="009E6CCE"/>
    <w:rsid w:val="009E6EEC"/>
    <w:rsid w:val="009E7165"/>
    <w:rsid w:val="009E729E"/>
    <w:rsid w:val="009E7353"/>
    <w:rsid w:val="009E7C1B"/>
    <w:rsid w:val="009E7EE5"/>
    <w:rsid w:val="009E7F40"/>
    <w:rsid w:val="009F0188"/>
    <w:rsid w:val="009F01CD"/>
    <w:rsid w:val="009F0733"/>
    <w:rsid w:val="009F09E9"/>
    <w:rsid w:val="009F0F75"/>
    <w:rsid w:val="009F11B1"/>
    <w:rsid w:val="009F1672"/>
    <w:rsid w:val="009F18F4"/>
    <w:rsid w:val="009F203E"/>
    <w:rsid w:val="009F22CA"/>
    <w:rsid w:val="009F31B7"/>
    <w:rsid w:val="009F4416"/>
    <w:rsid w:val="009F457E"/>
    <w:rsid w:val="009F47EC"/>
    <w:rsid w:val="009F4CFE"/>
    <w:rsid w:val="009F542B"/>
    <w:rsid w:val="009F57ED"/>
    <w:rsid w:val="009F5B7C"/>
    <w:rsid w:val="009F5B82"/>
    <w:rsid w:val="009F5F9B"/>
    <w:rsid w:val="009F6252"/>
    <w:rsid w:val="009F6CE1"/>
    <w:rsid w:val="009F6D8A"/>
    <w:rsid w:val="009F6E71"/>
    <w:rsid w:val="009F71B9"/>
    <w:rsid w:val="009F7552"/>
    <w:rsid w:val="009F7A16"/>
    <w:rsid w:val="00A0049A"/>
    <w:rsid w:val="00A00DFA"/>
    <w:rsid w:val="00A01CE8"/>
    <w:rsid w:val="00A01D40"/>
    <w:rsid w:val="00A01FB4"/>
    <w:rsid w:val="00A020C8"/>
    <w:rsid w:val="00A021B6"/>
    <w:rsid w:val="00A02371"/>
    <w:rsid w:val="00A02618"/>
    <w:rsid w:val="00A026A6"/>
    <w:rsid w:val="00A027EB"/>
    <w:rsid w:val="00A02D98"/>
    <w:rsid w:val="00A03581"/>
    <w:rsid w:val="00A03C5B"/>
    <w:rsid w:val="00A03D9F"/>
    <w:rsid w:val="00A04ADD"/>
    <w:rsid w:val="00A05475"/>
    <w:rsid w:val="00A059E3"/>
    <w:rsid w:val="00A05C54"/>
    <w:rsid w:val="00A06033"/>
    <w:rsid w:val="00A0651D"/>
    <w:rsid w:val="00A0696F"/>
    <w:rsid w:val="00A073EC"/>
    <w:rsid w:val="00A077F9"/>
    <w:rsid w:val="00A07B65"/>
    <w:rsid w:val="00A07C13"/>
    <w:rsid w:val="00A07E88"/>
    <w:rsid w:val="00A10084"/>
    <w:rsid w:val="00A1026A"/>
    <w:rsid w:val="00A1043C"/>
    <w:rsid w:val="00A10ADD"/>
    <w:rsid w:val="00A10F4B"/>
    <w:rsid w:val="00A1148D"/>
    <w:rsid w:val="00A1185C"/>
    <w:rsid w:val="00A11A9D"/>
    <w:rsid w:val="00A11C2C"/>
    <w:rsid w:val="00A1233C"/>
    <w:rsid w:val="00A12378"/>
    <w:rsid w:val="00A12708"/>
    <w:rsid w:val="00A1306C"/>
    <w:rsid w:val="00A1312A"/>
    <w:rsid w:val="00A13272"/>
    <w:rsid w:val="00A13305"/>
    <w:rsid w:val="00A1330C"/>
    <w:rsid w:val="00A13910"/>
    <w:rsid w:val="00A1395C"/>
    <w:rsid w:val="00A1417D"/>
    <w:rsid w:val="00A1493E"/>
    <w:rsid w:val="00A149D6"/>
    <w:rsid w:val="00A14B70"/>
    <w:rsid w:val="00A1517E"/>
    <w:rsid w:val="00A161F2"/>
    <w:rsid w:val="00A16993"/>
    <w:rsid w:val="00A16A22"/>
    <w:rsid w:val="00A16D4E"/>
    <w:rsid w:val="00A17B6E"/>
    <w:rsid w:val="00A17C4B"/>
    <w:rsid w:val="00A17DC2"/>
    <w:rsid w:val="00A20B77"/>
    <w:rsid w:val="00A211A6"/>
    <w:rsid w:val="00A21305"/>
    <w:rsid w:val="00A21AA3"/>
    <w:rsid w:val="00A21DF4"/>
    <w:rsid w:val="00A2239D"/>
    <w:rsid w:val="00A22E5B"/>
    <w:rsid w:val="00A22F18"/>
    <w:rsid w:val="00A231AD"/>
    <w:rsid w:val="00A236A9"/>
    <w:rsid w:val="00A23E20"/>
    <w:rsid w:val="00A2484F"/>
    <w:rsid w:val="00A24A27"/>
    <w:rsid w:val="00A24BF6"/>
    <w:rsid w:val="00A24D7F"/>
    <w:rsid w:val="00A252B2"/>
    <w:rsid w:val="00A25E53"/>
    <w:rsid w:val="00A262EA"/>
    <w:rsid w:val="00A27103"/>
    <w:rsid w:val="00A27137"/>
    <w:rsid w:val="00A2719D"/>
    <w:rsid w:val="00A271F6"/>
    <w:rsid w:val="00A278CE"/>
    <w:rsid w:val="00A300B3"/>
    <w:rsid w:val="00A302BE"/>
    <w:rsid w:val="00A305C4"/>
    <w:rsid w:val="00A306DF"/>
    <w:rsid w:val="00A313CA"/>
    <w:rsid w:val="00A3153D"/>
    <w:rsid w:val="00A315F2"/>
    <w:rsid w:val="00A31A34"/>
    <w:rsid w:val="00A321F8"/>
    <w:rsid w:val="00A3262F"/>
    <w:rsid w:val="00A32BAD"/>
    <w:rsid w:val="00A3304E"/>
    <w:rsid w:val="00A336C0"/>
    <w:rsid w:val="00A3452D"/>
    <w:rsid w:val="00A346C5"/>
    <w:rsid w:val="00A3536F"/>
    <w:rsid w:val="00A3552E"/>
    <w:rsid w:val="00A35570"/>
    <w:rsid w:val="00A35A91"/>
    <w:rsid w:val="00A35E41"/>
    <w:rsid w:val="00A364F2"/>
    <w:rsid w:val="00A36ABB"/>
    <w:rsid w:val="00A36EE3"/>
    <w:rsid w:val="00A36EFF"/>
    <w:rsid w:val="00A36FF5"/>
    <w:rsid w:val="00A37637"/>
    <w:rsid w:val="00A37C0F"/>
    <w:rsid w:val="00A40402"/>
    <w:rsid w:val="00A407A1"/>
    <w:rsid w:val="00A40A6B"/>
    <w:rsid w:val="00A414EC"/>
    <w:rsid w:val="00A41AB1"/>
    <w:rsid w:val="00A4223B"/>
    <w:rsid w:val="00A4225C"/>
    <w:rsid w:val="00A4251F"/>
    <w:rsid w:val="00A42AA9"/>
    <w:rsid w:val="00A433E4"/>
    <w:rsid w:val="00A434B8"/>
    <w:rsid w:val="00A43DBA"/>
    <w:rsid w:val="00A4413B"/>
    <w:rsid w:val="00A44143"/>
    <w:rsid w:val="00A44636"/>
    <w:rsid w:val="00A447DB"/>
    <w:rsid w:val="00A4486B"/>
    <w:rsid w:val="00A44B97"/>
    <w:rsid w:val="00A44F2C"/>
    <w:rsid w:val="00A452A6"/>
    <w:rsid w:val="00A4561E"/>
    <w:rsid w:val="00A4574A"/>
    <w:rsid w:val="00A45FE8"/>
    <w:rsid w:val="00A46BDB"/>
    <w:rsid w:val="00A4735D"/>
    <w:rsid w:val="00A47F11"/>
    <w:rsid w:val="00A505CF"/>
    <w:rsid w:val="00A505E1"/>
    <w:rsid w:val="00A508AB"/>
    <w:rsid w:val="00A513F1"/>
    <w:rsid w:val="00A5199D"/>
    <w:rsid w:val="00A519DB"/>
    <w:rsid w:val="00A526BE"/>
    <w:rsid w:val="00A52B2A"/>
    <w:rsid w:val="00A5316D"/>
    <w:rsid w:val="00A53693"/>
    <w:rsid w:val="00A53930"/>
    <w:rsid w:val="00A53965"/>
    <w:rsid w:val="00A53AAF"/>
    <w:rsid w:val="00A54186"/>
    <w:rsid w:val="00A5424F"/>
    <w:rsid w:val="00A54782"/>
    <w:rsid w:val="00A547C1"/>
    <w:rsid w:val="00A54B80"/>
    <w:rsid w:val="00A55693"/>
    <w:rsid w:val="00A55700"/>
    <w:rsid w:val="00A55DC6"/>
    <w:rsid w:val="00A565E3"/>
    <w:rsid w:val="00A56B1E"/>
    <w:rsid w:val="00A56C13"/>
    <w:rsid w:val="00A56C77"/>
    <w:rsid w:val="00A56DF0"/>
    <w:rsid w:val="00A5721E"/>
    <w:rsid w:val="00A5733C"/>
    <w:rsid w:val="00A57A21"/>
    <w:rsid w:val="00A57A4D"/>
    <w:rsid w:val="00A57A9D"/>
    <w:rsid w:val="00A57BC3"/>
    <w:rsid w:val="00A57D43"/>
    <w:rsid w:val="00A60119"/>
    <w:rsid w:val="00A603D5"/>
    <w:rsid w:val="00A60AAC"/>
    <w:rsid w:val="00A60ED1"/>
    <w:rsid w:val="00A612B5"/>
    <w:rsid w:val="00A6161F"/>
    <w:rsid w:val="00A62058"/>
    <w:rsid w:val="00A62182"/>
    <w:rsid w:val="00A623AF"/>
    <w:rsid w:val="00A627D3"/>
    <w:rsid w:val="00A62885"/>
    <w:rsid w:val="00A62E80"/>
    <w:rsid w:val="00A6318A"/>
    <w:rsid w:val="00A63293"/>
    <w:rsid w:val="00A635EB"/>
    <w:rsid w:val="00A63918"/>
    <w:rsid w:val="00A63D7B"/>
    <w:rsid w:val="00A63FA6"/>
    <w:rsid w:val="00A644E1"/>
    <w:rsid w:val="00A64FC4"/>
    <w:rsid w:val="00A654F3"/>
    <w:rsid w:val="00A6660D"/>
    <w:rsid w:val="00A66B67"/>
    <w:rsid w:val="00A67744"/>
    <w:rsid w:val="00A67837"/>
    <w:rsid w:val="00A679A1"/>
    <w:rsid w:val="00A70EBF"/>
    <w:rsid w:val="00A71498"/>
    <w:rsid w:val="00A71BDE"/>
    <w:rsid w:val="00A71D3E"/>
    <w:rsid w:val="00A71FCB"/>
    <w:rsid w:val="00A72196"/>
    <w:rsid w:val="00A722BB"/>
    <w:rsid w:val="00A72CDA"/>
    <w:rsid w:val="00A72E97"/>
    <w:rsid w:val="00A73062"/>
    <w:rsid w:val="00A732E6"/>
    <w:rsid w:val="00A7349E"/>
    <w:rsid w:val="00A7357E"/>
    <w:rsid w:val="00A73B00"/>
    <w:rsid w:val="00A73D08"/>
    <w:rsid w:val="00A74220"/>
    <w:rsid w:val="00A74647"/>
    <w:rsid w:val="00A74857"/>
    <w:rsid w:val="00A74D09"/>
    <w:rsid w:val="00A74DC7"/>
    <w:rsid w:val="00A74F0F"/>
    <w:rsid w:val="00A7537C"/>
    <w:rsid w:val="00A753D9"/>
    <w:rsid w:val="00A75E7A"/>
    <w:rsid w:val="00A75FBE"/>
    <w:rsid w:val="00A76158"/>
    <w:rsid w:val="00A76186"/>
    <w:rsid w:val="00A764B3"/>
    <w:rsid w:val="00A76F96"/>
    <w:rsid w:val="00A7771E"/>
    <w:rsid w:val="00A77B04"/>
    <w:rsid w:val="00A77BE6"/>
    <w:rsid w:val="00A80E47"/>
    <w:rsid w:val="00A81170"/>
    <w:rsid w:val="00A811DB"/>
    <w:rsid w:val="00A8126F"/>
    <w:rsid w:val="00A8156A"/>
    <w:rsid w:val="00A81757"/>
    <w:rsid w:val="00A82D22"/>
    <w:rsid w:val="00A82F87"/>
    <w:rsid w:val="00A8335A"/>
    <w:rsid w:val="00A8338F"/>
    <w:rsid w:val="00A83A02"/>
    <w:rsid w:val="00A83ADB"/>
    <w:rsid w:val="00A83CE1"/>
    <w:rsid w:val="00A83F9F"/>
    <w:rsid w:val="00A841DD"/>
    <w:rsid w:val="00A84215"/>
    <w:rsid w:val="00A8422F"/>
    <w:rsid w:val="00A8447A"/>
    <w:rsid w:val="00A845C4"/>
    <w:rsid w:val="00A8473F"/>
    <w:rsid w:val="00A8474A"/>
    <w:rsid w:val="00A84C56"/>
    <w:rsid w:val="00A8519A"/>
    <w:rsid w:val="00A855D6"/>
    <w:rsid w:val="00A856ED"/>
    <w:rsid w:val="00A85DA8"/>
    <w:rsid w:val="00A86960"/>
    <w:rsid w:val="00A86B27"/>
    <w:rsid w:val="00A90693"/>
    <w:rsid w:val="00A906F9"/>
    <w:rsid w:val="00A90C4A"/>
    <w:rsid w:val="00A90E00"/>
    <w:rsid w:val="00A90E2E"/>
    <w:rsid w:val="00A90FE6"/>
    <w:rsid w:val="00A9150E"/>
    <w:rsid w:val="00A92134"/>
    <w:rsid w:val="00A92757"/>
    <w:rsid w:val="00A92881"/>
    <w:rsid w:val="00A92BE8"/>
    <w:rsid w:val="00A92CE1"/>
    <w:rsid w:val="00A936F5"/>
    <w:rsid w:val="00A93D40"/>
    <w:rsid w:val="00A9486B"/>
    <w:rsid w:val="00A95266"/>
    <w:rsid w:val="00A95E97"/>
    <w:rsid w:val="00A95EC3"/>
    <w:rsid w:val="00A95F72"/>
    <w:rsid w:val="00A96209"/>
    <w:rsid w:val="00A96CE3"/>
    <w:rsid w:val="00A96F37"/>
    <w:rsid w:val="00A97987"/>
    <w:rsid w:val="00AA0637"/>
    <w:rsid w:val="00AA086E"/>
    <w:rsid w:val="00AA0C61"/>
    <w:rsid w:val="00AA1342"/>
    <w:rsid w:val="00AA13EA"/>
    <w:rsid w:val="00AA1668"/>
    <w:rsid w:val="00AA16F3"/>
    <w:rsid w:val="00AA1B12"/>
    <w:rsid w:val="00AA2125"/>
    <w:rsid w:val="00AA223F"/>
    <w:rsid w:val="00AA30D7"/>
    <w:rsid w:val="00AA37C7"/>
    <w:rsid w:val="00AA3864"/>
    <w:rsid w:val="00AA3CF4"/>
    <w:rsid w:val="00AA3E65"/>
    <w:rsid w:val="00AA473E"/>
    <w:rsid w:val="00AA49DD"/>
    <w:rsid w:val="00AA567A"/>
    <w:rsid w:val="00AA57AB"/>
    <w:rsid w:val="00AA5E73"/>
    <w:rsid w:val="00AA6330"/>
    <w:rsid w:val="00AA641D"/>
    <w:rsid w:val="00AA67CD"/>
    <w:rsid w:val="00AA6B56"/>
    <w:rsid w:val="00AA6FA1"/>
    <w:rsid w:val="00AA730E"/>
    <w:rsid w:val="00AA77AD"/>
    <w:rsid w:val="00AA7A93"/>
    <w:rsid w:val="00AA7F24"/>
    <w:rsid w:val="00AA7F58"/>
    <w:rsid w:val="00AB00C0"/>
    <w:rsid w:val="00AB0ACD"/>
    <w:rsid w:val="00AB0E5B"/>
    <w:rsid w:val="00AB10E4"/>
    <w:rsid w:val="00AB14FB"/>
    <w:rsid w:val="00AB1A04"/>
    <w:rsid w:val="00AB1A53"/>
    <w:rsid w:val="00AB1B87"/>
    <w:rsid w:val="00AB24B6"/>
    <w:rsid w:val="00AB25CA"/>
    <w:rsid w:val="00AB2B8A"/>
    <w:rsid w:val="00AB37C9"/>
    <w:rsid w:val="00AB386D"/>
    <w:rsid w:val="00AB3B3E"/>
    <w:rsid w:val="00AB3C12"/>
    <w:rsid w:val="00AB4042"/>
    <w:rsid w:val="00AB4CF4"/>
    <w:rsid w:val="00AB57AB"/>
    <w:rsid w:val="00AB5935"/>
    <w:rsid w:val="00AB59B1"/>
    <w:rsid w:val="00AB5BD7"/>
    <w:rsid w:val="00AB5DFB"/>
    <w:rsid w:val="00AB5EDB"/>
    <w:rsid w:val="00AB629B"/>
    <w:rsid w:val="00AB6767"/>
    <w:rsid w:val="00AB683A"/>
    <w:rsid w:val="00AB6B34"/>
    <w:rsid w:val="00AB6CB4"/>
    <w:rsid w:val="00AB6E85"/>
    <w:rsid w:val="00AB70BF"/>
    <w:rsid w:val="00AB7316"/>
    <w:rsid w:val="00AB7508"/>
    <w:rsid w:val="00AB7C06"/>
    <w:rsid w:val="00AB7E86"/>
    <w:rsid w:val="00AC1A32"/>
    <w:rsid w:val="00AC1F92"/>
    <w:rsid w:val="00AC2714"/>
    <w:rsid w:val="00AC27F9"/>
    <w:rsid w:val="00AC3273"/>
    <w:rsid w:val="00AC4B72"/>
    <w:rsid w:val="00AC4C62"/>
    <w:rsid w:val="00AC4FE2"/>
    <w:rsid w:val="00AC516D"/>
    <w:rsid w:val="00AC52EE"/>
    <w:rsid w:val="00AC543A"/>
    <w:rsid w:val="00AC54CB"/>
    <w:rsid w:val="00AC5901"/>
    <w:rsid w:val="00AC613F"/>
    <w:rsid w:val="00AC6612"/>
    <w:rsid w:val="00AC6789"/>
    <w:rsid w:val="00AC682F"/>
    <w:rsid w:val="00AC720B"/>
    <w:rsid w:val="00AC72B0"/>
    <w:rsid w:val="00AC7A27"/>
    <w:rsid w:val="00AD018E"/>
    <w:rsid w:val="00AD027E"/>
    <w:rsid w:val="00AD05A4"/>
    <w:rsid w:val="00AD08E8"/>
    <w:rsid w:val="00AD0F76"/>
    <w:rsid w:val="00AD1B0A"/>
    <w:rsid w:val="00AD1F8C"/>
    <w:rsid w:val="00AD1FF6"/>
    <w:rsid w:val="00AD226A"/>
    <w:rsid w:val="00AD27E5"/>
    <w:rsid w:val="00AD2A8C"/>
    <w:rsid w:val="00AD3079"/>
    <w:rsid w:val="00AD3081"/>
    <w:rsid w:val="00AD379B"/>
    <w:rsid w:val="00AD3808"/>
    <w:rsid w:val="00AD3FD6"/>
    <w:rsid w:val="00AD460F"/>
    <w:rsid w:val="00AD5289"/>
    <w:rsid w:val="00AD54F3"/>
    <w:rsid w:val="00AD563A"/>
    <w:rsid w:val="00AD5AA2"/>
    <w:rsid w:val="00AD664A"/>
    <w:rsid w:val="00AD6A18"/>
    <w:rsid w:val="00AD6B03"/>
    <w:rsid w:val="00AD6ED4"/>
    <w:rsid w:val="00AD6ED8"/>
    <w:rsid w:val="00AD7287"/>
    <w:rsid w:val="00AD7442"/>
    <w:rsid w:val="00AD75B9"/>
    <w:rsid w:val="00AD76DC"/>
    <w:rsid w:val="00AD7CCB"/>
    <w:rsid w:val="00AD7FBE"/>
    <w:rsid w:val="00AE06BB"/>
    <w:rsid w:val="00AE06BD"/>
    <w:rsid w:val="00AE0742"/>
    <w:rsid w:val="00AE0788"/>
    <w:rsid w:val="00AE09D4"/>
    <w:rsid w:val="00AE0A09"/>
    <w:rsid w:val="00AE0C2C"/>
    <w:rsid w:val="00AE1105"/>
    <w:rsid w:val="00AE141E"/>
    <w:rsid w:val="00AE15D7"/>
    <w:rsid w:val="00AE1AB6"/>
    <w:rsid w:val="00AE1EC7"/>
    <w:rsid w:val="00AE20EE"/>
    <w:rsid w:val="00AE2648"/>
    <w:rsid w:val="00AE28DC"/>
    <w:rsid w:val="00AE2DE7"/>
    <w:rsid w:val="00AE2F62"/>
    <w:rsid w:val="00AE2F93"/>
    <w:rsid w:val="00AE2FC3"/>
    <w:rsid w:val="00AE3467"/>
    <w:rsid w:val="00AE3762"/>
    <w:rsid w:val="00AE3F59"/>
    <w:rsid w:val="00AE4279"/>
    <w:rsid w:val="00AE4596"/>
    <w:rsid w:val="00AE46F9"/>
    <w:rsid w:val="00AE4B8B"/>
    <w:rsid w:val="00AE5671"/>
    <w:rsid w:val="00AE5D9A"/>
    <w:rsid w:val="00AE65B4"/>
    <w:rsid w:val="00AE697B"/>
    <w:rsid w:val="00AE6AF3"/>
    <w:rsid w:val="00AE6C5B"/>
    <w:rsid w:val="00AE6C74"/>
    <w:rsid w:val="00AE6CAA"/>
    <w:rsid w:val="00AE76A7"/>
    <w:rsid w:val="00AE76E7"/>
    <w:rsid w:val="00AE77FC"/>
    <w:rsid w:val="00AE7ED6"/>
    <w:rsid w:val="00AF019C"/>
    <w:rsid w:val="00AF13D4"/>
    <w:rsid w:val="00AF1B1B"/>
    <w:rsid w:val="00AF1EE6"/>
    <w:rsid w:val="00AF1F71"/>
    <w:rsid w:val="00AF1FA6"/>
    <w:rsid w:val="00AF32E1"/>
    <w:rsid w:val="00AF3B29"/>
    <w:rsid w:val="00AF405D"/>
    <w:rsid w:val="00AF43B3"/>
    <w:rsid w:val="00AF44FF"/>
    <w:rsid w:val="00AF46C1"/>
    <w:rsid w:val="00AF4C26"/>
    <w:rsid w:val="00AF4DC4"/>
    <w:rsid w:val="00AF518B"/>
    <w:rsid w:val="00AF55AE"/>
    <w:rsid w:val="00AF5667"/>
    <w:rsid w:val="00AF5765"/>
    <w:rsid w:val="00AF5ABE"/>
    <w:rsid w:val="00AF5F44"/>
    <w:rsid w:val="00AF6916"/>
    <w:rsid w:val="00AF6C1F"/>
    <w:rsid w:val="00AF6D82"/>
    <w:rsid w:val="00AF6FC2"/>
    <w:rsid w:val="00AF7128"/>
    <w:rsid w:val="00B00A77"/>
    <w:rsid w:val="00B00ACF"/>
    <w:rsid w:val="00B01081"/>
    <w:rsid w:val="00B018EA"/>
    <w:rsid w:val="00B01BC7"/>
    <w:rsid w:val="00B01EE3"/>
    <w:rsid w:val="00B0215F"/>
    <w:rsid w:val="00B0278F"/>
    <w:rsid w:val="00B02B76"/>
    <w:rsid w:val="00B03138"/>
    <w:rsid w:val="00B03290"/>
    <w:rsid w:val="00B04F5A"/>
    <w:rsid w:val="00B053B0"/>
    <w:rsid w:val="00B053BF"/>
    <w:rsid w:val="00B05793"/>
    <w:rsid w:val="00B05BFB"/>
    <w:rsid w:val="00B05E03"/>
    <w:rsid w:val="00B05E75"/>
    <w:rsid w:val="00B06F0D"/>
    <w:rsid w:val="00B0752F"/>
    <w:rsid w:val="00B077AB"/>
    <w:rsid w:val="00B07935"/>
    <w:rsid w:val="00B10713"/>
    <w:rsid w:val="00B10970"/>
    <w:rsid w:val="00B11540"/>
    <w:rsid w:val="00B11671"/>
    <w:rsid w:val="00B1198D"/>
    <w:rsid w:val="00B11C3C"/>
    <w:rsid w:val="00B11F13"/>
    <w:rsid w:val="00B1244B"/>
    <w:rsid w:val="00B13089"/>
    <w:rsid w:val="00B138F2"/>
    <w:rsid w:val="00B13A7A"/>
    <w:rsid w:val="00B13F45"/>
    <w:rsid w:val="00B13FD3"/>
    <w:rsid w:val="00B142DC"/>
    <w:rsid w:val="00B14346"/>
    <w:rsid w:val="00B147DF"/>
    <w:rsid w:val="00B14DF6"/>
    <w:rsid w:val="00B14F87"/>
    <w:rsid w:val="00B1522F"/>
    <w:rsid w:val="00B15609"/>
    <w:rsid w:val="00B15AC4"/>
    <w:rsid w:val="00B15BA9"/>
    <w:rsid w:val="00B15C47"/>
    <w:rsid w:val="00B1687C"/>
    <w:rsid w:val="00B169FC"/>
    <w:rsid w:val="00B1774A"/>
    <w:rsid w:val="00B17BB5"/>
    <w:rsid w:val="00B200A1"/>
    <w:rsid w:val="00B20260"/>
    <w:rsid w:val="00B202A8"/>
    <w:rsid w:val="00B20A99"/>
    <w:rsid w:val="00B20C53"/>
    <w:rsid w:val="00B20DBD"/>
    <w:rsid w:val="00B20EA4"/>
    <w:rsid w:val="00B20F39"/>
    <w:rsid w:val="00B211B0"/>
    <w:rsid w:val="00B21525"/>
    <w:rsid w:val="00B219CB"/>
    <w:rsid w:val="00B21A45"/>
    <w:rsid w:val="00B22224"/>
    <w:rsid w:val="00B236C6"/>
    <w:rsid w:val="00B23DF6"/>
    <w:rsid w:val="00B23F72"/>
    <w:rsid w:val="00B24B11"/>
    <w:rsid w:val="00B24EB0"/>
    <w:rsid w:val="00B24F32"/>
    <w:rsid w:val="00B25025"/>
    <w:rsid w:val="00B2541E"/>
    <w:rsid w:val="00B26959"/>
    <w:rsid w:val="00B26C30"/>
    <w:rsid w:val="00B26EBD"/>
    <w:rsid w:val="00B27A5B"/>
    <w:rsid w:val="00B27D3E"/>
    <w:rsid w:val="00B27EAD"/>
    <w:rsid w:val="00B3033B"/>
    <w:rsid w:val="00B3078E"/>
    <w:rsid w:val="00B30B78"/>
    <w:rsid w:val="00B3186D"/>
    <w:rsid w:val="00B31E39"/>
    <w:rsid w:val="00B31E59"/>
    <w:rsid w:val="00B3205E"/>
    <w:rsid w:val="00B32220"/>
    <w:rsid w:val="00B3325E"/>
    <w:rsid w:val="00B3369A"/>
    <w:rsid w:val="00B33A29"/>
    <w:rsid w:val="00B33DA8"/>
    <w:rsid w:val="00B33EF9"/>
    <w:rsid w:val="00B3403D"/>
    <w:rsid w:val="00B3464D"/>
    <w:rsid w:val="00B34AB8"/>
    <w:rsid w:val="00B351F3"/>
    <w:rsid w:val="00B364DD"/>
    <w:rsid w:val="00B37A2E"/>
    <w:rsid w:val="00B4162A"/>
    <w:rsid w:val="00B41B15"/>
    <w:rsid w:val="00B41D61"/>
    <w:rsid w:val="00B41E93"/>
    <w:rsid w:val="00B427C7"/>
    <w:rsid w:val="00B42E32"/>
    <w:rsid w:val="00B42F00"/>
    <w:rsid w:val="00B42F95"/>
    <w:rsid w:val="00B43134"/>
    <w:rsid w:val="00B43959"/>
    <w:rsid w:val="00B44607"/>
    <w:rsid w:val="00B44790"/>
    <w:rsid w:val="00B44B7F"/>
    <w:rsid w:val="00B453BD"/>
    <w:rsid w:val="00B454D7"/>
    <w:rsid w:val="00B45573"/>
    <w:rsid w:val="00B4615B"/>
    <w:rsid w:val="00B46B62"/>
    <w:rsid w:val="00B46F09"/>
    <w:rsid w:val="00B47583"/>
    <w:rsid w:val="00B47A30"/>
    <w:rsid w:val="00B47B54"/>
    <w:rsid w:val="00B504D6"/>
    <w:rsid w:val="00B510A8"/>
    <w:rsid w:val="00B512B5"/>
    <w:rsid w:val="00B5134D"/>
    <w:rsid w:val="00B51BA3"/>
    <w:rsid w:val="00B522E4"/>
    <w:rsid w:val="00B5298F"/>
    <w:rsid w:val="00B52E08"/>
    <w:rsid w:val="00B53219"/>
    <w:rsid w:val="00B5434F"/>
    <w:rsid w:val="00B55469"/>
    <w:rsid w:val="00B55C76"/>
    <w:rsid w:val="00B55FC2"/>
    <w:rsid w:val="00B56328"/>
    <w:rsid w:val="00B56805"/>
    <w:rsid w:val="00B56918"/>
    <w:rsid w:val="00B57B8B"/>
    <w:rsid w:val="00B57C15"/>
    <w:rsid w:val="00B57FD1"/>
    <w:rsid w:val="00B603EE"/>
    <w:rsid w:val="00B605B6"/>
    <w:rsid w:val="00B612E0"/>
    <w:rsid w:val="00B61363"/>
    <w:rsid w:val="00B61410"/>
    <w:rsid w:val="00B615EA"/>
    <w:rsid w:val="00B61F3B"/>
    <w:rsid w:val="00B62C33"/>
    <w:rsid w:val="00B63ABA"/>
    <w:rsid w:val="00B64768"/>
    <w:rsid w:val="00B64806"/>
    <w:rsid w:val="00B64F93"/>
    <w:rsid w:val="00B656A5"/>
    <w:rsid w:val="00B65861"/>
    <w:rsid w:val="00B65A58"/>
    <w:rsid w:val="00B65A72"/>
    <w:rsid w:val="00B65DD5"/>
    <w:rsid w:val="00B66BF8"/>
    <w:rsid w:val="00B673B6"/>
    <w:rsid w:val="00B67678"/>
    <w:rsid w:val="00B67B52"/>
    <w:rsid w:val="00B67BEE"/>
    <w:rsid w:val="00B67D27"/>
    <w:rsid w:val="00B7027C"/>
    <w:rsid w:val="00B70307"/>
    <w:rsid w:val="00B70962"/>
    <w:rsid w:val="00B70D72"/>
    <w:rsid w:val="00B70EBE"/>
    <w:rsid w:val="00B70FD2"/>
    <w:rsid w:val="00B71298"/>
    <w:rsid w:val="00B718C5"/>
    <w:rsid w:val="00B71FCE"/>
    <w:rsid w:val="00B72074"/>
    <w:rsid w:val="00B72366"/>
    <w:rsid w:val="00B7241A"/>
    <w:rsid w:val="00B72880"/>
    <w:rsid w:val="00B733D4"/>
    <w:rsid w:val="00B73564"/>
    <w:rsid w:val="00B73A99"/>
    <w:rsid w:val="00B73D30"/>
    <w:rsid w:val="00B73EB7"/>
    <w:rsid w:val="00B73FD5"/>
    <w:rsid w:val="00B743F5"/>
    <w:rsid w:val="00B746A0"/>
    <w:rsid w:val="00B756CA"/>
    <w:rsid w:val="00B7580A"/>
    <w:rsid w:val="00B75B3F"/>
    <w:rsid w:val="00B75BD9"/>
    <w:rsid w:val="00B762EC"/>
    <w:rsid w:val="00B7636C"/>
    <w:rsid w:val="00B766F6"/>
    <w:rsid w:val="00B767F7"/>
    <w:rsid w:val="00B76A34"/>
    <w:rsid w:val="00B76C6E"/>
    <w:rsid w:val="00B77AF6"/>
    <w:rsid w:val="00B77DD4"/>
    <w:rsid w:val="00B77E93"/>
    <w:rsid w:val="00B8004D"/>
    <w:rsid w:val="00B80D04"/>
    <w:rsid w:val="00B80D6F"/>
    <w:rsid w:val="00B80FB9"/>
    <w:rsid w:val="00B81276"/>
    <w:rsid w:val="00B816B3"/>
    <w:rsid w:val="00B81903"/>
    <w:rsid w:val="00B81C5A"/>
    <w:rsid w:val="00B82109"/>
    <w:rsid w:val="00B82D65"/>
    <w:rsid w:val="00B83009"/>
    <w:rsid w:val="00B83024"/>
    <w:rsid w:val="00B83466"/>
    <w:rsid w:val="00B83534"/>
    <w:rsid w:val="00B835DF"/>
    <w:rsid w:val="00B83AEB"/>
    <w:rsid w:val="00B847F5"/>
    <w:rsid w:val="00B84A74"/>
    <w:rsid w:val="00B85B2D"/>
    <w:rsid w:val="00B86326"/>
    <w:rsid w:val="00B8696C"/>
    <w:rsid w:val="00B86C8E"/>
    <w:rsid w:val="00B86D19"/>
    <w:rsid w:val="00B877F8"/>
    <w:rsid w:val="00B8786B"/>
    <w:rsid w:val="00B90733"/>
    <w:rsid w:val="00B90ABE"/>
    <w:rsid w:val="00B91842"/>
    <w:rsid w:val="00B919B7"/>
    <w:rsid w:val="00B91E2D"/>
    <w:rsid w:val="00B9220F"/>
    <w:rsid w:val="00B93020"/>
    <w:rsid w:val="00B936E3"/>
    <w:rsid w:val="00B93710"/>
    <w:rsid w:val="00B93762"/>
    <w:rsid w:val="00B939EF"/>
    <w:rsid w:val="00B93BB5"/>
    <w:rsid w:val="00B9440A"/>
    <w:rsid w:val="00B948E5"/>
    <w:rsid w:val="00B94DCC"/>
    <w:rsid w:val="00B94E9C"/>
    <w:rsid w:val="00B9587A"/>
    <w:rsid w:val="00B958F3"/>
    <w:rsid w:val="00B95F70"/>
    <w:rsid w:val="00B96468"/>
    <w:rsid w:val="00B964B0"/>
    <w:rsid w:val="00B9722A"/>
    <w:rsid w:val="00B9759E"/>
    <w:rsid w:val="00B9771E"/>
    <w:rsid w:val="00B97C6D"/>
    <w:rsid w:val="00B97E24"/>
    <w:rsid w:val="00BA0097"/>
    <w:rsid w:val="00BA2492"/>
    <w:rsid w:val="00BA26F0"/>
    <w:rsid w:val="00BA29C4"/>
    <w:rsid w:val="00BA2F67"/>
    <w:rsid w:val="00BA322F"/>
    <w:rsid w:val="00BA3950"/>
    <w:rsid w:val="00BA3E7B"/>
    <w:rsid w:val="00BA4008"/>
    <w:rsid w:val="00BA46B4"/>
    <w:rsid w:val="00BA46CB"/>
    <w:rsid w:val="00BA4875"/>
    <w:rsid w:val="00BA4C48"/>
    <w:rsid w:val="00BA4C79"/>
    <w:rsid w:val="00BA549D"/>
    <w:rsid w:val="00BA56C2"/>
    <w:rsid w:val="00BA599D"/>
    <w:rsid w:val="00BA5A32"/>
    <w:rsid w:val="00BA5FC9"/>
    <w:rsid w:val="00BA632A"/>
    <w:rsid w:val="00BA6A7B"/>
    <w:rsid w:val="00BA6D20"/>
    <w:rsid w:val="00BA6FD1"/>
    <w:rsid w:val="00BA72AA"/>
    <w:rsid w:val="00BA76D0"/>
    <w:rsid w:val="00BB02FF"/>
    <w:rsid w:val="00BB052E"/>
    <w:rsid w:val="00BB0562"/>
    <w:rsid w:val="00BB0659"/>
    <w:rsid w:val="00BB0F72"/>
    <w:rsid w:val="00BB18FB"/>
    <w:rsid w:val="00BB19FA"/>
    <w:rsid w:val="00BB1A5B"/>
    <w:rsid w:val="00BB2461"/>
    <w:rsid w:val="00BB2B46"/>
    <w:rsid w:val="00BB2D5C"/>
    <w:rsid w:val="00BB2EAB"/>
    <w:rsid w:val="00BB3633"/>
    <w:rsid w:val="00BB3FC6"/>
    <w:rsid w:val="00BB403A"/>
    <w:rsid w:val="00BB40D0"/>
    <w:rsid w:val="00BB41EE"/>
    <w:rsid w:val="00BB4576"/>
    <w:rsid w:val="00BB465B"/>
    <w:rsid w:val="00BB46D1"/>
    <w:rsid w:val="00BB4700"/>
    <w:rsid w:val="00BB47F8"/>
    <w:rsid w:val="00BB4ACB"/>
    <w:rsid w:val="00BB4C07"/>
    <w:rsid w:val="00BB4ED7"/>
    <w:rsid w:val="00BB504B"/>
    <w:rsid w:val="00BB5C68"/>
    <w:rsid w:val="00BB5CAE"/>
    <w:rsid w:val="00BB61CD"/>
    <w:rsid w:val="00BB6B66"/>
    <w:rsid w:val="00BB6D16"/>
    <w:rsid w:val="00BB70BC"/>
    <w:rsid w:val="00BB7D02"/>
    <w:rsid w:val="00BC0443"/>
    <w:rsid w:val="00BC045D"/>
    <w:rsid w:val="00BC06F5"/>
    <w:rsid w:val="00BC07DD"/>
    <w:rsid w:val="00BC0B5C"/>
    <w:rsid w:val="00BC0D98"/>
    <w:rsid w:val="00BC10A4"/>
    <w:rsid w:val="00BC1EB8"/>
    <w:rsid w:val="00BC22A1"/>
    <w:rsid w:val="00BC2525"/>
    <w:rsid w:val="00BC25F6"/>
    <w:rsid w:val="00BC28E8"/>
    <w:rsid w:val="00BC2DF3"/>
    <w:rsid w:val="00BC3076"/>
    <w:rsid w:val="00BC3DC1"/>
    <w:rsid w:val="00BC3E2B"/>
    <w:rsid w:val="00BC420C"/>
    <w:rsid w:val="00BC4F4B"/>
    <w:rsid w:val="00BC4FF5"/>
    <w:rsid w:val="00BC5009"/>
    <w:rsid w:val="00BC551C"/>
    <w:rsid w:val="00BC5630"/>
    <w:rsid w:val="00BC5A4B"/>
    <w:rsid w:val="00BC5EE9"/>
    <w:rsid w:val="00BC62E6"/>
    <w:rsid w:val="00BC6B48"/>
    <w:rsid w:val="00BC6C2D"/>
    <w:rsid w:val="00BC6CF7"/>
    <w:rsid w:val="00BC6E1D"/>
    <w:rsid w:val="00BC6E40"/>
    <w:rsid w:val="00BC6E41"/>
    <w:rsid w:val="00BC6F7A"/>
    <w:rsid w:val="00BC6FB0"/>
    <w:rsid w:val="00BC703C"/>
    <w:rsid w:val="00BC720B"/>
    <w:rsid w:val="00BC7AA0"/>
    <w:rsid w:val="00BC7E2A"/>
    <w:rsid w:val="00BD0318"/>
    <w:rsid w:val="00BD0364"/>
    <w:rsid w:val="00BD0A90"/>
    <w:rsid w:val="00BD0B63"/>
    <w:rsid w:val="00BD0BBA"/>
    <w:rsid w:val="00BD14F9"/>
    <w:rsid w:val="00BD1DA2"/>
    <w:rsid w:val="00BD204B"/>
    <w:rsid w:val="00BD2418"/>
    <w:rsid w:val="00BD24DE"/>
    <w:rsid w:val="00BD2C53"/>
    <w:rsid w:val="00BD2F17"/>
    <w:rsid w:val="00BD2F7A"/>
    <w:rsid w:val="00BD34B6"/>
    <w:rsid w:val="00BD388B"/>
    <w:rsid w:val="00BD5F7D"/>
    <w:rsid w:val="00BD63EA"/>
    <w:rsid w:val="00BD668E"/>
    <w:rsid w:val="00BD6FEF"/>
    <w:rsid w:val="00BD779C"/>
    <w:rsid w:val="00BE02A9"/>
    <w:rsid w:val="00BE06AD"/>
    <w:rsid w:val="00BE0756"/>
    <w:rsid w:val="00BE0786"/>
    <w:rsid w:val="00BE1BED"/>
    <w:rsid w:val="00BE24D8"/>
    <w:rsid w:val="00BE29E1"/>
    <w:rsid w:val="00BE3048"/>
    <w:rsid w:val="00BE3BF1"/>
    <w:rsid w:val="00BE41B3"/>
    <w:rsid w:val="00BE41DC"/>
    <w:rsid w:val="00BE4B7F"/>
    <w:rsid w:val="00BE4D72"/>
    <w:rsid w:val="00BE50BA"/>
    <w:rsid w:val="00BE51BB"/>
    <w:rsid w:val="00BE532D"/>
    <w:rsid w:val="00BE56A2"/>
    <w:rsid w:val="00BE5861"/>
    <w:rsid w:val="00BE5B2B"/>
    <w:rsid w:val="00BE5BCF"/>
    <w:rsid w:val="00BE5E51"/>
    <w:rsid w:val="00BE60C5"/>
    <w:rsid w:val="00BE6290"/>
    <w:rsid w:val="00BE6712"/>
    <w:rsid w:val="00BE6771"/>
    <w:rsid w:val="00BE6AC9"/>
    <w:rsid w:val="00BE70E2"/>
    <w:rsid w:val="00BE7261"/>
    <w:rsid w:val="00BE7268"/>
    <w:rsid w:val="00BE77BC"/>
    <w:rsid w:val="00BE781F"/>
    <w:rsid w:val="00BE7904"/>
    <w:rsid w:val="00BF0583"/>
    <w:rsid w:val="00BF0AFB"/>
    <w:rsid w:val="00BF0B0A"/>
    <w:rsid w:val="00BF0BDE"/>
    <w:rsid w:val="00BF16C6"/>
    <w:rsid w:val="00BF1F00"/>
    <w:rsid w:val="00BF1FA7"/>
    <w:rsid w:val="00BF2333"/>
    <w:rsid w:val="00BF249D"/>
    <w:rsid w:val="00BF27FA"/>
    <w:rsid w:val="00BF295C"/>
    <w:rsid w:val="00BF2C36"/>
    <w:rsid w:val="00BF30BC"/>
    <w:rsid w:val="00BF35E6"/>
    <w:rsid w:val="00BF3721"/>
    <w:rsid w:val="00BF3AB5"/>
    <w:rsid w:val="00BF3E67"/>
    <w:rsid w:val="00BF44DB"/>
    <w:rsid w:val="00BF4984"/>
    <w:rsid w:val="00BF4A36"/>
    <w:rsid w:val="00BF4DE2"/>
    <w:rsid w:val="00BF5A60"/>
    <w:rsid w:val="00BF627D"/>
    <w:rsid w:val="00BF64AF"/>
    <w:rsid w:val="00BF692D"/>
    <w:rsid w:val="00BF6AA0"/>
    <w:rsid w:val="00BF6DAE"/>
    <w:rsid w:val="00BF6EE1"/>
    <w:rsid w:val="00BF798F"/>
    <w:rsid w:val="00BF7DB4"/>
    <w:rsid w:val="00C00089"/>
    <w:rsid w:val="00C00535"/>
    <w:rsid w:val="00C006CB"/>
    <w:rsid w:val="00C011AE"/>
    <w:rsid w:val="00C0142F"/>
    <w:rsid w:val="00C01977"/>
    <w:rsid w:val="00C01D65"/>
    <w:rsid w:val="00C01E99"/>
    <w:rsid w:val="00C01EA5"/>
    <w:rsid w:val="00C022EE"/>
    <w:rsid w:val="00C02718"/>
    <w:rsid w:val="00C02CB4"/>
    <w:rsid w:val="00C03F13"/>
    <w:rsid w:val="00C0402A"/>
    <w:rsid w:val="00C04340"/>
    <w:rsid w:val="00C04446"/>
    <w:rsid w:val="00C047B5"/>
    <w:rsid w:val="00C04FB9"/>
    <w:rsid w:val="00C05207"/>
    <w:rsid w:val="00C05677"/>
    <w:rsid w:val="00C05BF3"/>
    <w:rsid w:val="00C07775"/>
    <w:rsid w:val="00C103EE"/>
    <w:rsid w:val="00C1059B"/>
    <w:rsid w:val="00C10860"/>
    <w:rsid w:val="00C10A0C"/>
    <w:rsid w:val="00C11141"/>
    <w:rsid w:val="00C11539"/>
    <w:rsid w:val="00C115FB"/>
    <w:rsid w:val="00C1189A"/>
    <w:rsid w:val="00C123D9"/>
    <w:rsid w:val="00C12533"/>
    <w:rsid w:val="00C12725"/>
    <w:rsid w:val="00C133A3"/>
    <w:rsid w:val="00C134E0"/>
    <w:rsid w:val="00C138F7"/>
    <w:rsid w:val="00C13BC3"/>
    <w:rsid w:val="00C13C38"/>
    <w:rsid w:val="00C14AE6"/>
    <w:rsid w:val="00C150A5"/>
    <w:rsid w:val="00C1523A"/>
    <w:rsid w:val="00C15453"/>
    <w:rsid w:val="00C1572A"/>
    <w:rsid w:val="00C15F9B"/>
    <w:rsid w:val="00C1607F"/>
    <w:rsid w:val="00C160D3"/>
    <w:rsid w:val="00C166BD"/>
    <w:rsid w:val="00C166CB"/>
    <w:rsid w:val="00C16F16"/>
    <w:rsid w:val="00C170EF"/>
    <w:rsid w:val="00C17346"/>
    <w:rsid w:val="00C17B1A"/>
    <w:rsid w:val="00C2008F"/>
    <w:rsid w:val="00C20F1A"/>
    <w:rsid w:val="00C20F80"/>
    <w:rsid w:val="00C20FC7"/>
    <w:rsid w:val="00C21120"/>
    <w:rsid w:val="00C21A9B"/>
    <w:rsid w:val="00C21C89"/>
    <w:rsid w:val="00C21F1A"/>
    <w:rsid w:val="00C2326D"/>
    <w:rsid w:val="00C236FD"/>
    <w:rsid w:val="00C23763"/>
    <w:rsid w:val="00C237E3"/>
    <w:rsid w:val="00C23EDB"/>
    <w:rsid w:val="00C24182"/>
    <w:rsid w:val="00C24783"/>
    <w:rsid w:val="00C24962"/>
    <w:rsid w:val="00C24C9F"/>
    <w:rsid w:val="00C25A61"/>
    <w:rsid w:val="00C25C25"/>
    <w:rsid w:val="00C25D56"/>
    <w:rsid w:val="00C26003"/>
    <w:rsid w:val="00C26AC8"/>
    <w:rsid w:val="00C270BF"/>
    <w:rsid w:val="00C27A41"/>
    <w:rsid w:val="00C300FB"/>
    <w:rsid w:val="00C32493"/>
    <w:rsid w:val="00C324E5"/>
    <w:rsid w:val="00C32576"/>
    <w:rsid w:val="00C32651"/>
    <w:rsid w:val="00C32859"/>
    <w:rsid w:val="00C32966"/>
    <w:rsid w:val="00C331AA"/>
    <w:rsid w:val="00C3334E"/>
    <w:rsid w:val="00C33464"/>
    <w:rsid w:val="00C3372F"/>
    <w:rsid w:val="00C33AA8"/>
    <w:rsid w:val="00C33DCD"/>
    <w:rsid w:val="00C341BA"/>
    <w:rsid w:val="00C34A61"/>
    <w:rsid w:val="00C3506A"/>
    <w:rsid w:val="00C3593B"/>
    <w:rsid w:val="00C35F2E"/>
    <w:rsid w:val="00C36264"/>
    <w:rsid w:val="00C362F3"/>
    <w:rsid w:val="00C363CA"/>
    <w:rsid w:val="00C3649C"/>
    <w:rsid w:val="00C3677D"/>
    <w:rsid w:val="00C369B5"/>
    <w:rsid w:val="00C369FB"/>
    <w:rsid w:val="00C36CED"/>
    <w:rsid w:val="00C36D42"/>
    <w:rsid w:val="00C36D91"/>
    <w:rsid w:val="00C36EA9"/>
    <w:rsid w:val="00C3726B"/>
    <w:rsid w:val="00C373A9"/>
    <w:rsid w:val="00C3776B"/>
    <w:rsid w:val="00C37E7A"/>
    <w:rsid w:val="00C37F8F"/>
    <w:rsid w:val="00C41161"/>
    <w:rsid w:val="00C41540"/>
    <w:rsid w:val="00C41853"/>
    <w:rsid w:val="00C426A1"/>
    <w:rsid w:val="00C42CD6"/>
    <w:rsid w:val="00C4350F"/>
    <w:rsid w:val="00C4351A"/>
    <w:rsid w:val="00C43896"/>
    <w:rsid w:val="00C44030"/>
    <w:rsid w:val="00C44774"/>
    <w:rsid w:val="00C44C6D"/>
    <w:rsid w:val="00C45281"/>
    <w:rsid w:val="00C45675"/>
    <w:rsid w:val="00C45D72"/>
    <w:rsid w:val="00C45FDD"/>
    <w:rsid w:val="00C46900"/>
    <w:rsid w:val="00C46A53"/>
    <w:rsid w:val="00C476E4"/>
    <w:rsid w:val="00C478A3"/>
    <w:rsid w:val="00C501AB"/>
    <w:rsid w:val="00C50964"/>
    <w:rsid w:val="00C50A79"/>
    <w:rsid w:val="00C51292"/>
    <w:rsid w:val="00C51306"/>
    <w:rsid w:val="00C51942"/>
    <w:rsid w:val="00C5198F"/>
    <w:rsid w:val="00C520BD"/>
    <w:rsid w:val="00C52680"/>
    <w:rsid w:val="00C52B61"/>
    <w:rsid w:val="00C52E30"/>
    <w:rsid w:val="00C532BF"/>
    <w:rsid w:val="00C53D8C"/>
    <w:rsid w:val="00C545BA"/>
    <w:rsid w:val="00C54609"/>
    <w:rsid w:val="00C54B0D"/>
    <w:rsid w:val="00C55527"/>
    <w:rsid w:val="00C55C64"/>
    <w:rsid w:val="00C55CF6"/>
    <w:rsid w:val="00C566CC"/>
    <w:rsid w:val="00C569C6"/>
    <w:rsid w:val="00C5728E"/>
    <w:rsid w:val="00C5787B"/>
    <w:rsid w:val="00C579BA"/>
    <w:rsid w:val="00C57A20"/>
    <w:rsid w:val="00C57EE4"/>
    <w:rsid w:val="00C57FAB"/>
    <w:rsid w:val="00C57FEF"/>
    <w:rsid w:val="00C6028F"/>
    <w:rsid w:val="00C607FE"/>
    <w:rsid w:val="00C60C9E"/>
    <w:rsid w:val="00C610D2"/>
    <w:rsid w:val="00C6132A"/>
    <w:rsid w:val="00C6156A"/>
    <w:rsid w:val="00C6193F"/>
    <w:rsid w:val="00C61994"/>
    <w:rsid w:val="00C6238D"/>
    <w:rsid w:val="00C62651"/>
    <w:rsid w:val="00C62766"/>
    <w:rsid w:val="00C62E19"/>
    <w:rsid w:val="00C62FE4"/>
    <w:rsid w:val="00C632E0"/>
    <w:rsid w:val="00C63EA7"/>
    <w:rsid w:val="00C647E9"/>
    <w:rsid w:val="00C64B7D"/>
    <w:rsid w:val="00C64EA2"/>
    <w:rsid w:val="00C65C62"/>
    <w:rsid w:val="00C65CA4"/>
    <w:rsid w:val="00C65E79"/>
    <w:rsid w:val="00C660F2"/>
    <w:rsid w:val="00C6615C"/>
    <w:rsid w:val="00C66A53"/>
    <w:rsid w:val="00C66B3C"/>
    <w:rsid w:val="00C67162"/>
    <w:rsid w:val="00C6755A"/>
    <w:rsid w:val="00C676A1"/>
    <w:rsid w:val="00C677F7"/>
    <w:rsid w:val="00C67D98"/>
    <w:rsid w:val="00C70597"/>
    <w:rsid w:val="00C70B71"/>
    <w:rsid w:val="00C70ED6"/>
    <w:rsid w:val="00C711EE"/>
    <w:rsid w:val="00C71620"/>
    <w:rsid w:val="00C71DE1"/>
    <w:rsid w:val="00C71E22"/>
    <w:rsid w:val="00C721B9"/>
    <w:rsid w:val="00C727ED"/>
    <w:rsid w:val="00C728ED"/>
    <w:rsid w:val="00C729BE"/>
    <w:rsid w:val="00C72A61"/>
    <w:rsid w:val="00C7313F"/>
    <w:rsid w:val="00C738CA"/>
    <w:rsid w:val="00C74240"/>
    <w:rsid w:val="00C743E6"/>
    <w:rsid w:val="00C746AD"/>
    <w:rsid w:val="00C7478E"/>
    <w:rsid w:val="00C74956"/>
    <w:rsid w:val="00C74A82"/>
    <w:rsid w:val="00C74AF2"/>
    <w:rsid w:val="00C75860"/>
    <w:rsid w:val="00C75C94"/>
    <w:rsid w:val="00C75DA7"/>
    <w:rsid w:val="00C761A8"/>
    <w:rsid w:val="00C76F41"/>
    <w:rsid w:val="00C7703D"/>
    <w:rsid w:val="00C80024"/>
    <w:rsid w:val="00C802B0"/>
    <w:rsid w:val="00C8057A"/>
    <w:rsid w:val="00C80776"/>
    <w:rsid w:val="00C808C0"/>
    <w:rsid w:val="00C80FA6"/>
    <w:rsid w:val="00C811E6"/>
    <w:rsid w:val="00C81A04"/>
    <w:rsid w:val="00C81ADF"/>
    <w:rsid w:val="00C81D63"/>
    <w:rsid w:val="00C82043"/>
    <w:rsid w:val="00C8225B"/>
    <w:rsid w:val="00C8231D"/>
    <w:rsid w:val="00C82EC5"/>
    <w:rsid w:val="00C832C1"/>
    <w:rsid w:val="00C834E3"/>
    <w:rsid w:val="00C835B8"/>
    <w:rsid w:val="00C836CF"/>
    <w:rsid w:val="00C84178"/>
    <w:rsid w:val="00C85032"/>
    <w:rsid w:val="00C8544B"/>
    <w:rsid w:val="00C85F20"/>
    <w:rsid w:val="00C86168"/>
    <w:rsid w:val="00C862F3"/>
    <w:rsid w:val="00C86A0B"/>
    <w:rsid w:val="00C86BB1"/>
    <w:rsid w:val="00C86F90"/>
    <w:rsid w:val="00C87020"/>
    <w:rsid w:val="00C8724D"/>
    <w:rsid w:val="00C8730A"/>
    <w:rsid w:val="00C87DA3"/>
    <w:rsid w:val="00C90405"/>
    <w:rsid w:val="00C90A52"/>
    <w:rsid w:val="00C91C5B"/>
    <w:rsid w:val="00C91EF4"/>
    <w:rsid w:val="00C92038"/>
    <w:rsid w:val="00C924AE"/>
    <w:rsid w:val="00C92FBB"/>
    <w:rsid w:val="00C93108"/>
    <w:rsid w:val="00C931C0"/>
    <w:rsid w:val="00C93651"/>
    <w:rsid w:val="00C94F39"/>
    <w:rsid w:val="00C95032"/>
    <w:rsid w:val="00C96701"/>
    <w:rsid w:val="00C969DF"/>
    <w:rsid w:val="00C9724D"/>
    <w:rsid w:val="00C97A91"/>
    <w:rsid w:val="00C97F32"/>
    <w:rsid w:val="00CA0714"/>
    <w:rsid w:val="00CA0720"/>
    <w:rsid w:val="00CA07CB"/>
    <w:rsid w:val="00CA0CF9"/>
    <w:rsid w:val="00CA1529"/>
    <w:rsid w:val="00CA1A0F"/>
    <w:rsid w:val="00CA1D60"/>
    <w:rsid w:val="00CA2606"/>
    <w:rsid w:val="00CA26C5"/>
    <w:rsid w:val="00CA26DD"/>
    <w:rsid w:val="00CA2A2D"/>
    <w:rsid w:val="00CA2AC6"/>
    <w:rsid w:val="00CA39E5"/>
    <w:rsid w:val="00CA4753"/>
    <w:rsid w:val="00CA4A50"/>
    <w:rsid w:val="00CA4E39"/>
    <w:rsid w:val="00CA4EF7"/>
    <w:rsid w:val="00CA58FE"/>
    <w:rsid w:val="00CA5991"/>
    <w:rsid w:val="00CA5B30"/>
    <w:rsid w:val="00CA5F85"/>
    <w:rsid w:val="00CA62F5"/>
    <w:rsid w:val="00CA667D"/>
    <w:rsid w:val="00CA6AF1"/>
    <w:rsid w:val="00CA7440"/>
    <w:rsid w:val="00CA747E"/>
    <w:rsid w:val="00CA7C0A"/>
    <w:rsid w:val="00CA7F45"/>
    <w:rsid w:val="00CA7F7F"/>
    <w:rsid w:val="00CB0185"/>
    <w:rsid w:val="00CB063B"/>
    <w:rsid w:val="00CB08E5"/>
    <w:rsid w:val="00CB0F8B"/>
    <w:rsid w:val="00CB1074"/>
    <w:rsid w:val="00CB148D"/>
    <w:rsid w:val="00CB1696"/>
    <w:rsid w:val="00CB1752"/>
    <w:rsid w:val="00CB1A7E"/>
    <w:rsid w:val="00CB1B9A"/>
    <w:rsid w:val="00CB2424"/>
    <w:rsid w:val="00CB246B"/>
    <w:rsid w:val="00CB24F8"/>
    <w:rsid w:val="00CB2B39"/>
    <w:rsid w:val="00CB366C"/>
    <w:rsid w:val="00CB371A"/>
    <w:rsid w:val="00CB3A85"/>
    <w:rsid w:val="00CB4156"/>
    <w:rsid w:val="00CB452F"/>
    <w:rsid w:val="00CB480B"/>
    <w:rsid w:val="00CB4A01"/>
    <w:rsid w:val="00CB4DC7"/>
    <w:rsid w:val="00CB5066"/>
    <w:rsid w:val="00CB5281"/>
    <w:rsid w:val="00CB5427"/>
    <w:rsid w:val="00CB5D93"/>
    <w:rsid w:val="00CB7265"/>
    <w:rsid w:val="00CB729F"/>
    <w:rsid w:val="00CB788D"/>
    <w:rsid w:val="00CC0156"/>
    <w:rsid w:val="00CC04A3"/>
    <w:rsid w:val="00CC064E"/>
    <w:rsid w:val="00CC068F"/>
    <w:rsid w:val="00CC0F00"/>
    <w:rsid w:val="00CC1730"/>
    <w:rsid w:val="00CC1A00"/>
    <w:rsid w:val="00CC29F4"/>
    <w:rsid w:val="00CC2C04"/>
    <w:rsid w:val="00CC42B3"/>
    <w:rsid w:val="00CC4530"/>
    <w:rsid w:val="00CC4632"/>
    <w:rsid w:val="00CC4966"/>
    <w:rsid w:val="00CC5764"/>
    <w:rsid w:val="00CC5A37"/>
    <w:rsid w:val="00CC67C8"/>
    <w:rsid w:val="00CC71F4"/>
    <w:rsid w:val="00CC7424"/>
    <w:rsid w:val="00CC7661"/>
    <w:rsid w:val="00CC7B70"/>
    <w:rsid w:val="00CC7D35"/>
    <w:rsid w:val="00CD01D7"/>
    <w:rsid w:val="00CD0501"/>
    <w:rsid w:val="00CD07EE"/>
    <w:rsid w:val="00CD18BA"/>
    <w:rsid w:val="00CD1902"/>
    <w:rsid w:val="00CD1A57"/>
    <w:rsid w:val="00CD1A65"/>
    <w:rsid w:val="00CD1C15"/>
    <w:rsid w:val="00CD21CD"/>
    <w:rsid w:val="00CD24C1"/>
    <w:rsid w:val="00CD2819"/>
    <w:rsid w:val="00CD32AE"/>
    <w:rsid w:val="00CD33F2"/>
    <w:rsid w:val="00CD3658"/>
    <w:rsid w:val="00CD41EC"/>
    <w:rsid w:val="00CD4484"/>
    <w:rsid w:val="00CD44B2"/>
    <w:rsid w:val="00CD45FE"/>
    <w:rsid w:val="00CD4BBB"/>
    <w:rsid w:val="00CD4DFB"/>
    <w:rsid w:val="00CD5605"/>
    <w:rsid w:val="00CD5A72"/>
    <w:rsid w:val="00CD5BD4"/>
    <w:rsid w:val="00CD5C1E"/>
    <w:rsid w:val="00CD6BE9"/>
    <w:rsid w:val="00CD6D2E"/>
    <w:rsid w:val="00CD7108"/>
    <w:rsid w:val="00CD793D"/>
    <w:rsid w:val="00CD7F78"/>
    <w:rsid w:val="00CE06F9"/>
    <w:rsid w:val="00CE08D1"/>
    <w:rsid w:val="00CE0901"/>
    <w:rsid w:val="00CE0972"/>
    <w:rsid w:val="00CE0B73"/>
    <w:rsid w:val="00CE0CFE"/>
    <w:rsid w:val="00CE0DED"/>
    <w:rsid w:val="00CE1425"/>
    <w:rsid w:val="00CE2204"/>
    <w:rsid w:val="00CE2439"/>
    <w:rsid w:val="00CE258A"/>
    <w:rsid w:val="00CE27BE"/>
    <w:rsid w:val="00CE2CBE"/>
    <w:rsid w:val="00CE2E6E"/>
    <w:rsid w:val="00CE2FBE"/>
    <w:rsid w:val="00CE334E"/>
    <w:rsid w:val="00CE3A38"/>
    <w:rsid w:val="00CE4040"/>
    <w:rsid w:val="00CE4905"/>
    <w:rsid w:val="00CE4A3C"/>
    <w:rsid w:val="00CE4F80"/>
    <w:rsid w:val="00CE5190"/>
    <w:rsid w:val="00CE651C"/>
    <w:rsid w:val="00CE66CD"/>
    <w:rsid w:val="00CE7118"/>
    <w:rsid w:val="00CE71A9"/>
    <w:rsid w:val="00CE74F5"/>
    <w:rsid w:val="00CE7F1F"/>
    <w:rsid w:val="00CF081A"/>
    <w:rsid w:val="00CF1D2A"/>
    <w:rsid w:val="00CF1F68"/>
    <w:rsid w:val="00CF1FDB"/>
    <w:rsid w:val="00CF2519"/>
    <w:rsid w:val="00CF2632"/>
    <w:rsid w:val="00CF2811"/>
    <w:rsid w:val="00CF2A33"/>
    <w:rsid w:val="00CF3631"/>
    <w:rsid w:val="00CF3B83"/>
    <w:rsid w:val="00CF40C7"/>
    <w:rsid w:val="00CF43DE"/>
    <w:rsid w:val="00CF4471"/>
    <w:rsid w:val="00CF4614"/>
    <w:rsid w:val="00CF51FD"/>
    <w:rsid w:val="00CF52E9"/>
    <w:rsid w:val="00CF62E4"/>
    <w:rsid w:val="00CF649C"/>
    <w:rsid w:val="00CF650A"/>
    <w:rsid w:val="00CF6AF0"/>
    <w:rsid w:val="00CF7642"/>
    <w:rsid w:val="00CF7D9F"/>
    <w:rsid w:val="00D00341"/>
    <w:rsid w:val="00D00638"/>
    <w:rsid w:val="00D010B6"/>
    <w:rsid w:val="00D01254"/>
    <w:rsid w:val="00D01B37"/>
    <w:rsid w:val="00D0235E"/>
    <w:rsid w:val="00D028F1"/>
    <w:rsid w:val="00D02C82"/>
    <w:rsid w:val="00D037FF"/>
    <w:rsid w:val="00D03820"/>
    <w:rsid w:val="00D03B81"/>
    <w:rsid w:val="00D03CB1"/>
    <w:rsid w:val="00D0418E"/>
    <w:rsid w:val="00D04801"/>
    <w:rsid w:val="00D04827"/>
    <w:rsid w:val="00D04A61"/>
    <w:rsid w:val="00D04E7C"/>
    <w:rsid w:val="00D05252"/>
    <w:rsid w:val="00D055B7"/>
    <w:rsid w:val="00D067B3"/>
    <w:rsid w:val="00D06AF7"/>
    <w:rsid w:val="00D07CEF"/>
    <w:rsid w:val="00D10DF4"/>
    <w:rsid w:val="00D10EC5"/>
    <w:rsid w:val="00D10F9F"/>
    <w:rsid w:val="00D110B2"/>
    <w:rsid w:val="00D122BB"/>
    <w:rsid w:val="00D124A4"/>
    <w:rsid w:val="00D125C3"/>
    <w:rsid w:val="00D132DB"/>
    <w:rsid w:val="00D134CB"/>
    <w:rsid w:val="00D1351B"/>
    <w:rsid w:val="00D13544"/>
    <w:rsid w:val="00D13A51"/>
    <w:rsid w:val="00D13AF4"/>
    <w:rsid w:val="00D13C95"/>
    <w:rsid w:val="00D13CFB"/>
    <w:rsid w:val="00D14146"/>
    <w:rsid w:val="00D14B89"/>
    <w:rsid w:val="00D151BE"/>
    <w:rsid w:val="00D15B2D"/>
    <w:rsid w:val="00D15BB0"/>
    <w:rsid w:val="00D15D66"/>
    <w:rsid w:val="00D15DC2"/>
    <w:rsid w:val="00D15FF2"/>
    <w:rsid w:val="00D1658D"/>
    <w:rsid w:val="00D16C8F"/>
    <w:rsid w:val="00D16CA8"/>
    <w:rsid w:val="00D1773F"/>
    <w:rsid w:val="00D2022F"/>
    <w:rsid w:val="00D2088C"/>
    <w:rsid w:val="00D209EB"/>
    <w:rsid w:val="00D20AA3"/>
    <w:rsid w:val="00D20D8B"/>
    <w:rsid w:val="00D21279"/>
    <w:rsid w:val="00D21B96"/>
    <w:rsid w:val="00D22B11"/>
    <w:rsid w:val="00D22EA0"/>
    <w:rsid w:val="00D23548"/>
    <w:rsid w:val="00D2372B"/>
    <w:rsid w:val="00D237FF"/>
    <w:rsid w:val="00D23958"/>
    <w:rsid w:val="00D247CF"/>
    <w:rsid w:val="00D249D2"/>
    <w:rsid w:val="00D24AA7"/>
    <w:rsid w:val="00D252B9"/>
    <w:rsid w:val="00D257C9"/>
    <w:rsid w:val="00D25D86"/>
    <w:rsid w:val="00D260CE"/>
    <w:rsid w:val="00D2674D"/>
    <w:rsid w:val="00D26927"/>
    <w:rsid w:val="00D26CE7"/>
    <w:rsid w:val="00D274CD"/>
    <w:rsid w:val="00D27BC7"/>
    <w:rsid w:val="00D27F76"/>
    <w:rsid w:val="00D30281"/>
    <w:rsid w:val="00D30F40"/>
    <w:rsid w:val="00D3111F"/>
    <w:rsid w:val="00D317FF"/>
    <w:rsid w:val="00D327F6"/>
    <w:rsid w:val="00D32C4D"/>
    <w:rsid w:val="00D33581"/>
    <w:rsid w:val="00D33F17"/>
    <w:rsid w:val="00D3496E"/>
    <w:rsid w:val="00D34C52"/>
    <w:rsid w:val="00D3507B"/>
    <w:rsid w:val="00D35462"/>
    <w:rsid w:val="00D355AB"/>
    <w:rsid w:val="00D357B7"/>
    <w:rsid w:val="00D357E0"/>
    <w:rsid w:val="00D35C96"/>
    <w:rsid w:val="00D366C4"/>
    <w:rsid w:val="00D37155"/>
    <w:rsid w:val="00D37691"/>
    <w:rsid w:val="00D403BC"/>
    <w:rsid w:val="00D403ED"/>
    <w:rsid w:val="00D40902"/>
    <w:rsid w:val="00D409BA"/>
    <w:rsid w:val="00D411AC"/>
    <w:rsid w:val="00D42949"/>
    <w:rsid w:val="00D430AF"/>
    <w:rsid w:val="00D433D8"/>
    <w:rsid w:val="00D4458C"/>
    <w:rsid w:val="00D44750"/>
    <w:rsid w:val="00D44847"/>
    <w:rsid w:val="00D44C64"/>
    <w:rsid w:val="00D453C2"/>
    <w:rsid w:val="00D45928"/>
    <w:rsid w:val="00D45BB3"/>
    <w:rsid w:val="00D45DA6"/>
    <w:rsid w:val="00D4682A"/>
    <w:rsid w:val="00D468ED"/>
    <w:rsid w:val="00D46A2F"/>
    <w:rsid w:val="00D46E71"/>
    <w:rsid w:val="00D471B7"/>
    <w:rsid w:val="00D4738D"/>
    <w:rsid w:val="00D50659"/>
    <w:rsid w:val="00D50AD5"/>
    <w:rsid w:val="00D50E4A"/>
    <w:rsid w:val="00D51482"/>
    <w:rsid w:val="00D5199F"/>
    <w:rsid w:val="00D519C2"/>
    <w:rsid w:val="00D524D4"/>
    <w:rsid w:val="00D526A9"/>
    <w:rsid w:val="00D52C2E"/>
    <w:rsid w:val="00D530EA"/>
    <w:rsid w:val="00D53DDD"/>
    <w:rsid w:val="00D5453B"/>
    <w:rsid w:val="00D54A50"/>
    <w:rsid w:val="00D54B36"/>
    <w:rsid w:val="00D54B8F"/>
    <w:rsid w:val="00D54E56"/>
    <w:rsid w:val="00D54FCE"/>
    <w:rsid w:val="00D55471"/>
    <w:rsid w:val="00D55610"/>
    <w:rsid w:val="00D5564A"/>
    <w:rsid w:val="00D556E1"/>
    <w:rsid w:val="00D559EA"/>
    <w:rsid w:val="00D56398"/>
    <w:rsid w:val="00D56B2D"/>
    <w:rsid w:val="00D56D3B"/>
    <w:rsid w:val="00D57C40"/>
    <w:rsid w:val="00D57DFD"/>
    <w:rsid w:val="00D57E2C"/>
    <w:rsid w:val="00D6051B"/>
    <w:rsid w:val="00D6073E"/>
    <w:rsid w:val="00D6145B"/>
    <w:rsid w:val="00D6174F"/>
    <w:rsid w:val="00D61D2F"/>
    <w:rsid w:val="00D61DD4"/>
    <w:rsid w:val="00D61F30"/>
    <w:rsid w:val="00D61F3B"/>
    <w:rsid w:val="00D628F1"/>
    <w:rsid w:val="00D630FE"/>
    <w:rsid w:val="00D635AC"/>
    <w:rsid w:val="00D63AD2"/>
    <w:rsid w:val="00D63B49"/>
    <w:rsid w:val="00D64093"/>
    <w:rsid w:val="00D64446"/>
    <w:rsid w:val="00D64C7F"/>
    <w:rsid w:val="00D64F38"/>
    <w:rsid w:val="00D6545C"/>
    <w:rsid w:val="00D6555B"/>
    <w:rsid w:val="00D668E6"/>
    <w:rsid w:val="00D66CA9"/>
    <w:rsid w:val="00D67F47"/>
    <w:rsid w:val="00D70118"/>
    <w:rsid w:val="00D705C6"/>
    <w:rsid w:val="00D7085C"/>
    <w:rsid w:val="00D70AAC"/>
    <w:rsid w:val="00D70C09"/>
    <w:rsid w:val="00D71129"/>
    <w:rsid w:val="00D71BAF"/>
    <w:rsid w:val="00D71D22"/>
    <w:rsid w:val="00D7269D"/>
    <w:rsid w:val="00D727D0"/>
    <w:rsid w:val="00D7289E"/>
    <w:rsid w:val="00D729BD"/>
    <w:rsid w:val="00D72B58"/>
    <w:rsid w:val="00D72B64"/>
    <w:rsid w:val="00D7425F"/>
    <w:rsid w:val="00D74518"/>
    <w:rsid w:val="00D7487F"/>
    <w:rsid w:val="00D751F8"/>
    <w:rsid w:val="00D755A9"/>
    <w:rsid w:val="00D757E8"/>
    <w:rsid w:val="00D75A69"/>
    <w:rsid w:val="00D76363"/>
    <w:rsid w:val="00D766E1"/>
    <w:rsid w:val="00D772E6"/>
    <w:rsid w:val="00D77431"/>
    <w:rsid w:val="00D77943"/>
    <w:rsid w:val="00D77EBC"/>
    <w:rsid w:val="00D8015F"/>
    <w:rsid w:val="00D80374"/>
    <w:rsid w:val="00D8078B"/>
    <w:rsid w:val="00D808E9"/>
    <w:rsid w:val="00D80B93"/>
    <w:rsid w:val="00D80F0A"/>
    <w:rsid w:val="00D8123D"/>
    <w:rsid w:val="00D815B1"/>
    <w:rsid w:val="00D81748"/>
    <w:rsid w:val="00D81AA2"/>
    <w:rsid w:val="00D81EAE"/>
    <w:rsid w:val="00D82105"/>
    <w:rsid w:val="00D826EE"/>
    <w:rsid w:val="00D8297D"/>
    <w:rsid w:val="00D82E51"/>
    <w:rsid w:val="00D8336E"/>
    <w:rsid w:val="00D83752"/>
    <w:rsid w:val="00D83FC0"/>
    <w:rsid w:val="00D8498A"/>
    <w:rsid w:val="00D8509D"/>
    <w:rsid w:val="00D85542"/>
    <w:rsid w:val="00D85992"/>
    <w:rsid w:val="00D85C9D"/>
    <w:rsid w:val="00D8651F"/>
    <w:rsid w:val="00D865E6"/>
    <w:rsid w:val="00D86FA1"/>
    <w:rsid w:val="00D870DD"/>
    <w:rsid w:val="00D873E5"/>
    <w:rsid w:val="00D87A56"/>
    <w:rsid w:val="00D903E3"/>
    <w:rsid w:val="00D90CDC"/>
    <w:rsid w:val="00D90E05"/>
    <w:rsid w:val="00D91C50"/>
    <w:rsid w:val="00D92032"/>
    <w:rsid w:val="00D9214A"/>
    <w:rsid w:val="00D9227C"/>
    <w:rsid w:val="00D924DF"/>
    <w:rsid w:val="00D932C5"/>
    <w:rsid w:val="00D93B93"/>
    <w:rsid w:val="00D93C1E"/>
    <w:rsid w:val="00D93C2C"/>
    <w:rsid w:val="00D93EC0"/>
    <w:rsid w:val="00D93EE6"/>
    <w:rsid w:val="00D93F9D"/>
    <w:rsid w:val="00D942C8"/>
    <w:rsid w:val="00D94325"/>
    <w:rsid w:val="00D9470A"/>
    <w:rsid w:val="00D94A1F"/>
    <w:rsid w:val="00D94CC3"/>
    <w:rsid w:val="00D951DD"/>
    <w:rsid w:val="00D95389"/>
    <w:rsid w:val="00D9545E"/>
    <w:rsid w:val="00D9548D"/>
    <w:rsid w:val="00D95747"/>
    <w:rsid w:val="00D95762"/>
    <w:rsid w:val="00D95C46"/>
    <w:rsid w:val="00D95CCD"/>
    <w:rsid w:val="00D95F12"/>
    <w:rsid w:val="00D97956"/>
    <w:rsid w:val="00D979C6"/>
    <w:rsid w:val="00D97B79"/>
    <w:rsid w:val="00DA091A"/>
    <w:rsid w:val="00DA0B66"/>
    <w:rsid w:val="00DA1EAD"/>
    <w:rsid w:val="00DA2640"/>
    <w:rsid w:val="00DA2896"/>
    <w:rsid w:val="00DA2966"/>
    <w:rsid w:val="00DA2B11"/>
    <w:rsid w:val="00DA2C1D"/>
    <w:rsid w:val="00DA3184"/>
    <w:rsid w:val="00DA32CC"/>
    <w:rsid w:val="00DA32E8"/>
    <w:rsid w:val="00DA3841"/>
    <w:rsid w:val="00DA3C14"/>
    <w:rsid w:val="00DA458A"/>
    <w:rsid w:val="00DA4C84"/>
    <w:rsid w:val="00DA536D"/>
    <w:rsid w:val="00DA57B9"/>
    <w:rsid w:val="00DA6645"/>
    <w:rsid w:val="00DA67BB"/>
    <w:rsid w:val="00DA6C22"/>
    <w:rsid w:val="00DA6ECA"/>
    <w:rsid w:val="00DA732D"/>
    <w:rsid w:val="00DA7450"/>
    <w:rsid w:val="00DA7557"/>
    <w:rsid w:val="00DA7736"/>
    <w:rsid w:val="00DA788A"/>
    <w:rsid w:val="00DA78A7"/>
    <w:rsid w:val="00DA7A79"/>
    <w:rsid w:val="00DB0A4B"/>
    <w:rsid w:val="00DB0DD7"/>
    <w:rsid w:val="00DB10AE"/>
    <w:rsid w:val="00DB1197"/>
    <w:rsid w:val="00DB1426"/>
    <w:rsid w:val="00DB15E4"/>
    <w:rsid w:val="00DB16FA"/>
    <w:rsid w:val="00DB170A"/>
    <w:rsid w:val="00DB1E3B"/>
    <w:rsid w:val="00DB294D"/>
    <w:rsid w:val="00DB29A7"/>
    <w:rsid w:val="00DB3558"/>
    <w:rsid w:val="00DB3630"/>
    <w:rsid w:val="00DB37F3"/>
    <w:rsid w:val="00DB384B"/>
    <w:rsid w:val="00DB3D80"/>
    <w:rsid w:val="00DB40ED"/>
    <w:rsid w:val="00DB4419"/>
    <w:rsid w:val="00DB4608"/>
    <w:rsid w:val="00DB491F"/>
    <w:rsid w:val="00DB4CEA"/>
    <w:rsid w:val="00DB4D14"/>
    <w:rsid w:val="00DB4E70"/>
    <w:rsid w:val="00DB4EE3"/>
    <w:rsid w:val="00DB5502"/>
    <w:rsid w:val="00DB6804"/>
    <w:rsid w:val="00DB699D"/>
    <w:rsid w:val="00DB6BC4"/>
    <w:rsid w:val="00DB6BF1"/>
    <w:rsid w:val="00DB6EB4"/>
    <w:rsid w:val="00DB7212"/>
    <w:rsid w:val="00DB72A5"/>
    <w:rsid w:val="00DB73BC"/>
    <w:rsid w:val="00DB7565"/>
    <w:rsid w:val="00DB7794"/>
    <w:rsid w:val="00DB7C35"/>
    <w:rsid w:val="00DC04F2"/>
    <w:rsid w:val="00DC053F"/>
    <w:rsid w:val="00DC0C20"/>
    <w:rsid w:val="00DC108D"/>
    <w:rsid w:val="00DC1182"/>
    <w:rsid w:val="00DC1B46"/>
    <w:rsid w:val="00DC1FC6"/>
    <w:rsid w:val="00DC2145"/>
    <w:rsid w:val="00DC2A4F"/>
    <w:rsid w:val="00DC2CCF"/>
    <w:rsid w:val="00DC2E8B"/>
    <w:rsid w:val="00DC329A"/>
    <w:rsid w:val="00DC3620"/>
    <w:rsid w:val="00DC371F"/>
    <w:rsid w:val="00DC3D56"/>
    <w:rsid w:val="00DC3DEB"/>
    <w:rsid w:val="00DC42AF"/>
    <w:rsid w:val="00DC49E8"/>
    <w:rsid w:val="00DC4A62"/>
    <w:rsid w:val="00DC4BAB"/>
    <w:rsid w:val="00DC5097"/>
    <w:rsid w:val="00DC5822"/>
    <w:rsid w:val="00DC5D99"/>
    <w:rsid w:val="00DC5F2A"/>
    <w:rsid w:val="00DC6EBA"/>
    <w:rsid w:val="00DC73EE"/>
    <w:rsid w:val="00DC74F0"/>
    <w:rsid w:val="00DC77E6"/>
    <w:rsid w:val="00DC7C55"/>
    <w:rsid w:val="00DC7DD2"/>
    <w:rsid w:val="00DC7F1B"/>
    <w:rsid w:val="00DC7F3E"/>
    <w:rsid w:val="00DD07AE"/>
    <w:rsid w:val="00DD0AAF"/>
    <w:rsid w:val="00DD14E8"/>
    <w:rsid w:val="00DD18AB"/>
    <w:rsid w:val="00DD1E1B"/>
    <w:rsid w:val="00DD2FE1"/>
    <w:rsid w:val="00DD4393"/>
    <w:rsid w:val="00DD4CCD"/>
    <w:rsid w:val="00DD51C3"/>
    <w:rsid w:val="00DD521B"/>
    <w:rsid w:val="00DD5607"/>
    <w:rsid w:val="00DD587F"/>
    <w:rsid w:val="00DD5C6E"/>
    <w:rsid w:val="00DD5CD9"/>
    <w:rsid w:val="00DD6713"/>
    <w:rsid w:val="00DD733C"/>
    <w:rsid w:val="00DD733E"/>
    <w:rsid w:val="00DD7377"/>
    <w:rsid w:val="00DD781E"/>
    <w:rsid w:val="00DD7AAE"/>
    <w:rsid w:val="00DE0460"/>
    <w:rsid w:val="00DE0C43"/>
    <w:rsid w:val="00DE1396"/>
    <w:rsid w:val="00DE15B5"/>
    <w:rsid w:val="00DE18DC"/>
    <w:rsid w:val="00DE1BB5"/>
    <w:rsid w:val="00DE24D8"/>
    <w:rsid w:val="00DE35C1"/>
    <w:rsid w:val="00DE3636"/>
    <w:rsid w:val="00DE3648"/>
    <w:rsid w:val="00DE4213"/>
    <w:rsid w:val="00DE4332"/>
    <w:rsid w:val="00DE49A8"/>
    <w:rsid w:val="00DE4B16"/>
    <w:rsid w:val="00DE5069"/>
    <w:rsid w:val="00DE5272"/>
    <w:rsid w:val="00DE585D"/>
    <w:rsid w:val="00DE596F"/>
    <w:rsid w:val="00DE5B54"/>
    <w:rsid w:val="00DE5C6A"/>
    <w:rsid w:val="00DE5F0D"/>
    <w:rsid w:val="00DE72FA"/>
    <w:rsid w:val="00DE773C"/>
    <w:rsid w:val="00DE79E5"/>
    <w:rsid w:val="00DE7F8B"/>
    <w:rsid w:val="00DF08EA"/>
    <w:rsid w:val="00DF0A50"/>
    <w:rsid w:val="00DF0ADD"/>
    <w:rsid w:val="00DF0ADF"/>
    <w:rsid w:val="00DF1162"/>
    <w:rsid w:val="00DF1569"/>
    <w:rsid w:val="00DF1AC2"/>
    <w:rsid w:val="00DF1C14"/>
    <w:rsid w:val="00DF2088"/>
    <w:rsid w:val="00DF2939"/>
    <w:rsid w:val="00DF2D89"/>
    <w:rsid w:val="00DF3060"/>
    <w:rsid w:val="00DF35E4"/>
    <w:rsid w:val="00DF42E8"/>
    <w:rsid w:val="00DF4FEE"/>
    <w:rsid w:val="00DF515D"/>
    <w:rsid w:val="00DF549B"/>
    <w:rsid w:val="00DF54F7"/>
    <w:rsid w:val="00DF5802"/>
    <w:rsid w:val="00DF590B"/>
    <w:rsid w:val="00DF5DBC"/>
    <w:rsid w:val="00DF61AC"/>
    <w:rsid w:val="00DF655D"/>
    <w:rsid w:val="00DF6C51"/>
    <w:rsid w:val="00DF719B"/>
    <w:rsid w:val="00DF7220"/>
    <w:rsid w:val="00DF76DD"/>
    <w:rsid w:val="00DF79A7"/>
    <w:rsid w:val="00DF7B9E"/>
    <w:rsid w:val="00DF7C88"/>
    <w:rsid w:val="00E00004"/>
    <w:rsid w:val="00E00633"/>
    <w:rsid w:val="00E00DA6"/>
    <w:rsid w:val="00E02038"/>
    <w:rsid w:val="00E02589"/>
    <w:rsid w:val="00E02717"/>
    <w:rsid w:val="00E0274C"/>
    <w:rsid w:val="00E02B6E"/>
    <w:rsid w:val="00E02EF6"/>
    <w:rsid w:val="00E03DC2"/>
    <w:rsid w:val="00E044A3"/>
    <w:rsid w:val="00E0456D"/>
    <w:rsid w:val="00E047F7"/>
    <w:rsid w:val="00E04B54"/>
    <w:rsid w:val="00E04CD5"/>
    <w:rsid w:val="00E05111"/>
    <w:rsid w:val="00E05508"/>
    <w:rsid w:val="00E05541"/>
    <w:rsid w:val="00E05A36"/>
    <w:rsid w:val="00E05A6D"/>
    <w:rsid w:val="00E05E55"/>
    <w:rsid w:val="00E06593"/>
    <w:rsid w:val="00E0794D"/>
    <w:rsid w:val="00E079A7"/>
    <w:rsid w:val="00E07B58"/>
    <w:rsid w:val="00E07CEA"/>
    <w:rsid w:val="00E07F09"/>
    <w:rsid w:val="00E10120"/>
    <w:rsid w:val="00E10DE5"/>
    <w:rsid w:val="00E10FF4"/>
    <w:rsid w:val="00E11219"/>
    <w:rsid w:val="00E11D09"/>
    <w:rsid w:val="00E11D2F"/>
    <w:rsid w:val="00E11F26"/>
    <w:rsid w:val="00E11F27"/>
    <w:rsid w:val="00E11F55"/>
    <w:rsid w:val="00E1203D"/>
    <w:rsid w:val="00E12DA6"/>
    <w:rsid w:val="00E12E05"/>
    <w:rsid w:val="00E13350"/>
    <w:rsid w:val="00E137C3"/>
    <w:rsid w:val="00E144E0"/>
    <w:rsid w:val="00E1521A"/>
    <w:rsid w:val="00E1530E"/>
    <w:rsid w:val="00E1599C"/>
    <w:rsid w:val="00E1675C"/>
    <w:rsid w:val="00E16BEA"/>
    <w:rsid w:val="00E17016"/>
    <w:rsid w:val="00E17225"/>
    <w:rsid w:val="00E174F6"/>
    <w:rsid w:val="00E2018E"/>
    <w:rsid w:val="00E202C9"/>
    <w:rsid w:val="00E2031B"/>
    <w:rsid w:val="00E207B6"/>
    <w:rsid w:val="00E208A1"/>
    <w:rsid w:val="00E20912"/>
    <w:rsid w:val="00E20D06"/>
    <w:rsid w:val="00E20DA8"/>
    <w:rsid w:val="00E21311"/>
    <w:rsid w:val="00E21499"/>
    <w:rsid w:val="00E214A6"/>
    <w:rsid w:val="00E22034"/>
    <w:rsid w:val="00E22700"/>
    <w:rsid w:val="00E22E90"/>
    <w:rsid w:val="00E231B2"/>
    <w:rsid w:val="00E23218"/>
    <w:rsid w:val="00E2340D"/>
    <w:rsid w:val="00E235C2"/>
    <w:rsid w:val="00E23A23"/>
    <w:rsid w:val="00E23CE8"/>
    <w:rsid w:val="00E24341"/>
    <w:rsid w:val="00E2448F"/>
    <w:rsid w:val="00E2458C"/>
    <w:rsid w:val="00E24E44"/>
    <w:rsid w:val="00E257B6"/>
    <w:rsid w:val="00E258A6"/>
    <w:rsid w:val="00E258DF"/>
    <w:rsid w:val="00E2611E"/>
    <w:rsid w:val="00E26480"/>
    <w:rsid w:val="00E267DC"/>
    <w:rsid w:val="00E26E80"/>
    <w:rsid w:val="00E27C28"/>
    <w:rsid w:val="00E304B5"/>
    <w:rsid w:val="00E30F5F"/>
    <w:rsid w:val="00E31A0F"/>
    <w:rsid w:val="00E31B33"/>
    <w:rsid w:val="00E31D4B"/>
    <w:rsid w:val="00E31F3C"/>
    <w:rsid w:val="00E3216E"/>
    <w:rsid w:val="00E32647"/>
    <w:rsid w:val="00E32EDD"/>
    <w:rsid w:val="00E3306F"/>
    <w:rsid w:val="00E33471"/>
    <w:rsid w:val="00E3379F"/>
    <w:rsid w:val="00E33A22"/>
    <w:rsid w:val="00E33E5C"/>
    <w:rsid w:val="00E34389"/>
    <w:rsid w:val="00E343B7"/>
    <w:rsid w:val="00E346C3"/>
    <w:rsid w:val="00E3495B"/>
    <w:rsid w:val="00E34C64"/>
    <w:rsid w:val="00E3562E"/>
    <w:rsid w:val="00E35C1E"/>
    <w:rsid w:val="00E35F1E"/>
    <w:rsid w:val="00E36046"/>
    <w:rsid w:val="00E3635A"/>
    <w:rsid w:val="00E363DE"/>
    <w:rsid w:val="00E36CBD"/>
    <w:rsid w:val="00E36E3B"/>
    <w:rsid w:val="00E3700D"/>
    <w:rsid w:val="00E373AE"/>
    <w:rsid w:val="00E37AF1"/>
    <w:rsid w:val="00E37CD9"/>
    <w:rsid w:val="00E37F12"/>
    <w:rsid w:val="00E37F1B"/>
    <w:rsid w:val="00E37F55"/>
    <w:rsid w:val="00E40CAF"/>
    <w:rsid w:val="00E40CDA"/>
    <w:rsid w:val="00E40EFD"/>
    <w:rsid w:val="00E4131D"/>
    <w:rsid w:val="00E419D8"/>
    <w:rsid w:val="00E41A8A"/>
    <w:rsid w:val="00E42188"/>
    <w:rsid w:val="00E42235"/>
    <w:rsid w:val="00E42382"/>
    <w:rsid w:val="00E423F6"/>
    <w:rsid w:val="00E4254A"/>
    <w:rsid w:val="00E433AA"/>
    <w:rsid w:val="00E4342C"/>
    <w:rsid w:val="00E4428E"/>
    <w:rsid w:val="00E4436A"/>
    <w:rsid w:val="00E44CAA"/>
    <w:rsid w:val="00E4618B"/>
    <w:rsid w:val="00E46332"/>
    <w:rsid w:val="00E464B0"/>
    <w:rsid w:val="00E47929"/>
    <w:rsid w:val="00E47DFE"/>
    <w:rsid w:val="00E50245"/>
    <w:rsid w:val="00E50362"/>
    <w:rsid w:val="00E50695"/>
    <w:rsid w:val="00E50F5A"/>
    <w:rsid w:val="00E50FBD"/>
    <w:rsid w:val="00E51271"/>
    <w:rsid w:val="00E512ED"/>
    <w:rsid w:val="00E513EE"/>
    <w:rsid w:val="00E51636"/>
    <w:rsid w:val="00E51841"/>
    <w:rsid w:val="00E51913"/>
    <w:rsid w:val="00E519B0"/>
    <w:rsid w:val="00E51A4C"/>
    <w:rsid w:val="00E51D5B"/>
    <w:rsid w:val="00E52437"/>
    <w:rsid w:val="00E52A26"/>
    <w:rsid w:val="00E531A4"/>
    <w:rsid w:val="00E53E62"/>
    <w:rsid w:val="00E53F9B"/>
    <w:rsid w:val="00E547F0"/>
    <w:rsid w:val="00E54D75"/>
    <w:rsid w:val="00E54DAA"/>
    <w:rsid w:val="00E558A3"/>
    <w:rsid w:val="00E56512"/>
    <w:rsid w:val="00E56629"/>
    <w:rsid w:val="00E56B87"/>
    <w:rsid w:val="00E5704E"/>
    <w:rsid w:val="00E5766D"/>
    <w:rsid w:val="00E6091C"/>
    <w:rsid w:val="00E61991"/>
    <w:rsid w:val="00E62260"/>
    <w:rsid w:val="00E62CE8"/>
    <w:rsid w:val="00E62DE8"/>
    <w:rsid w:val="00E632CE"/>
    <w:rsid w:val="00E638A0"/>
    <w:rsid w:val="00E63A8F"/>
    <w:rsid w:val="00E63D4A"/>
    <w:rsid w:val="00E6416F"/>
    <w:rsid w:val="00E646B8"/>
    <w:rsid w:val="00E64C0B"/>
    <w:rsid w:val="00E64DE8"/>
    <w:rsid w:val="00E65128"/>
    <w:rsid w:val="00E65556"/>
    <w:rsid w:val="00E65A60"/>
    <w:rsid w:val="00E65BCB"/>
    <w:rsid w:val="00E65EBD"/>
    <w:rsid w:val="00E67365"/>
    <w:rsid w:val="00E677E2"/>
    <w:rsid w:val="00E678CA"/>
    <w:rsid w:val="00E67C75"/>
    <w:rsid w:val="00E701EA"/>
    <w:rsid w:val="00E705C6"/>
    <w:rsid w:val="00E709B3"/>
    <w:rsid w:val="00E71077"/>
    <w:rsid w:val="00E7115F"/>
    <w:rsid w:val="00E7127B"/>
    <w:rsid w:val="00E71288"/>
    <w:rsid w:val="00E71B00"/>
    <w:rsid w:val="00E71CB9"/>
    <w:rsid w:val="00E723E5"/>
    <w:rsid w:val="00E72A9A"/>
    <w:rsid w:val="00E72B3F"/>
    <w:rsid w:val="00E72B7C"/>
    <w:rsid w:val="00E7313D"/>
    <w:rsid w:val="00E7345C"/>
    <w:rsid w:val="00E73629"/>
    <w:rsid w:val="00E74234"/>
    <w:rsid w:val="00E744A8"/>
    <w:rsid w:val="00E745F6"/>
    <w:rsid w:val="00E748E4"/>
    <w:rsid w:val="00E74D49"/>
    <w:rsid w:val="00E753E7"/>
    <w:rsid w:val="00E75456"/>
    <w:rsid w:val="00E7556A"/>
    <w:rsid w:val="00E759CB"/>
    <w:rsid w:val="00E75EA1"/>
    <w:rsid w:val="00E7663E"/>
    <w:rsid w:val="00E76B75"/>
    <w:rsid w:val="00E76F62"/>
    <w:rsid w:val="00E76F78"/>
    <w:rsid w:val="00E77043"/>
    <w:rsid w:val="00E77070"/>
    <w:rsid w:val="00E7751B"/>
    <w:rsid w:val="00E77CBA"/>
    <w:rsid w:val="00E813C9"/>
    <w:rsid w:val="00E821CB"/>
    <w:rsid w:val="00E82403"/>
    <w:rsid w:val="00E82C2B"/>
    <w:rsid w:val="00E82DE3"/>
    <w:rsid w:val="00E83A6B"/>
    <w:rsid w:val="00E83A9B"/>
    <w:rsid w:val="00E83B77"/>
    <w:rsid w:val="00E83B96"/>
    <w:rsid w:val="00E83D7E"/>
    <w:rsid w:val="00E83D85"/>
    <w:rsid w:val="00E8428C"/>
    <w:rsid w:val="00E845F5"/>
    <w:rsid w:val="00E845F7"/>
    <w:rsid w:val="00E84EA4"/>
    <w:rsid w:val="00E84F14"/>
    <w:rsid w:val="00E84FD5"/>
    <w:rsid w:val="00E85B66"/>
    <w:rsid w:val="00E86002"/>
    <w:rsid w:val="00E867AF"/>
    <w:rsid w:val="00E86BD0"/>
    <w:rsid w:val="00E86DAF"/>
    <w:rsid w:val="00E86F0E"/>
    <w:rsid w:val="00E8715E"/>
    <w:rsid w:val="00E872D3"/>
    <w:rsid w:val="00E87B7B"/>
    <w:rsid w:val="00E909B6"/>
    <w:rsid w:val="00E91134"/>
    <w:rsid w:val="00E91170"/>
    <w:rsid w:val="00E91452"/>
    <w:rsid w:val="00E9164C"/>
    <w:rsid w:val="00E9188E"/>
    <w:rsid w:val="00E91A79"/>
    <w:rsid w:val="00E91C0F"/>
    <w:rsid w:val="00E91C9D"/>
    <w:rsid w:val="00E91E0D"/>
    <w:rsid w:val="00E91EA2"/>
    <w:rsid w:val="00E9207C"/>
    <w:rsid w:val="00E9235E"/>
    <w:rsid w:val="00E92DFD"/>
    <w:rsid w:val="00E93382"/>
    <w:rsid w:val="00E93815"/>
    <w:rsid w:val="00E93A93"/>
    <w:rsid w:val="00E93F67"/>
    <w:rsid w:val="00E94253"/>
    <w:rsid w:val="00E945F1"/>
    <w:rsid w:val="00E94689"/>
    <w:rsid w:val="00E946FC"/>
    <w:rsid w:val="00E94B8A"/>
    <w:rsid w:val="00E94BC9"/>
    <w:rsid w:val="00E94D1E"/>
    <w:rsid w:val="00E94E15"/>
    <w:rsid w:val="00E95200"/>
    <w:rsid w:val="00E95388"/>
    <w:rsid w:val="00E95833"/>
    <w:rsid w:val="00E95A41"/>
    <w:rsid w:val="00E95EBC"/>
    <w:rsid w:val="00E965A6"/>
    <w:rsid w:val="00E967CC"/>
    <w:rsid w:val="00E9693D"/>
    <w:rsid w:val="00E96C3F"/>
    <w:rsid w:val="00E9702D"/>
    <w:rsid w:val="00E97978"/>
    <w:rsid w:val="00EA0392"/>
    <w:rsid w:val="00EA0471"/>
    <w:rsid w:val="00EA05D0"/>
    <w:rsid w:val="00EA0FBA"/>
    <w:rsid w:val="00EA1152"/>
    <w:rsid w:val="00EA1B47"/>
    <w:rsid w:val="00EA1C72"/>
    <w:rsid w:val="00EA1F42"/>
    <w:rsid w:val="00EA42AC"/>
    <w:rsid w:val="00EA43A1"/>
    <w:rsid w:val="00EA4937"/>
    <w:rsid w:val="00EA49E4"/>
    <w:rsid w:val="00EA4D77"/>
    <w:rsid w:val="00EA5A85"/>
    <w:rsid w:val="00EA5BAC"/>
    <w:rsid w:val="00EA5C11"/>
    <w:rsid w:val="00EA5DF7"/>
    <w:rsid w:val="00EA619B"/>
    <w:rsid w:val="00EA6B86"/>
    <w:rsid w:val="00EA7482"/>
    <w:rsid w:val="00EA76B9"/>
    <w:rsid w:val="00EA778D"/>
    <w:rsid w:val="00EA7AEC"/>
    <w:rsid w:val="00EA7F13"/>
    <w:rsid w:val="00EB0130"/>
    <w:rsid w:val="00EB06C2"/>
    <w:rsid w:val="00EB0966"/>
    <w:rsid w:val="00EB0A17"/>
    <w:rsid w:val="00EB1369"/>
    <w:rsid w:val="00EB1DC0"/>
    <w:rsid w:val="00EB1FFA"/>
    <w:rsid w:val="00EB2F99"/>
    <w:rsid w:val="00EB3240"/>
    <w:rsid w:val="00EB44AF"/>
    <w:rsid w:val="00EB483C"/>
    <w:rsid w:val="00EB52EB"/>
    <w:rsid w:val="00EB636E"/>
    <w:rsid w:val="00EB6A8C"/>
    <w:rsid w:val="00EB6F1D"/>
    <w:rsid w:val="00EB7171"/>
    <w:rsid w:val="00EB7FEE"/>
    <w:rsid w:val="00EC0101"/>
    <w:rsid w:val="00EC019B"/>
    <w:rsid w:val="00EC03B0"/>
    <w:rsid w:val="00EC0467"/>
    <w:rsid w:val="00EC0851"/>
    <w:rsid w:val="00EC0AB6"/>
    <w:rsid w:val="00EC0B42"/>
    <w:rsid w:val="00EC0D00"/>
    <w:rsid w:val="00EC1650"/>
    <w:rsid w:val="00EC18F7"/>
    <w:rsid w:val="00EC1AFE"/>
    <w:rsid w:val="00EC1C0D"/>
    <w:rsid w:val="00EC2A98"/>
    <w:rsid w:val="00EC2AC1"/>
    <w:rsid w:val="00EC3051"/>
    <w:rsid w:val="00EC31E6"/>
    <w:rsid w:val="00EC3653"/>
    <w:rsid w:val="00EC3708"/>
    <w:rsid w:val="00EC3B56"/>
    <w:rsid w:val="00EC3C23"/>
    <w:rsid w:val="00EC4D13"/>
    <w:rsid w:val="00EC4E46"/>
    <w:rsid w:val="00EC5A55"/>
    <w:rsid w:val="00EC5E8E"/>
    <w:rsid w:val="00EC5F17"/>
    <w:rsid w:val="00EC611F"/>
    <w:rsid w:val="00EC6BEF"/>
    <w:rsid w:val="00EC6D4D"/>
    <w:rsid w:val="00EC70F5"/>
    <w:rsid w:val="00ED01AB"/>
    <w:rsid w:val="00ED191A"/>
    <w:rsid w:val="00ED22AC"/>
    <w:rsid w:val="00ED2BCF"/>
    <w:rsid w:val="00ED2E70"/>
    <w:rsid w:val="00ED463B"/>
    <w:rsid w:val="00ED4F67"/>
    <w:rsid w:val="00ED52A4"/>
    <w:rsid w:val="00ED5D38"/>
    <w:rsid w:val="00ED5FEC"/>
    <w:rsid w:val="00ED6244"/>
    <w:rsid w:val="00ED67B2"/>
    <w:rsid w:val="00ED6DB4"/>
    <w:rsid w:val="00ED70E1"/>
    <w:rsid w:val="00ED71BE"/>
    <w:rsid w:val="00ED73B7"/>
    <w:rsid w:val="00ED7775"/>
    <w:rsid w:val="00EE0511"/>
    <w:rsid w:val="00EE0874"/>
    <w:rsid w:val="00EE0ADA"/>
    <w:rsid w:val="00EE1006"/>
    <w:rsid w:val="00EE14E0"/>
    <w:rsid w:val="00EE1B80"/>
    <w:rsid w:val="00EE1DC2"/>
    <w:rsid w:val="00EE1F98"/>
    <w:rsid w:val="00EE2185"/>
    <w:rsid w:val="00EE238D"/>
    <w:rsid w:val="00EE23BF"/>
    <w:rsid w:val="00EE2454"/>
    <w:rsid w:val="00EE2E22"/>
    <w:rsid w:val="00EE30B7"/>
    <w:rsid w:val="00EE3300"/>
    <w:rsid w:val="00EE34CA"/>
    <w:rsid w:val="00EE351A"/>
    <w:rsid w:val="00EE3C5A"/>
    <w:rsid w:val="00EE44B8"/>
    <w:rsid w:val="00EE46E7"/>
    <w:rsid w:val="00EE5AC8"/>
    <w:rsid w:val="00EE5D50"/>
    <w:rsid w:val="00EE5FF7"/>
    <w:rsid w:val="00EE67EE"/>
    <w:rsid w:val="00EE6BE6"/>
    <w:rsid w:val="00EE6EC2"/>
    <w:rsid w:val="00EE79C6"/>
    <w:rsid w:val="00EF0330"/>
    <w:rsid w:val="00EF0D52"/>
    <w:rsid w:val="00EF1CE9"/>
    <w:rsid w:val="00EF1D15"/>
    <w:rsid w:val="00EF2801"/>
    <w:rsid w:val="00EF2ED6"/>
    <w:rsid w:val="00EF3794"/>
    <w:rsid w:val="00EF43B3"/>
    <w:rsid w:val="00EF44B9"/>
    <w:rsid w:val="00EF4A5C"/>
    <w:rsid w:val="00EF4A91"/>
    <w:rsid w:val="00EF4BAB"/>
    <w:rsid w:val="00EF4BF3"/>
    <w:rsid w:val="00EF4E9E"/>
    <w:rsid w:val="00EF54CA"/>
    <w:rsid w:val="00EF57DA"/>
    <w:rsid w:val="00EF6174"/>
    <w:rsid w:val="00EF6766"/>
    <w:rsid w:val="00EF6AB0"/>
    <w:rsid w:val="00EF74AD"/>
    <w:rsid w:val="00EF7DBE"/>
    <w:rsid w:val="00F000D3"/>
    <w:rsid w:val="00F00779"/>
    <w:rsid w:val="00F00ACB"/>
    <w:rsid w:val="00F00CD2"/>
    <w:rsid w:val="00F00ED3"/>
    <w:rsid w:val="00F015E2"/>
    <w:rsid w:val="00F01881"/>
    <w:rsid w:val="00F01DC7"/>
    <w:rsid w:val="00F02528"/>
    <w:rsid w:val="00F026E4"/>
    <w:rsid w:val="00F02A19"/>
    <w:rsid w:val="00F031D5"/>
    <w:rsid w:val="00F03D5D"/>
    <w:rsid w:val="00F041D2"/>
    <w:rsid w:val="00F0432A"/>
    <w:rsid w:val="00F0467F"/>
    <w:rsid w:val="00F04BE1"/>
    <w:rsid w:val="00F04E4B"/>
    <w:rsid w:val="00F04F3D"/>
    <w:rsid w:val="00F054BC"/>
    <w:rsid w:val="00F05BF8"/>
    <w:rsid w:val="00F05E7C"/>
    <w:rsid w:val="00F06334"/>
    <w:rsid w:val="00F06720"/>
    <w:rsid w:val="00F0691C"/>
    <w:rsid w:val="00F06A82"/>
    <w:rsid w:val="00F06D6D"/>
    <w:rsid w:val="00F06E7A"/>
    <w:rsid w:val="00F06EDA"/>
    <w:rsid w:val="00F0776C"/>
    <w:rsid w:val="00F077FE"/>
    <w:rsid w:val="00F07A70"/>
    <w:rsid w:val="00F07EDC"/>
    <w:rsid w:val="00F10E7D"/>
    <w:rsid w:val="00F1102F"/>
    <w:rsid w:val="00F112DA"/>
    <w:rsid w:val="00F11372"/>
    <w:rsid w:val="00F11E11"/>
    <w:rsid w:val="00F11F53"/>
    <w:rsid w:val="00F123B2"/>
    <w:rsid w:val="00F124B0"/>
    <w:rsid w:val="00F129BF"/>
    <w:rsid w:val="00F12CDC"/>
    <w:rsid w:val="00F13CBA"/>
    <w:rsid w:val="00F142BE"/>
    <w:rsid w:val="00F144EE"/>
    <w:rsid w:val="00F1475C"/>
    <w:rsid w:val="00F14C4D"/>
    <w:rsid w:val="00F14D96"/>
    <w:rsid w:val="00F150DC"/>
    <w:rsid w:val="00F15223"/>
    <w:rsid w:val="00F15479"/>
    <w:rsid w:val="00F15EAE"/>
    <w:rsid w:val="00F1671B"/>
    <w:rsid w:val="00F17310"/>
    <w:rsid w:val="00F17D02"/>
    <w:rsid w:val="00F17F11"/>
    <w:rsid w:val="00F20230"/>
    <w:rsid w:val="00F20EC1"/>
    <w:rsid w:val="00F2101F"/>
    <w:rsid w:val="00F21235"/>
    <w:rsid w:val="00F212F2"/>
    <w:rsid w:val="00F21504"/>
    <w:rsid w:val="00F21F4C"/>
    <w:rsid w:val="00F22980"/>
    <w:rsid w:val="00F233BF"/>
    <w:rsid w:val="00F2346F"/>
    <w:rsid w:val="00F234B1"/>
    <w:rsid w:val="00F23BCA"/>
    <w:rsid w:val="00F23C2A"/>
    <w:rsid w:val="00F23DB1"/>
    <w:rsid w:val="00F244B6"/>
    <w:rsid w:val="00F24BC5"/>
    <w:rsid w:val="00F24F34"/>
    <w:rsid w:val="00F27114"/>
    <w:rsid w:val="00F273CF"/>
    <w:rsid w:val="00F27464"/>
    <w:rsid w:val="00F274D6"/>
    <w:rsid w:val="00F301C2"/>
    <w:rsid w:val="00F309FF"/>
    <w:rsid w:val="00F30C3A"/>
    <w:rsid w:val="00F31652"/>
    <w:rsid w:val="00F3270A"/>
    <w:rsid w:val="00F32C35"/>
    <w:rsid w:val="00F32CB0"/>
    <w:rsid w:val="00F33E14"/>
    <w:rsid w:val="00F33F5C"/>
    <w:rsid w:val="00F341E9"/>
    <w:rsid w:val="00F3475A"/>
    <w:rsid w:val="00F34795"/>
    <w:rsid w:val="00F35172"/>
    <w:rsid w:val="00F35462"/>
    <w:rsid w:val="00F36006"/>
    <w:rsid w:val="00F362B7"/>
    <w:rsid w:val="00F37553"/>
    <w:rsid w:val="00F37907"/>
    <w:rsid w:val="00F379A4"/>
    <w:rsid w:val="00F37A12"/>
    <w:rsid w:val="00F37AF7"/>
    <w:rsid w:val="00F37D81"/>
    <w:rsid w:val="00F40328"/>
    <w:rsid w:val="00F40859"/>
    <w:rsid w:val="00F4087B"/>
    <w:rsid w:val="00F409BF"/>
    <w:rsid w:val="00F40A3A"/>
    <w:rsid w:val="00F40FB8"/>
    <w:rsid w:val="00F41013"/>
    <w:rsid w:val="00F413CF"/>
    <w:rsid w:val="00F41451"/>
    <w:rsid w:val="00F414AD"/>
    <w:rsid w:val="00F416C5"/>
    <w:rsid w:val="00F41D27"/>
    <w:rsid w:val="00F42249"/>
    <w:rsid w:val="00F42487"/>
    <w:rsid w:val="00F42737"/>
    <w:rsid w:val="00F43309"/>
    <w:rsid w:val="00F434F5"/>
    <w:rsid w:val="00F43575"/>
    <w:rsid w:val="00F4375E"/>
    <w:rsid w:val="00F448D2"/>
    <w:rsid w:val="00F45105"/>
    <w:rsid w:val="00F45228"/>
    <w:rsid w:val="00F4547C"/>
    <w:rsid w:val="00F468DB"/>
    <w:rsid w:val="00F47026"/>
    <w:rsid w:val="00F4711F"/>
    <w:rsid w:val="00F47327"/>
    <w:rsid w:val="00F4733C"/>
    <w:rsid w:val="00F50375"/>
    <w:rsid w:val="00F50CCD"/>
    <w:rsid w:val="00F51040"/>
    <w:rsid w:val="00F5130A"/>
    <w:rsid w:val="00F51596"/>
    <w:rsid w:val="00F517B8"/>
    <w:rsid w:val="00F51C85"/>
    <w:rsid w:val="00F51F87"/>
    <w:rsid w:val="00F521CF"/>
    <w:rsid w:val="00F524A8"/>
    <w:rsid w:val="00F53024"/>
    <w:rsid w:val="00F536E1"/>
    <w:rsid w:val="00F53A74"/>
    <w:rsid w:val="00F53ACD"/>
    <w:rsid w:val="00F53C06"/>
    <w:rsid w:val="00F53EB3"/>
    <w:rsid w:val="00F540B3"/>
    <w:rsid w:val="00F54288"/>
    <w:rsid w:val="00F54796"/>
    <w:rsid w:val="00F548DE"/>
    <w:rsid w:val="00F54F25"/>
    <w:rsid w:val="00F5520F"/>
    <w:rsid w:val="00F553B8"/>
    <w:rsid w:val="00F553D3"/>
    <w:rsid w:val="00F55657"/>
    <w:rsid w:val="00F5628B"/>
    <w:rsid w:val="00F56503"/>
    <w:rsid w:val="00F565FD"/>
    <w:rsid w:val="00F573A7"/>
    <w:rsid w:val="00F57B62"/>
    <w:rsid w:val="00F609A0"/>
    <w:rsid w:val="00F60C77"/>
    <w:rsid w:val="00F6127C"/>
    <w:rsid w:val="00F612BB"/>
    <w:rsid w:val="00F61355"/>
    <w:rsid w:val="00F6161B"/>
    <w:rsid w:val="00F61843"/>
    <w:rsid w:val="00F6197C"/>
    <w:rsid w:val="00F61E9B"/>
    <w:rsid w:val="00F62040"/>
    <w:rsid w:val="00F6238A"/>
    <w:rsid w:val="00F6254B"/>
    <w:rsid w:val="00F628E5"/>
    <w:rsid w:val="00F62AAF"/>
    <w:rsid w:val="00F62B56"/>
    <w:rsid w:val="00F62C96"/>
    <w:rsid w:val="00F63080"/>
    <w:rsid w:val="00F63519"/>
    <w:rsid w:val="00F63E2F"/>
    <w:rsid w:val="00F64A6E"/>
    <w:rsid w:val="00F65C4C"/>
    <w:rsid w:val="00F65D47"/>
    <w:rsid w:val="00F66283"/>
    <w:rsid w:val="00F663D9"/>
    <w:rsid w:val="00F66A26"/>
    <w:rsid w:val="00F66D5C"/>
    <w:rsid w:val="00F671DE"/>
    <w:rsid w:val="00F67682"/>
    <w:rsid w:val="00F67803"/>
    <w:rsid w:val="00F67B18"/>
    <w:rsid w:val="00F70955"/>
    <w:rsid w:val="00F70D4E"/>
    <w:rsid w:val="00F712E3"/>
    <w:rsid w:val="00F713E6"/>
    <w:rsid w:val="00F71546"/>
    <w:rsid w:val="00F71686"/>
    <w:rsid w:val="00F718A1"/>
    <w:rsid w:val="00F71DF2"/>
    <w:rsid w:val="00F72714"/>
    <w:rsid w:val="00F7271C"/>
    <w:rsid w:val="00F727A8"/>
    <w:rsid w:val="00F72ED6"/>
    <w:rsid w:val="00F7317D"/>
    <w:rsid w:val="00F73666"/>
    <w:rsid w:val="00F743FE"/>
    <w:rsid w:val="00F749BF"/>
    <w:rsid w:val="00F74BD3"/>
    <w:rsid w:val="00F74EC8"/>
    <w:rsid w:val="00F7568A"/>
    <w:rsid w:val="00F75DCB"/>
    <w:rsid w:val="00F76E47"/>
    <w:rsid w:val="00F76E4F"/>
    <w:rsid w:val="00F771E7"/>
    <w:rsid w:val="00F778B2"/>
    <w:rsid w:val="00F800CA"/>
    <w:rsid w:val="00F80654"/>
    <w:rsid w:val="00F8067A"/>
    <w:rsid w:val="00F80891"/>
    <w:rsid w:val="00F81764"/>
    <w:rsid w:val="00F821DF"/>
    <w:rsid w:val="00F822E2"/>
    <w:rsid w:val="00F826FA"/>
    <w:rsid w:val="00F82D78"/>
    <w:rsid w:val="00F8318C"/>
    <w:rsid w:val="00F831A8"/>
    <w:rsid w:val="00F83A78"/>
    <w:rsid w:val="00F83E99"/>
    <w:rsid w:val="00F83F7B"/>
    <w:rsid w:val="00F84B75"/>
    <w:rsid w:val="00F8584F"/>
    <w:rsid w:val="00F8585C"/>
    <w:rsid w:val="00F86168"/>
    <w:rsid w:val="00F861DA"/>
    <w:rsid w:val="00F86408"/>
    <w:rsid w:val="00F86E53"/>
    <w:rsid w:val="00F9010E"/>
    <w:rsid w:val="00F90348"/>
    <w:rsid w:val="00F909CD"/>
    <w:rsid w:val="00F90F3C"/>
    <w:rsid w:val="00F91CF3"/>
    <w:rsid w:val="00F91F1E"/>
    <w:rsid w:val="00F91FDF"/>
    <w:rsid w:val="00F92F90"/>
    <w:rsid w:val="00F93021"/>
    <w:rsid w:val="00F93720"/>
    <w:rsid w:val="00F93846"/>
    <w:rsid w:val="00F93A92"/>
    <w:rsid w:val="00F94039"/>
    <w:rsid w:val="00F94179"/>
    <w:rsid w:val="00F9488A"/>
    <w:rsid w:val="00F94B70"/>
    <w:rsid w:val="00F94F4A"/>
    <w:rsid w:val="00F950C7"/>
    <w:rsid w:val="00F95FF1"/>
    <w:rsid w:val="00F9608D"/>
    <w:rsid w:val="00F963E2"/>
    <w:rsid w:val="00F96C6E"/>
    <w:rsid w:val="00F9735C"/>
    <w:rsid w:val="00F978DB"/>
    <w:rsid w:val="00F97A5D"/>
    <w:rsid w:val="00F97C01"/>
    <w:rsid w:val="00FA048B"/>
    <w:rsid w:val="00FA127A"/>
    <w:rsid w:val="00FA148A"/>
    <w:rsid w:val="00FA20E4"/>
    <w:rsid w:val="00FA22E5"/>
    <w:rsid w:val="00FA2315"/>
    <w:rsid w:val="00FA2369"/>
    <w:rsid w:val="00FA2E0B"/>
    <w:rsid w:val="00FA2E16"/>
    <w:rsid w:val="00FA2F2F"/>
    <w:rsid w:val="00FA396C"/>
    <w:rsid w:val="00FA46D2"/>
    <w:rsid w:val="00FA51C0"/>
    <w:rsid w:val="00FA5403"/>
    <w:rsid w:val="00FA55BB"/>
    <w:rsid w:val="00FA5799"/>
    <w:rsid w:val="00FA5867"/>
    <w:rsid w:val="00FA594E"/>
    <w:rsid w:val="00FA68D0"/>
    <w:rsid w:val="00FA7F74"/>
    <w:rsid w:val="00FB00EF"/>
    <w:rsid w:val="00FB08E2"/>
    <w:rsid w:val="00FB0B8F"/>
    <w:rsid w:val="00FB0D23"/>
    <w:rsid w:val="00FB0D66"/>
    <w:rsid w:val="00FB1434"/>
    <w:rsid w:val="00FB187C"/>
    <w:rsid w:val="00FB24A2"/>
    <w:rsid w:val="00FB274F"/>
    <w:rsid w:val="00FB27A9"/>
    <w:rsid w:val="00FB2896"/>
    <w:rsid w:val="00FB2CD0"/>
    <w:rsid w:val="00FB356E"/>
    <w:rsid w:val="00FB38B0"/>
    <w:rsid w:val="00FB3F1E"/>
    <w:rsid w:val="00FB46E6"/>
    <w:rsid w:val="00FB48B3"/>
    <w:rsid w:val="00FB4D0E"/>
    <w:rsid w:val="00FB505B"/>
    <w:rsid w:val="00FB5EEC"/>
    <w:rsid w:val="00FB60F6"/>
    <w:rsid w:val="00FB61A7"/>
    <w:rsid w:val="00FB652C"/>
    <w:rsid w:val="00FB697D"/>
    <w:rsid w:val="00FB6991"/>
    <w:rsid w:val="00FB6B90"/>
    <w:rsid w:val="00FB72C6"/>
    <w:rsid w:val="00FB772B"/>
    <w:rsid w:val="00FB79AA"/>
    <w:rsid w:val="00FC01FA"/>
    <w:rsid w:val="00FC02C8"/>
    <w:rsid w:val="00FC05D8"/>
    <w:rsid w:val="00FC0FB2"/>
    <w:rsid w:val="00FC1554"/>
    <w:rsid w:val="00FC15A2"/>
    <w:rsid w:val="00FC1E00"/>
    <w:rsid w:val="00FC2BFE"/>
    <w:rsid w:val="00FC2E18"/>
    <w:rsid w:val="00FC3227"/>
    <w:rsid w:val="00FC37B3"/>
    <w:rsid w:val="00FC3C2B"/>
    <w:rsid w:val="00FC413B"/>
    <w:rsid w:val="00FC4914"/>
    <w:rsid w:val="00FC4D4E"/>
    <w:rsid w:val="00FC4D54"/>
    <w:rsid w:val="00FC4FC7"/>
    <w:rsid w:val="00FC572F"/>
    <w:rsid w:val="00FC580C"/>
    <w:rsid w:val="00FC58FB"/>
    <w:rsid w:val="00FC59EC"/>
    <w:rsid w:val="00FC5B10"/>
    <w:rsid w:val="00FC5CF7"/>
    <w:rsid w:val="00FC5D69"/>
    <w:rsid w:val="00FC655F"/>
    <w:rsid w:val="00FC689C"/>
    <w:rsid w:val="00FC68DA"/>
    <w:rsid w:val="00FC6979"/>
    <w:rsid w:val="00FC7003"/>
    <w:rsid w:val="00FC72C9"/>
    <w:rsid w:val="00FD0267"/>
    <w:rsid w:val="00FD072D"/>
    <w:rsid w:val="00FD085C"/>
    <w:rsid w:val="00FD0F4F"/>
    <w:rsid w:val="00FD1244"/>
    <w:rsid w:val="00FD166E"/>
    <w:rsid w:val="00FD238E"/>
    <w:rsid w:val="00FD28FB"/>
    <w:rsid w:val="00FD3B7B"/>
    <w:rsid w:val="00FD3CEF"/>
    <w:rsid w:val="00FD46BB"/>
    <w:rsid w:val="00FD636B"/>
    <w:rsid w:val="00FD63D7"/>
    <w:rsid w:val="00FD766E"/>
    <w:rsid w:val="00FD7973"/>
    <w:rsid w:val="00FD7A4A"/>
    <w:rsid w:val="00FD7E65"/>
    <w:rsid w:val="00FE0FC6"/>
    <w:rsid w:val="00FE1858"/>
    <w:rsid w:val="00FE19CB"/>
    <w:rsid w:val="00FE1E22"/>
    <w:rsid w:val="00FE1F67"/>
    <w:rsid w:val="00FE2395"/>
    <w:rsid w:val="00FE2416"/>
    <w:rsid w:val="00FE249D"/>
    <w:rsid w:val="00FE2D3F"/>
    <w:rsid w:val="00FE3082"/>
    <w:rsid w:val="00FE3333"/>
    <w:rsid w:val="00FE3AF2"/>
    <w:rsid w:val="00FE3D5E"/>
    <w:rsid w:val="00FE46E6"/>
    <w:rsid w:val="00FE4803"/>
    <w:rsid w:val="00FE493E"/>
    <w:rsid w:val="00FE49B1"/>
    <w:rsid w:val="00FE4C03"/>
    <w:rsid w:val="00FE5369"/>
    <w:rsid w:val="00FE56F1"/>
    <w:rsid w:val="00FE57DD"/>
    <w:rsid w:val="00FE58B6"/>
    <w:rsid w:val="00FE58F4"/>
    <w:rsid w:val="00FE596E"/>
    <w:rsid w:val="00FE5A93"/>
    <w:rsid w:val="00FE5AC1"/>
    <w:rsid w:val="00FE5EAC"/>
    <w:rsid w:val="00FE5F49"/>
    <w:rsid w:val="00FE5F9E"/>
    <w:rsid w:val="00FE638B"/>
    <w:rsid w:val="00FE6B98"/>
    <w:rsid w:val="00FE7131"/>
    <w:rsid w:val="00FE73B4"/>
    <w:rsid w:val="00FE76EC"/>
    <w:rsid w:val="00FF0298"/>
    <w:rsid w:val="00FF05F1"/>
    <w:rsid w:val="00FF0B24"/>
    <w:rsid w:val="00FF11E2"/>
    <w:rsid w:val="00FF1224"/>
    <w:rsid w:val="00FF1556"/>
    <w:rsid w:val="00FF19E6"/>
    <w:rsid w:val="00FF1CD8"/>
    <w:rsid w:val="00FF1F84"/>
    <w:rsid w:val="00FF21FB"/>
    <w:rsid w:val="00FF27D0"/>
    <w:rsid w:val="00FF2A54"/>
    <w:rsid w:val="00FF2AAD"/>
    <w:rsid w:val="00FF318C"/>
    <w:rsid w:val="00FF358A"/>
    <w:rsid w:val="00FF36B3"/>
    <w:rsid w:val="00FF3AAB"/>
    <w:rsid w:val="00FF3F3B"/>
    <w:rsid w:val="00FF443C"/>
    <w:rsid w:val="00FF4C34"/>
    <w:rsid w:val="00FF4DE2"/>
    <w:rsid w:val="00FF51A5"/>
    <w:rsid w:val="00FF55F6"/>
    <w:rsid w:val="00FF572B"/>
    <w:rsid w:val="00FF5962"/>
    <w:rsid w:val="00FF5999"/>
    <w:rsid w:val="00FF5AE7"/>
    <w:rsid w:val="00FF6310"/>
    <w:rsid w:val="00FF7BF2"/>
    <w:rsid w:val="00FF7C07"/>
    <w:rsid w:val="00FF7CA7"/>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98C832"/>
  <w15:docId w15:val="{72C9BEA0-45AB-4302-B2D5-36AFA6B2D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05D0"/>
    <w:pPr>
      <w:jc w:val="both"/>
    </w:pPr>
    <w:rPr>
      <w:rFonts w:eastAsia="Times New Roman"/>
      <w:szCs w:val="24"/>
      <w:lang w:eastAsia="en-US"/>
    </w:rPr>
  </w:style>
  <w:style w:type="paragraph" w:styleId="Ttulo1">
    <w:name w:val="heading 1"/>
    <w:aliases w:val="Título 1-BCN,Título 11,Edgar 1,massive,1 ghost,g,título 1,ING-PORCE III (T1),ING-PORCE III (T1)1,ING-PORCE III (T1)2,ING-PORCE III (T1)11,ING-PORCE III (T1)3,ING-PORCE III (T1)12,ING-PORCE III (T1)4,ING-PORCE III (T1)5,ING-PORCE III (T1)6"/>
    <w:basedOn w:val="Normal"/>
    <w:next w:val="Normal"/>
    <w:link w:val="Ttulo1Car"/>
    <w:autoRedefine/>
    <w:qFormat/>
    <w:rsid w:val="00E11F55"/>
    <w:pPr>
      <w:keepNext/>
      <w:numPr>
        <w:numId w:val="3"/>
      </w:numPr>
      <w:spacing w:after="200"/>
      <w:ind w:left="431" w:hanging="431"/>
      <w:jc w:val="center"/>
      <w:outlineLvl w:val="0"/>
    </w:pPr>
    <w:rPr>
      <w:b/>
      <w:caps/>
      <w:szCs w:val="20"/>
    </w:rPr>
  </w:style>
  <w:style w:type="paragraph" w:styleId="Ttulo2">
    <w:name w:val="heading 2"/>
    <w:aliases w:val="Títulos 2,Edgar 2,Título 2 -BCN,morcheba,2 headline,h,ING-PORCE III (T2),ING-PORCE III (T2)1,ING-PORCE III (T2)2,ING-PORCE III (T2)11,ING-PORCE III (T2)3,ING-PORCE III (T2)12,ING-PORCE III (T2)4,ING-PORCE III (T2)5,ING-PORCE III (T2)6"/>
    <w:basedOn w:val="Normal"/>
    <w:next w:val="Normal"/>
    <w:link w:val="Ttulo2Car"/>
    <w:autoRedefine/>
    <w:qFormat/>
    <w:rsid w:val="00703B17"/>
    <w:pPr>
      <w:keepNext/>
      <w:numPr>
        <w:ilvl w:val="1"/>
        <w:numId w:val="3"/>
      </w:numPr>
      <w:outlineLvl w:val="1"/>
    </w:pPr>
    <w:rPr>
      <w:b/>
      <w:sz w:val="22"/>
      <w:szCs w:val="22"/>
    </w:rPr>
  </w:style>
  <w:style w:type="paragraph" w:styleId="Ttulo3">
    <w:name w:val="heading 3"/>
    <w:aliases w:val="Numeral,Edgar 3,1.1.1Título 3,Título 3-BCN,moloko,3 bullet,Título 3 CL,ING-PORCE III (T3),Título 3 CL1,ING-PORCE III (T3)1,Título 3 CL2,ING-PORCE III (T3)2,Título 3 CL11,ING-PORCE III (T3)11,Título 3 CL3,ING-PORCE III (T3)3,Título 3 CL4"/>
    <w:basedOn w:val="Normal"/>
    <w:next w:val="Normal"/>
    <w:link w:val="Ttulo3Car"/>
    <w:autoRedefine/>
    <w:uiPriority w:val="9"/>
    <w:qFormat/>
    <w:rsid w:val="00AE65B4"/>
    <w:pPr>
      <w:keepNext/>
      <w:widowControl w:val="0"/>
      <w:numPr>
        <w:ilvl w:val="2"/>
        <w:numId w:val="3"/>
      </w:numPr>
      <w:outlineLvl w:val="2"/>
    </w:pPr>
    <w:rPr>
      <w:b/>
      <w:color w:val="000000"/>
      <w:szCs w:val="20"/>
      <w:lang w:val="es-ES_tradnl"/>
    </w:rPr>
  </w:style>
  <w:style w:type="paragraph" w:styleId="Ttulo4">
    <w:name w:val="heading 4"/>
    <w:aliases w:val="NumNivel4,Título 4 - BCN,4 dash,d,H4,ING-PORCE III (T4),o,( i ),4,JAVIER4,Título 4 Car1 Car,PORCE III (T4),PORCE III (T4)1,PORCE III (T4)2,PORCE III (T4)11,PORCE III (T4)3,PORCE III (T4)4,PORCE III (T4)5,PORCE III (T4)6,PORCE III (T4)21"/>
    <w:basedOn w:val="Normal"/>
    <w:next w:val="Normal"/>
    <w:link w:val="Ttulo4Car"/>
    <w:autoRedefine/>
    <w:qFormat/>
    <w:rsid w:val="00312319"/>
    <w:pPr>
      <w:widowControl w:val="0"/>
      <w:numPr>
        <w:ilvl w:val="3"/>
        <w:numId w:val="3"/>
      </w:numPr>
      <w:outlineLvl w:val="3"/>
    </w:pPr>
    <w:rPr>
      <w:rFonts w:cs="Arial"/>
      <w:bCs/>
      <w:szCs w:val="20"/>
      <w:u w:val="single"/>
      <w:lang w:val="es-MX" w:bidi="he-IL"/>
    </w:rPr>
  </w:style>
  <w:style w:type="paragraph" w:styleId="Ttulo5">
    <w:name w:val="heading 5"/>
    <w:aliases w:val="Nun5nivel,Título 5-BCN,5 sub-bullet,sb"/>
    <w:basedOn w:val="Normal"/>
    <w:next w:val="Normal"/>
    <w:link w:val="Ttulo5Car"/>
    <w:uiPriority w:val="9"/>
    <w:unhideWhenUsed/>
    <w:qFormat/>
    <w:rsid w:val="008B1988"/>
    <w:pPr>
      <w:keepNext/>
      <w:keepLines/>
      <w:numPr>
        <w:ilvl w:val="4"/>
        <w:numId w:val="3"/>
      </w:numPr>
      <w:outlineLvl w:val="4"/>
    </w:pPr>
    <w:rPr>
      <w:i/>
    </w:rPr>
  </w:style>
  <w:style w:type="paragraph" w:styleId="Ttulo6">
    <w:name w:val="heading 6"/>
    <w:aliases w:val="Título 6-BCN,sub-dash,sd,5,no usar"/>
    <w:basedOn w:val="Normal"/>
    <w:next w:val="Normal"/>
    <w:link w:val="Ttulo6Car"/>
    <w:qFormat/>
    <w:rsid w:val="00D30F40"/>
    <w:pPr>
      <w:numPr>
        <w:ilvl w:val="5"/>
        <w:numId w:val="3"/>
      </w:numPr>
      <w:overflowPunct w:val="0"/>
      <w:autoSpaceDE w:val="0"/>
      <w:autoSpaceDN w:val="0"/>
      <w:adjustRightInd w:val="0"/>
      <w:textAlignment w:val="baseline"/>
      <w:outlineLvl w:val="5"/>
    </w:pPr>
    <w:rPr>
      <w:szCs w:val="20"/>
    </w:rPr>
  </w:style>
  <w:style w:type="paragraph" w:styleId="Ttulo7">
    <w:name w:val="heading 7"/>
    <w:basedOn w:val="Normal"/>
    <w:next w:val="Normal"/>
    <w:link w:val="Ttulo7Car"/>
    <w:qFormat/>
    <w:rsid w:val="007F737A"/>
    <w:pPr>
      <w:numPr>
        <w:ilvl w:val="6"/>
        <w:numId w:val="3"/>
      </w:numPr>
      <w:overflowPunct w:val="0"/>
      <w:autoSpaceDE w:val="0"/>
      <w:autoSpaceDN w:val="0"/>
      <w:adjustRightInd w:val="0"/>
      <w:spacing w:before="440" w:after="300"/>
      <w:textAlignment w:val="baseline"/>
      <w:outlineLvl w:val="6"/>
    </w:pPr>
    <w:rPr>
      <w:szCs w:val="20"/>
    </w:rPr>
  </w:style>
  <w:style w:type="paragraph" w:styleId="Ttulo8">
    <w:name w:val="heading 8"/>
    <w:basedOn w:val="Normal"/>
    <w:next w:val="Normal"/>
    <w:link w:val="Ttulo8Car"/>
    <w:qFormat/>
    <w:rsid w:val="007F737A"/>
    <w:pPr>
      <w:numPr>
        <w:ilvl w:val="7"/>
        <w:numId w:val="3"/>
      </w:numPr>
      <w:overflowPunct w:val="0"/>
      <w:autoSpaceDE w:val="0"/>
      <w:autoSpaceDN w:val="0"/>
      <w:adjustRightInd w:val="0"/>
      <w:spacing w:before="240" w:after="60"/>
      <w:textAlignment w:val="baseline"/>
      <w:outlineLvl w:val="7"/>
    </w:pPr>
    <w:rPr>
      <w:i/>
      <w:szCs w:val="20"/>
    </w:rPr>
  </w:style>
  <w:style w:type="paragraph" w:styleId="Ttulo9">
    <w:name w:val="heading 9"/>
    <w:basedOn w:val="Normal"/>
    <w:next w:val="Normal"/>
    <w:link w:val="Ttulo9Car"/>
    <w:qFormat/>
    <w:rsid w:val="007F737A"/>
    <w:pPr>
      <w:numPr>
        <w:ilvl w:val="8"/>
        <w:numId w:val="3"/>
      </w:numPr>
      <w:spacing w:before="240" w:after="60"/>
      <w:outlineLvl w:val="8"/>
    </w:pPr>
    <w:rPr>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BCN Car,Título 11 Car,Edgar 1 Car,massive Car,1 ghost Car,g Car,título 1 Car,ING-PORCE III (T1) Car,ING-PORCE III (T1)1 Car,ING-PORCE III (T1)2 Car,ING-PORCE III (T1)11 Car,ING-PORCE III (T1)3 Car,ING-PORCE III (T1)12 Car"/>
    <w:link w:val="Ttulo1"/>
    <w:rsid w:val="00E11F55"/>
    <w:rPr>
      <w:rFonts w:eastAsia="Times New Roman"/>
      <w:b/>
      <w:caps/>
      <w:lang w:eastAsia="en-US"/>
    </w:rPr>
  </w:style>
  <w:style w:type="character" w:customStyle="1" w:styleId="Ttulo2Car">
    <w:name w:val="Título 2 Car"/>
    <w:aliases w:val="Títulos 2 Car,Edgar 2 Car,Título 2 -BCN Car,morcheba Car,2 headline Car,h Car,ING-PORCE III (T2) Car,ING-PORCE III (T2)1 Car,ING-PORCE III (T2)2 Car,ING-PORCE III (T2)11 Car,ING-PORCE III (T2)3 Car,ING-PORCE III (T2)12 Car"/>
    <w:link w:val="Ttulo2"/>
    <w:rsid w:val="00703B17"/>
    <w:rPr>
      <w:rFonts w:eastAsia="Times New Roman"/>
      <w:b/>
      <w:sz w:val="22"/>
      <w:szCs w:val="22"/>
      <w:lang w:eastAsia="en-US"/>
    </w:rPr>
  </w:style>
  <w:style w:type="character" w:customStyle="1" w:styleId="Ttulo3Car">
    <w:name w:val="Título 3 Car"/>
    <w:aliases w:val="Numeral Car,Edgar 3 Car,1.1.1Título 3 Car,Título 3-BCN Car,moloko Car,3 bullet Car,Título 3 CL Car,ING-PORCE III (T3) Car,Título 3 CL1 Car,ING-PORCE III (T3)1 Car,Título 3 CL2 Car,ING-PORCE III (T3)2 Car,Título 3 CL11 Car,Título 3 CL3 Car"/>
    <w:link w:val="Ttulo3"/>
    <w:uiPriority w:val="9"/>
    <w:rsid w:val="00AE65B4"/>
    <w:rPr>
      <w:rFonts w:eastAsia="Times New Roman"/>
      <w:b/>
      <w:color w:val="000000"/>
      <w:lang w:val="es-ES_tradnl" w:eastAsia="en-US"/>
    </w:rPr>
  </w:style>
  <w:style w:type="character" w:customStyle="1" w:styleId="Ttulo4Car">
    <w:name w:val="Título 4 Car"/>
    <w:aliases w:val="NumNivel4 Car,Título 4 - BCN Car,4 dash Car,d Car,H4 Car,ING-PORCE III (T4) Car,o Car,( i ) Car,4 Car,JAVIER4 Car,Título 4 Car1 Car Car,PORCE III (T4) Car,PORCE III (T4)1 Car,PORCE III (T4)2 Car,PORCE III (T4)11 Car,PORCE III (T4)3 Car"/>
    <w:link w:val="Ttulo4"/>
    <w:rsid w:val="00312319"/>
    <w:rPr>
      <w:rFonts w:eastAsia="Times New Roman" w:cs="Arial"/>
      <w:bCs/>
      <w:u w:val="single"/>
      <w:lang w:val="es-MX" w:eastAsia="en-US" w:bidi="he-IL"/>
    </w:rPr>
  </w:style>
  <w:style w:type="character" w:customStyle="1" w:styleId="Ttulo5Car">
    <w:name w:val="Título 5 Car"/>
    <w:aliases w:val="Nun5nivel Car,Título 5-BCN Car,5 sub-bullet Car,sb Car"/>
    <w:link w:val="Ttulo5"/>
    <w:uiPriority w:val="9"/>
    <w:rsid w:val="008B1988"/>
    <w:rPr>
      <w:rFonts w:eastAsia="Times New Roman"/>
      <w:i/>
      <w:szCs w:val="24"/>
      <w:lang w:eastAsia="en-US"/>
    </w:rPr>
  </w:style>
  <w:style w:type="character" w:customStyle="1" w:styleId="Ttulo6Car">
    <w:name w:val="Título 6 Car"/>
    <w:aliases w:val="Título 6-BCN Car,sub-dash Car,sd Car,5 Car,no usar Car"/>
    <w:link w:val="Ttulo6"/>
    <w:rsid w:val="00D30F40"/>
    <w:rPr>
      <w:rFonts w:eastAsia="Times New Roman"/>
      <w:lang w:eastAsia="en-US"/>
    </w:rPr>
  </w:style>
  <w:style w:type="character" w:customStyle="1" w:styleId="Ttulo7Car">
    <w:name w:val="Título 7 Car"/>
    <w:link w:val="Ttulo7"/>
    <w:rsid w:val="007F737A"/>
    <w:rPr>
      <w:rFonts w:eastAsia="Times New Roman"/>
      <w:lang w:eastAsia="en-US"/>
    </w:rPr>
  </w:style>
  <w:style w:type="character" w:customStyle="1" w:styleId="Ttulo8Car">
    <w:name w:val="Título 8 Car"/>
    <w:link w:val="Ttulo8"/>
    <w:rsid w:val="007F737A"/>
    <w:rPr>
      <w:rFonts w:eastAsia="Times New Roman"/>
      <w:i/>
      <w:lang w:eastAsia="en-US"/>
    </w:rPr>
  </w:style>
  <w:style w:type="character" w:customStyle="1" w:styleId="Ttulo9Car">
    <w:name w:val="Título 9 Car"/>
    <w:link w:val="Ttulo9"/>
    <w:rsid w:val="007F737A"/>
    <w:rPr>
      <w:rFonts w:eastAsia="Times New Roman"/>
      <w:sz w:val="22"/>
      <w:szCs w:val="22"/>
      <w:lang w:eastAsia="en-US"/>
    </w:rPr>
  </w:style>
  <w:style w:type="paragraph" w:styleId="Encabezado">
    <w:name w:val="header"/>
    <w:aliases w:val="Encabezado1,encabezado,Encabezado Car Car,Encabezado Car Car Car Car Car,Encabezado Car Car Car,Encabezado Car Car Car Car,Encabezado 2,Encabezado Car Car Car Car Car Car Car Car Car Car Car Car Car Car,Haut de page"/>
    <w:basedOn w:val="Normal"/>
    <w:link w:val="EncabezadoCar"/>
    <w:uiPriority w:val="99"/>
    <w:qFormat/>
    <w:rsid w:val="007F737A"/>
    <w:pPr>
      <w:tabs>
        <w:tab w:val="center" w:pos="4252"/>
        <w:tab w:val="right" w:pos="8504"/>
      </w:tabs>
      <w:jc w:val="right"/>
    </w:pPr>
    <w:rPr>
      <w:b/>
      <w:caps/>
      <w:sz w:val="16"/>
    </w:rPr>
  </w:style>
  <w:style w:type="character" w:customStyle="1" w:styleId="EncabezadoCar">
    <w:name w:val="Encabezado Car"/>
    <w:aliases w:val="Encabezado1 Car,encabezado Car,Encabezado Car Car Car1,Encabezado Car Car Car Car Car Car,Encabezado Car Car Car Car1,Encabezado Car Car Car Car Car1,Encabezado 2 Car,Encabezado Car Car Car Car Car Car Car Car Car Car Car Car Car Car Car"/>
    <w:link w:val="Encabezado"/>
    <w:uiPriority w:val="99"/>
    <w:rsid w:val="007F737A"/>
    <w:rPr>
      <w:rFonts w:ascii="Arial" w:eastAsia="Times New Roman" w:hAnsi="Arial" w:cs="Times New Roman"/>
      <w:b/>
      <w:caps/>
      <w:sz w:val="16"/>
      <w:szCs w:val="24"/>
      <w:lang w:val="es-CO"/>
    </w:rPr>
  </w:style>
  <w:style w:type="paragraph" w:styleId="Piedepgina">
    <w:name w:val="footer"/>
    <w:aliases w:val="pie de página,Pie de página Car Car Car Car,Pie de página Car Car Car Car Car,Pie de página Car Car Car Car Car Car Car,Pie de página1,Referencia de Documento,Bas de page"/>
    <w:basedOn w:val="Normal"/>
    <w:link w:val="PiedepginaCar"/>
    <w:uiPriority w:val="99"/>
    <w:qFormat/>
    <w:rsid w:val="007F737A"/>
    <w:pPr>
      <w:tabs>
        <w:tab w:val="center" w:pos="4252"/>
        <w:tab w:val="right" w:pos="8504"/>
      </w:tabs>
    </w:pPr>
    <w:rPr>
      <w:sz w:val="14"/>
    </w:r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
    <w:link w:val="Piedepgina"/>
    <w:rsid w:val="007F737A"/>
    <w:rPr>
      <w:rFonts w:ascii="Arial" w:eastAsia="Times New Roman" w:hAnsi="Arial" w:cs="Times New Roman"/>
      <w:sz w:val="14"/>
      <w:szCs w:val="24"/>
      <w:lang w:val="es-CO"/>
    </w:rPr>
  </w:style>
  <w:style w:type="character" w:styleId="Nmerodepgina">
    <w:name w:val="page number"/>
    <w:basedOn w:val="Fuentedeprrafopredeter"/>
    <w:rsid w:val="007F737A"/>
  </w:style>
  <w:style w:type="paragraph" w:styleId="TDC1">
    <w:name w:val="toc 1"/>
    <w:next w:val="Normal"/>
    <w:autoRedefine/>
    <w:uiPriority w:val="39"/>
    <w:qFormat/>
    <w:rsid w:val="00F70D4E"/>
    <w:pPr>
      <w:tabs>
        <w:tab w:val="left" w:pos="400"/>
        <w:tab w:val="right" w:leader="dot" w:pos="8789"/>
      </w:tabs>
      <w:spacing w:before="120" w:after="120"/>
    </w:pPr>
    <w:rPr>
      <w:rFonts w:eastAsia="Times New Roman" w:cs="Calibri"/>
      <w:bCs/>
      <w:caps/>
      <w:lang w:eastAsia="en-US"/>
    </w:rPr>
  </w:style>
  <w:style w:type="paragraph" w:customStyle="1" w:styleId="Titulo">
    <w:name w:val="Titulo"/>
    <w:basedOn w:val="Normal"/>
    <w:rsid w:val="007F737A"/>
    <w:pPr>
      <w:spacing w:before="960" w:after="440"/>
      <w:jc w:val="center"/>
    </w:pPr>
    <w:rPr>
      <w:b/>
      <w:caps/>
      <w:sz w:val="32"/>
      <w:lang w:val="en-US"/>
    </w:rPr>
  </w:style>
  <w:style w:type="paragraph" w:styleId="TDC2">
    <w:name w:val="toc 2"/>
    <w:next w:val="Normal"/>
    <w:autoRedefine/>
    <w:uiPriority w:val="39"/>
    <w:qFormat/>
    <w:rsid w:val="00F70D4E"/>
    <w:pPr>
      <w:tabs>
        <w:tab w:val="left" w:pos="800"/>
        <w:tab w:val="right" w:leader="dot" w:pos="8789"/>
      </w:tabs>
      <w:spacing w:before="180" w:after="140"/>
      <w:jc w:val="both"/>
    </w:pPr>
    <w:rPr>
      <w:rFonts w:eastAsia="Times New Roman" w:cs="Calibri"/>
      <w:lang w:eastAsia="en-US"/>
    </w:rPr>
  </w:style>
  <w:style w:type="paragraph" w:styleId="TDC3">
    <w:name w:val="toc 3"/>
    <w:next w:val="Normal"/>
    <w:autoRedefine/>
    <w:uiPriority w:val="39"/>
    <w:qFormat/>
    <w:rsid w:val="000E5C35"/>
    <w:rPr>
      <w:rFonts w:eastAsia="Times New Roman" w:cs="Calibri"/>
      <w:iCs/>
      <w:lang w:eastAsia="en-US"/>
    </w:rPr>
  </w:style>
  <w:style w:type="character" w:styleId="Hipervnculo">
    <w:name w:val="Hyperlink"/>
    <w:uiPriority w:val="99"/>
    <w:rsid w:val="007F737A"/>
    <w:rPr>
      <w:color w:val="0000FF"/>
      <w:u w:val="single"/>
    </w:rPr>
  </w:style>
  <w:style w:type="paragraph" w:styleId="Descripcin">
    <w:name w:val="caption"/>
    <w:aliases w:val="caption,Epígrafe Car61,Car,Figs y tabs,Tablas Car,Cuadro No,Epígrafe Car Car,Car Car Car Car Car,Car Car Car, Car Car Car Car Car,Car Car Car Car Car Car Car, Car Car Car Car Car1, Car Car Car Car Car Car,Car Car Car Car Car1, Car,Epígrafe1"/>
    <w:basedOn w:val="Normal"/>
    <w:next w:val="Ttulo20"/>
    <w:link w:val="DescripcinCar1"/>
    <w:uiPriority w:val="35"/>
    <w:unhideWhenUsed/>
    <w:qFormat/>
    <w:rsid w:val="00A92BE8"/>
    <w:pPr>
      <w:jc w:val="center"/>
    </w:pPr>
    <w:rPr>
      <w:bCs/>
      <w:szCs w:val="20"/>
    </w:rPr>
  </w:style>
  <w:style w:type="paragraph" w:customStyle="1" w:styleId="Ttulo20">
    <w:name w:val="Título2"/>
    <w:aliases w:val="Subtítulo2"/>
    <w:basedOn w:val="Normal"/>
    <w:next w:val="Normal"/>
    <w:autoRedefine/>
    <w:qFormat/>
    <w:rsid w:val="00E33471"/>
    <w:pPr>
      <w:spacing w:before="360" w:after="240"/>
      <w:outlineLvl w:val="1"/>
    </w:pPr>
    <w:rPr>
      <w:b/>
      <w:caps/>
      <w:szCs w:val="20"/>
    </w:rPr>
  </w:style>
  <w:style w:type="character" w:customStyle="1" w:styleId="DescripcinCar1">
    <w:name w:val="Descripción Car1"/>
    <w:aliases w:val="caption Car,Epígrafe Car61 Car,Car Car1,Figs y tabs Car1,Tablas Car Car1,Cuadro No Car1,Epígrafe Car Car Car1,Car Car Car Car Car Car1,Car Car Car Car1, Car Car Car Car Car Car2,Car Car Car Car Car Car Car Car1,Car Car Car Car Car1 Car"/>
    <w:link w:val="Descripcin"/>
    <w:qFormat/>
    <w:rsid w:val="004213DF"/>
    <w:rPr>
      <w:rFonts w:eastAsia="Times New Roman"/>
      <w:bCs/>
      <w:lang w:eastAsia="en-US"/>
    </w:rPr>
  </w:style>
  <w:style w:type="paragraph" w:styleId="Prrafodelista">
    <w:name w:val="List Paragraph"/>
    <w:aliases w:val="cuadro ghf1,PARRAFOS,Betulia Título 1,HOJA,Lista vistosa - Énfasis 11,Bolita,List Paragraph1,titulo 5,VIÑETA 2,RMSI bulle Style,Heading3,Bullet  Paragraph,BOLA,Párrafo de lista2,MIBEX B,BOLADEF,Viñeta 6,List Paragraph,Párrafo de lista3"/>
    <w:basedOn w:val="Normal"/>
    <w:link w:val="PrrafodelistaCar"/>
    <w:uiPriority w:val="34"/>
    <w:qFormat/>
    <w:rsid w:val="00D2372B"/>
    <w:pPr>
      <w:spacing w:after="200" w:line="276" w:lineRule="auto"/>
      <w:ind w:left="720"/>
      <w:contextualSpacing/>
      <w:jc w:val="left"/>
    </w:pPr>
    <w:rPr>
      <w:rFonts w:eastAsia="Calibri"/>
      <w:szCs w:val="22"/>
    </w:rPr>
  </w:style>
  <w:style w:type="character" w:customStyle="1" w:styleId="PrrafodelistaCar">
    <w:name w:val="Párrafo de lista Car"/>
    <w:aliases w:val="cuadro ghf1 Car,PARRAFOS Car,Betulia Título 1 Car,HOJA Car,Lista vistosa - Énfasis 11 Car,Bolita Car,List Paragraph1 Car,titulo 5 Car,VIÑETA 2 Car,RMSI bulle Style Car,Heading3 Car,Bullet  Paragraph Car,BOLA Car,MIBEX B Car"/>
    <w:link w:val="Prrafodelista"/>
    <w:uiPriority w:val="34"/>
    <w:qFormat/>
    <w:rsid w:val="004213DF"/>
    <w:rPr>
      <w:szCs w:val="22"/>
      <w:lang w:eastAsia="en-US"/>
    </w:rPr>
  </w:style>
  <w:style w:type="paragraph" w:styleId="Tabladeilustraciones">
    <w:name w:val="table of figures"/>
    <w:next w:val="Normal"/>
    <w:uiPriority w:val="99"/>
    <w:rsid w:val="008F22CC"/>
    <w:rPr>
      <w:rFonts w:eastAsia="Times New Roman" w:cs="Calibri"/>
      <w:szCs w:val="24"/>
      <w:lang w:eastAsia="en-US"/>
    </w:rPr>
  </w:style>
  <w:style w:type="paragraph" w:styleId="Saludo">
    <w:name w:val="Salutation"/>
    <w:basedOn w:val="Normal"/>
    <w:next w:val="Normal"/>
    <w:link w:val="SaludoCar"/>
    <w:uiPriority w:val="99"/>
    <w:unhideWhenUsed/>
    <w:rsid w:val="00694627"/>
  </w:style>
  <w:style w:type="character" w:customStyle="1" w:styleId="SaludoCar">
    <w:name w:val="Saludo Car"/>
    <w:link w:val="Saludo"/>
    <w:uiPriority w:val="99"/>
    <w:rsid w:val="00694627"/>
    <w:rPr>
      <w:rFonts w:ascii="Arial" w:eastAsia="Times New Roman" w:hAnsi="Arial"/>
      <w:szCs w:val="24"/>
      <w:lang w:val="es-CO" w:eastAsia="en-US"/>
    </w:rPr>
  </w:style>
  <w:style w:type="paragraph" w:styleId="Listaconvietas">
    <w:name w:val="List Bullet"/>
    <w:basedOn w:val="Normal"/>
    <w:uiPriority w:val="99"/>
    <w:unhideWhenUsed/>
    <w:rsid w:val="00694627"/>
    <w:pPr>
      <w:numPr>
        <w:numId w:val="2"/>
      </w:numPr>
      <w:contextualSpacing/>
    </w:pPr>
  </w:style>
  <w:style w:type="paragraph" w:styleId="Textoindependiente">
    <w:name w:val="Body Text"/>
    <w:basedOn w:val="Normal"/>
    <w:link w:val="TextoindependienteCar"/>
    <w:uiPriority w:val="99"/>
    <w:unhideWhenUsed/>
    <w:rsid w:val="00694627"/>
    <w:pPr>
      <w:spacing w:after="120"/>
    </w:pPr>
  </w:style>
  <w:style w:type="character" w:customStyle="1" w:styleId="TextoindependienteCar">
    <w:name w:val="Texto independiente Car"/>
    <w:link w:val="Textoindependiente"/>
    <w:uiPriority w:val="99"/>
    <w:rsid w:val="00694627"/>
    <w:rPr>
      <w:rFonts w:ascii="Arial" w:eastAsia="Times New Roman" w:hAnsi="Arial"/>
      <w:szCs w:val="24"/>
      <w:lang w:val="es-CO" w:eastAsia="en-US"/>
    </w:rPr>
  </w:style>
  <w:style w:type="paragraph" w:styleId="Sangradetextonormal">
    <w:name w:val="Body Text Indent"/>
    <w:basedOn w:val="Normal"/>
    <w:link w:val="SangradetextonormalCar"/>
    <w:uiPriority w:val="99"/>
    <w:unhideWhenUsed/>
    <w:rsid w:val="00694627"/>
    <w:pPr>
      <w:spacing w:after="120"/>
      <w:ind w:left="283"/>
    </w:pPr>
  </w:style>
  <w:style w:type="character" w:customStyle="1" w:styleId="SangradetextonormalCar">
    <w:name w:val="Sangría de texto normal Car"/>
    <w:link w:val="Sangradetextonormal"/>
    <w:uiPriority w:val="99"/>
    <w:semiHidden/>
    <w:rsid w:val="00694627"/>
    <w:rPr>
      <w:rFonts w:ascii="Arial" w:eastAsia="Times New Roman" w:hAnsi="Arial"/>
      <w:szCs w:val="24"/>
      <w:lang w:val="es-CO" w:eastAsia="en-US"/>
    </w:rPr>
  </w:style>
  <w:style w:type="paragraph" w:styleId="Textoindependienteprimerasangra2">
    <w:name w:val="Body Text First Indent 2"/>
    <w:basedOn w:val="Sangradetextonormal"/>
    <w:link w:val="Textoindependienteprimerasangra2Car"/>
    <w:uiPriority w:val="99"/>
    <w:unhideWhenUsed/>
    <w:rsid w:val="00694627"/>
    <w:pPr>
      <w:spacing w:after="140"/>
      <w:ind w:left="360" w:firstLine="360"/>
    </w:pPr>
  </w:style>
  <w:style w:type="character" w:customStyle="1" w:styleId="Textoindependienteprimerasangra2Car">
    <w:name w:val="Texto independiente primera sangría 2 Car"/>
    <w:link w:val="Textoindependienteprimerasangra2"/>
    <w:uiPriority w:val="99"/>
    <w:rsid w:val="00694627"/>
    <w:rPr>
      <w:rFonts w:ascii="Arial" w:eastAsia="Times New Roman" w:hAnsi="Arial"/>
      <w:szCs w:val="24"/>
      <w:lang w:val="es-CO" w:eastAsia="en-US"/>
    </w:rPr>
  </w:style>
  <w:style w:type="character" w:styleId="Hipervnculovisitado">
    <w:name w:val="FollowedHyperlink"/>
    <w:uiPriority w:val="99"/>
    <w:unhideWhenUsed/>
    <w:rsid w:val="00EE1F98"/>
    <w:rPr>
      <w:color w:val="800080"/>
      <w:u w:val="single"/>
    </w:rPr>
  </w:style>
  <w:style w:type="paragraph" w:customStyle="1" w:styleId="xl65">
    <w:name w:val="xl65"/>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66">
    <w:name w:val="xl66"/>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67">
    <w:name w:val="xl67"/>
    <w:basedOn w:val="Normal"/>
    <w:rsid w:val="00EE1F98"/>
    <w:pPr>
      <w:pBdr>
        <w:top w:val="single" w:sz="8"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68">
    <w:name w:val="xl68"/>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69">
    <w:name w:val="xl69"/>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70">
    <w:name w:val="xl70"/>
    <w:basedOn w:val="Normal"/>
    <w:rsid w:val="00EE1F98"/>
    <w:pPr>
      <w:pBdr>
        <w:top w:val="dashed" w:sz="4"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71">
    <w:name w:val="xl71"/>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72">
    <w:name w:val="xl72"/>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73">
    <w:name w:val="xl73"/>
    <w:basedOn w:val="Normal"/>
    <w:rsid w:val="00EE1F98"/>
    <w:pPr>
      <w:pBdr>
        <w:top w:val="dashed" w:sz="4"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74">
    <w:name w:val="xl74"/>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75">
    <w:name w:val="xl75"/>
    <w:basedOn w:val="Normal"/>
    <w:rsid w:val="00EE1F98"/>
    <w:pPr>
      <w:pBdr>
        <w:top w:val="dashed" w:sz="4"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76">
    <w:name w:val="xl76"/>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left"/>
    </w:pPr>
    <w:rPr>
      <w:rFonts w:cs="Arial"/>
      <w:szCs w:val="20"/>
      <w:lang w:val="es-ES" w:eastAsia="es-ES"/>
    </w:rPr>
  </w:style>
  <w:style w:type="paragraph" w:customStyle="1" w:styleId="xl77">
    <w:name w:val="xl77"/>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78">
    <w:name w:val="xl78"/>
    <w:basedOn w:val="Normal"/>
    <w:rsid w:val="00EE1F98"/>
    <w:pPr>
      <w:pBdr>
        <w:top w:val="single" w:sz="8"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79">
    <w:name w:val="xl79"/>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80">
    <w:name w:val="xl80"/>
    <w:basedOn w:val="Normal"/>
    <w:rsid w:val="00EE1F98"/>
    <w:pPr>
      <w:pBdr>
        <w:top w:val="dashed" w:sz="4" w:space="0" w:color="auto"/>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81">
    <w:name w:val="xl81"/>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82">
    <w:name w:val="xl82"/>
    <w:basedOn w:val="Normal"/>
    <w:rsid w:val="00EE1F98"/>
    <w:pPr>
      <w:pBdr>
        <w:top w:val="single" w:sz="12" w:space="0" w:color="auto"/>
        <w:left w:val="single" w:sz="8" w:space="0" w:color="auto"/>
        <w:bottom w:val="single" w:sz="8" w:space="0" w:color="auto"/>
        <w:right w:val="single" w:sz="8" w:space="0" w:color="auto"/>
      </w:pBdr>
      <w:shd w:val="clear" w:color="000000" w:fill="C0C0C0"/>
      <w:spacing w:before="100" w:beforeAutospacing="1" w:after="100" w:afterAutospacing="1"/>
      <w:jc w:val="center"/>
    </w:pPr>
    <w:rPr>
      <w:rFonts w:cs="Arial"/>
      <w:b/>
      <w:bCs/>
      <w:szCs w:val="20"/>
      <w:lang w:val="es-ES" w:eastAsia="es-ES"/>
    </w:rPr>
  </w:style>
  <w:style w:type="paragraph" w:customStyle="1" w:styleId="xl83">
    <w:name w:val="xl83"/>
    <w:basedOn w:val="Normal"/>
    <w:rsid w:val="00EE1F98"/>
    <w:pPr>
      <w:pBdr>
        <w:left w:val="single" w:sz="8" w:space="0" w:color="auto"/>
      </w:pBdr>
      <w:shd w:val="clear" w:color="000000" w:fill="C0C0C0"/>
      <w:spacing w:before="100" w:beforeAutospacing="1" w:after="100" w:afterAutospacing="1"/>
      <w:jc w:val="left"/>
    </w:pPr>
    <w:rPr>
      <w:rFonts w:cs="Arial"/>
      <w:b/>
      <w:bCs/>
      <w:szCs w:val="20"/>
      <w:lang w:val="es-ES" w:eastAsia="es-ES"/>
    </w:rPr>
  </w:style>
  <w:style w:type="paragraph" w:customStyle="1" w:styleId="xl84">
    <w:name w:val="xl84"/>
    <w:basedOn w:val="Normal"/>
    <w:rsid w:val="00EE1F98"/>
    <w:pPr>
      <w:shd w:val="clear" w:color="000000" w:fill="C0C0C0"/>
      <w:spacing w:before="100" w:beforeAutospacing="1" w:after="100" w:afterAutospacing="1"/>
      <w:jc w:val="left"/>
      <w:textAlignment w:val="center"/>
    </w:pPr>
    <w:rPr>
      <w:rFonts w:cs="Arial"/>
      <w:b/>
      <w:bCs/>
      <w:sz w:val="32"/>
      <w:szCs w:val="32"/>
      <w:lang w:val="es-ES" w:eastAsia="es-ES"/>
    </w:rPr>
  </w:style>
  <w:style w:type="paragraph" w:customStyle="1" w:styleId="xl85">
    <w:name w:val="xl85"/>
    <w:basedOn w:val="Normal"/>
    <w:rsid w:val="00EE1F98"/>
    <w:pP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86">
    <w:name w:val="xl86"/>
    <w:basedOn w:val="Normal"/>
    <w:rsid w:val="00EE1F98"/>
    <w:pP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87">
    <w:name w:val="xl87"/>
    <w:basedOn w:val="Normal"/>
    <w:rsid w:val="00EE1F98"/>
    <w:pPr>
      <w:pBdr>
        <w:right w:val="single" w:sz="4" w:space="0" w:color="auto"/>
      </w:pBdr>
      <w:shd w:val="clear" w:color="000000" w:fill="C0C0C0"/>
      <w:spacing w:before="100" w:beforeAutospacing="1" w:after="100" w:afterAutospacing="1"/>
      <w:jc w:val="left"/>
    </w:pPr>
    <w:rPr>
      <w:rFonts w:cs="Arial"/>
      <w:b/>
      <w:bCs/>
      <w:szCs w:val="20"/>
      <w:lang w:val="es-ES" w:eastAsia="es-ES"/>
    </w:rPr>
  </w:style>
  <w:style w:type="paragraph" w:customStyle="1" w:styleId="xl88">
    <w:name w:val="xl88"/>
    <w:basedOn w:val="Normal"/>
    <w:rsid w:val="00EE1F98"/>
    <w:pPr>
      <w:pBdr>
        <w:left w:val="single" w:sz="4" w:space="0" w:color="auto"/>
        <w:right w:val="single" w:sz="4" w:space="0" w:color="auto"/>
      </w:pBdr>
      <w:shd w:val="clear" w:color="000000" w:fill="C0C0C0"/>
      <w:spacing w:before="100" w:beforeAutospacing="1" w:after="100" w:afterAutospacing="1"/>
      <w:jc w:val="left"/>
    </w:pPr>
    <w:rPr>
      <w:rFonts w:cs="Arial"/>
      <w:b/>
      <w:bCs/>
      <w:szCs w:val="20"/>
      <w:lang w:val="es-ES" w:eastAsia="es-ES"/>
    </w:rPr>
  </w:style>
  <w:style w:type="paragraph" w:customStyle="1" w:styleId="xl89">
    <w:name w:val="xl89"/>
    <w:basedOn w:val="Normal"/>
    <w:rsid w:val="00EE1F98"/>
    <w:pPr>
      <w:pBdr>
        <w:right w:val="single" w:sz="8" w:space="0" w:color="auto"/>
      </w:pBd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90">
    <w:name w:val="xl90"/>
    <w:basedOn w:val="Normal"/>
    <w:rsid w:val="00EE1F98"/>
    <w:pPr>
      <w:pBdr>
        <w:top w:val="single" w:sz="8" w:space="0" w:color="auto"/>
        <w:left w:val="single" w:sz="4" w:space="0" w:color="auto"/>
        <w:bottom w:val="single" w:sz="4" w:space="0" w:color="auto"/>
      </w:pBdr>
      <w:shd w:val="clear" w:color="000000" w:fill="C0C0C0"/>
      <w:spacing w:before="100" w:beforeAutospacing="1" w:after="100" w:afterAutospacing="1"/>
      <w:jc w:val="left"/>
      <w:textAlignment w:val="center"/>
    </w:pPr>
    <w:rPr>
      <w:rFonts w:cs="Arial"/>
      <w:b/>
      <w:bCs/>
      <w:sz w:val="16"/>
      <w:szCs w:val="16"/>
      <w:lang w:val="es-ES" w:eastAsia="es-ES"/>
    </w:rPr>
  </w:style>
  <w:style w:type="paragraph" w:customStyle="1" w:styleId="xl91">
    <w:name w:val="xl91"/>
    <w:basedOn w:val="Normal"/>
    <w:rsid w:val="00EE1F98"/>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jc w:val="left"/>
      <w:textAlignment w:val="center"/>
    </w:pPr>
    <w:rPr>
      <w:rFonts w:cs="Arial"/>
      <w:b/>
      <w:bCs/>
      <w:sz w:val="16"/>
      <w:szCs w:val="16"/>
      <w:lang w:val="es-ES" w:eastAsia="es-ES"/>
    </w:rPr>
  </w:style>
  <w:style w:type="paragraph" w:customStyle="1" w:styleId="xl92">
    <w:name w:val="xl92"/>
    <w:basedOn w:val="Normal"/>
    <w:rsid w:val="00EE1F98"/>
    <w:pPr>
      <w:pBdr>
        <w:left w:val="single" w:sz="4" w:space="0" w:color="auto"/>
        <w:bottom w:val="single" w:sz="8"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93">
    <w:name w:val="xl93"/>
    <w:basedOn w:val="Normal"/>
    <w:rsid w:val="00EE1F98"/>
    <w:pPr>
      <w:pBdr>
        <w:left w:val="single" w:sz="4"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94">
    <w:name w:val="xl94"/>
    <w:basedOn w:val="Normal"/>
    <w:rsid w:val="00EE1F98"/>
    <w:pPr>
      <w:pBdr>
        <w:left w:val="single" w:sz="4" w:space="0" w:color="auto"/>
        <w:bottom w:val="single" w:sz="8"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5">
    <w:name w:val="xl95"/>
    <w:basedOn w:val="Normal"/>
    <w:rsid w:val="00EE1F98"/>
    <w:pPr>
      <w:pBdr>
        <w:left w:val="single" w:sz="4"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6">
    <w:name w:val="xl96"/>
    <w:basedOn w:val="Normal"/>
    <w:rsid w:val="00EE1F98"/>
    <w:pPr>
      <w:pBdr>
        <w:top w:val="single" w:sz="4" w:space="0" w:color="auto"/>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7">
    <w:name w:val="xl97"/>
    <w:basedOn w:val="Normal"/>
    <w:rsid w:val="00EE1F98"/>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98">
    <w:name w:val="xl98"/>
    <w:basedOn w:val="Normal"/>
    <w:rsid w:val="00EE1F98"/>
    <w:pPr>
      <w:pBdr>
        <w:top w:val="single" w:sz="4" w:space="0" w:color="auto"/>
        <w:left w:val="single" w:sz="4"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99">
    <w:name w:val="xl99"/>
    <w:basedOn w:val="Normal"/>
    <w:rsid w:val="00EE1F98"/>
    <w:pPr>
      <w:pBdr>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00">
    <w:name w:val="xl100"/>
    <w:basedOn w:val="Normal"/>
    <w:rsid w:val="00EE1F98"/>
    <w:pPr>
      <w:pBdr>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01">
    <w:name w:val="xl101"/>
    <w:basedOn w:val="Normal"/>
    <w:rsid w:val="00EE1F98"/>
    <w:pPr>
      <w:pBdr>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02">
    <w:name w:val="xl102"/>
    <w:basedOn w:val="Normal"/>
    <w:rsid w:val="00EE1F98"/>
    <w:pPr>
      <w:pBdr>
        <w:left w:val="single" w:sz="8" w:space="0" w:color="auto"/>
        <w:bottom w:val="dashed" w:sz="4"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03">
    <w:name w:val="xl103"/>
    <w:basedOn w:val="Normal"/>
    <w:rsid w:val="00EE1F98"/>
    <w:pPr>
      <w:pBdr>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04">
    <w:name w:val="xl104"/>
    <w:basedOn w:val="Normal"/>
    <w:rsid w:val="00EE1F98"/>
    <w:pPr>
      <w:pBdr>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105">
    <w:name w:val="xl105"/>
    <w:basedOn w:val="Normal"/>
    <w:rsid w:val="00EE1F98"/>
    <w:pPr>
      <w:pBdr>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06">
    <w:name w:val="xl106"/>
    <w:basedOn w:val="Normal"/>
    <w:rsid w:val="00EE1F98"/>
    <w:pPr>
      <w:pBdr>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07">
    <w:name w:val="xl107"/>
    <w:basedOn w:val="Normal"/>
    <w:rsid w:val="00EE1F98"/>
    <w:pPr>
      <w:pBdr>
        <w:left w:val="single" w:sz="8" w:space="0" w:color="auto"/>
        <w:bottom w:val="dashed" w:sz="4" w:space="0" w:color="auto"/>
        <w:right w:val="single" w:sz="8" w:space="0" w:color="auto"/>
      </w:pBdr>
      <w:spacing w:before="100" w:beforeAutospacing="1" w:after="100" w:afterAutospacing="1"/>
      <w:jc w:val="left"/>
    </w:pPr>
    <w:rPr>
      <w:rFonts w:cs="Arial"/>
      <w:szCs w:val="20"/>
      <w:lang w:val="es-ES" w:eastAsia="es-ES"/>
    </w:rPr>
  </w:style>
  <w:style w:type="paragraph" w:customStyle="1" w:styleId="xl108">
    <w:name w:val="xl108"/>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09">
    <w:name w:val="xl109"/>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10">
    <w:name w:val="xl110"/>
    <w:basedOn w:val="Normal"/>
    <w:rsid w:val="00EE1F98"/>
    <w:pPr>
      <w:pBdr>
        <w:top w:val="dashed" w:sz="4" w:space="0" w:color="auto"/>
        <w:left w:val="single" w:sz="8" w:space="0" w:color="auto"/>
        <w:bottom w:val="single" w:sz="8" w:space="0" w:color="auto"/>
      </w:pBdr>
      <w:spacing w:before="100" w:beforeAutospacing="1" w:after="100" w:afterAutospacing="1"/>
      <w:jc w:val="center"/>
    </w:pPr>
    <w:rPr>
      <w:rFonts w:cs="Arial"/>
      <w:szCs w:val="20"/>
      <w:lang w:val="es-ES" w:eastAsia="es-ES"/>
    </w:rPr>
  </w:style>
  <w:style w:type="paragraph" w:customStyle="1" w:styleId="xl111">
    <w:name w:val="xl111"/>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12">
    <w:name w:val="xl112"/>
    <w:basedOn w:val="Normal"/>
    <w:rsid w:val="00EE1F98"/>
    <w:pPr>
      <w:pBdr>
        <w:top w:val="dashed" w:sz="4" w:space="0" w:color="auto"/>
        <w:left w:val="single" w:sz="8" w:space="0" w:color="auto"/>
        <w:bottom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13">
    <w:name w:val="xl113"/>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14">
    <w:name w:val="xl114"/>
    <w:basedOn w:val="Normal"/>
    <w:rsid w:val="00EE1F98"/>
    <w:pPr>
      <w:pBdr>
        <w:top w:val="dashed" w:sz="4" w:space="0" w:color="auto"/>
        <w:left w:val="single" w:sz="8" w:space="0" w:color="auto"/>
        <w:bottom w:val="single" w:sz="8" w:space="0" w:color="auto"/>
      </w:pBdr>
      <w:spacing w:before="100" w:beforeAutospacing="1" w:after="100" w:afterAutospacing="1"/>
      <w:jc w:val="center"/>
    </w:pPr>
    <w:rPr>
      <w:rFonts w:cs="Arial"/>
      <w:szCs w:val="20"/>
      <w:lang w:val="es-ES" w:eastAsia="es-ES"/>
    </w:rPr>
  </w:style>
  <w:style w:type="paragraph" w:customStyle="1" w:styleId="xl115">
    <w:name w:val="xl115"/>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left"/>
    </w:pPr>
    <w:rPr>
      <w:rFonts w:cs="Arial"/>
      <w:szCs w:val="20"/>
      <w:lang w:val="es-ES" w:eastAsia="es-ES"/>
    </w:rPr>
  </w:style>
  <w:style w:type="paragraph" w:customStyle="1" w:styleId="xl116">
    <w:name w:val="xl116"/>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17">
    <w:name w:val="xl117"/>
    <w:basedOn w:val="Normal"/>
    <w:rsid w:val="00EE1F98"/>
    <w:pPr>
      <w:pBdr>
        <w:top w:val="dashed" w:sz="4" w:space="0" w:color="auto"/>
        <w:left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18">
    <w:name w:val="xl118"/>
    <w:basedOn w:val="Normal"/>
    <w:rsid w:val="00EE1F98"/>
    <w:pPr>
      <w:pBdr>
        <w:top w:val="dashed" w:sz="4" w:space="0" w:color="auto"/>
        <w:left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19">
    <w:name w:val="xl119"/>
    <w:basedOn w:val="Normal"/>
    <w:rsid w:val="00EE1F98"/>
    <w:pPr>
      <w:pBdr>
        <w:top w:val="dashed" w:sz="4" w:space="0" w:color="auto"/>
        <w:left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20">
    <w:name w:val="xl120"/>
    <w:basedOn w:val="Normal"/>
    <w:rsid w:val="00EE1F98"/>
    <w:pPr>
      <w:pBdr>
        <w:top w:val="dashed" w:sz="4" w:space="0" w:color="auto"/>
        <w:left w:val="single" w:sz="8" w:space="0" w:color="auto"/>
      </w:pBdr>
      <w:spacing w:before="100" w:beforeAutospacing="1" w:after="100" w:afterAutospacing="1"/>
      <w:jc w:val="center"/>
    </w:pPr>
    <w:rPr>
      <w:rFonts w:cs="Arial"/>
      <w:szCs w:val="20"/>
      <w:lang w:val="es-ES" w:eastAsia="es-ES"/>
    </w:rPr>
  </w:style>
  <w:style w:type="paragraph" w:customStyle="1" w:styleId="xl121">
    <w:name w:val="xl121"/>
    <w:basedOn w:val="Normal"/>
    <w:rsid w:val="00EE1F98"/>
    <w:pPr>
      <w:pBdr>
        <w:top w:val="dashed" w:sz="4" w:space="0" w:color="auto"/>
        <w:left w:val="single" w:sz="8"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22">
    <w:name w:val="xl122"/>
    <w:basedOn w:val="Normal"/>
    <w:rsid w:val="00EE1F98"/>
    <w:pPr>
      <w:pBdr>
        <w:top w:val="dashed" w:sz="4" w:space="0" w:color="auto"/>
        <w:lef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23">
    <w:name w:val="xl123"/>
    <w:basedOn w:val="Normal"/>
    <w:rsid w:val="00EE1F98"/>
    <w:pPr>
      <w:pBdr>
        <w:top w:val="dashed" w:sz="4" w:space="0" w:color="auto"/>
        <w:left w:val="single" w:sz="8"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24">
    <w:name w:val="xl124"/>
    <w:basedOn w:val="Normal"/>
    <w:rsid w:val="00EE1F98"/>
    <w:pPr>
      <w:pBdr>
        <w:top w:val="dashed" w:sz="4" w:space="0" w:color="auto"/>
        <w:left w:val="single" w:sz="8" w:space="0" w:color="auto"/>
      </w:pBdr>
      <w:spacing w:before="100" w:beforeAutospacing="1" w:after="100" w:afterAutospacing="1"/>
      <w:jc w:val="center"/>
    </w:pPr>
    <w:rPr>
      <w:rFonts w:cs="Arial"/>
      <w:szCs w:val="20"/>
      <w:lang w:val="es-ES" w:eastAsia="es-ES"/>
    </w:rPr>
  </w:style>
  <w:style w:type="paragraph" w:customStyle="1" w:styleId="xl125">
    <w:name w:val="xl125"/>
    <w:basedOn w:val="Normal"/>
    <w:rsid w:val="00EE1F98"/>
    <w:pPr>
      <w:pBdr>
        <w:top w:val="dashed" w:sz="4" w:space="0" w:color="auto"/>
        <w:left w:val="single" w:sz="8" w:space="0" w:color="auto"/>
        <w:right w:val="single" w:sz="8" w:space="0" w:color="auto"/>
      </w:pBdr>
      <w:spacing w:before="100" w:beforeAutospacing="1" w:after="100" w:afterAutospacing="1"/>
      <w:jc w:val="left"/>
    </w:pPr>
    <w:rPr>
      <w:rFonts w:cs="Arial"/>
      <w:szCs w:val="20"/>
      <w:lang w:val="es-ES" w:eastAsia="es-ES"/>
    </w:rPr>
  </w:style>
  <w:style w:type="paragraph" w:customStyle="1" w:styleId="xl126">
    <w:name w:val="xl126"/>
    <w:basedOn w:val="Normal"/>
    <w:rsid w:val="00EE1F98"/>
    <w:pPr>
      <w:spacing w:before="100" w:beforeAutospacing="1" w:after="100" w:afterAutospacing="1"/>
      <w:jc w:val="left"/>
      <w:textAlignment w:val="center"/>
    </w:pPr>
    <w:rPr>
      <w:rFonts w:ascii="Times New Roman" w:hAnsi="Times New Roman"/>
      <w:sz w:val="24"/>
      <w:lang w:val="es-ES" w:eastAsia="es-ES"/>
    </w:rPr>
  </w:style>
  <w:style w:type="paragraph" w:customStyle="1" w:styleId="xl127">
    <w:name w:val="xl127"/>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28">
    <w:name w:val="xl128"/>
    <w:basedOn w:val="Normal"/>
    <w:rsid w:val="00EE1F98"/>
    <w:pPr>
      <w:pBdr>
        <w:top w:val="single" w:sz="8"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29">
    <w:name w:val="xl129"/>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center"/>
    </w:pPr>
    <w:rPr>
      <w:rFonts w:cs="Arial"/>
      <w:szCs w:val="20"/>
      <w:lang w:val="es-ES" w:eastAsia="es-ES"/>
    </w:rPr>
  </w:style>
  <w:style w:type="paragraph" w:customStyle="1" w:styleId="xl130">
    <w:name w:val="xl130"/>
    <w:basedOn w:val="Normal"/>
    <w:rsid w:val="00EE1F98"/>
    <w:pPr>
      <w:pBdr>
        <w:top w:val="single" w:sz="8"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31">
    <w:name w:val="xl131"/>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jc w:val="left"/>
    </w:pPr>
    <w:rPr>
      <w:rFonts w:cs="Arial"/>
      <w:szCs w:val="20"/>
      <w:lang w:val="es-ES" w:eastAsia="es-ES"/>
    </w:rPr>
  </w:style>
  <w:style w:type="paragraph" w:customStyle="1" w:styleId="xl132">
    <w:name w:val="xl132"/>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textAlignment w:val="center"/>
    </w:pPr>
    <w:rPr>
      <w:rFonts w:cs="Arial"/>
      <w:szCs w:val="20"/>
      <w:lang w:val="es-ES" w:eastAsia="es-ES"/>
    </w:rPr>
  </w:style>
  <w:style w:type="paragraph" w:customStyle="1" w:styleId="xl133">
    <w:name w:val="xl133"/>
    <w:basedOn w:val="Normal"/>
    <w:rsid w:val="00EE1F98"/>
    <w:pPr>
      <w:pBdr>
        <w:top w:val="dashed" w:sz="4" w:space="0" w:color="auto"/>
        <w:left w:val="single" w:sz="8" w:space="0" w:color="auto"/>
        <w:bottom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34">
    <w:name w:val="xl134"/>
    <w:basedOn w:val="Normal"/>
    <w:rsid w:val="00EE1F98"/>
    <w:pPr>
      <w:pBdr>
        <w:top w:val="dashed" w:sz="4" w:space="0" w:color="auto"/>
        <w:left w:val="single" w:sz="8" w:space="0" w:color="auto"/>
        <w:bottom w:val="single" w:sz="8" w:space="0" w:color="auto"/>
        <w:right w:val="single" w:sz="8" w:space="0" w:color="auto"/>
      </w:pBdr>
      <w:spacing w:before="100" w:beforeAutospacing="1" w:after="100" w:afterAutospacing="1"/>
      <w:jc w:val="left"/>
      <w:textAlignment w:val="center"/>
    </w:pPr>
    <w:rPr>
      <w:rFonts w:cs="Arial"/>
      <w:szCs w:val="20"/>
      <w:lang w:val="es-ES" w:eastAsia="es-ES"/>
    </w:rPr>
  </w:style>
  <w:style w:type="paragraph" w:customStyle="1" w:styleId="xl135">
    <w:name w:val="xl135"/>
    <w:basedOn w:val="Normal"/>
    <w:rsid w:val="00EE1F98"/>
    <w:pPr>
      <w:pBdr>
        <w:top w:val="dashed" w:sz="4" w:space="0" w:color="auto"/>
        <w:left w:val="single" w:sz="8" w:space="0" w:color="auto"/>
        <w:bottom w:val="dashed" w:sz="4"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36">
    <w:name w:val="xl136"/>
    <w:basedOn w:val="Normal"/>
    <w:rsid w:val="00EE1F98"/>
    <w:pPr>
      <w:pBdr>
        <w:top w:val="dashed" w:sz="4" w:space="0" w:color="auto"/>
        <w:left w:val="single" w:sz="8" w:space="0" w:color="auto"/>
        <w:bottom w:val="dashed" w:sz="4" w:space="0" w:color="auto"/>
      </w:pBdr>
      <w:spacing w:before="100" w:beforeAutospacing="1" w:after="100" w:afterAutospacing="1"/>
      <w:jc w:val="center"/>
    </w:pPr>
    <w:rPr>
      <w:rFonts w:cs="Arial"/>
      <w:szCs w:val="20"/>
      <w:lang w:val="es-ES" w:eastAsia="es-ES"/>
    </w:rPr>
  </w:style>
  <w:style w:type="paragraph" w:customStyle="1" w:styleId="xl137">
    <w:name w:val="xl137"/>
    <w:basedOn w:val="Normal"/>
    <w:rsid w:val="00EE1F98"/>
    <w:pPr>
      <w:pBdr>
        <w:top w:val="single" w:sz="8" w:space="0" w:color="auto"/>
        <w:left w:val="single" w:sz="8" w:space="0" w:color="auto"/>
        <w:bottom w:val="dashed" w:sz="4" w:space="0" w:color="auto"/>
        <w:right w:val="single" w:sz="8" w:space="0" w:color="auto"/>
      </w:pBdr>
      <w:spacing w:before="100" w:beforeAutospacing="1" w:after="100" w:afterAutospacing="1"/>
      <w:textAlignment w:val="center"/>
    </w:pPr>
    <w:rPr>
      <w:rFonts w:cs="Arial"/>
      <w:szCs w:val="20"/>
      <w:lang w:val="es-ES" w:eastAsia="es-ES"/>
    </w:rPr>
  </w:style>
  <w:style w:type="paragraph" w:customStyle="1" w:styleId="xl138">
    <w:name w:val="xl138"/>
    <w:basedOn w:val="Normal"/>
    <w:rsid w:val="00EE1F98"/>
    <w:pPr>
      <w:pBdr>
        <w:left w:val="single" w:sz="8" w:space="0" w:color="auto"/>
        <w:bottom w:val="single" w:sz="8" w:space="0" w:color="auto"/>
        <w:right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39">
    <w:name w:val="xl139"/>
    <w:basedOn w:val="Normal"/>
    <w:rsid w:val="00EE1F98"/>
    <w:pPr>
      <w:pBdr>
        <w:left w:val="single" w:sz="8" w:space="0" w:color="auto"/>
        <w:bottom w:val="single" w:sz="8" w:space="0" w:color="auto"/>
      </w:pBdr>
      <w:spacing w:before="100" w:beforeAutospacing="1" w:after="100" w:afterAutospacing="1"/>
      <w:jc w:val="center"/>
      <w:textAlignment w:val="center"/>
    </w:pPr>
    <w:rPr>
      <w:rFonts w:cs="Arial"/>
      <w:szCs w:val="20"/>
      <w:lang w:val="es-ES" w:eastAsia="es-ES"/>
    </w:rPr>
  </w:style>
  <w:style w:type="paragraph" w:customStyle="1" w:styleId="xl140">
    <w:name w:val="xl140"/>
    <w:basedOn w:val="Normal"/>
    <w:rsid w:val="00EE1F98"/>
    <w:pPr>
      <w:spacing w:before="100" w:beforeAutospacing="1" w:after="100" w:afterAutospacing="1"/>
    </w:pPr>
    <w:rPr>
      <w:rFonts w:cs="Arial"/>
      <w:color w:val="000000"/>
      <w:szCs w:val="20"/>
      <w:lang w:val="es-ES" w:eastAsia="es-ES"/>
    </w:rPr>
  </w:style>
  <w:style w:type="paragraph" w:customStyle="1" w:styleId="xl141">
    <w:name w:val="xl141"/>
    <w:basedOn w:val="Normal"/>
    <w:rsid w:val="00EE1F98"/>
    <w:pPr>
      <w:pBdr>
        <w:left w:val="single" w:sz="8" w:space="0" w:color="auto"/>
        <w:bottom w:val="dashed" w:sz="4" w:space="0" w:color="auto"/>
      </w:pBdr>
      <w:spacing w:before="100" w:beforeAutospacing="1" w:after="100" w:afterAutospacing="1"/>
      <w:jc w:val="center"/>
      <w:textAlignment w:val="center"/>
    </w:pPr>
    <w:rPr>
      <w:rFonts w:cs="Arial"/>
      <w:szCs w:val="20"/>
      <w:lang w:val="es-ES" w:eastAsia="es-ES"/>
    </w:rPr>
  </w:style>
  <w:style w:type="paragraph" w:customStyle="1" w:styleId="xl142">
    <w:name w:val="xl142"/>
    <w:basedOn w:val="Normal"/>
    <w:rsid w:val="00EE1F98"/>
    <w:pPr>
      <w:pBdr>
        <w:top w:val="single" w:sz="8" w:space="0" w:color="auto"/>
        <w:left w:val="single" w:sz="4" w:space="0" w:color="auto"/>
        <w:bottom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3">
    <w:name w:val="xl143"/>
    <w:basedOn w:val="Normal"/>
    <w:rsid w:val="00EE1F98"/>
    <w:pPr>
      <w:pBdr>
        <w:top w:val="single" w:sz="8" w:space="0" w:color="auto"/>
        <w:bottom w:val="single" w:sz="4" w:space="0" w:color="auto"/>
        <w:right w:val="single" w:sz="8"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4">
    <w:name w:val="xl144"/>
    <w:basedOn w:val="Normal"/>
    <w:rsid w:val="00EE1F98"/>
    <w:pPr>
      <w:pBdr>
        <w:top w:val="single" w:sz="8" w:space="0" w:color="auto"/>
        <w:left w:val="single" w:sz="8"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5">
    <w:name w:val="xl145"/>
    <w:basedOn w:val="Normal"/>
    <w:rsid w:val="00EE1F98"/>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customStyle="1" w:styleId="xl146">
    <w:name w:val="xl146"/>
    <w:basedOn w:val="Normal"/>
    <w:rsid w:val="00EE1F98"/>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customStyle="1" w:styleId="xl147">
    <w:name w:val="xl147"/>
    <w:basedOn w:val="Normal"/>
    <w:rsid w:val="00EE1F98"/>
    <w:pPr>
      <w:pBdr>
        <w:top w:val="single" w:sz="8" w:space="0" w:color="auto"/>
        <w:left w:val="single" w:sz="8"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8">
    <w:name w:val="xl148"/>
    <w:basedOn w:val="Normal"/>
    <w:rsid w:val="00EE1F98"/>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49">
    <w:name w:val="xl149"/>
    <w:basedOn w:val="Normal"/>
    <w:rsid w:val="00EE1F98"/>
    <w:pPr>
      <w:pBdr>
        <w:top w:val="single" w:sz="8" w:space="0" w:color="auto"/>
        <w:left w:val="single" w:sz="4" w:space="0" w:color="auto"/>
        <w:bottom w:val="single" w:sz="4" w:space="0" w:color="auto"/>
        <w:right w:val="single" w:sz="8" w:space="0" w:color="auto"/>
      </w:pBdr>
      <w:shd w:val="clear" w:color="000000" w:fill="C0C0C0"/>
      <w:spacing w:before="100" w:beforeAutospacing="1" w:after="100" w:afterAutospacing="1"/>
      <w:jc w:val="left"/>
    </w:pPr>
    <w:rPr>
      <w:rFonts w:ascii="Times New Roman" w:hAnsi="Times New Roman"/>
      <w:sz w:val="24"/>
      <w:lang w:val="es-ES" w:eastAsia="es-ES"/>
    </w:rPr>
  </w:style>
  <w:style w:type="paragraph" w:customStyle="1" w:styleId="xl150">
    <w:name w:val="xl150"/>
    <w:basedOn w:val="Normal"/>
    <w:rsid w:val="00EE1F98"/>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cs="Arial"/>
      <w:b/>
      <w:bCs/>
      <w:szCs w:val="20"/>
      <w:lang w:val="es-ES" w:eastAsia="es-ES"/>
    </w:rPr>
  </w:style>
  <w:style w:type="paragraph" w:customStyle="1" w:styleId="xl151">
    <w:name w:val="xl151"/>
    <w:basedOn w:val="Normal"/>
    <w:rsid w:val="00EE1F98"/>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cs="Arial"/>
      <w:szCs w:val="20"/>
      <w:lang w:val="es-ES" w:eastAsia="es-ES"/>
    </w:rPr>
  </w:style>
  <w:style w:type="paragraph" w:customStyle="1" w:styleId="xl152">
    <w:name w:val="xl152"/>
    <w:basedOn w:val="Normal"/>
    <w:rsid w:val="00EE1F98"/>
    <w:pPr>
      <w:pBdr>
        <w:top w:val="single" w:sz="8" w:space="0" w:color="auto"/>
        <w:left w:val="single" w:sz="8" w:space="0" w:color="auto"/>
        <w:bottom w:val="single" w:sz="8" w:space="0" w:color="auto"/>
      </w:pBdr>
      <w:shd w:val="clear" w:color="000000" w:fill="C0C0C0"/>
      <w:spacing w:before="100" w:beforeAutospacing="1" w:after="100" w:afterAutospacing="1"/>
      <w:jc w:val="center"/>
    </w:pPr>
    <w:rPr>
      <w:rFonts w:cs="Arial"/>
      <w:b/>
      <w:bCs/>
      <w:sz w:val="32"/>
      <w:szCs w:val="32"/>
      <w:lang w:val="es-ES" w:eastAsia="es-ES"/>
    </w:rPr>
  </w:style>
  <w:style w:type="paragraph" w:customStyle="1" w:styleId="xl153">
    <w:name w:val="xl153"/>
    <w:basedOn w:val="Normal"/>
    <w:rsid w:val="00EE1F98"/>
    <w:pPr>
      <w:pBdr>
        <w:top w:val="single" w:sz="8" w:space="0" w:color="auto"/>
        <w:bottom w:val="single" w:sz="8" w:space="0" w:color="auto"/>
      </w:pBdr>
      <w:shd w:val="clear" w:color="000000" w:fill="C0C0C0"/>
      <w:spacing w:before="100" w:beforeAutospacing="1" w:after="100" w:afterAutospacing="1"/>
      <w:jc w:val="center"/>
    </w:pPr>
    <w:rPr>
      <w:rFonts w:cs="Arial"/>
      <w:sz w:val="32"/>
      <w:szCs w:val="32"/>
      <w:lang w:val="es-ES" w:eastAsia="es-ES"/>
    </w:rPr>
  </w:style>
  <w:style w:type="paragraph" w:customStyle="1" w:styleId="xl154">
    <w:name w:val="xl154"/>
    <w:basedOn w:val="Normal"/>
    <w:rsid w:val="00EE1F98"/>
    <w:pPr>
      <w:pBdr>
        <w:top w:val="single" w:sz="8" w:space="0" w:color="auto"/>
        <w:bottom w:val="single" w:sz="8" w:space="0" w:color="auto"/>
        <w:right w:val="single" w:sz="8" w:space="0" w:color="auto"/>
      </w:pBdr>
      <w:shd w:val="clear" w:color="000000" w:fill="C0C0C0"/>
      <w:spacing w:before="100" w:beforeAutospacing="1" w:after="100" w:afterAutospacing="1"/>
      <w:jc w:val="center"/>
    </w:pPr>
    <w:rPr>
      <w:rFonts w:cs="Arial"/>
      <w:sz w:val="32"/>
      <w:szCs w:val="32"/>
      <w:lang w:val="es-ES" w:eastAsia="es-ES"/>
    </w:rPr>
  </w:style>
  <w:style w:type="paragraph" w:customStyle="1" w:styleId="xl155">
    <w:name w:val="xl155"/>
    <w:basedOn w:val="Normal"/>
    <w:rsid w:val="00EE1F98"/>
    <w:pPr>
      <w:shd w:val="clear" w:color="000000" w:fill="C0C0C0"/>
      <w:spacing w:before="100" w:beforeAutospacing="1" w:after="100" w:afterAutospacing="1"/>
      <w:jc w:val="center"/>
    </w:pPr>
    <w:rPr>
      <w:rFonts w:cs="Arial"/>
      <w:b/>
      <w:bCs/>
      <w:szCs w:val="20"/>
      <w:lang w:val="es-ES" w:eastAsia="es-ES"/>
    </w:rPr>
  </w:style>
  <w:style w:type="paragraph" w:customStyle="1" w:styleId="xl156">
    <w:name w:val="xl156"/>
    <w:basedOn w:val="Normal"/>
    <w:rsid w:val="00EE1F98"/>
    <w:pPr>
      <w:pBdr>
        <w:right w:val="single" w:sz="12" w:space="0" w:color="auto"/>
      </w:pBdr>
      <w:shd w:val="clear" w:color="000000" w:fill="C0C0C0"/>
      <w:spacing w:before="100" w:beforeAutospacing="1" w:after="100" w:afterAutospacing="1"/>
      <w:jc w:val="center"/>
    </w:pPr>
    <w:rPr>
      <w:rFonts w:cs="Arial"/>
      <w:b/>
      <w:bCs/>
      <w:szCs w:val="20"/>
      <w:lang w:val="es-ES" w:eastAsia="es-ES"/>
    </w:rPr>
  </w:style>
  <w:style w:type="paragraph" w:customStyle="1" w:styleId="xl157">
    <w:name w:val="xl157"/>
    <w:basedOn w:val="Normal"/>
    <w:rsid w:val="00EE1F98"/>
    <w:pPr>
      <w:pBdr>
        <w:top w:val="single" w:sz="8" w:space="0" w:color="auto"/>
        <w:left w:val="single" w:sz="4" w:space="0" w:color="auto"/>
        <w:right w:val="single" w:sz="4" w:space="0" w:color="auto"/>
      </w:pBdr>
      <w:shd w:val="clear" w:color="000000" w:fill="C0C0C0"/>
      <w:spacing w:before="100" w:beforeAutospacing="1" w:after="100" w:afterAutospacing="1"/>
      <w:jc w:val="center"/>
      <w:textAlignment w:val="center"/>
    </w:pPr>
    <w:rPr>
      <w:rFonts w:cs="Arial"/>
      <w:b/>
      <w:bCs/>
      <w:sz w:val="16"/>
      <w:szCs w:val="16"/>
      <w:lang w:val="es-ES" w:eastAsia="es-ES"/>
    </w:rPr>
  </w:style>
  <w:style w:type="paragraph" w:customStyle="1" w:styleId="xl158">
    <w:name w:val="xl158"/>
    <w:basedOn w:val="Normal"/>
    <w:rsid w:val="00EE1F98"/>
    <w:pPr>
      <w:pBdr>
        <w:left w:val="single" w:sz="4"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customStyle="1" w:styleId="xl159">
    <w:name w:val="xl159"/>
    <w:basedOn w:val="Normal"/>
    <w:rsid w:val="00EE1F98"/>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rFonts w:cs="Arial"/>
      <w:b/>
      <w:bCs/>
      <w:sz w:val="18"/>
      <w:szCs w:val="18"/>
      <w:lang w:val="es-ES" w:eastAsia="es-ES"/>
    </w:rPr>
  </w:style>
  <w:style w:type="paragraph" w:customStyle="1" w:styleId="xl160">
    <w:name w:val="xl160"/>
    <w:basedOn w:val="Normal"/>
    <w:rsid w:val="00EE1F98"/>
    <w:pPr>
      <w:pBdr>
        <w:left w:val="single" w:sz="8" w:space="0" w:color="auto"/>
        <w:bottom w:val="single" w:sz="8" w:space="0" w:color="auto"/>
        <w:right w:val="single" w:sz="4" w:space="0" w:color="auto"/>
      </w:pBdr>
      <w:shd w:val="clear" w:color="000000" w:fill="C0C0C0"/>
      <w:spacing w:before="100" w:beforeAutospacing="1" w:after="100" w:afterAutospacing="1"/>
      <w:jc w:val="center"/>
      <w:textAlignment w:val="center"/>
    </w:pPr>
    <w:rPr>
      <w:rFonts w:ascii="Times New Roman" w:hAnsi="Times New Roman"/>
      <w:sz w:val="24"/>
      <w:lang w:val="es-ES" w:eastAsia="es-ES"/>
    </w:rPr>
  </w:style>
  <w:style w:type="paragraph" w:styleId="Textodeglobo">
    <w:name w:val="Balloon Text"/>
    <w:basedOn w:val="Normal"/>
    <w:link w:val="TextodegloboCar"/>
    <w:uiPriority w:val="99"/>
    <w:unhideWhenUsed/>
    <w:rsid w:val="00966FDB"/>
    <w:rPr>
      <w:rFonts w:ascii="Tahoma" w:hAnsi="Tahoma"/>
      <w:sz w:val="16"/>
      <w:szCs w:val="16"/>
    </w:rPr>
  </w:style>
  <w:style w:type="character" w:customStyle="1" w:styleId="TextodegloboCar">
    <w:name w:val="Texto de globo Car"/>
    <w:link w:val="Textodeglobo"/>
    <w:uiPriority w:val="99"/>
    <w:rsid w:val="00966FDB"/>
    <w:rPr>
      <w:rFonts w:ascii="Tahoma" w:eastAsia="Times New Roman" w:hAnsi="Tahoma" w:cs="Tahoma"/>
      <w:sz w:val="16"/>
      <w:szCs w:val="16"/>
      <w:lang w:val="es-CO" w:eastAsia="en-US"/>
    </w:rPr>
  </w:style>
  <w:style w:type="paragraph" w:customStyle="1" w:styleId="Tabla">
    <w:name w:val="Tabla"/>
    <w:basedOn w:val="Normal"/>
    <w:rsid w:val="00E9702D"/>
    <w:pPr>
      <w:spacing w:before="60" w:after="60"/>
      <w:jc w:val="center"/>
    </w:pPr>
    <w:rPr>
      <w:sz w:val="18"/>
      <w:szCs w:val="20"/>
    </w:rPr>
  </w:style>
  <w:style w:type="paragraph" w:customStyle="1" w:styleId="Estilo2">
    <w:name w:val="Estilo2"/>
    <w:basedOn w:val="Ttulo2"/>
    <w:uiPriority w:val="99"/>
    <w:rsid w:val="00E9235E"/>
    <w:pPr>
      <w:tabs>
        <w:tab w:val="num" w:pos="567"/>
        <w:tab w:val="left" w:pos="851"/>
      </w:tabs>
      <w:spacing w:after="360"/>
      <w:ind w:left="567" w:hanging="360"/>
    </w:pPr>
    <w:rPr>
      <w:rFonts w:eastAsia="Calibri"/>
      <w:bCs/>
      <w:caps/>
      <w:color w:val="000000"/>
      <w:sz w:val="24"/>
      <w:lang w:val="es-ES_tradnl"/>
    </w:rPr>
  </w:style>
  <w:style w:type="paragraph" w:customStyle="1" w:styleId="Estilo3">
    <w:name w:val="Estilo3"/>
    <w:basedOn w:val="Ttulo3"/>
    <w:uiPriority w:val="99"/>
    <w:rsid w:val="00E9235E"/>
    <w:pPr>
      <w:numPr>
        <w:ilvl w:val="0"/>
        <w:numId w:val="0"/>
      </w:numPr>
      <w:tabs>
        <w:tab w:val="num" w:pos="567"/>
      </w:tabs>
      <w:spacing w:before="300" w:after="100"/>
      <w:ind w:left="567" w:hanging="360"/>
    </w:pPr>
    <w:rPr>
      <w:rFonts w:eastAsia="Calibri" w:cs="Arial"/>
      <w:bCs/>
      <w:sz w:val="24"/>
      <w:szCs w:val="24"/>
    </w:rPr>
  </w:style>
  <w:style w:type="table" w:styleId="Tablaconcuadrcula">
    <w:name w:val="Table Grid"/>
    <w:aliases w:val="Personal,Tabla HDSA,sin cuadricula,Tabla GEOCOL,SGI,Tabla sin cuadrícula,SGS Table Basic 1,Petrominerales,petro,Tabla con cuadrícula-1,Casanare,Capítulo 1 PMA,AUDITORIA AMBINTAL 2"/>
    <w:basedOn w:val="Tablanormal"/>
    <w:qFormat/>
    <w:rsid w:val="00FB24A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B2EAB"/>
    <w:pPr>
      <w:spacing w:before="100" w:beforeAutospacing="1" w:after="100" w:afterAutospacing="1"/>
      <w:jc w:val="left"/>
    </w:pPr>
    <w:rPr>
      <w:rFonts w:ascii="Times New Roman" w:hAnsi="Times New Roman"/>
      <w:sz w:val="24"/>
      <w:lang w:val="es-ES" w:eastAsia="es-ES"/>
    </w:rPr>
  </w:style>
  <w:style w:type="paragraph" w:styleId="Sinespaciado">
    <w:name w:val="No Spacing"/>
    <w:uiPriority w:val="1"/>
    <w:qFormat/>
    <w:rsid w:val="00E214A6"/>
    <w:pPr>
      <w:spacing w:before="240" w:after="480"/>
      <w:ind w:left="403" w:hanging="403"/>
      <w:jc w:val="center"/>
    </w:pPr>
    <w:rPr>
      <w:rFonts w:eastAsia="Times New Roman" w:cs="Calibri"/>
      <w:sz w:val="22"/>
      <w:szCs w:val="22"/>
      <w:lang w:val="es-ES" w:eastAsia="en-US"/>
    </w:rPr>
  </w:style>
  <w:style w:type="table" w:customStyle="1" w:styleId="Tablaconcuadrcula1">
    <w:name w:val="Tabla con cuadrícula1"/>
    <w:basedOn w:val="Tablanormal"/>
    <w:next w:val="Tablaconcuadrcula"/>
    <w:uiPriority w:val="59"/>
    <w:rsid w:val="00E02038"/>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tulo">
    <w:name w:val="Title"/>
    <w:basedOn w:val="Normal"/>
    <w:next w:val="Normal"/>
    <w:link w:val="TtuloCar"/>
    <w:uiPriority w:val="10"/>
    <w:qFormat/>
    <w:rsid w:val="00D010B6"/>
    <w:pPr>
      <w:pBdr>
        <w:bottom w:val="single" w:sz="8" w:space="4" w:color="4F81BD"/>
      </w:pBdr>
      <w:spacing w:after="300"/>
      <w:contextualSpacing/>
    </w:pPr>
    <w:rPr>
      <w:rFonts w:ascii="Cambria" w:hAnsi="Cambria"/>
      <w:color w:val="17365D"/>
      <w:spacing w:val="5"/>
      <w:kern w:val="28"/>
      <w:sz w:val="52"/>
      <w:szCs w:val="52"/>
    </w:rPr>
  </w:style>
  <w:style w:type="character" w:customStyle="1" w:styleId="TtuloCar">
    <w:name w:val="Título Car"/>
    <w:link w:val="Ttulo"/>
    <w:uiPriority w:val="10"/>
    <w:rsid w:val="00D010B6"/>
    <w:rPr>
      <w:rFonts w:ascii="Cambria" w:eastAsia="Times New Roman" w:hAnsi="Cambria" w:cs="Times New Roman"/>
      <w:color w:val="17365D"/>
      <w:spacing w:val="5"/>
      <w:kern w:val="28"/>
      <w:sz w:val="52"/>
      <w:szCs w:val="52"/>
      <w:lang w:val="es-CO" w:eastAsia="en-US"/>
    </w:rPr>
  </w:style>
  <w:style w:type="paragraph" w:customStyle="1" w:styleId="VilletaPunto">
    <w:name w:val="VilletaPunto"/>
    <w:basedOn w:val="Prrafodelista"/>
    <w:autoRedefine/>
    <w:qFormat/>
    <w:rsid w:val="006C7082"/>
    <w:pPr>
      <w:ind w:left="1080" w:hanging="360"/>
      <w:jc w:val="both"/>
    </w:pPr>
  </w:style>
  <w:style w:type="character" w:customStyle="1" w:styleId="spelle">
    <w:name w:val="spelle"/>
    <w:basedOn w:val="Fuentedeprrafopredeter"/>
    <w:rsid w:val="0066529E"/>
  </w:style>
  <w:style w:type="paragraph" w:customStyle="1" w:styleId="xl29">
    <w:name w:val="xl29"/>
    <w:basedOn w:val="Normal"/>
    <w:rsid w:val="0066529E"/>
    <w:pPr>
      <w:pBdr>
        <w:left w:val="single" w:sz="4" w:space="0" w:color="auto"/>
        <w:bottom w:val="single" w:sz="4" w:space="0" w:color="auto"/>
        <w:right w:val="single" w:sz="4" w:space="0" w:color="auto"/>
      </w:pBdr>
      <w:spacing w:before="100" w:beforeAutospacing="1" w:after="100" w:afterAutospacing="1"/>
      <w:jc w:val="center"/>
    </w:pPr>
    <w:rPr>
      <w:rFonts w:eastAsia="Arial Unicode MS" w:cs="Arial"/>
      <w:sz w:val="24"/>
      <w:lang w:val="es-ES" w:eastAsia="es-ES"/>
    </w:rPr>
  </w:style>
  <w:style w:type="paragraph" w:styleId="Textosinformato">
    <w:name w:val="Plain Text"/>
    <w:basedOn w:val="Normal"/>
    <w:link w:val="TextosinformatoCar"/>
    <w:uiPriority w:val="99"/>
    <w:unhideWhenUsed/>
    <w:rsid w:val="00BD6FEF"/>
    <w:pPr>
      <w:jc w:val="left"/>
    </w:pPr>
    <w:rPr>
      <w:rFonts w:ascii="Consolas" w:eastAsia="Calibri" w:hAnsi="Consolas"/>
      <w:sz w:val="21"/>
      <w:szCs w:val="21"/>
    </w:rPr>
  </w:style>
  <w:style w:type="character" w:customStyle="1" w:styleId="TextosinformatoCar">
    <w:name w:val="Texto sin formato Car"/>
    <w:link w:val="Textosinformato"/>
    <w:uiPriority w:val="99"/>
    <w:rsid w:val="00BD6FEF"/>
    <w:rPr>
      <w:rFonts w:ascii="Consolas" w:eastAsia="Calibri" w:hAnsi="Consolas"/>
      <w:sz w:val="21"/>
      <w:szCs w:val="21"/>
    </w:rPr>
  </w:style>
  <w:style w:type="character" w:customStyle="1" w:styleId="apple-style-span">
    <w:name w:val="apple-style-span"/>
    <w:basedOn w:val="Fuentedeprrafopredeter"/>
    <w:rsid w:val="00432362"/>
  </w:style>
  <w:style w:type="paragraph" w:styleId="Mapadeldocumento">
    <w:name w:val="Document Map"/>
    <w:basedOn w:val="Normal"/>
    <w:link w:val="MapadeldocumentoCar"/>
    <w:uiPriority w:val="99"/>
    <w:semiHidden/>
    <w:unhideWhenUsed/>
    <w:rsid w:val="00CB729F"/>
    <w:rPr>
      <w:rFonts w:ascii="Tahoma" w:hAnsi="Tahoma"/>
      <w:sz w:val="16"/>
      <w:szCs w:val="16"/>
    </w:rPr>
  </w:style>
  <w:style w:type="character" w:customStyle="1" w:styleId="MapadeldocumentoCar">
    <w:name w:val="Mapa del documento Car"/>
    <w:link w:val="Mapadeldocumento"/>
    <w:uiPriority w:val="99"/>
    <w:semiHidden/>
    <w:rsid w:val="00CB729F"/>
    <w:rPr>
      <w:rFonts w:ascii="Tahoma" w:eastAsia="Times New Roman" w:hAnsi="Tahoma" w:cs="Tahoma"/>
      <w:sz w:val="16"/>
      <w:szCs w:val="16"/>
      <w:lang w:val="es-CO" w:eastAsia="en-US"/>
    </w:rPr>
  </w:style>
  <w:style w:type="paragraph" w:styleId="Textoindependiente3">
    <w:name w:val="Body Text 3"/>
    <w:basedOn w:val="Normal"/>
    <w:link w:val="Textoindependiente3Car"/>
    <w:uiPriority w:val="99"/>
    <w:unhideWhenUsed/>
    <w:rsid w:val="00026035"/>
    <w:pPr>
      <w:spacing w:after="120"/>
    </w:pPr>
    <w:rPr>
      <w:sz w:val="16"/>
      <w:szCs w:val="16"/>
    </w:rPr>
  </w:style>
  <w:style w:type="character" w:customStyle="1" w:styleId="Textoindependiente3Car">
    <w:name w:val="Texto independiente 3 Car"/>
    <w:link w:val="Textoindependiente3"/>
    <w:uiPriority w:val="99"/>
    <w:rsid w:val="00026035"/>
    <w:rPr>
      <w:rFonts w:ascii="Arial" w:eastAsia="Times New Roman" w:hAnsi="Arial"/>
      <w:sz w:val="16"/>
      <w:szCs w:val="16"/>
      <w:lang w:eastAsia="en-US"/>
    </w:rPr>
  </w:style>
  <w:style w:type="paragraph" w:customStyle="1" w:styleId="Default">
    <w:name w:val="Default"/>
    <w:uiPriority w:val="99"/>
    <w:rsid w:val="00375972"/>
    <w:pPr>
      <w:autoSpaceDE w:val="0"/>
      <w:autoSpaceDN w:val="0"/>
      <w:adjustRightInd w:val="0"/>
      <w:spacing w:before="240" w:after="480"/>
      <w:ind w:left="403" w:hanging="403"/>
      <w:jc w:val="center"/>
    </w:pPr>
    <w:rPr>
      <w:rFonts w:ascii="Tahoma" w:hAnsi="Tahoma" w:cs="Tahoma"/>
      <w:color w:val="000000"/>
      <w:sz w:val="24"/>
      <w:szCs w:val="24"/>
      <w:lang w:eastAsia="en-US"/>
    </w:rPr>
  </w:style>
  <w:style w:type="paragraph" w:styleId="Textonotaalfinal">
    <w:name w:val="endnote text"/>
    <w:basedOn w:val="Normal"/>
    <w:link w:val="TextonotaalfinalCar"/>
    <w:uiPriority w:val="99"/>
    <w:unhideWhenUsed/>
    <w:rsid w:val="001C49B5"/>
    <w:rPr>
      <w:szCs w:val="20"/>
    </w:rPr>
  </w:style>
  <w:style w:type="character" w:customStyle="1" w:styleId="TextonotaalfinalCar">
    <w:name w:val="Texto nota al final Car"/>
    <w:link w:val="Textonotaalfinal"/>
    <w:uiPriority w:val="99"/>
    <w:rsid w:val="001C49B5"/>
    <w:rPr>
      <w:rFonts w:ascii="Arial" w:eastAsia="Times New Roman" w:hAnsi="Arial"/>
      <w:lang w:val="es-CO" w:eastAsia="en-US"/>
    </w:rPr>
  </w:style>
  <w:style w:type="character" w:styleId="Refdenotaalfinal">
    <w:name w:val="endnote reference"/>
    <w:uiPriority w:val="99"/>
    <w:unhideWhenUsed/>
    <w:rsid w:val="001C49B5"/>
    <w:rPr>
      <w:vertAlign w:val="superscript"/>
    </w:rPr>
  </w:style>
  <w:style w:type="paragraph" w:styleId="Textonotapie">
    <w:name w:val="footnote text"/>
    <w:aliases w:val="ft,Texto nota pie 1,Texto tablas"/>
    <w:basedOn w:val="Normal"/>
    <w:link w:val="TextonotapieCar"/>
    <w:uiPriority w:val="99"/>
    <w:unhideWhenUsed/>
    <w:rsid w:val="001C49B5"/>
    <w:rPr>
      <w:szCs w:val="20"/>
    </w:rPr>
  </w:style>
  <w:style w:type="character" w:customStyle="1" w:styleId="TextonotapieCar">
    <w:name w:val="Texto nota pie Car"/>
    <w:aliases w:val="ft Car,Texto nota pie 1 Car,Texto tablas Car"/>
    <w:link w:val="Textonotapie"/>
    <w:uiPriority w:val="99"/>
    <w:rsid w:val="001C49B5"/>
    <w:rPr>
      <w:rFonts w:ascii="Arial" w:eastAsia="Times New Roman" w:hAnsi="Arial"/>
      <w:lang w:val="es-CO" w:eastAsia="en-US"/>
    </w:rPr>
  </w:style>
  <w:style w:type="character" w:styleId="Refdenotaalpie">
    <w:name w:val="footnote reference"/>
    <w:aliases w:val="Ref,de nota al pie,Nota de pie,referencia nota al pie,Ref. de nota al pieREF1"/>
    <w:uiPriority w:val="99"/>
    <w:unhideWhenUsed/>
    <w:rsid w:val="001C49B5"/>
    <w:rPr>
      <w:vertAlign w:val="superscript"/>
    </w:rPr>
  </w:style>
  <w:style w:type="character" w:styleId="Refdecomentario">
    <w:name w:val="annotation reference"/>
    <w:uiPriority w:val="99"/>
    <w:semiHidden/>
    <w:unhideWhenUsed/>
    <w:rsid w:val="00870E18"/>
    <w:rPr>
      <w:sz w:val="16"/>
      <w:szCs w:val="16"/>
    </w:rPr>
  </w:style>
  <w:style w:type="paragraph" w:styleId="Textocomentario">
    <w:name w:val="annotation text"/>
    <w:basedOn w:val="Normal"/>
    <w:link w:val="TextocomentarioCar"/>
    <w:unhideWhenUsed/>
    <w:rsid w:val="00870E18"/>
    <w:rPr>
      <w:szCs w:val="20"/>
    </w:rPr>
  </w:style>
  <w:style w:type="character" w:customStyle="1" w:styleId="TextocomentarioCar">
    <w:name w:val="Texto comentario Car"/>
    <w:link w:val="Textocomentario"/>
    <w:rsid w:val="00870E18"/>
    <w:rPr>
      <w:rFonts w:ascii="Arial" w:eastAsia="Times New Roman" w:hAnsi="Arial"/>
      <w:lang w:val="es-CO" w:eastAsia="en-US"/>
    </w:rPr>
  </w:style>
  <w:style w:type="paragraph" w:styleId="Asuntodelcomentario">
    <w:name w:val="annotation subject"/>
    <w:basedOn w:val="Textocomentario"/>
    <w:next w:val="Textocomentario"/>
    <w:link w:val="AsuntodelcomentarioCar"/>
    <w:uiPriority w:val="99"/>
    <w:unhideWhenUsed/>
    <w:rsid w:val="00870E18"/>
    <w:rPr>
      <w:b/>
      <w:bCs/>
    </w:rPr>
  </w:style>
  <w:style w:type="character" w:customStyle="1" w:styleId="AsuntodelcomentarioCar">
    <w:name w:val="Asunto del comentario Car"/>
    <w:link w:val="Asuntodelcomentario"/>
    <w:uiPriority w:val="99"/>
    <w:rsid w:val="00870E18"/>
    <w:rPr>
      <w:rFonts w:ascii="Arial" w:eastAsia="Times New Roman" w:hAnsi="Arial"/>
      <w:b/>
      <w:bCs/>
      <w:lang w:val="es-CO" w:eastAsia="en-US"/>
    </w:rPr>
  </w:style>
  <w:style w:type="paragraph" w:styleId="TDC4">
    <w:name w:val="toc 4"/>
    <w:next w:val="Normal"/>
    <w:autoRedefine/>
    <w:uiPriority w:val="39"/>
    <w:unhideWhenUsed/>
    <w:rsid w:val="000E5C35"/>
    <w:rPr>
      <w:rFonts w:eastAsia="Times New Roman" w:cs="Calibri"/>
      <w:szCs w:val="18"/>
      <w:lang w:eastAsia="en-US"/>
    </w:rPr>
  </w:style>
  <w:style w:type="paragraph" w:styleId="TDC5">
    <w:name w:val="toc 5"/>
    <w:basedOn w:val="Normal"/>
    <w:next w:val="Normal"/>
    <w:autoRedefine/>
    <w:uiPriority w:val="39"/>
    <w:unhideWhenUsed/>
    <w:rsid w:val="00CE08D1"/>
    <w:pPr>
      <w:ind w:left="800"/>
      <w:jc w:val="left"/>
    </w:pPr>
    <w:rPr>
      <w:rFonts w:ascii="Calibri" w:hAnsi="Calibri" w:cs="Calibri"/>
      <w:sz w:val="18"/>
      <w:szCs w:val="18"/>
    </w:rPr>
  </w:style>
  <w:style w:type="paragraph" w:styleId="ndice1">
    <w:name w:val="index 1"/>
    <w:basedOn w:val="Normal"/>
    <w:next w:val="Normal"/>
    <w:autoRedefine/>
    <w:uiPriority w:val="99"/>
    <w:unhideWhenUsed/>
    <w:rsid w:val="00467389"/>
    <w:pPr>
      <w:ind w:left="720" w:hanging="360"/>
    </w:pPr>
  </w:style>
  <w:style w:type="paragraph" w:customStyle="1" w:styleId="Anexos">
    <w:name w:val="Anexos"/>
    <w:basedOn w:val="Normal"/>
    <w:qFormat/>
    <w:rsid w:val="00D72B58"/>
    <w:pPr>
      <w:jc w:val="center"/>
    </w:pPr>
    <w:rPr>
      <w:b/>
    </w:rPr>
  </w:style>
  <w:style w:type="paragraph" w:customStyle="1" w:styleId="Tablas">
    <w:name w:val="Tablas"/>
    <w:basedOn w:val="Tabla"/>
    <w:next w:val="Normal"/>
    <w:qFormat/>
    <w:rsid w:val="00E52437"/>
    <w:pPr>
      <w:keepNext/>
      <w:numPr>
        <w:numId w:val="1"/>
      </w:numPr>
    </w:pPr>
  </w:style>
  <w:style w:type="paragraph" w:styleId="TtuloTDC">
    <w:name w:val="TOC Heading"/>
    <w:basedOn w:val="Ttulo1"/>
    <w:next w:val="Normal"/>
    <w:uiPriority w:val="39"/>
    <w:semiHidden/>
    <w:unhideWhenUsed/>
    <w:qFormat/>
    <w:rsid w:val="009D3FE6"/>
    <w:pPr>
      <w:keepLines/>
      <w:numPr>
        <w:numId w:val="0"/>
      </w:numPr>
      <w:spacing w:before="480" w:after="0" w:line="276" w:lineRule="auto"/>
      <w:jc w:val="left"/>
      <w:outlineLvl w:val="9"/>
    </w:pPr>
    <w:rPr>
      <w:rFonts w:ascii="Cambria" w:hAnsi="Cambria"/>
      <w:bCs/>
      <w:caps w:val="0"/>
      <w:color w:val="365F91"/>
      <w:sz w:val="28"/>
      <w:szCs w:val="28"/>
      <w:lang w:val="es-ES"/>
    </w:rPr>
  </w:style>
  <w:style w:type="paragraph" w:styleId="TDC6">
    <w:name w:val="toc 6"/>
    <w:basedOn w:val="Normal"/>
    <w:next w:val="Normal"/>
    <w:autoRedefine/>
    <w:uiPriority w:val="39"/>
    <w:unhideWhenUsed/>
    <w:rsid w:val="009D3FE6"/>
    <w:pPr>
      <w:ind w:left="1000"/>
      <w:jc w:val="left"/>
    </w:pPr>
    <w:rPr>
      <w:rFonts w:ascii="Calibri" w:hAnsi="Calibri" w:cs="Calibri"/>
      <w:sz w:val="18"/>
      <w:szCs w:val="18"/>
    </w:rPr>
  </w:style>
  <w:style w:type="paragraph" w:styleId="TDC7">
    <w:name w:val="toc 7"/>
    <w:basedOn w:val="Normal"/>
    <w:next w:val="Normal"/>
    <w:autoRedefine/>
    <w:uiPriority w:val="39"/>
    <w:unhideWhenUsed/>
    <w:rsid w:val="009D3FE6"/>
    <w:pPr>
      <w:ind w:left="1200"/>
      <w:jc w:val="left"/>
    </w:pPr>
    <w:rPr>
      <w:rFonts w:ascii="Calibri" w:hAnsi="Calibri" w:cs="Calibri"/>
      <w:sz w:val="18"/>
      <w:szCs w:val="18"/>
    </w:rPr>
  </w:style>
  <w:style w:type="paragraph" w:styleId="TDC8">
    <w:name w:val="toc 8"/>
    <w:basedOn w:val="Normal"/>
    <w:next w:val="Normal"/>
    <w:autoRedefine/>
    <w:uiPriority w:val="39"/>
    <w:unhideWhenUsed/>
    <w:rsid w:val="009D3FE6"/>
    <w:pPr>
      <w:ind w:left="1400"/>
      <w:jc w:val="left"/>
    </w:pPr>
    <w:rPr>
      <w:rFonts w:ascii="Calibri" w:hAnsi="Calibri" w:cs="Calibri"/>
      <w:sz w:val="18"/>
      <w:szCs w:val="18"/>
    </w:rPr>
  </w:style>
  <w:style w:type="paragraph" w:styleId="TDC9">
    <w:name w:val="toc 9"/>
    <w:basedOn w:val="Normal"/>
    <w:next w:val="Normal"/>
    <w:autoRedefine/>
    <w:uiPriority w:val="39"/>
    <w:unhideWhenUsed/>
    <w:rsid w:val="009D3FE6"/>
    <w:pPr>
      <w:ind w:left="1600"/>
      <w:jc w:val="left"/>
    </w:pPr>
    <w:rPr>
      <w:rFonts w:ascii="Calibri" w:hAnsi="Calibri" w:cs="Calibri"/>
      <w:sz w:val="18"/>
      <w:szCs w:val="18"/>
    </w:rPr>
  </w:style>
  <w:style w:type="character" w:styleId="Textodelmarcadordeposicin">
    <w:name w:val="Placeholder Text"/>
    <w:basedOn w:val="Fuentedeprrafopredeter"/>
    <w:uiPriority w:val="99"/>
    <w:semiHidden/>
    <w:rsid w:val="001C3608"/>
    <w:rPr>
      <w:color w:val="808080"/>
    </w:rPr>
  </w:style>
  <w:style w:type="paragraph" w:customStyle="1" w:styleId="Vieta1">
    <w:name w:val="Viñeta_1"/>
    <w:basedOn w:val="Normal"/>
    <w:rsid w:val="004213DF"/>
    <w:pPr>
      <w:tabs>
        <w:tab w:val="left" w:pos="284"/>
      </w:tabs>
      <w:spacing w:after="180"/>
      <w:ind w:left="360" w:hanging="360"/>
    </w:pPr>
  </w:style>
  <w:style w:type="character" w:styleId="nfasis">
    <w:name w:val="Emphasis"/>
    <w:qFormat/>
    <w:rsid w:val="004213DF"/>
    <w:rPr>
      <w:i/>
      <w:iCs/>
    </w:rPr>
  </w:style>
  <w:style w:type="paragraph" w:customStyle="1" w:styleId="texto">
    <w:name w:val="texto"/>
    <w:basedOn w:val="Normal"/>
    <w:rsid w:val="004213DF"/>
    <w:pPr>
      <w:spacing w:before="110" w:after="110"/>
    </w:pPr>
    <w:rPr>
      <w:sz w:val="22"/>
    </w:rPr>
  </w:style>
  <w:style w:type="paragraph" w:customStyle="1" w:styleId="Epigrafecaption">
    <w:name w:val="Epigrafe caption"/>
    <w:aliases w:val="Epígrafe Car1,Epígrafe Car2,Epígrafe Car3,Epígrafe Car4,Epígrafe Car5,Epígrafe Car6,Epígrafe Car7,Epígrafe Car8,Epígrafe Car9,Epígrafe Car11,Epígrafe Car21,Epígrafe Car31,Epígrafe Car41,Epígrafe Car51,Fotos,A,T"/>
    <w:basedOn w:val="Normal"/>
    <w:next w:val="Normal"/>
    <w:qFormat/>
    <w:rsid w:val="00112900"/>
    <w:pPr>
      <w:spacing w:before="120" w:after="120"/>
    </w:pPr>
    <w:rPr>
      <w:b/>
      <w:bCs/>
      <w:szCs w:val="20"/>
    </w:rPr>
  </w:style>
  <w:style w:type="character" w:customStyle="1" w:styleId="PuestoCar">
    <w:name w:val="Puesto Car"/>
    <w:uiPriority w:val="10"/>
    <w:rsid w:val="004213DF"/>
    <w:rPr>
      <w:rFonts w:ascii="Cambria" w:hAnsi="Cambria"/>
      <w:color w:val="17365D"/>
      <w:spacing w:val="5"/>
      <w:kern w:val="28"/>
      <w:sz w:val="52"/>
      <w:szCs w:val="52"/>
      <w:lang w:eastAsia="en-US"/>
    </w:rPr>
  </w:style>
  <w:style w:type="paragraph" w:customStyle="1" w:styleId="Vieta2">
    <w:name w:val="Viñeta_2"/>
    <w:basedOn w:val="Normal"/>
    <w:rsid w:val="004213DF"/>
    <w:pPr>
      <w:numPr>
        <w:numId w:val="4"/>
      </w:numPr>
      <w:tabs>
        <w:tab w:val="clear" w:pos="357"/>
        <w:tab w:val="left" w:pos="-3060"/>
        <w:tab w:val="num" w:pos="360"/>
      </w:tabs>
      <w:spacing w:before="140"/>
      <w:ind w:left="0" w:firstLine="0"/>
    </w:pPr>
    <w:rPr>
      <w:lang w:val="es-ES_tradnl"/>
    </w:rPr>
  </w:style>
  <w:style w:type="paragraph" w:styleId="Textoindependiente2">
    <w:name w:val="Body Text 2"/>
    <w:basedOn w:val="Normal"/>
    <w:link w:val="Textoindependiente2Car"/>
    <w:rsid w:val="004213DF"/>
    <w:pPr>
      <w:spacing w:after="120" w:line="480" w:lineRule="auto"/>
    </w:pPr>
  </w:style>
  <w:style w:type="character" w:customStyle="1" w:styleId="Textoindependiente2Car">
    <w:name w:val="Texto independiente 2 Car"/>
    <w:basedOn w:val="Fuentedeprrafopredeter"/>
    <w:link w:val="Textoindependiente2"/>
    <w:rsid w:val="004213DF"/>
    <w:rPr>
      <w:rFonts w:eastAsia="Times New Roman"/>
      <w:szCs w:val="24"/>
      <w:lang w:eastAsia="en-US"/>
    </w:rPr>
  </w:style>
  <w:style w:type="character" w:customStyle="1" w:styleId="SangradetextonormalCar1">
    <w:name w:val="Sangría de texto normal Car1"/>
    <w:uiPriority w:val="99"/>
    <w:rsid w:val="004213DF"/>
    <w:rPr>
      <w:rFonts w:ascii="Arial" w:hAnsi="Arial"/>
      <w:szCs w:val="24"/>
      <w:lang w:eastAsia="en-US"/>
    </w:rPr>
  </w:style>
  <w:style w:type="paragraph" w:customStyle="1" w:styleId="Sinespaciado1">
    <w:name w:val="Sin espaciado1"/>
    <w:rsid w:val="004213DF"/>
    <w:rPr>
      <w:rFonts w:eastAsia="Times New Roman" w:cs="Arial"/>
      <w:sz w:val="22"/>
      <w:szCs w:val="22"/>
      <w:lang w:val="es-ES" w:eastAsia="en-US"/>
    </w:rPr>
  </w:style>
  <w:style w:type="paragraph" w:customStyle="1" w:styleId="Estilo1">
    <w:name w:val="Estilo1"/>
    <w:basedOn w:val="Normal"/>
    <w:rsid w:val="004213DF"/>
    <w:pPr>
      <w:tabs>
        <w:tab w:val="num" w:pos="360"/>
      </w:tabs>
    </w:pPr>
    <w:rPr>
      <w:sz w:val="22"/>
      <w:szCs w:val="20"/>
      <w:lang w:eastAsia="es-ES"/>
    </w:rPr>
  </w:style>
  <w:style w:type="paragraph" w:customStyle="1" w:styleId="Titulo4">
    <w:name w:val="Titulo 4"/>
    <w:basedOn w:val="Normal"/>
    <w:rsid w:val="004213DF"/>
    <w:rPr>
      <w:lang w:val="es-ES_tradnl"/>
    </w:rPr>
  </w:style>
  <w:style w:type="paragraph" w:customStyle="1" w:styleId="xl48">
    <w:name w:val="xl48"/>
    <w:basedOn w:val="Normal"/>
    <w:rsid w:val="004213DF"/>
    <w:pPr>
      <w:pBdr>
        <w:right w:val="single" w:sz="8" w:space="0" w:color="auto"/>
      </w:pBdr>
      <w:spacing w:before="100" w:beforeAutospacing="1" w:after="100" w:afterAutospacing="1"/>
      <w:jc w:val="left"/>
    </w:pPr>
    <w:rPr>
      <w:rFonts w:ascii="Arial Unicode MS" w:eastAsia="Arial Unicode MS" w:hAnsi="Arial Unicode MS" w:cs="Arial Unicode MS"/>
      <w:sz w:val="24"/>
      <w:lang w:val="es-ES" w:eastAsia="es-ES"/>
    </w:rPr>
  </w:style>
  <w:style w:type="paragraph" w:customStyle="1" w:styleId="vieta10">
    <w:name w:val="viñeta 1"/>
    <w:basedOn w:val="Normal"/>
    <w:rsid w:val="004213DF"/>
    <w:pPr>
      <w:tabs>
        <w:tab w:val="num" w:pos="357"/>
      </w:tabs>
      <w:spacing w:line="360" w:lineRule="auto"/>
      <w:ind w:left="357" w:hanging="357"/>
    </w:pPr>
    <w:rPr>
      <w:rFonts w:cs="Arial"/>
      <w:snapToGrid w:val="0"/>
      <w:sz w:val="24"/>
      <w:lang w:val="es-ES" w:eastAsia="es-ES"/>
    </w:rPr>
  </w:style>
  <w:style w:type="character" w:customStyle="1" w:styleId="DescripcinCar">
    <w:name w:val="Descripción Car"/>
    <w:aliases w:val="Figs y tabs Car,Tablas Car Car,Fotos Car,Cuadro No Car,Epígrafe Car Car Car,Car Car Car Car Car Car,A Car,Car Car,Car Car Car Car, Car Car Car Car Car Car1,Car Car Car Car Car Car Car Car, Car Car Car Car Car1 Car,T Car, Car Car"/>
    <w:uiPriority w:val="35"/>
    <w:qFormat/>
    <w:locked/>
    <w:rsid w:val="004213DF"/>
    <w:rPr>
      <w:rFonts w:eastAsia="Times New Roman"/>
      <w:bCs/>
      <w:lang w:eastAsia="en-US"/>
    </w:rPr>
  </w:style>
  <w:style w:type="character" w:customStyle="1" w:styleId="Subindice">
    <w:name w:val="Subindice"/>
    <w:uiPriority w:val="1"/>
    <w:qFormat/>
    <w:rsid w:val="004213DF"/>
    <w:rPr>
      <w:rFonts w:ascii="Arial" w:hAnsi="Arial"/>
      <w:dstrike w:val="0"/>
      <w:sz w:val="22"/>
      <w:vertAlign w:val="subscript"/>
    </w:rPr>
  </w:style>
  <w:style w:type="paragraph" w:customStyle="1" w:styleId="Textodetablas">
    <w:name w:val="Texto de tablas"/>
    <w:basedOn w:val="Normal"/>
    <w:qFormat/>
    <w:rsid w:val="004213DF"/>
    <w:pPr>
      <w:jc w:val="center"/>
    </w:pPr>
    <w:rPr>
      <w:rFonts w:eastAsia="Calibri"/>
      <w:sz w:val="16"/>
      <w:szCs w:val="22"/>
    </w:rPr>
  </w:style>
  <w:style w:type="character" w:customStyle="1" w:styleId="Superndice">
    <w:name w:val="Superíndice"/>
    <w:uiPriority w:val="1"/>
    <w:qFormat/>
    <w:rsid w:val="004213DF"/>
    <w:rPr>
      <w:rFonts w:ascii="Arial" w:hAnsi="Arial"/>
      <w:dstrike w:val="0"/>
      <w:sz w:val="22"/>
      <w:vertAlign w:val="superscript"/>
    </w:rPr>
  </w:style>
  <w:style w:type="character" w:customStyle="1" w:styleId="apple-converted-space">
    <w:name w:val="apple-converted-space"/>
    <w:basedOn w:val="Fuentedeprrafopredeter"/>
    <w:rsid w:val="000B006A"/>
  </w:style>
  <w:style w:type="character" w:customStyle="1" w:styleId="EpgrafeCar10">
    <w:name w:val="Epígrafe Car10"/>
    <w:aliases w:val="Epígrafe Car1 Car,Epígrafe Car2 Car,Epígrafe Car3 Car,Epígrafe Car4 Car,Epígrafe Car5 Car,Epígrafe Car6 Car,Epígrafe Car7 Car,Epígrafe Car8 Car,Epígrafe Car9 Car,Epígrafe Car11 Car,Epígrafe Car21 Car,Epígrafe Car31 Car"/>
    <w:uiPriority w:val="35"/>
    <w:rsid w:val="002D1601"/>
    <w:rPr>
      <w:rFonts w:ascii="Arial" w:eastAsia="Times New Roman" w:hAnsi="Arial" w:cs="Times New Roman"/>
      <w:bCs/>
      <w:sz w:val="20"/>
      <w:szCs w:val="20"/>
    </w:rPr>
  </w:style>
  <w:style w:type="paragraph" w:customStyle="1" w:styleId="NormalPHG">
    <w:name w:val="Normal PHG"/>
    <w:basedOn w:val="Normal"/>
    <w:link w:val="NormalPHGChar"/>
    <w:autoRedefine/>
    <w:qFormat/>
    <w:rsid w:val="00F40FB8"/>
    <w:pPr>
      <w:spacing w:before="120" w:after="120"/>
    </w:pPr>
    <w:rPr>
      <w:rFonts w:ascii="Cambria Math" w:hAnsi="Cambria Math" w:cs="Arial"/>
      <w:i/>
      <w:szCs w:val="20"/>
      <w:lang w:val="es-MX" w:eastAsia="es-ES" w:bidi="he-IL"/>
    </w:rPr>
  </w:style>
  <w:style w:type="character" w:customStyle="1" w:styleId="NormalPHGChar">
    <w:name w:val="Normal PHG Char"/>
    <w:link w:val="NormalPHG"/>
    <w:rsid w:val="00F40FB8"/>
    <w:rPr>
      <w:rFonts w:ascii="Cambria Math" w:eastAsia="Times New Roman" w:hAnsi="Cambria Math" w:cs="Arial"/>
      <w:i/>
      <w:lang w:val="es-MX" w:eastAsia="es-ES" w:bidi="he-IL"/>
    </w:rPr>
  </w:style>
  <w:style w:type="paragraph" w:customStyle="1" w:styleId="Vineta3">
    <w:name w:val="Vineta 3"/>
    <w:basedOn w:val="Normal"/>
    <w:uiPriority w:val="99"/>
    <w:rsid w:val="00CD6D2E"/>
    <w:pPr>
      <w:numPr>
        <w:numId w:val="16"/>
      </w:numPr>
      <w:tabs>
        <w:tab w:val="left" w:pos="284"/>
      </w:tabs>
      <w:spacing w:after="120"/>
    </w:pPr>
    <w:rPr>
      <w:rFonts w:ascii="Times New Roman" w:eastAsia="Calibri" w:hAnsi="Times New Roman"/>
      <w:sz w:val="22"/>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4254">
      <w:bodyDiv w:val="1"/>
      <w:marLeft w:val="0"/>
      <w:marRight w:val="0"/>
      <w:marTop w:val="0"/>
      <w:marBottom w:val="0"/>
      <w:divBdr>
        <w:top w:val="none" w:sz="0" w:space="0" w:color="auto"/>
        <w:left w:val="none" w:sz="0" w:space="0" w:color="auto"/>
        <w:bottom w:val="none" w:sz="0" w:space="0" w:color="auto"/>
        <w:right w:val="none" w:sz="0" w:space="0" w:color="auto"/>
      </w:divBdr>
    </w:div>
    <w:div w:id="13844022">
      <w:bodyDiv w:val="1"/>
      <w:marLeft w:val="0"/>
      <w:marRight w:val="0"/>
      <w:marTop w:val="0"/>
      <w:marBottom w:val="0"/>
      <w:divBdr>
        <w:top w:val="none" w:sz="0" w:space="0" w:color="auto"/>
        <w:left w:val="none" w:sz="0" w:space="0" w:color="auto"/>
        <w:bottom w:val="none" w:sz="0" w:space="0" w:color="auto"/>
        <w:right w:val="none" w:sz="0" w:space="0" w:color="auto"/>
      </w:divBdr>
    </w:div>
    <w:div w:id="15474327">
      <w:bodyDiv w:val="1"/>
      <w:marLeft w:val="0"/>
      <w:marRight w:val="0"/>
      <w:marTop w:val="0"/>
      <w:marBottom w:val="0"/>
      <w:divBdr>
        <w:top w:val="none" w:sz="0" w:space="0" w:color="auto"/>
        <w:left w:val="none" w:sz="0" w:space="0" w:color="auto"/>
        <w:bottom w:val="none" w:sz="0" w:space="0" w:color="auto"/>
        <w:right w:val="none" w:sz="0" w:space="0" w:color="auto"/>
      </w:divBdr>
    </w:div>
    <w:div w:id="56589710">
      <w:bodyDiv w:val="1"/>
      <w:marLeft w:val="0"/>
      <w:marRight w:val="0"/>
      <w:marTop w:val="0"/>
      <w:marBottom w:val="0"/>
      <w:divBdr>
        <w:top w:val="none" w:sz="0" w:space="0" w:color="auto"/>
        <w:left w:val="none" w:sz="0" w:space="0" w:color="auto"/>
        <w:bottom w:val="none" w:sz="0" w:space="0" w:color="auto"/>
        <w:right w:val="none" w:sz="0" w:space="0" w:color="auto"/>
      </w:divBdr>
    </w:div>
    <w:div w:id="79328012">
      <w:bodyDiv w:val="1"/>
      <w:marLeft w:val="0"/>
      <w:marRight w:val="0"/>
      <w:marTop w:val="0"/>
      <w:marBottom w:val="0"/>
      <w:divBdr>
        <w:top w:val="none" w:sz="0" w:space="0" w:color="auto"/>
        <w:left w:val="none" w:sz="0" w:space="0" w:color="auto"/>
        <w:bottom w:val="none" w:sz="0" w:space="0" w:color="auto"/>
        <w:right w:val="none" w:sz="0" w:space="0" w:color="auto"/>
      </w:divBdr>
    </w:div>
    <w:div w:id="104231178">
      <w:bodyDiv w:val="1"/>
      <w:marLeft w:val="0"/>
      <w:marRight w:val="0"/>
      <w:marTop w:val="0"/>
      <w:marBottom w:val="0"/>
      <w:divBdr>
        <w:top w:val="none" w:sz="0" w:space="0" w:color="auto"/>
        <w:left w:val="none" w:sz="0" w:space="0" w:color="auto"/>
        <w:bottom w:val="none" w:sz="0" w:space="0" w:color="auto"/>
        <w:right w:val="none" w:sz="0" w:space="0" w:color="auto"/>
      </w:divBdr>
    </w:div>
    <w:div w:id="104809079">
      <w:bodyDiv w:val="1"/>
      <w:marLeft w:val="0"/>
      <w:marRight w:val="0"/>
      <w:marTop w:val="0"/>
      <w:marBottom w:val="0"/>
      <w:divBdr>
        <w:top w:val="none" w:sz="0" w:space="0" w:color="auto"/>
        <w:left w:val="none" w:sz="0" w:space="0" w:color="auto"/>
        <w:bottom w:val="none" w:sz="0" w:space="0" w:color="auto"/>
        <w:right w:val="none" w:sz="0" w:space="0" w:color="auto"/>
      </w:divBdr>
    </w:div>
    <w:div w:id="108476718">
      <w:bodyDiv w:val="1"/>
      <w:marLeft w:val="0"/>
      <w:marRight w:val="0"/>
      <w:marTop w:val="0"/>
      <w:marBottom w:val="0"/>
      <w:divBdr>
        <w:top w:val="none" w:sz="0" w:space="0" w:color="auto"/>
        <w:left w:val="none" w:sz="0" w:space="0" w:color="auto"/>
        <w:bottom w:val="none" w:sz="0" w:space="0" w:color="auto"/>
        <w:right w:val="none" w:sz="0" w:space="0" w:color="auto"/>
      </w:divBdr>
    </w:div>
    <w:div w:id="113866744">
      <w:bodyDiv w:val="1"/>
      <w:marLeft w:val="0"/>
      <w:marRight w:val="0"/>
      <w:marTop w:val="0"/>
      <w:marBottom w:val="0"/>
      <w:divBdr>
        <w:top w:val="none" w:sz="0" w:space="0" w:color="auto"/>
        <w:left w:val="none" w:sz="0" w:space="0" w:color="auto"/>
        <w:bottom w:val="none" w:sz="0" w:space="0" w:color="auto"/>
        <w:right w:val="none" w:sz="0" w:space="0" w:color="auto"/>
      </w:divBdr>
    </w:div>
    <w:div w:id="123886410">
      <w:bodyDiv w:val="1"/>
      <w:marLeft w:val="0"/>
      <w:marRight w:val="0"/>
      <w:marTop w:val="0"/>
      <w:marBottom w:val="0"/>
      <w:divBdr>
        <w:top w:val="none" w:sz="0" w:space="0" w:color="auto"/>
        <w:left w:val="none" w:sz="0" w:space="0" w:color="auto"/>
        <w:bottom w:val="none" w:sz="0" w:space="0" w:color="auto"/>
        <w:right w:val="none" w:sz="0" w:space="0" w:color="auto"/>
      </w:divBdr>
    </w:div>
    <w:div w:id="128137119">
      <w:bodyDiv w:val="1"/>
      <w:marLeft w:val="0"/>
      <w:marRight w:val="0"/>
      <w:marTop w:val="0"/>
      <w:marBottom w:val="0"/>
      <w:divBdr>
        <w:top w:val="none" w:sz="0" w:space="0" w:color="auto"/>
        <w:left w:val="none" w:sz="0" w:space="0" w:color="auto"/>
        <w:bottom w:val="none" w:sz="0" w:space="0" w:color="auto"/>
        <w:right w:val="none" w:sz="0" w:space="0" w:color="auto"/>
      </w:divBdr>
    </w:div>
    <w:div w:id="150951944">
      <w:bodyDiv w:val="1"/>
      <w:marLeft w:val="0"/>
      <w:marRight w:val="0"/>
      <w:marTop w:val="0"/>
      <w:marBottom w:val="0"/>
      <w:divBdr>
        <w:top w:val="none" w:sz="0" w:space="0" w:color="auto"/>
        <w:left w:val="none" w:sz="0" w:space="0" w:color="auto"/>
        <w:bottom w:val="none" w:sz="0" w:space="0" w:color="auto"/>
        <w:right w:val="none" w:sz="0" w:space="0" w:color="auto"/>
      </w:divBdr>
    </w:div>
    <w:div w:id="171653079">
      <w:bodyDiv w:val="1"/>
      <w:marLeft w:val="0"/>
      <w:marRight w:val="0"/>
      <w:marTop w:val="0"/>
      <w:marBottom w:val="0"/>
      <w:divBdr>
        <w:top w:val="none" w:sz="0" w:space="0" w:color="auto"/>
        <w:left w:val="none" w:sz="0" w:space="0" w:color="auto"/>
        <w:bottom w:val="none" w:sz="0" w:space="0" w:color="auto"/>
        <w:right w:val="none" w:sz="0" w:space="0" w:color="auto"/>
      </w:divBdr>
    </w:div>
    <w:div w:id="182326482">
      <w:bodyDiv w:val="1"/>
      <w:marLeft w:val="0"/>
      <w:marRight w:val="0"/>
      <w:marTop w:val="0"/>
      <w:marBottom w:val="0"/>
      <w:divBdr>
        <w:top w:val="none" w:sz="0" w:space="0" w:color="auto"/>
        <w:left w:val="none" w:sz="0" w:space="0" w:color="auto"/>
        <w:bottom w:val="none" w:sz="0" w:space="0" w:color="auto"/>
        <w:right w:val="none" w:sz="0" w:space="0" w:color="auto"/>
      </w:divBdr>
    </w:div>
    <w:div w:id="193036098">
      <w:bodyDiv w:val="1"/>
      <w:marLeft w:val="0"/>
      <w:marRight w:val="0"/>
      <w:marTop w:val="0"/>
      <w:marBottom w:val="0"/>
      <w:divBdr>
        <w:top w:val="none" w:sz="0" w:space="0" w:color="auto"/>
        <w:left w:val="none" w:sz="0" w:space="0" w:color="auto"/>
        <w:bottom w:val="none" w:sz="0" w:space="0" w:color="auto"/>
        <w:right w:val="none" w:sz="0" w:space="0" w:color="auto"/>
      </w:divBdr>
    </w:div>
    <w:div w:id="196090447">
      <w:bodyDiv w:val="1"/>
      <w:marLeft w:val="0"/>
      <w:marRight w:val="0"/>
      <w:marTop w:val="0"/>
      <w:marBottom w:val="0"/>
      <w:divBdr>
        <w:top w:val="none" w:sz="0" w:space="0" w:color="auto"/>
        <w:left w:val="none" w:sz="0" w:space="0" w:color="auto"/>
        <w:bottom w:val="none" w:sz="0" w:space="0" w:color="auto"/>
        <w:right w:val="none" w:sz="0" w:space="0" w:color="auto"/>
      </w:divBdr>
    </w:div>
    <w:div w:id="216742651">
      <w:bodyDiv w:val="1"/>
      <w:marLeft w:val="0"/>
      <w:marRight w:val="0"/>
      <w:marTop w:val="0"/>
      <w:marBottom w:val="0"/>
      <w:divBdr>
        <w:top w:val="none" w:sz="0" w:space="0" w:color="auto"/>
        <w:left w:val="none" w:sz="0" w:space="0" w:color="auto"/>
        <w:bottom w:val="none" w:sz="0" w:space="0" w:color="auto"/>
        <w:right w:val="none" w:sz="0" w:space="0" w:color="auto"/>
      </w:divBdr>
    </w:div>
    <w:div w:id="231889894">
      <w:bodyDiv w:val="1"/>
      <w:marLeft w:val="0"/>
      <w:marRight w:val="0"/>
      <w:marTop w:val="0"/>
      <w:marBottom w:val="0"/>
      <w:divBdr>
        <w:top w:val="none" w:sz="0" w:space="0" w:color="auto"/>
        <w:left w:val="none" w:sz="0" w:space="0" w:color="auto"/>
        <w:bottom w:val="none" w:sz="0" w:space="0" w:color="auto"/>
        <w:right w:val="none" w:sz="0" w:space="0" w:color="auto"/>
      </w:divBdr>
    </w:div>
    <w:div w:id="233665733">
      <w:bodyDiv w:val="1"/>
      <w:marLeft w:val="0"/>
      <w:marRight w:val="0"/>
      <w:marTop w:val="0"/>
      <w:marBottom w:val="0"/>
      <w:divBdr>
        <w:top w:val="none" w:sz="0" w:space="0" w:color="auto"/>
        <w:left w:val="none" w:sz="0" w:space="0" w:color="auto"/>
        <w:bottom w:val="none" w:sz="0" w:space="0" w:color="auto"/>
        <w:right w:val="none" w:sz="0" w:space="0" w:color="auto"/>
      </w:divBdr>
    </w:div>
    <w:div w:id="239802267">
      <w:bodyDiv w:val="1"/>
      <w:marLeft w:val="0"/>
      <w:marRight w:val="0"/>
      <w:marTop w:val="0"/>
      <w:marBottom w:val="0"/>
      <w:divBdr>
        <w:top w:val="none" w:sz="0" w:space="0" w:color="auto"/>
        <w:left w:val="none" w:sz="0" w:space="0" w:color="auto"/>
        <w:bottom w:val="none" w:sz="0" w:space="0" w:color="auto"/>
        <w:right w:val="none" w:sz="0" w:space="0" w:color="auto"/>
      </w:divBdr>
    </w:div>
    <w:div w:id="244187339">
      <w:bodyDiv w:val="1"/>
      <w:marLeft w:val="0"/>
      <w:marRight w:val="0"/>
      <w:marTop w:val="0"/>
      <w:marBottom w:val="0"/>
      <w:divBdr>
        <w:top w:val="none" w:sz="0" w:space="0" w:color="auto"/>
        <w:left w:val="none" w:sz="0" w:space="0" w:color="auto"/>
        <w:bottom w:val="none" w:sz="0" w:space="0" w:color="auto"/>
        <w:right w:val="none" w:sz="0" w:space="0" w:color="auto"/>
      </w:divBdr>
    </w:div>
    <w:div w:id="252513170">
      <w:bodyDiv w:val="1"/>
      <w:marLeft w:val="0"/>
      <w:marRight w:val="0"/>
      <w:marTop w:val="0"/>
      <w:marBottom w:val="0"/>
      <w:divBdr>
        <w:top w:val="none" w:sz="0" w:space="0" w:color="auto"/>
        <w:left w:val="none" w:sz="0" w:space="0" w:color="auto"/>
        <w:bottom w:val="none" w:sz="0" w:space="0" w:color="auto"/>
        <w:right w:val="none" w:sz="0" w:space="0" w:color="auto"/>
      </w:divBdr>
    </w:div>
    <w:div w:id="260260674">
      <w:bodyDiv w:val="1"/>
      <w:marLeft w:val="0"/>
      <w:marRight w:val="0"/>
      <w:marTop w:val="0"/>
      <w:marBottom w:val="0"/>
      <w:divBdr>
        <w:top w:val="none" w:sz="0" w:space="0" w:color="auto"/>
        <w:left w:val="none" w:sz="0" w:space="0" w:color="auto"/>
        <w:bottom w:val="none" w:sz="0" w:space="0" w:color="auto"/>
        <w:right w:val="none" w:sz="0" w:space="0" w:color="auto"/>
      </w:divBdr>
    </w:div>
    <w:div w:id="268321464">
      <w:bodyDiv w:val="1"/>
      <w:marLeft w:val="0"/>
      <w:marRight w:val="0"/>
      <w:marTop w:val="0"/>
      <w:marBottom w:val="0"/>
      <w:divBdr>
        <w:top w:val="none" w:sz="0" w:space="0" w:color="auto"/>
        <w:left w:val="none" w:sz="0" w:space="0" w:color="auto"/>
        <w:bottom w:val="none" w:sz="0" w:space="0" w:color="auto"/>
        <w:right w:val="none" w:sz="0" w:space="0" w:color="auto"/>
      </w:divBdr>
    </w:div>
    <w:div w:id="279341939">
      <w:bodyDiv w:val="1"/>
      <w:marLeft w:val="0"/>
      <w:marRight w:val="0"/>
      <w:marTop w:val="0"/>
      <w:marBottom w:val="0"/>
      <w:divBdr>
        <w:top w:val="none" w:sz="0" w:space="0" w:color="auto"/>
        <w:left w:val="none" w:sz="0" w:space="0" w:color="auto"/>
        <w:bottom w:val="none" w:sz="0" w:space="0" w:color="auto"/>
        <w:right w:val="none" w:sz="0" w:space="0" w:color="auto"/>
      </w:divBdr>
    </w:div>
    <w:div w:id="291256188">
      <w:bodyDiv w:val="1"/>
      <w:marLeft w:val="0"/>
      <w:marRight w:val="0"/>
      <w:marTop w:val="0"/>
      <w:marBottom w:val="0"/>
      <w:divBdr>
        <w:top w:val="none" w:sz="0" w:space="0" w:color="auto"/>
        <w:left w:val="none" w:sz="0" w:space="0" w:color="auto"/>
        <w:bottom w:val="none" w:sz="0" w:space="0" w:color="auto"/>
        <w:right w:val="none" w:sz="0" w:space="0" w:color="auto"/>
      </w:divBdr>
    </w:div>
    <w:div w:id="296182170">
      <w:bodyDiv w:val="1"/>
      <w:marLeft w:val="0"/>
      <w:marRight w:val="0"/>
      <w:marTop w:val="0"/>
      <w:marBottom w:val="0"/>
      <w:divBdr>
        <w:top w:val="none" w:sz="0" w:space="0" w:color="auto"/>
        <w:left w:val="none" w:sz="0" w:space="0" w:color="auto"/>
        <w:bottom w:val="none" w:sz="0" w:space="0" w:color="auto"/>
        <w:right w:val="none" w:sz="0" w:space="0" w:color="auto"/>
      </w:divBdr>
    </w:div>
    <w:div w:id="298607952">
      <w:bodyDiv w:val="1"/>
      <w:marLeft w:val="0"/>
      <w:marRight w:val="0"/>
      <w:marTop w:val="0"/>
      <w:marBottom w:val="0"/>
      <w:divBdr>
        <w:top w:val="none" w:sz="0" w:space="0" w:color="auto"/>
        <w:left w:val="none" w:sz="0" w:space="0" w:color="auto"/>
        <w:bottom w:val="none" w:sz="0" w:space="0" w:color="auto"/>
        <w:right w:val="none" w:sz="0" w:space="0" w:color="auto"/>
      </w:divBdr>
    </w:div>
    <w:div w:id="300769902">
      <w:bodyDiv w:val="1"/>
      <w:marLeft w:val="0"/>
      <w:marRight w:val="0"/>
      <w:marTop w:val="0"/>
      <w:marBottom w:val="0"/>
      <w:divBdr>
        <w:top w:val="none" w:sz="0" w:space="0" w:color="auto"/>
        <w:left w:val="none" w:sz="0" w:space="0" w:color="auto"/>
        <w:bottom w:val="none" w:sz="0" w:space="0" w:color="auto"/>
        <w:right w:val="none" w:sz="0" w:space="0" w:color="auto"/>
      </w:divBdr>
    </w:div>
    <w:div w:id="303388632">
      <w:bodyDiv w:val="1"/>
      <w:marLeft w:val="0"/>
      <w:marRight w:val="0"/>
      <w:marTop w:val="0"/>
      <w:marBottom w:val="0"/>
      <w:divBdr>
        <w:top w:val="none" w:sz="0" w:space="0" w:color="auto"/>
        <w:left w:val="none" w:sz="0" w:space="0" w:color="auto"/>
        <w:bottom w:val="none" w:sz="0" w:space="0" w:color="auto"/>
        <w:right w:val="none" w:sz="0" w:space="0" w:color="auto"/>
      </w:divBdr>
    </w:div>
    <w:div w:id="303894872">
      <w:bodyDiv w:val="1"/>
      <w:marLeft w:val="0"/>
      <w:marRight w:val="0"/>
      <w:marTop w:val="0"/>
      <w:marBottom w:val="0"/>
      <w:divBdr>
        <w:top w:val="none" w:sz="0" w:space="0" w:color="auto"/>
        <w:left w:val="none" w:sz="0" w:space="0" w:color="auto"/>
        <w:bottom w:val="none" w:sz="0" w:space="0" w:color="auto"/>
        <w:right w:val="none" w:sz="0" w:space="0" w:color="auto"/>
      </w:divBdr>
    </w:div>
    <w:div w:id="310403853">
      <w:bodyDiv w:val="1"/>
      <w:marLeft w:val="0"/>
      <w:marRight w:val="0"/>
      <w:marTop w:val="0"/>
      <w:marBottom w:val="0"/>
      <w:divBdr>
        <w:top w:val="none" w:sz="0" w:space="0" w:color="auto"/>
        <w:left w:val="none" w:sz="0" w:space="0" w:color="auto"/>
        <w:bottom w:val="none" w:sz="0" w:space="0" w:color="auto"/>
        <w:right w:val="none" w:sz="0" w:space="0" w:color="auto"/>
      </w:divBdr>
    </w:div>
    <w:div w:id="315887232">
      <w:bodyDiv w:val="1"/>
      <w:marLeft w:val="0"/>
      <w:marRight w:val="0"/>
      <w:marTop w:val="0"/>
      <w:marBottom w:val="0"/>
      <w:divBdr>
        <w:top w:val="none" w:sz="0" w:space="0" w:color="auto"/>
        <w:left w:val="none" w:sz="0" w:space="0" w:color="auto"/>
        <w:bottom w:val="none" w:sz="0" w:space="0" w:color="auto"/>
        <w:right w:val="none" w:sz="0" w:space="0" w:color="auto"/>
      </w:divBdr>
    </w:div>
    <w:div w:id="328028001">
      <w:bodyDiv w:val="1"/>
      <w:marLeft w:val="0"/>
      <w:marRight w:val="0"/>
      <w:marTop w:val="0"/>
      <w:marBottom w:val="0"/>
      <w:divBdr>
        <w:top w:val="none" w:sz="0" w:space="0" w:color="auto"/>
        <w:left w:val="none" w:sz="0" w:space="0" w:color="auto"/>
        <w:bottom w:val="none" w:sz="0" w:space="0" w:color="auto"/>
        <w:right w:val="none" w:sz="0" w:space="0" w:color="auto"/>
      </w:divBdr>
    </w:div>
    <w:div w:id="338779905">
      <w:bodyDiv w:val="1"/>
      <w:marLeft w:val="0"/>
      <w:marRight w:val="0"/>
      <w:marTop w:val="0"/>
      <w:marBottom w:val="0"/>
      <w:divBdr>
        <w:top w:val="none" w:sz="0" w:space="0" w:color="auto"/>
        <w:left w:val="none" w:sz="0" w:space="0" w:color="auto"/>
        <w:bottom w:val="none" w:sz="0" w:space="0" w:color="auto"/>
        <w:right w:val="none" w:sz="0" w:space="0" w:color="auto"/>
      </w:divBdr>
    </w:div>
    <w:div w:id="342780799">
      <w:bodyDiv w:val="1"/>
      <w:marLeft w:val="0"/>
      <w:marRight w:val="0"/>
      <w:marTop w:val="0"/>
      <w:marBottom w:val="0"/>
      <w:divBdr>
        <w:top w:val="none" w:sz="0" w:space="0" w:color="auto"/>
        <w:left w:val="none" w:sz="0" w:space="0" w:color="auto"/>
        <w:bottom w:val="none" w:sz="0" w:space="0" w:color="auto"/>
        <w:right w:val="none" w:sz="0" w:space="0" w:color="auto"/>
      </w:divBdr>
    </w:div>
    <w:div w:id="343365678">
      <w:bodyDiv w:val="1"/>
      <w:marLeft w:val="0"/>
      <w:marRight w:val="0"/>
      <w:marTop w:val="0"/>
      <w:marBottom w:val="0"/>
      <w:divBdr>
        <w:top w:val="none" w:sz="0" w:space="0" w:color="auto"/>
        <w:left w:val="none" w:sz="0" w:space="0" w:color="auto"/>
        <w:bottom w:val="none" w:sz="0" w:space="0" w:color="auto"/>
        <w:right w:val="none" w:sz="0" w:space="0" w:color="auto"/>
      </w:divBdr>
    </w:div>
    <w:div w:id="350379277">
      <w:bodyDiv w:val="1"/>
      <w:marLeft w:val="0"/>
      <w:marRight w:val="0"/>
      <w:marTop w:val="0"/>
      <w:marBottom w:val="0"/>
      <w:divBdr>
        <w:top w:val="none" w:sz="0" w:space="0" w:color="auto"/>
        <w:left w:val="none" w:sz="0" w:space="0" w:color="auto"/>
        <w:bottom w:val="none" w:sz="0" w:space="0" w:color="auto"/>
        <w:right w:val="none" w:sz="0" w:space="0" w:color="auto"/>
      </w:divBdr>
    </w:div>
    <w:div w:id="355428134">
      <w:bodyDiv w:val="1"/>
      <w:marLeft w:val="0"/>
      <w:marRight w:val="0"/>
      <w:marTop w:val="0"/>
      <w:marBottom w:val="0"/>
      <w:divBdr>
        <w:top w:val="none" w:sz="0" w:space="0" w:color="auto"/>
        <w:left w:val="none" w:sz="0" w:space="0" w:color="auto"/>
        <w:bottom w:val="none" w:sz="0" w:space="0" w:color="auto"/>
        <w:right w:val="none" w:sz="0" w:space="0" w:color="auto"/>
      </w:divBdr>
    </w:div>
    <w:div w:id="360977917">
      <w:bodyDiv w:val="1"/>
      <w:marLeft w:val="0"/>
      <w:marRight w:val="0"/>
      <w:marTop w:val="0"/>
      <w:marBottom w:val="0"/>
      <w:divBdr>
        <w:top w:val="none" w:sz="0" w:space="0" w:color="auto"/>
        <w:left w:val="none" w:sz="0" w:space="0" w:color="auto"/>
        <w:bottom w:val="none" w:sz="0" w:space="0" w:color="auto"/>
        <w:right w:val="none" w:sz="0" w:space="0" w:color="auto"/>
      </w:divBdr>
    </w:div>
    <w:div w:id="363411569">
      <w:bodyDiv w:val="1"/>
      <w:marLeft w:val="0"/>
      <w:marRight w:val="0"/>
      <w:marTop w:val="0"/>
      <w:marBottom w:val="0"/>
      <w:divBdr>
        <w:top w:val="none" w:sz="0" w:space="0" w:color="auto"/>
        <w:left w:val="none" w:sz="0" w:space="0" w:color="auto"/>
        <w:bottom w:val="none" w:sz="0" w:space="0" w:color="auto"/>
        <w:right w:val="none" w:sz="0" w:space="0" w:color="auto"/>
      </w:divBdr>
    </w:div>
    <w:div w:id="372583175">
      <w:bodyDiv w:val="1"/>
      <w:marLeft w:val="0"/>
      <w:marRight w:val="0"/>
      <w:marTop w:val="0"/>
      <w:marBottom w:val="0"/>
      <w:divBdr>
        <w:top w:val="none" w:sz="0" w:space="0" w:color="auto"/>
        <w:left w:val="none" w:sz="0" w:space="0" w:color="auto"/>
        <w:bottom w:val="none" w:sz="0" w:space="0" w:color="auto"/>
        <w:right w:val="none" w:sz="0" w:space="0" w:color="auto"/>
      </w:divBdr>
    </w:div>
    <w:div w:id="380596361">
      <w:bodyDiv w:val="1"/>
      <w:marLeft w:val="0"/>
      <w:marRight w:val="0"/>
      <w:marTop w:val="0"/>
      <w:marBottom w:val="0"/>
      <w:divBdr>
        <w:top w:val="none" w:sz="0" w:space="0" w:color="auto"/>
        <w:left w:val="none" w:sz="0" w:space="0" w:color="auto"/>
        <w:bottom w:val="none" w:sz="0" w:space="0" w:color="auto"/>
        <w:right w:val="none" w:sz="0" w:space="0" w:color="auto"/>
      </w:divBdr>
    </w:div>
    <w:div w:id="399795368">
      <w:bodyDiv w:val="1"/>
      <w:marLeft w:val="0"/>
      <w:marRight w:val="0"/>
      <w:marTop w:val="0"/>
      <w:marBottom w:val="0"/>
      <w:divBdr>
        <w:top w:val="none" w:sz="0" w:space="0" w:color="auto"/>
        <w:left w:val="none" w:sz="0" w:space="0" w:color="auto"/>
        <w:bottom w:val="none" w:sz="0" w:space="0" w:color="auto"/>
        <w:right w:val="none" w:sz="0" w:space="0" w:color="auto"/>
      </w:divBdr>
    </w:div>
    <w:div w:id="403918907">
      <w:bodyDiv w:val="1"/>
      <w:marLeft w:val="0"/>
      <w:marRight w:val="0"/>
      <w:marTop w:val="0"/>
      <w:marBottom w:val="0"/>
      <w:divBdr>
        <w:top w:val="none" w:sz="0" w:space="0" w:color="auto"/>
        <w:left w:val="none" w:sz="0" w:space="0" w:color="auto"/>
        <w:bottom w:val="none" w:sz="0" w:space="0" w:color="auto"/>
        <w:right w:val="none" w:sz="0" w:space="0" w:color="auto"/>
      </w:divBdr>
    </w:div>
    <w:div w:id="419259216">
      <w:bodyDiv w:val="1"/>
      <w:marLeft w:val="0"/>
      <w:marRight w:val="0"/>
      <w:marTop w:val="0"/>
      <w:marBottom w:val="0"/>
      <w:divBdr>
        <w:top w:val="none" w:sz="0" w:space="0" w:color="auto"/>
        <w:left w:val="none" w:sz="0" w:space="0" w:color="auto"/>
        <w:bottom w:val="none" w:sz="0" w:space="0" w:color="auto"/>
        <w:right w:val="none" w:sz="0" w:space="0" w:color="auto"/>
      </w:divBdr>
    </w:div>
    <w:div w:id="435366853">
      <w:bodyDiv w:val="1"/>
      <w:marLeft w:val="0"/>
      <w:marRight w:val="0"/>
      <w:marTop w:val="0"/>
      <w:marBottom w:val="0"/>
      <w:divBdr>
        <w:top w:val="none" w:sz="0" w:space="0" w:color="auto"/>
        <w:left w:val="none" w:sz="0" w:space="0" w:color="auto"/>
        <w:bottom w:val="none" w:sz="0" w:space="0" w:color="auto"/>
        <w:right w:val="none" w:sz="0" w:space="0" w:color="auto"/>
      </w:divBdr>
    </w:div>
    <w:div w:id="439764049">
      <w:bodyDiv w:val="1"/>
      <w:marLeft w:val="0"/>
      <w:marRight w:val="0"/>
      <w:marTop w:val="0"/>
      <w:marBottom w:val="0"/>
      <w:divBdr>
        <w:top w:val="none" w:sz="0" w:space="0" w:color="auto"/>
        <w:left w:val="none" w:sz="0" w:space="0" w:color="auto"/>
        <w:bottom w:val="none" w:sz="0" w:space="0" w:color="auto"/>
        <w:right w:val="none" w:sz="0" w:space="0" w:color="auto"/>
      </w:divBdr>
    </w:div>
    <w:div w:id="446585619">
      <w:bodyDiv w:val="1"/>
      <w:marLeft w:val="0"/>
      <w:marRight w:val="0"/>
      <w:marTop w:val="0"/>
      <w:marBottom w:val="0"/>
      <w:divBdr>
        <w:top w:val="none" w:sz="0" w:space="0" w:color="auto"/>
        <w:left w:val="none" w:sz="0" w:space="0" w:color="auto"/>
        <w:bottom w:val="none" w:sz="0" w:space="0" w:color="auto"/>
        <w:right w:val="none" w:sz="0" w:space="0" w:color="auto"/>
      </w:divBdr>
    </w:div>
    <w:div w:id="448936275">
      <w:bodyDiv w:val="1"/>
      <w:marLeft w:val="0"/>
      <w:marRight w:val="0"/>
      <w:marTop w:val="0"/>
      <w:marBottom w:val="0"/>
      <w:divBdr>
        <w:top w:val="none" w:sz="0" w:space="0" w:color="auto"/>
        <w:left w:val="none" w:sz="0" w:space="0" w:color="auto"/>
        <w:bottom w:val="none" w:sz="0" w:space="0" w:color="auto"/>
        <w:right w:val="none" w:sz="0" w:space="0" w:color="auto"/>
      </w:divBdr>
    </w:div>
    <w:div w:id="463500204">
      <w:bodyDiv w:val="1"/>
      <w:marLeft w:val="0"/>
      <w:marRight w:val="0"/>
      <w:marTop w:val="0"/>
      <w:marBottom w:val="0"/>
      <w:divBdr>
        <w:top w:val="none" w:sz="0" w:space="0" w:color="auto"/>
        <w:left w:val="none" w:sz="0" w:space="0" w:color="auto"/>
        <w:bottom w:val="none" w:sz="0" w:space="0" w:color="auto"/>
        <w:right w:val="none" w:sz="0" w:space="0" w:color="auto"/>
      </w:divBdr>
    </w:div>
    <w:div w:id="468061240">
      <w:bodyDiv w:val="1"/>
      <w:marLeft w:val="0"/>
      <w:marRight w:val="0"/>
      <w:marTop w:val="0"/>
      <w:marBottom w:val="0"/>
      <w:divBdr>
        <w:top w:val="none" w:sz="0" w:space="0" w:color="auto"/>
        <w:left w:val="none" w:sz="0" w:space="0" w:color="auto"/>
        <w:bottom w:val="none" w:sz="0" w:space="0" w:color="auto"/>
        <w:right w:val="none" w:sz="0" w:space="0" w:color="auto"/>
      </w:divBdr>
    </w:div>
    <w:div w:id="473303142">
      <w:bodyDiv w:val="1"/>
      <w:marLeft w:val="0"/>
      <w:marRight w:val="0"/>
      <w:marTop w:val="0"/>
      <w:marBottom w:val="0"/>
      <w:divBdr>
        <w:top w:val="none" w:sz="0" w:space="0" w:color="auto"/>
        <w:left w:val="none" w:sz="0" w:space="0" w:color="auto"/>
        <w:bottom w:val="none" w:sz="0" w:space="0" w:color="auto"/>
        <w:right w:val="none" w:sz="0" w:space="0" w:color="auto"/>
      </w:divBdr>
    </w:div>
    <w:div w:id="475024550">
      <w:bodyDiv w:val="1"/>
      <w:marLeft w:val="0"/>
      <w:marRight w:val="0"/>
      <w:marTop w:val="0"/>
      <w:marBottom w:val="0"/>
      <w:divBdr>
        <w:top w:val="none" w:sz="0" w:space="0" w:color="auto"/>
        <w:left w:val="none" w:sz="0" w:space="0" w:color="auto"/>
        <w:bottom w:val="none" w:sz="0" w:space="0" w:color="auto"/>
        <w:right w:val="none" w:sz="0" w:space="0" w:color="auto"/>
      </w:divBdr>
    </w:div>
    <w:div w:id="484392231">
      <w:bodyDiv w:val="1"/>
      <w:marLeft w:val="0"/>
      <w:marRight w:val="0"/>
      <w:marTop w:val="0"/>
      <w:marBottom w:val="0"/>
      <w:divBdr>
        <w:top w:val="none" w:sz="0" w:space="0" w:color="auto"/>
        <w:left w:val="none" w:sz="0" w:space="0" w:color="auto"/>
        <w:bottom w:val="none" w:sz="0" w:space="0" w:color="auto"/>
        <w:right w:val="none" w:sz="0" w:space="0" w:color="auto"/>
      </w:divBdr>
    </w:div>
    <w:div w:id="486433565">
      <w:bodyDiv w:val="1"/>
      <w:marLeft w:val="0"/>
      <w:marRight w:val="0"/>
      <w:marTop w:val="0"/>
      <w:marBottom w:val="0"/>
      <w:divBdr>
        <w:top w:val="none" w:sz="0" w:space="0" w:color="auto"/>
        <w:left w:val="none" w:sz="0" w:space="0" w:color="auto"/>
        <w:bottom w:val="none" w:sz="0" w:space="0" w:color="auto"/>
        <w:right w:val="none" w:sz="0" w:space="0" w:color="auto"/>
      </w:divBdr>
    </w:div>
    <w:div w:id="516500591">
      <w:bodyDiv w:val="1"/>
      <w:marLeft w:val="0"/>
      <w:marRight w:val="0"/>
      <w:marTop w:val="0"/>
      <w:marBottom w:val="0"/>
      <w:divBdr>
        <w:top w:val="none" w:sz="0" w:space="0" w:color="auto"/>
        <w:left w:val="none" w:sz="0" w:space="0" w:color="auto"/>
        <w:bottom w:val="none" w:sz="0" w:space="0" w:color="auto"/>
        <w:right w:val="none" w:sz="0" w:space="0" w:color="auto"/>
      </w:divBdr>
    </w:div>
    <w:div w:id="542057461">
      <w:bodyDiv w:val="1"/>
      <w:marLeft w:val="0"/>
      <w:marRight w:val="0"/>
      <w:marTop w:val="0"/>
      <w:marBottom w:val="0"/>
      <w:divBdr>
        <w:top w:val="none" w:sz="0" w:space="0" w:color="auto"/>
        <w:left w:val="none" w:sz="0" w:space="0" w:color="auto"/>
        <w:bottom w:val="none" w:sz="0" w:space="0" w:color="auto"/>
        <w:right w:val="none" w:sz="0" w:space="0" w:color="auto"/>
      </w:divBdr>
    </w:div>
    <w:div w:id="560555982">
      <w:bodyDiv w:val="1"/>
      <w:marLeft w:val="0"/>
      <w:marRight w:val="0"/>
      <w:marTop w:val="0"/>
      <w:marBottom w:val="0"/>
      <w:divBdr>
        <w:top w:val="none" w:sz="0" w:space="0" w:color="auto"/>
        <w:left w:val="none" w:sz="0" w:space="0" w:color="auto"/>
        <w:bottom w:val="none" w:sz="0" w:space="0" w:color="auto"/>
        <w:right w:val="none" w:sz="0" w:space="0" w:color="auto"/>
      </w:divBdr>
    </w:div>
    <w:div w:id="562059543">
      <w:bodyDiv w:val="1"/>
      <w:marLeft w:val="0"/>
      <w:marRight w:val="0"/>
      <w:marTop w:val="0"/>
      <w:marBottom w:val="0"/>
      <w:divBdr>
        <w:top w:val="none" w:sz="0" w:space="0" w:color="auto"/>
        <w:left w:val="none" w:sz="0" w:space="0" w:color="auto"/>
        <w:bottom w:val="none" w:sz="0" w:space="0" w:color="auto"/>
        <w:right w:val="none" w:sz="0" w:space="0" w:color="auto"/>
      </w:divBdr>
    </w:div>
    <w:div w:id="569972222">
      <w:bodyDiv w:val="1"/>
      <w:marLeft w:val="0"/>
      <w:marRight w:val="0"/>
      <w:marTop w:val="0"/>
      <w:marBottom w:val="0"/>
      <w:divBdr>
        <w:top w:val="none" w:sz="0" w:space="0" w:color="auto"/>
        <w:left w:val="none" w:sz="0" w:space="0" w:color="auto"/>
        <w:bottom w:val="none" w:sz="0" w:space="0" w:color="auto"/>
        <w:right w:val="none" w:sz="0" w:space="0" w:color="auto"/>
      </w:divBdr>
    </w:div>
    <w:div w:id="574435914">
      <w:bodyDiv w:val="1"/>
      <w:marLeft w:val="0"/>
      <w:marRight w:val="0"/>
      <w:marTop w:val="0"/>
      <w:marBottom w:val="0"/>
      <w:divBdr>
        <w:top w:val="none" w:sz="0" w:space="0" w:color="auto"/>
        <w:left w:val="none" w:sz="0" w:space="0" w:color="auto"/>
        <w:bottom w:val="none" w:sz="0" w:space="0" w:color="auto"/>
        <w:right w:val="none" w:sz="0" w:space="0" w:color="auto"/>
      </w:divBdr>
    </w:div>
    <w:div w:id="590696223">
      <w:bodyDiv w:val="1"/>
      <w:marLeft w:val="0"/>
      <w:marRight w:val="0"/>
      <w:marTop w:val="0"/>
      <w:marBottom w:val="0"/>
      <w:divBdr>
        <w:top w:val="none" w:sz="0" w:space="0" w:color="auto"/>
        <w:left w:val="none" w:sz="0" w:space="0" w:color="auto"/>
        <w:bottom w:val="none" w:sz="0" w:space="0" w:color="auto"/>
        <w:right w:val="none" w:sz="0" w:space="0" w:color="auto"/>
      </w:divBdr>
    </w:div>
    <w:div w:id="596594047">
      <w:bodyDiv w:val="1"/>
      <w:marLeft w:val="0"/>
      <w:marRight w:val="0"/>
      <w:marTop w:val="0"/>
      <w:marBottom w:val="0"/>
      <w:divBdr>
        <w:top w:val="none" w:sz="0" w:space="0" w:color="auto"/>
        <w:left w:val="none" w:sz="0" w:space="0" w:color="auto"/>
        <w:bottom w:val="none" w:sz="0" w:space="0" w:color="auto"/>
        <w:right w:val="none" w:sz="0" w:space="0" w:color="auto"/>
      </w:divBdr>
    </w:div>
    <w:div w:id="600838794">
      <w:bodyDiv w:val="1"/>
      <w:marLeft w:val="0"/>
      <w:marRight w:val="0"/>
      <w:marTop w:val="0"/>
      <w:marBottom w:val="0"/>
      <w:divBdr>
        <w:top w:val="none" w:sz="0" w:space="0" w:color="auto"/>
        <w:left w:val="none" w:sz="0" w:space="0" w:color="auto"/>
        <w:bottom w:val="none" w:sz="0" w:space="0" w:color="auto"/>
        <w:right w:val="none" w:sz="0" w:space="0" w:color="auto"/>
      </w:divBdr>
    </w:div>
    <w:div w:id="603923617">
      <w:bodyDiv w:val="1"/>
      <w:marLeft w:val="0"/>
      <w:marRight w:val="0"/>
      <w:marTop w:val="0"/>
      <w:marBottom w:val="0"/>
      <w:divBdr>
        <w:top w:val="none" w:sz="0" w:space="0" w:color="auto"/>
        <w:left w:val="none" w:sz="0" w:space="0" w:color="auto"/>
        <w:bottom w:val="none" w:sz="0" w:space="0" w:color="auto"/>
        <w:right w:val="none" w:sz="0" w:space="0" w:color="auto"/>
      </w:divBdr>
    </w:div>
    <w:div w:id="611785296">
      <w:bodyDiv w:val="1"/>
      <w:marLeft w:val="0"/>
      <w:marRight w:val="0"/>
      <w:marTop w:val="0"/>
      <w:marBottom w:val="0"/>
      <w:divBdr>
        <w:top w:val="none" w:sz="0" w:space="0" w:color="auto"/>
        <w:left w:val="none" w:sz="0" w:space="0" w:color="auto"/>
        <w:bottom w:val="none" w:sz="0" w:space="0" w:color="auto"/>
        <w:right w:val="none" w:sz="0" w:space="0" w:color="auto"/>
      </w:divBdr>
    </w:div>
    <w:div w:id="639071009">
      <w:bodyDiv w:val="1"/>
      <w:marLeft w:val="0"/>
      <w:marRight w:val="0"/>
      <w:marTop w:val="0"/>
      <w:marBottom w:val="0"/>
      <w:divBdr>
        <w:top w:val="none" w:sz="0" w:space="0" w:color="auto"/>
        <w:left w:val="none" w:sz="0" w:space="0" w:color="auto"/>
        <w:bottom w:val="none" w:sz="0" w:space="0" w:color="auto"/>
        <w:right w:val="none" w:sz="0" w:space="0" w:color="auto"/>
      </w:divBdr>
    </w:div>
    <w:div w:id="647393206">
      <w:bodyDiv w:val="1"/>
      <w:marLeft w:val="0"/>
      <w:marRight w:val="0"/>
      <w:marTop w:val="0"/>
      <w:marBottom w:val="0"/>
      <w:divBdr>
        <w:top w:val="none" w:sz="0" w:space="0" w:color="auto"/>
        <w:left w:val="none" w:sz="0" w:space="0" w:color="auto"/>
        <w:bottom w:val="none" w:sz="0" w:space="0" w:color="auto"/>
        <w:right w:val="none" w:sz="0" w:space="0" w:color="auto"/>
      </w:divBdr>
    </w:div>
    <w:div w:id="654920272">
      <w:bodyDiv w:val="1"/>
      <w:marLeft w:val="0"/>
      <w:marRight w:val="0"/>
      <w:marTop w:val="0"/>
      <w:marBottom w:val="0"/>
      <w:divBdr>
        <w:top w:val="none" w:sz="0" w:space="0" w:color="auto"/>
        <w:left w:val="none" w:sz="0" w:space="0" w:color="auto"/>
        <w:bottom w:val="none" w:sz="0" w:space="0" w:color="auto"/>
        <w:right w:val="none" w:sz="0" w:space="0" w:color="auto"/>
      </w:divBdr>
    </w:div>
    <w:div w:id="665203298">
      <w:bodyDiv w:val="1"/>
      <w:marLeft w:val="0"/>
      <w:marRight w:val="0"/>
      <w:marTop w:val="0"/>
      <w:marBottom w:val="0"/>
      <w:divBdr>
        <w:top w:val="none" w:sz="0" w:space="0" w:color="auto"/>
        <w:left w:val="none" w:sz="0" w:space="0" w:color="auto"/>
        <w:bottom w:val="none" w:sz="0" w:space="0" w:color="auto"/>
        <w:right w:val="none" w:sz="0" w:space="0" w:color="auto"/>
      </w:divBdr>
    </w:div>
    <w:div w:id="666977748">
      <w:bodyDiv w:val="1"/>
      <w:marLeft w:val="0"/>
      <w:marRight w:val="0"/>
      <w:marTop w:val="0"/>
      <w:marBottom w:val="0"/>
      <w:divBdr>
        <w:top w:val="none" w:sz="0" w:space="0" w:color="auto"/>
        <w:left w:val="none" w:sz="0" w:space="0" w:color="auto"/>
        <w:bottom w:val="none" w:sz="0" w:space="0" w:color="auto"/>
        <w:right w:val="none" w:sz="0" w:space="0" w:color="auto"/>
      </w:divBdr>
    </w:div>
    <w:div w:id="669065604">
      <w:bodyDiv w:val="1"/>
      <w:marLeft w:val="0"/>
      <w:marRight w:val="0"/>
      <w:marTop w:val="0"/>
      <w:marBottom w:val="0"/>
      <w:divBdr>
        <w:top w:val="none" w:sz="0" w:space="0" w:color="auto"/>
        <w:left w:val="none" w:sz="0" w:space="0" w:color="auto"/>
        <w:bottom w:val="none" w:sz="0" w:space="0" w:color="auto"/>
        <w:right w:val="none" w:sz="0" w:space="0" w:color="auto"/>
      </w:divBdr>
    </w:div>
    <w:div w:id="680006815">
      <w:bodyDiv w:val="1"/>
      <w:marLeft w:val="0"/>
      <w:marRight w:val="0"/>
      <w:marTop w:val="0"/>
      <w:marBottom w:val="0"/>
      <w:divBdr>
        <w:top w:val="none" w:sz="0" w:space="0" w:color="auto"/>
        <w:left w:val="none" w:sz="0" w:space="0" w:color="auto"/>
        <w:bottom w:val="none" w:sz="0" w:space="0" w:color="auto"/>
        <w:right w:val="none" w:sz="0" w:space="0" w:color="auto"/>
      </w:divBdr>
    </w:div>
    <w:div w:id="692346541">
      <w:bodyDiv w:val="1"/>
      <w:marLeft w:val="0"/>
      <w:marRight w:val="0"/>
      <w:marTop w:val="0"/>
      <w:marBottom w:val="0"/>
      <w:divBdr>
        <w:top w:val="none" w:sz="0" w:space="0" w:color="auto"/>
        <w:left w:val="none" w:sz="0" w:space="0" w:color="auto"/>
        <w:bottom w:val="none" w:sz="0" w:space="0" w:color="auto"/>
        <w:right w:val="none" w:sz="0" w:space="0" w:color="auto"/>
      </w:divBdr>
    </w:div>
    <w:div w:id="705450161">
      <w:bodyDiv w:val="1"/>
      <w:marLeft w:val="0"/>
      <w:marRight w:val="0"/>
      <w:marTop w:val="0"/>
      <w:marBottom w:val="0"/>
      <w:divBdr>
        <w:top w:val="none" w:sz="0" w:space="0" w:color="auto"/>
        <w:left w:val="none" w:sz="0" w:space="0" w:color="auto"/>
        <w:bottom w:val="none" w:sz="0" w:space="0" w:color="auto"/>
        <w:right w:val="none" w:sz="0" w:space="0" w:color="auto"/>
      </w:divBdr>
    </w:div>
    <w:div w:id="708184237">
      <w:bodyDiv w:val="1"/>
      <w:marLeft w:val="0"/>
      <w:marRight w:val="0"/>
      <w:marTop w:val="0"/>
      <w:marBottom w:val="0"/>
      <w:divBdr>
        <w:top w:val="none" w:sz="0" w:space="0" w:color="auto"/>
        <w:left w:val="none" w:sz="0" w:space="0" w:color="auto"/>
        <w:bottom w:val="none" w:sz="0" w:space="0" w:color="auto"/>
        <w:right w:val="none" w:sz="0" w:space="0" w:color="auto"/>
      </w:divBdr>
    </w:div>
    <w:div w:id="712193583">
      <w:bodyDiv w:val="1"/>
      <w:marLeft w:val="0"/>
      <w:marRight w:val="0"/>
      <w:marTop w:val="0"/>
      <w:marBottom w:val="0"/>
      <w:divBdr>
        <w:top w:val="none" w:sz="0" w:space="0" w:color="auto"/>
        <w:left w:val="none" w:sz="0" w:space="0" w:color="auto"/>
        <w:bottom w:val="none" w:sz="0" w:space="0" w:color="auto"/>
        <w:right w:val="none" w:sz="0" w:space="0" w:color="auto"/>
      </w:divBdr>
    </w:div>
    <w:div w:id="715472840">
      <w:bodyDiv w:val="1"/>
      <w:marLeft w:val="0"/>
      <w:marRight w:val="0"/>
      <w:marTop w:val="0"/>
      <w:marBottom w:val="0"/>
      <w:divBdr>
        <w:top w:val="none" w:sz="0" w:space="0" w:color="auto"/>
        <w:left w:val="none" w:sz="0" w:space="0" w:color="auto"/>
        <w:bottom w:val="none" w:sz="0" w:space="0" w:color="auto"/>
        <w:right w:val="none" w:sz="0" w:space="0" w:color="auto"/>
      </w:divBdr>
    </w:div>
    <w:div w:id="715589158">
      <w:bodyDiv w:val="1"/>
      <w:marLeft w:val="0"/>
      <w:marRight w:val="0"/>
      <w:marTop w:val="0"/>
      <w:marBottom w:val="0"/>
      <w:divBdr>
        <w:top w:val="none" w:sz="0" w:space="0" w:color="auto"/>
        <w:left w:val="none" w:sz="0" w:space="0" w:color="auto"/>
        <w:bottom w:val="none" w:sz="0" w:space="0" w:color="auto"/>
        <w:right w:val="none" w:sz="0" w:space="0" w:color="auto"/>
      </w:divBdr>
    </w:div>
    <w:div w:id="759907786">
      <w:bodyDiv w:val="1"/>
      <w:marLeft w:val="0"/>
      <w:marRight w:val="0"/>
      <w:marTop w:val="0"/>
      <w:marBottom w:val="0"/>
      <w:divBdr>
        <w:top w:val="none" w:sz="0" w:space="0" w:color="auto"/>
        <w:left w:val="none" w:sz="0" w:space="0" w:color="auto"/>
        <w:bottom w:val="none" w:sz="0" w:space="0" w:color="auto"/>
        <w:right w:val="none" w:sz="0" w:space="0" w:color="auto"/>
      </w:divBdr>
    </w:div>
    <w:div w:id="772434629">
      <w:bodyDiv w:val="1"/>
      <w:marLeft w:val="0"/>
      <w:marRight w:val="0"/>
      <w:marTop w:val="0"/>
      <w:marBottom w:val="0"/>
      <w:divBdr>
        <w:top w:val="none" w:sz="0" w:space="0" w:color="auto"/>
        <w:left w:val="none" w:sz="0" w:space="0" w:color="auto"/>
        <w:bottom w:val="none" w:sz="0" w:space="0" w:color="auto"/>
        <w:right w:val="none" w:sz="0" w:space="0" w:color="auto"/>
      </w:divBdr>
    </w:div>
    <w:div w:id="821233065">
      <w:bodyDiv w:val="1"/>
      <w:marLeft w:val="0"/>
      <w:marRight w:val="0"/>
      <w:marTop w:val="0"/>
      <w:marBottom w:val="0"/>
      <w:divBdr>
        <w:top w:val="none" w:sz="0" w:space="0" w:color="auto"/>
        <w:left w:val="none" w:sz="0" w:space="0" w:color="auto"/>
        <w:bottom w:val="none" w:sz="0" w:space="0" w:color="auto"/>
        <w:right w:val="none" w:sz="0" w:space="0" w:color="auto"/>
      </w:divBdr>
    </w:div>
    <w:div w:id="821236502">
      <w:bodyDiv w:val="1"/>
      <w:marLeft w:val="0"/>
      <w:marRight w:val="0"/>
      <w:marTop w:val="0"/>
      <w:marBottom w:val="0"/>
      <w:divBdr>
        <w:top w:val="none" w:sz="0" w:space="0" w:color="auto"/>
        <w:left w:val="none" w:sz="0" w:space="0" w:color="auto"/>
        <w:bottom w:val="none" w:sz="0" w:space="0" w:color="auto"/>
        <w:right w:val="none" w:sz="0" w:space="0" w:color="auto"/>
      </w:divBdr>
    </w:div>
    <w:div w:id="822506919">
      <w:bodyDiv w:val="1"/>
      <w:marLeft w:val="0"/>
      <w:marRight w:val="0"/>
      <w:marTop w:val="0"/>
      <w:marBottom w:val="0"/>
      <w:divBdr>
        <w:top w:val="none" w:sz="0" w:space="0" w:color="auto"/>
        <w:left w:val="none" w:sz="0" w:space="0" w:color="auto"/>
        <w:bottom w:val="none" w:sz="0" w:space="0" w:color="auto"/>
        <w:right w:val="none" w:sz="0" w:space="0" w:color="auto"/>
      </w:divBdr>
    </w:div>
    <w:div w:id="839539942">
      <w:bodyDiv w:val="1"/>
      <w:marLeft w:val="0"/>
      <w:marRight w:val="0"/>
      <w:marTop w:val="0"/>
      <w:marBottom w:val="0"/>
      <w:divBdr>
        <w:top w:val="none" w:sz="0" w:space="0" w:color="auto"/>
        <w:left w:val="none" w:sz="0" w:space="0" w:color="auto"/>
        <w:bottom w:val="none" w:sz="0" w:space="0" w:color="auto"/>
        <w:right w:val="none" w:sz="0" w:space="0" w:color="auto"/>
      </w:divBdr>
    </w:div>
    <w:div w:id="854005820">
      <w:bodyDiv w:val="1"/>
      <w:marLeft w:val="0"/>
      <w:marRight w:val="0"/>
      <w:marTop w:val="0"/>
      <w:marBottom w:val="0"/>
      <w:divBdr>
        <w:top w:val="none" w:sz="0" w:space="0" w:color="auto"/>
        <w:left w:val="none" w:sz="0" w:space="0" w:color="auto"/>
        <w:bottom w:val="none" w:sz="0" w:space="0" w:color="auto"/>
        <w:right w:val="none" w:sz="0" w:space="0" w:color="auto"/>
      </w:divBdr>
    </w:div>
    <w:div w:id="860780078">
      <w:bodyDiv w:val="1"/>
      <w:marLeft w:val="0"/>
      <w:marRight w:val="0"/>
      <w:marTop w:val="0"/>
      <w:marBottom w:val="0"/>
      <w:divBdr>
        <w:top w:val="none" w:sz="0" w:space="0" w:color="auto"/>
        <w:left w:val="none" w:sz="0" w:space="0" w:color="auto"/>
        <w:bottom w:val="none" w:sz="0" w:space="0" w:color="auto"/>
        <w:right w:val="none" w:sz="0" w:space="0" w:color="auto"/>
      </w:divBdr>
    </w:div>
    <w:div w:id="864101120">
      <w:bodyDiv w:val="1"/>
      <w:marLeft w:val="0"/>
      <w:marRight w:val="0"/>
      <w:marTop w:val="0"/>
      <w:marBottom w:val="0"/>
      <w:divBdr>
        <w:top w:val="none" w:sz="0" w:space="0" w:color="auto"/>
        <w:left w:val="none" w:sz="0" w:space="0" w:color="auto"/>
        <w:bottom w:val="none" w:sz="0" w:space="0" w:color="auto"/>
        <w:right w:val="none" w:sz="0" w:space="0" w:color="auto"/>
      </w:divBdr>
    </w:div>
    <w:div w:id="873270159">
      <w:bodyDiv w:val="1"/>
      <w:marLeft w:val="0"/>
      <w:marRight w:val="0"/>
      <w:marTop w:val="0"/>
      <w:marBottom w:val="0"/>
      <w:divBdr>
        <w:top w:val="none" w:sz="0" w:space="0" w:color="auto"/>
        <w:left w:val="none" w:sz="0" w:space="0" w:color="auto"/>
        <w:bottom w:val="none" w:sz="0" w:space="0" w:color="auto"/>
        <w:right w:val="none" w:sz="0" w:space="0" w:color="auto"/>
      </w:divBdr>
    </w:div>
    <w:div w:id="884681759">
      <w:bodyDiv w:val="1"/>
      <w:marLeft w:val="0"/>
      <w:marRight w:val="0"/>
      <w:marTop w:val="0"/>
      <w:marBottom w:val="0"/>
      <w:divBdr>
        <w:top w:val="none" w:sz="0" w:space="0" w:color="auto"/>
        <w:left w:val="none" w:sz="0" w:space="0" w:color="auto"/>
        <w:bottom w:val="none" w:sz="0" w:space="0" w:color="auto"/>
        <w:right w:val="none" w:sz="0" w:space="0" w:color="auto"/>
      </w:divBdr>
    </w:div>
    <w:div w:id="886185350">
      <w:bodyDiv w:val="1"/>
      <w:marLeft w:val="0"/>
      <w:marRight w:val="0"/>
      <w:marTop w:val="0"/>
      <w:marBottom w:val="0"/>
      <w:divBdr>
        <w:top w:val="none" w:sz="0" w:space="0" w:color="auto"/>
        <w:left w:val="none" w:sz="0" w:space="0" w:color="auto"/>
        <w:bottom w:val="none" w:sz="0" w:space="0" w:color="auto"/>
        <w:right w:val="none" w:sz="0" w:space="0" w:color="auto"/>
      </w:divBdr>
    </w:div>
    <w:div w:id="928736645">
      <w:bodyDiv w:val="1"/>
      <w:marLeft w:val="0"/>
      <w:marRight w:val="0"/>
      <w:marTop w:val="0"/>
      <w:marBottom w:val="0"/>
      <w:divBdr>
        <w:top w:val="none" w:sz="0" w:space="0" w:color="auto"/>
        <w:left w:val="none" w:sz="0" w:space="0" w:color="auto"/>
        <w:bottom w:val="none" w:sz="0" w:space="0" w:color="auto"/>
        <w:right w:val="none" w:sz="0" w:space="0" w:color="auto"/>
      </w:divBdr>
    </w:div>
    <w:div w:id="933781953">
      <w:bodyDiv w:val="1"/>
      <w:marLeft w:val="0"/>
      <w:marRight w:val="0"/>
      <w:marTop w:val="0"/>
      <w:marBottom w:val="0"/>
      <w:divBdr>
        <w:top w:val="none" w:sz="0" w:space="0" w:color="auto"/>
        <w:left w:val="none" w:sz="0" w:space="0" w:color="auto"/>
        <w:bottom w:val="none" w:sz="0" w:space="0" w:color="auto"/>
        <w:right w:val="none" w:sz="0" w:space="0" w:color="auto"/>
      </w:divBdr>
    </w:div>
    <w:div w:id="936910554">
      <w:bodyDiv w:val="1"/>
      <w:marLeft w:val="0"/>
      <w:marRight w:val="0"/>
      <w:marTop w:val="0"/>
      <w:marBottom w:val="0"/>
      <w:divBdr>
        <w:top w:val="none" w:sz="0" w:space="0" w:color="auto"/>
        <w:left w:val="none" w:sz="0" w:space="0" w:color="auto"/>
        <w:bottom w:val="none" w:sz="0" w:space="0" w:color="auto"/>
        <w:right w:val="none" w:sz="0" w:space="0" w:color="auto"/>
      </w:divBdr>
    </w:div>
    <w:div w:id="942612589">
      <w:bodyDiv w:val="1"/>
      <w:marLeft w:val="0"/>
      <w:marRight w:val="0"/>
      <w:marTop w:val="0"/>
      <w:marBottom w:val="0"/>
      <w:divBdr>
        <w:top w:val="none" w:sz="0" w:space="0" w:color="auto"/>
        <w:left w:val="none" w:sz="0" w:space="0" w:color="auto"/>
        <w:bottom w:val="none" w:sz="0" w:space="0" w:color="auto"/>
        <w:right w:val="none" w:sz="0" w:space="0" w:color="auto"/>
      </w:divBdr>
    </w:div>
    <w:div w:id="950629477">
      <w:bodyDiv w:val="1"/>
      <w:marLeft w:val="0"/>
      <w:marRight w:val="0"/>
      <w:marTop w:val="0"/>
      <w:marBottom w:val="0"/>
      <w:divBdr>
        <w:top w:val="none" w:sz="0" w:space="0" w:color="auto"/>
        <w:left w:val="none" w:sz="0" w:space="0" w:color="auto"/>
        <w:bottom w:val="none" w:sz="0" w:space="0" w:color="auto"/>
        <w:right w:val="none" w:sz="0" w:space="0" w:color="auto"/>
      </w:divBdr>
    </w:div>
    <w:div w:id="951857983">
      <w:bodyDiv w:val="1"/>
      <w:marLeft w:val="0"/>
      <w:marRight w:val="0"/>
      <w:marTop w:val="0"/>
      <w:marBottom w:val="0"/>
      <w:divBdr>
        <w:top w:val="none" w:sz="0" w:space="0" w:color="auto"/>
        <w:left w:val="none" w:sz="0" w:space="0" w:color="auto"/>
        <w:bottom w:val="none" w:sz="0" w:space="0" w:color="auto"/>
        <w:right w:val="none" w:sz="0" w:space="0" w:color="auto"/>
      </w:divBdr>
    </w:div>
    <w:div w:id="953053943">
      <w:bodyDiv w:val="1"/>
      <w:marLeft w:val="0"/>
      <w:marRight w:val="0"/>
      <w:marTop w:val="0"/>
      <w:marBottom w:val="0"/>
      <w:divBdr>
        <w:top w:val="none" w:sz="0" w:space="0" w:color="auto"/>
        <w:left w:val="none" w:sz="0" w:space="0" w:color="auto"/>
        <w:bottom w:val="none" w:sz="0" w:space="0" w:color="auto"/>
        <w:right w:val="none" w:sz="0" w:space="0" w:color="auto"/>
      </w:divBdr>
    </w:div>
    <w:div w:id="956251397">
      <w:bodyDiv w:val="1"/>
      <w:marLeft w:val="0"/>
      <w:marRight w:val="0"/>
      <w:marTop w:val="0"/>
      <w:marBottom w:val="0"/>
      <w:divBdr>
        <w:top w:val="none" w:sz="0" w:space="0" w:color="auto"/>
        <w:left w:val="none" w:sz="0" w:space="0" w:color="auto"/>
        <w:bottom w:val="none" w:sz="0" w:space="0" w:color="auto"/>
        <w:right w:val="none" w:sz="0" w:space="0" w:color="auto"/>
      </w:divBdr>
    </w:div>
    <w:div w:id="960116172">
      <w:bodyDiv w:val="1"/>
      <w:marLeft w:val="0"/>
      <w:marRight w:val="0"/>
      <w:marTop w:val="0"/>
      <w:marBottom w:val="0"/>
      <w:divBdr>
        <w:top w:val="none" w:sz="0" w:space="0" w:color="auto"/>
        <w:left w:val="none" w:sz="0" w:space="0" w:color="auto"/>
        <w:bottom w:val="none" w:sz="0" w:space="0" w:color="auto"/>
        <w:right w:val="none" w:sz="0" w:space="0" w:color="auto"/>
      </w:divBdr>
    </w:div>
    <w:div w:id="967514438">
      <w:bodyDiv w:val="1"/>
      <w:marLeft w:val="0"/>
      <w:marRight w:val="0"/>
      <w:marTop w:val="0"/>
      <w:marBottom w:val="0"/>
      <w:divBdr>
        <w:top w:val="none" w:sz="0" w:space="0" w:color="auto"/>
        <w:left w:val="none" w:sz="0" w:space="0" w:color="auto"/>
        <w:bottom w:val="none" w:sz="0" w:space="0" w:color="auto"/>
        <w:right w:val="none" w:sz="0" w:space="0" w:color="auto"/>
      </w:divBdr>
    </w:div>
    <w:div w:id="972444292">
      <w:bodyDiv w:val="1"/>
      <w:marLeft w:val="0"/>
      <w:marRight w:val="0"/>
      <w:marTop w:val="0"/>
      <w:marBottom w:val="0"/>
      <w:divBdr>
        <w:top w:val="none" w:sz="0" w:space="0" w:color="auto"/>
        <w:left w:val="none" w:sz="0" w:space="0" w:color="auto"/>
        <w:bottom w:val="none" w:sz="0" w:space="0" w:color="auto"/>
        <w:right w:val="none" w:sz="0" w:space="0" w:color="auto"/>
      </w:divBdr>
    </w:div>
    <w:div w:id="978992365">
      <w:bodyDiv w:val="1"/>
      <w:marLeft w:val="0"/>
      <w:marRight w:val="0"/>
      <w:marTop w:val="0"/>
      <w:marBottom w:val="0"/>
      <w:divBdr>
        <w:top w:val="none" w:sz="0" w:space="0" w:color="auto"/>
        <w:left w:val="none" w:sz="0" w:space="0" w:color="auto"/>
        <w:bottom w:val="none" w:sz="0" w:space="0" w:color="auto"/>
        <w:right w:val="none" w:sz="0" w:space="0" w:color="auto"/>
      </w:divBdr>
    </w:div>
    <w:div w:id="1004673276">
      <w:bodyDiv w:val="1"/>
      <w:marLeft w:val="0"/>
      <w:marRight w:val="0"/>
      <w:marTop w:val="0"/>
      <w:marBottom w:val="0"/>
      <w:divBdr>
        <w:top w:val="none" w:sz="0" w:space="0" w:color="auto"/>
        <w:left w:val="none" w:sz="0" w:space="0" w:color="auto"/>
        <w:bottom w:val="none" w:sz="0" w:space="0" w:color="auto"/>
        <w:right w:val="none" w:sz="0" w:space="0" w:color="auto"/>
      </w:divBdr>
    </w:div>
    <w:div w:id="1011373454">
      <w:bodyDiv w:val="1"/>
      <w:marLeft w:val="0"/>
      <w:marRight w:val="0"/>
      <w:marTop w:val="0"/>
      <w:marBottom w:val="0"/>
      <w:divBdr>
        <w:top w:val="none" w:sz="0" w:space="0" w:color="auto"/>
        <w:left w:val="none" w:sz="0" w:space="0" w:color="auto"/>
        <w:bottom w:val="none" w:sz="0" w:space="0" w:color="auto"/>
        <w:right w:val="none" w:sz="0" w:space="0" w:color="auto"/>
      </w:divBdr>
    </w:div>
    <w:div w:id="1034380267">
      <w:bodyDiv w:val="1"/>
      <w:marLeft w:val="0"/>
      <w:marRight w:val="0"/>
      <w:marTop w:val="0"/>
      <w:marBottom w:val="0"/>
      <w:divBdr>
        <w:top w:val="none" w:sz="0" w:space="0" w:color="auto"/>
        <w:left w:val="none" w:sz="0" w:space="0" w:color="auto"/>
        <w:bottom w:val="none" w:sz="0" w:space="0" w:color="auto"/>
        <w:right w:val="none" w:sz="0" w:space="0" w:color="auto"/>
      </w:divBdr>
    </w:div>
    <w:div w:id="1034383131">
      <w:bodyDiv w:val="1"/>
      <w:marLeft w:val="0"/>
      <w:marRight w:val="0"/>
      <w:marTop w:val="0"/>
      <w:marBottom w:val="0"/>
      <w:divBdr>
        <w:top w:val="none" w:sz="0" w:space="0" w:color="auto"/>
        <w:left w:val="none" w:sz="0" w:space="0" w:color="auto"/>
        <w:bottom w:val="none" w:sz="0" w:space="0" w:color="auto"/>
        <w:right w:val="none" w:sz="0" w:space="0" w:color="auto"/>
      </w:divBdr>
    </w:div>
    <w:div w:id="1035157058">
      <w:bodyDiv w:val="1"/>
      <w:marLeft w:val="0"/>
      <w:marRight w:val="0"/>
      <w:marTop w:val="0"/>
      <w:marBottom w:val="0"/>
      <w:divBdr>
        <w:top w:val="none" w:sz="0" w:space="0" w:color="auto"/>
        <w:left w:val="none" w:sz="0" w:space="0" w:color="auto"/>
        <w:bottom w:val="none" w:sz="0" w:space="0" w:color="auto"/>
        <w:right w:val="none" w:sz="0" w:space="0" w:color="auto"/>
      </w:divBdr>
    </w:div>
    <w:div w:id="1036854763">
      <w:bodyDiv w:val="1"/>
      <w:marLeft w:val="0"/>
      <w:marRight w:val="0"/>
      <w:marTop w:val="0"/>
      <w:marBottom w:val="0"/>
      <w:divBdr>
        <w:top w:val="none" w:sz="0" w:space="0" w:color="auto"/>
        <w:left w:val="none" w:sz="0" w:space="0" w:color="auto"/>
        <w:bottom w:val="none" w:sz="0" w:space="0" w:color="auto"/>
        <w:right w:val="none" w:sz="0" w:space="0" w:color="auto"/>
      </w:divBdr>
    </w:div>
    <w:div w:id="1039167126">
      <w:bodyDiv w:val="1"/>
      <w:marLeft w:val="0"/>
      <w:marRight w:val="0"/>
      <w:marTop w:val="0"/>
      <w:marBottom w:val="0"/>
      <w:divBdr>
        <w:top w:val="none" w:sz="0" w:space="0" w:color="auto"/>
        <w:left w:val="none" w:sz="0" w:space="0" w:color="auto"/>
        <w:bottom w:val="none" w:sz="0" w:space="0" w:color="auto"/>
        <w:right w:val="none" w:sz="0" w:space="0" w:color="auto"/>
      </w:divBdr>
    </w:div>
    <w:div w:id="1044452469">
      <w:bodyDiv w:val="1"/>
      <w:marLeft w:val="0"/>
      <w:marRight w:val="0"/>
      <w:marTop w:val="0"/>
      <w:marBottom w:val="0"/>
      <w:divBdr>
        <w:top w:val="none" w:sz="0" w:space="0" w:color="auto"/>
        <w:left w:val="none" w:sz="0" w:space="0" w:color="auto"/>
        <w:bottom w:val="none" w:sz="0" w:space="0" w:color="auto"/>
        <w:right w:val="none" w:sz="0" w:space="0" w:color="auto"/>
      </w:divBdr>
    </w:div>
    <w:div w:id="1046028874">
      <w:bodyDiv w:val="1"/>
      <w:marLeft w:val="0"/>
      <w:marRight w:val="0"/>
      <w:marTop w:val="0"/>
      <w:marBottom w:val="0"/>
      <w:divBdr>
        <w:top w:val="none" w:sz="0" w:space="0" w:color="auto"/>
        <w:left w:val="none" w:sz="0" w:space="0" w:color="auto"/>
        <w:bottom w:val="none" w:sz="0" w:space="0" w:color="auto"/>
        <w:right w:val="none" w:sz="0" w:space="0" w:color="auto"/>
      </w:divBdr>
    </w:div>
    <w:div w:id="1048141562">
      <w:bodyDiv w:val="1"/>
      <w:marLeft w:val="0"/>
      <w:marRight w:val="0"/>
      <w:marTop w:val="0"/>
      <w:marBottom w:val="0"/>
      <w:divBdr>
        <w:top w:val="none" w:sz="0" w:space="0" w:color="auto"/>
        <w:left w:val="none" w:sz="0" w:space="0" w:color="auto"/>
        <w:bottom w:val="none" w:sz="0" w:space="0" w:color="auto"/>
        <w:right w:val="none" w:sz="0" w:space="0" w:color="auto"/>
      </w:divBdr>
    </w:div>
    <w:div w:id="1048604082">
      <w:bodyDiv w:val="1"/>
      <w:marLeft w:val="0"/>
      <w:marRight w:val="0"/>
      <w:marTop w:val="0"/>
      <w:marBottom w:val="0"/>
      <w:divBdr>
        <w:top w:val="none" w:sz="0" w:space="0" w:color="auto"/>
        <w:left w:val="none" w:sz="0" w:space="0" w:color="auto"/>
        <w:bottom w:val="none" w:sz="0" w:space="0" w:color="auto"/>
        <w:right w:val="none" w:sz="0" w:space="0" w:color="auto"/>
      </w:divBdr>
    </w:div>
    <w:div w:id="1067144436">
      <w:bodyDiv w:val="1"/>
      <w:marLeft w:val="0"/>
      <w:marRight w:val="0"/>
      <w:marTop w:val="0"/>
      <w:marBottom w:val="0"/>
      <w:divBdr>
        <w:top w:val="none" w:sz="0" w:space="0" w:color="auto"/>
        <w:left w:val="none" w:sz="0" w:space="0" w:color="auto"/>
        <w:bottom w:val="none" w:sz="0" w:space="0" w:color="auto"/>
        <w:right w:val="none" w:sz="0" w:space="0" w:color="auto"/>
      </w:divBdr>
    </w:div>
    <w:div w:id="1107963448">
      <w:bodyDiv w:val="1"/>
      <w:marLeft w:val="0"/>
      <w:marRight w:val="0"/>
      <w:marTop w:val="0"/>
      <w:marBottom w:val="0"/>
      <w:divBdr>
        <w:top w:val="none" w:sz="0" w:space="0" w:color="auto"/>
        <w:left w:val="none" w:sz="0" w:space="0" w:color="auto"/>
        <w:bottom w:val="none" w:sz="0" w:space="0" w:color="auto"/>
        <w:right w:val="none" w:sz="0" w:space="0" w:color="auto"/>
      </w:divBdr>
    </w:div>
    <w:div w:id="1108700782">
      <w:bodyDiv w:val="1"/>
      <w:marLeft w:val="0"/>
      <w:marRight w:val="0"/>
      <w:marTop w:val="0"/>
      <w:marBottom w:val="0"/>
      <w:divBdr>
        <w:top w:val="none" w:sz="0" w:space="0" w:color="auto"/>
        <w:left w:val="none" w:sz="0" w:space="0" w:color="auto"/>
        <w:bottom w:val="none" w:sz="0" w:space="0" w:color="auto"/>
        <w:right w:val="none" w:sz="0" w:space="0" w:color="auto"/>
      </w:divBdr>
    </w:div>
    <w:div w:id="1114322774">
      <w:bodyDiv w:val="1"/>
      <w:marLeft w:val="0"/>
      <w:marRight w:val="0"/>
      <w:marTop w:val="0"/>
      <w:marBottom w:val="0"/>
      <w:divBdr>
        <w:top w:val="none" w:sz="0" w:space="0" w:color="auto"/>
        <w:left w:val="none" w:sz="0" w:space="0" w:color="auto"/>
        <w:bottom w:val="none" w:sz="0" w:space="0" w:color="auto"/>
        <w:right w:val="none" w:sz="0" w:space="0" w:color="auto"/>
      </w:divBdr>
    </w:div>
    <w:div w:id="1135950704">
      <w:bodyDiv w:val="1"/>
      <w:marLeft w:val="0"/>
      <w:marRight w:val="0"/>
      <w:marTop w:val="0"/>
      <w:marBottom w:val="0"/>
      <w:divBdr>
        <w:top w:val="none" w:sz="0" w:space="0" w:color="auto"/>
        <w:left w:val="none" w:sz="0" w:space="0" w:color="auto"/>
        <w:bottom w:val="none" w:sz="0" w:space="0" w:color="auto"/>
        <w:right w:val="none" w:sz="0" w:space="0" w:color="auto"/>
      </w:divBdr>
    </w:div>
    <w:div w:id="1138448556">
      <w:bodyDiv w:val="1"/>
      <w:marLeft w:val="0"/>
      <w:marRight w:val="0"/>
      <w:marTop w:val="0"/>
      <w:marBottom w:val="0"/>
      <w:divBdr>
        <w:top w:val="none" w:sz="0" w:space="0" w:color="auto"/>
        <w:left w:val="none" w:sz="0" w:space="0" w:color="auto"/>
        <w:bottom w:val="none" w:sz="0" w:space="0" w:color="auto"/>
        <w:right w:val="none" w:sz="0" w:space="0" w:color="auto"/>
      </w:divBdr>
    </w:div>
    <w:div w:id="1146434826">
      <w:bodyDiv w:val="1"/>
      <w:marLeft w:val="0"/>
      <w:marRight w:val="0"/>
      <w:marTop w:val="0"/>
      <w:marBottom w:val="0"/>
      <w:divBdr>
        <w:top w:val="none" w:sz="0" w:space="0" w:color="auto"/>
        <w:left w:val="none" w:sz="0" w:space="0" w:color="auto"/>
        <w:bottom w:val="none" w:sz="0" w:space="0" w:color="auto"/>
        <w:right w:val="none" w:sz="0" w:space="0" w:color="auto"/>
      </w:divBdr>
    </w:div>
    <w:div w:id="1147432301">
      <w:bodyDiv w:val="1"/>
      <w:marLeft w:val="0"/>
      <w:marRight w:val="0"/>
      <w:marTop w:val="0"/>
      <w:marBottom w:val="0"/>
      <w:divBdr>
        <w:top w:val="none" w:sz="0" w:space="0" w:color="auto"/>
        <w:left w:val="none" w:sz="0" w:space="0" w:color="auto"/>
        <w:bottom w:val="none" w:sz="0" w:space="0" w:color="auto"/>
        <w:right w:val="none" w:sz="0" w:space="0" w:color="auto"/>
      </w:divBdr>
    </w:div>
    <w:div w:id="1160391895">
      <w:bodyDiv w:val="1"/>
      <w:marLeft w:val="0"/>
      <w:marRight w:val="0"/>
      <w:marTop w:val="0"/>
      <w:marBottom w:val="0"/>
      <w:divBdr>
        <w:top w:val="none" w:sz="0" w:space="0" w:color="auto"/>
        <w:left w:val="none" w:sz="0" w:space="0" w:color="auto"/>
        <w:bottom w:val="none" w:sz="0" w:space="0" w:color="auto"/>
        <w:right w:val="none" w:sz="0" w:space="0" w:color="auto"/>
      </w:divBdr>
    </w:div>
    <w:div w:id="1228683084">
      <w:bodyDiv w:val="1"/>
      <w:marLeft w:val="0"/>
      <w:marRight w:val="0"/>
      <w:marTop w:val="0"/>
      <w:marBottom w:val="0"/>
      <w:divBdr>
        <w:top w:val="none" w:sz="0" w:space="0" w:color="auto"/>
        <w:left w:val="none" w:sz="0" w:space="0" w:color="auto"/>
        <w:bottom w:val="none" w:sz="0" w:space="0" w:color="auto"/>
        <w:right w:val="none" w:sz="0" w:space="0" w:color="auto"/>
      </w:divBdr>
    </w:div>
    <w:div w:id="1232499942">
      <w:bodyDiv w:val="1"/>
      <w:marLeft w:val="0"/>
      <w:marRight w:val="0"/>
      <w:marTop w:val="0"/>
      <w:marBottom w:val="0"/>
      <w:divBdr>
        <w:top w:val="none" w:sz="0" w:space="0" w:color="auto"/>
        <w:left w:val="none" w:sz="0" w:space="0" w:color="auto"/>
        <w:bottom w:val="none" w:sz="0" w:space="0" w:color="auto"/>
        <w:right w:val="none" w:sz="0" w:space="0" w:color="auto"/>
      </w:divBdr>
    </w:div>
    <w:div w:id="1235894771">
      <w:bodyDiv w:val="1"/>
      <w:marLeft w:val="0"/>
      <w:marRight w:val="0"/>
      <w:marTop w:val="0"/>
      <w:marBottom w:val="0"/>
      <w:divBdr>
        <w:top w:val="none" w:sz="0" w:space="0" w:color="auto"/>
        <w:left w:val="none" w:sz="0" w:space="0" w:color="auto"/>
        <w:bottom w:val="none" w:sz="0" w:space="0" w:color="auto"/>
        <w:right w:val="none" w:sz="0" w:space="0" w:color="auto"/>
      </w:divBdr>
    </w:div>
    <w:div w:id="1287199009">
      <w:bodyDiv w:val="1"/>
      <w:marLeft w:val="0"/>
      <w:marRight w:val="0"/>
      <w:marTop w:val="0"/>
      <w:marBottom w:val="0"/>
      <w:divBdr>
        <w:top w:val="none" w:sz="0" w:space="0" w:color="auto"/>
        <w:left w:val="none" w:sz="0" w:space="0" w:color="auto"/>
        <w:bottom w:val="none" w:sz="0" w:space="0" w:color="auto"/>
        <w:right w:val="none" w:sz="0" w:space="0" w:color="auto"/>
      </w:divBdr>
    </w:div>
    <w:div w:id="1303852101">
      <w:bodyDiv w:val="1"/>
      <w:marLeft w:val="0"/>
      <w:marRight w:val="0"/>
      <w:marTop w:val="0"/>
      <w:marBottom w:val="0"/>
      <w:divBdr>
        <w:top w:val="none" w:sz="0" w:space="0" w:color="auto"/>
        <w:left w:val="none" w:sz="0" w:space="0" w:color="auto"/>
        <w:bottom w:val="none" w:sz="0" w:space="0" w:color="auto"/>
        <w:right w:val="none" w:sz="0" w:space="0" w:color="auto"/>
      </w:divBdr>
    </w:div>
    <w:div w:id="1307472803">
      <w:bodyDiv w:val="1"/>
      <w:marLeft w:val="0"/>
      <w:marRight w:val="0"/>
      <w:marTop w:val="0"/>
      <w:marBottom w:val="0"/>
      <w:divBdr>
        <w:top w:val="none" w:sz="0" w:space="0" w:color="auto"/>
        <w:left w:val="none" w:sz="0" w:space="0" w:color="auto"/>
        <w:bottom w:val="none" w:sz="0" w:space="0" w:color="auto"/>
        <w:right w:val="none" w:sz="0" w:space="0" w:color="auto"/>
      </w:divBdr>
    </w:div>
    <w:div w:id="1307976542">
      <w:bodyDiv w:val="1"/>
      <w:marLeft w:val="0"/>
      <w:marRight w:val="0"/>
      <w:marTop w:val="0"/>
      <w:marBottom w:val="0"/>
      <w:divBdr>
        <w:top w:val="none" w:sz="0" w:space="0" w:color="auto"/>
        <w:left w:val="none" w:sz="0" w:space="0" w:color="auto"/>
        <w:bottom w:val="none" w:sz="0" w:space="0" w:color="auto"/>
        <w:right w:val="none" w:sz="0" w:space="0" w:color="auto"/>
      </w:divBdr>
    </w:div>
    <w:div w:id="1308973773">
      <w:bodyDiv w:val="1"/>
      <w:marLeft w:val="0"/>
      <w:marRight w:val="0"/>
      <w:marTop w:val="0"/>
      <w:marBottom w:val="0"/>
      <w:divBdr>
        <w:top w:val="none" w:sz="0" w:space="0" w:color="auto"/>
        <w:left w:val="none" w:sz="0" w:space="0" w:color="auto"/>
        <w:bottom w:val="none" w:sz="0" w:space="0" w:color="auto"/>
        <w:right w:val="none" w:sz="0" w:space="0" w:color="auto"/>
      </w:divBdr>
    </w:div>
    <w:div w:id="1318144610">
      <w:bodyDiv w:val="1"/>
      <w:marLeft w:val="0"/>
      <w:marRight w:val="0"/>
      <w:marTop w:val="0"/>
      <w:marBottom w:val="0"/>
      <w:divBdr>
        <w:top w:val="none" w:sz="0" w:space="0" w:color="auto"/>
        <w:left w:val="none" w:sz="0" w:space="0" w:color="auto"/>
        <w:bottom w:val="none" w:sz="0" w:space="0" w:color="auto"/>
        <w:right w:val="none" w:sz="0" w:space="0" w:color="auto"/>
      </w:divBdr>
    </w:div>
    <w:div w:id="1322854061">
      <w:bodyDiv w:val="1"/>
      <w:marLeft w:val="0"/>
      <w:marRight w:val="0"/>
      <w:marTop w:val="0"/>
      <w:marBottom w:val="0"/>
      <w:divBdr>
        <w:top w:val="none" w:sz="0" w:space="0" w:color="auto"/>
        <w:left w:val="none" w:sz="0" w:space="0" w:color="auto"/>
        <w:bottom w:val="none" w:sz="0" w:space="0" w:color="auto"/>
        <w:right w:val="none" w:sz="0" w:space="0" w:color="auto"/>
      </w:divBdr>
    </w:div>
    <w:div w:id="1337417424">
      <w:bodyDiv w:val="1"/>
      <w:marLeft w:val="0"/>
      <w:marRight w:val="0"/>
      <w:marTop w:val="0"/>
      <w:marBottom w:val="0"/>
      <w:divBdr>
        <w:top w:val="none" w:sz="0" w:space="0" w:color="auto"/>
        <w:left w:val="none" w:sz="0" w:space="0" w:color="auto"/>
        <w:bottom w:val="none" w:sz="0" w:space="0" w:color="auto"/>
        <w:right w:val="none" w:sz="0" w:space="0" w:color="auto"/>
      </w:divBdr>
    </w:div>
    <w:div w:id="1341741814">
      <w:bodyDiv w:val="1"/>
      <w:marLeft w:val="0"/>
      <w:marRight w:val="0"/>
      <w:marTop w:val="0"/>
      <w:marBottom w:val="0"/>
      <w:divBdr>
        <w:top w:val="none" w:sz="0" w:space="0" w:color="auto"/>
        <w:left w:val="none" w:sz="0" w:space="0" w:color="auto"/>
        <w:bottom w:val="none" w:sz="0" w:space="0" w:color="auto"/>
        <w:right w:val="none" w:sz="0" w:space="0" w:color="auto"/>
      </w:divBdr>
    </w:div>
    <w:div w:id="1348824681">
      <w:bodyDiv w:val="1"/>
      <w:marLeft w:val="0"/>
      <w:marRight w:val="0"/>
      <w:marTop w:val="0"/>
      <w:marBottom w:val="0"/>
      <w:divBdr>
        <w:top w:val="none" w:sz="0" w:space="0" w:color="auto"/>
        <w:left w:val="none" w:sz="0" w:space="0" w:color="auto"/>
        <w:bottom w:val="none" w:sz="0" w:space="0" w:color="auto"/>
        <w:right w:val="none" w:sz="0" w:space="0" w:color="auto"/>
      </w:divBdr>
    </w:div>
    <w:div w:id="1355308437">
      <w:bodyDiv w:val="1"/>
      <w:marLeft w:val="0"/>
      <w:marRight w:val="0"/>
      <w:marTop w:val="0"/>
      <w:marBottom w:val="0"/>
      <w:divBdr>
        <w:top w:val="none" w:sz="0" w:space="0" w:color="auto"/>
        <w:left w:val="none" w:sz="0" w:space="0" w:color="auto"/>
        <w:bottom w:val="none" w:sz="0" w:space="0" w:color="auto"/>
        <w:right w:val="none" w:sz="0" w:space="0" w:color="auto"/>
      </w:divBdr>
    </w:div>
    <w:div w:id="1358962874">
      <w:bodyDiv w:val="1"/>
      <w:marLeft w:val="0"/>
      <w:marRight w:val="0"/>
      <w:marTop w:val="0"/>
      <w:marBottom w:val="0"/>
      <w:divBdr>
        <w:top w:val="none" w:sz="0" w:space="0" w:color="auto"/>
        <w:left w:val="none" w:sz="0" w:space="0" w:color="auto"/>
        <w:bottom w:val="none" w:sz="0" w:space="0" w:color="auto"/>
        <w:right w:val="none" w:sz="0" w:space="0" w:color="auto"/>
      </w:divBdr>
    </w:div>
    <w:div w:id="1362625927">
      <w:bodyDiv w:val="1"/>
      <w:marLeft w:val="0"/>
      <w:marRight w:val="0"/>
      <w:marTop w:val="0"/>
      <w:marBottom w:val="0"/>
      <w:divBdr>
        <w:top w:val="none" w:sz="0" w:space="0" w:color="auto"/>
        <w:left w:val="none" w:sz="0" w:space="0" w:color="auto"/>
        <w:bottom w:val="none" w:sz="0" w:space="0" w:color="auto"/>
        <w:right w:val="none" w:sz="0" w:space="0" w:color="auto"/>
      </w:divBdr>
    </w:div>
    <w:div w:id="1368216736">
      <w:bodyDiv w:val="1"/>
      <w:marLeft w:val="0"/>
      <w:marRight w:val="0"/>
      <w:marTop w:val="0"/>
      <w:marBottom w:val="0"/>
      <w:divBdr>
        <w:top w:val="none" w:sz="0" w:space="0" w:color="auto"/>
        <w:left w:val="none" w:sz="0" w:space="0" w:color="auto"/>
        <w:bottom w:val="none" w:sz="0" w:space="0" w:color="auto"/>
        <w:right w:val="none" w:sz="0" w:space="0" w:color="auto"/>
      </w:divBdr>
    </w:div>
    <w:div w:id="1372152437">
      <w:bodyDiv w:val="1"/>
      <w:marLeft w:val="0"/>
      <w:marRight w:val="0"/>
      <w:marTop w:val="0"/>
      <w:marBottom w:val="0"/>
      <w:divBdr>
        <w:top w:val="none" w:sz="0" w:space="0" w:color="auto"/>
        <w:left w:val="none" w:sz="0" w:space="0" w:color="auto"/>
        <w:bottom w:val="none" w:sz="0" w:space="0" w:color="auto"/>
        <w:right w:val="none" w:sz="0" w:space="0" w:color="auto"/>
      </w:divBdr>
    </w:div>
    <w:div w:id="1415711311">
      <w:bodyDiv w:val="1"/>
      <w:marLeft w:val="0"/>
      <w:marRight w:val="0"/>
      <w:marTop w:val="0"/>
      <w:marBottom w:val="0"/>
      <w:divBdr>
        <w:top w:val="none" w:sz="0" w:space="0" w:color="auto"/>
        <w:left w:val="none" w:sz="0" w:space="0" w:color="auto"/>
        <w:bottom w:val="none" w:sz="0" w:space="0" w:color="auto"/>
        <w:right w:val="none" w:sz="0" w:space="0" w:color="auto"/>
      </w:divBdr>
    </w:div>
    <w:div w:id="1431241357">
      <w:bodyDiv w:val="1"/>
      <w:marLeft w:val="0"/>
      <w:marRight w:val="0"/>
      <w:marTop w:val="0"/>
      <w:marBottom w:val="0"/>
      <w:divBdr>
        <w:top w:val="none" w:sz="0" w:space="0" w:color="auto"/>
        <w:left w:val="none" w:sz="0" w:space="0" w:color="auto"/>
        <w:bottom w:val="none" w:sz="0" w:space="0" w:color="auto"/>
        <w:right w:val="none" w:sz="0" w:space="0" w:color="auto"/>
      </w:divBdr>
    </w:div>
    <w:div w:id="1435664329">
      <w:bodyDiv w:val="1"/>
      <w:marLeft w:val="0"/>
      <w:marRight w:val="0"/>
      <w:marTop w:val="0"/>
      <w:marBottom w:val="0"/>
      <w:divBdr>
        <w:top w:val="none" w:sz="0" w:space="0" w:color="auto"/>
        <w:left w:val="none" w:sz="0" w:space="0" w:color="auto"/>
        <w:bottom w:val="none" w:sz="0" w:space="0" w:color="auto"/>
        <w:right w:val="none" w:sz="0" w:space="0" w:color="auto"/>
      </w:divBdr>
    </w:div>
    <w:div w:id="1449662626">
      <w:bodyDiv w:val="1"/>
      <w:marLeft w:val="0"/>
      <w:marRight w:val="0"/>
      <w:marTop w:val="0"/>
      <w:marBottom w:val="0"/>
      <w:divBdr>
        <w:top w:val="none" w:sz="0" w:space="0" w:color="auto"/>
        <w:left w:val="none" w:sz="0" w:space="0" w:color="auto"/>
        <w:bottom w:val="none" w:sz="0" w:space="0" w:color="auto"/>
        <w:right w:val="none" w:sz="0" w:space="0" w:color="auto"/>
      </w:divBdr>
    </w:div>
    <w:div w:id="1450931688">
      <w:bodyDiv w:val="1"/>
      <w:marLeft w:val="0"/>
      <w:marRight w:val="0"/>
      <w:marTop w:val="0"/>
      <w:marBottom w:val="0"/>
      <w:divBdr>
        <w:top w:val="none" w:sz="0" w:space="0" w:color="auto"/>
        <w:left w:val="none" w:sz="0" w:space="0" w:color="auto"/>
        <w:bottom w:val="none" w:sz="0" w:space="0" w:color="auto"/>
        <w:right w:val="none" w:sz="0" w:space="0" w:color="auto"/>
      </w:divBdr>
    </w:div>
    <w:div w:id="1476334286">
      <w:bodyDiv w:val="1"/>
      <w:marLeft w:val="0"/>
      <w:marRight w:val="0"/>
      <w:marTop w:val="0"/>
      <w:marBottom w:val="0"/>
      <w:divBdr>
        <w:top w:val="none" w:sz="0" w:space="0" w:color="auto"/>
        <w:left w:val="none" w:sz="0" w:space="0" w:color="auto"/>
        <w:bottom w:val="none" w:sz="0" w:space="0" w:color="auto"/>
        <w:right w:val="none" w:sz="0" w:space="0" w:color="auto"/>
      </w:divBdr>
    </w:div>
    <w:div w:id="1506046489">
      <w:bodyDiv w:val="1"/>
      <w:marLeft w:val="0"/>
      <w:marRight w:val="0"/>
      <w:marTop w:val="0"/>
      <w:marBottom w:val="0"/>
      <w:divBdr>
        <w:top w:val="none" w:sz="0" w:space="0" w:color="auto"/>
        <w:left w:val="none" w:sz="0" w:space="0" w:color="auto"/>
        <w:bottom w:val="none" w:sz="0" w:space="0" w:color="auto"/>
        <w:right w:val="none" w:sz="0" w:space="0" w:color="auto"/>
      </w:divBdr>
    </w:div>
    <w:div w:id="1522233376">
      <w:bodyDiv w:val="1"/>
      <w:marLeft w:val="0"/>
      <w:marRight w:val="0"/>
      <w:marTop w:val="0"/>
      <w:marBottom w:val="0"/>
      <w:divBdr>
        <w:top w:val="none" w:sz="0" w:space="0" w:color="auto"/>
        <w:left w:val="none" w:sz="0" w:space="0" w:color="auto"/>
        <w:bottom w:val="none" w:sz="0" w:space="0" w:color="auto"/>
        <w:right w:val="none" w:sz="0" w:space="0" w:color="auto"/>
      </w:divBdr>
    </w:div>
    <w:div w:id="1522284594">
      <w:bodyDiv w:val="1"/>
      <w:marLeft w:val="0"/>
      <w:marRight w:val="0"/>
      <w:marTop w:val="0"/>
      <w:marBottom w:val="0"/>
      <w:divBdr>
        <w:top w:val="none" w:sz="0" w:space="0" w:color="auto"/>
        <w:left w:val="none" w:sz="0" w:space="0" w:color="auto"/>
        <w:bottom w:val="none" w:sz="0" w:space="0" w:color="auto"/>
        <w:right w:val="none" w:sz="0" w:space="0" w:color="auto"/>
      </w:divBdr>
    </w:div>
    <w:div w:id="1537042623">
      <w:bodyDiv w:val="1"/>
      <w:marLeft w:val="0"/>
      <w:marRight w:val="0"/>
      <w:marTop w:val="0"/>
      <w:marBottom w:val="0"/>
      <w:divBdr>
        <w:top w:val="none" w:sz="0" w:space="0" w:color="auto"/>
        <w:left w:val="none" w:sz="0" w:space="0" w:color="auto"/>
        <w:bottom w:val="none" w:sz="0" w:space="0" w:color="auto"/>
        <w:right w:val="none" w:sz="0" w:space="0" w:color="auto"/>
      </w:divBdr>
    </w:div>
    <w:div w:id="1575891585">
      <w:bodyDiv w:val="1"/>
      <w:marLeft w:val="0"/>
      <w:marRight w:val="0"/>
      <w:marTop w:val="0"/>
      <w:marBottom w:val="0"/>
      <w:divBdr>
        <w:top w:val="none" w:sz="0" w:space="0" w:color="auto"/>
        <w:left w:val="none" w:sz="0" w:space="0" w:color="auto"/>
        <w:bottom w:val="none" w:sz="0" w:space="0" w:color="auto"/>
        <w:right w:val="none" w:sz="0" w:space="0" w:color="auto"/>
      </w:divBdr>
    </w:div>
    <w:div w:id="1591424362">
      <w:bodyDiv w:val="1"/>
      <w:marLeft w:val="0"/>
      <w:marRight w:val="0"/>
      <w:marTop w:val="0"/>
      <w:marBottom w:val="0"/>
      <w:divBdr>
        <w:top w:val="none" w:sz="0" w:space="0" w:color="auto"/>
        <w:left w:val="none" w:sz="0" w:space="0" w:color="auto"/>
        <w:bottom w:val="none" w:sz="0" w:space="0" w:color="auto"/>
        <w:right w:val="none" w:sz="0" w:space="0" w:color="auto"/>
      </w:divBdr>
    </w:div>
    <w:div w:id="1621456837">
      <w:bodyDiv w:val="1"/>
      <w:marLeft w:val="0"/>
      <w:marRight w:val="0"/>
      <w:marTop w:val="0"/>
      <w:marBottom w:val="0"/>
      <w:divBdr>
        <w:top w:val="none" w:sz="0" w:space="0" w:color="auto"/>
        <w:left w:val="none" w:sz="0" w:space="0" w:color="auto"/>
        <w:bottom w:val="none" w:sz="0" w:space="0" w:color="auto"/>
        <w:right w:val="none" w:sz="0" w:space="0" w:color="auto"/>
      </w:divBdr>
    </w:div>
    <w:div w:id="1623924820">
      <w:bodyDiv w:val="1"/>
      <w:marLeft w:val="0"/>
      <w:marRight w:val="0"/>
      <w:marTop w:val="0"/>
      <w:marBottom w:val="0"/>
      <w:divBdr>
        <w:top w:val="none" w:sz="0" w:space="0" w:color="auto"/>
        <w:left w:val="none" w:sz="0" w:space="0" w:color="auto"/>
        <w:bottom w:val="none" w:sz="0" w:space="0" w:color="auto"/>
        <w:right w:val="none" w:sz="0" w:space="0" w:color="auto"/>
      </w:divBdr>
    </w:div>
    <w:div w:id="1628313747">
      <w:bodyDiv w:val="1"/>
      <w:marLeft w:val="0"/>
      <w:marRight w:val="0"/>
      <w:marTop w:val="0"/>
      <w:marBottom w:val="0"/>
      <w:divBdr>
        <w:top w:val="none" w:sz="0" w:space="0" w:color="auto"/>
        <w:left w:val="none" w:sz="0" w:space="0" w:color="auto"/>
        <w:bottom w:val="none" w:sz="0" w:space="0" w:color="auto"/>
        <w:right w:val="none" w:sz="0" w:space="0" w:color="auto"/>
      </w:divBdr>
    </w:div>
    <w:div w:id="1633631619">
      <w:bodyDiv w:val="1"/>
      <w:marLeft w:val="0"/>
      <w:marRight w:val="0"/>
      <w:marTop w:val="0"/>
      <w:marBottom w:val="0"/>
      <w:divBdr>
        <w:top w:val="none" w:sz="0" w:space="0" w:color="auto"/>
        <w:left w:val="none" w:sz="0" w:space="0" w:color="auto"/>
        <w:bottom w:val="none" w:sz="0" w:space="0" w:color="auto"/>
        <w:right w:val="none" w:sz="0" w:space="0" w:color="auto"/>
      </w:divBdr>
    </w:div>
    <w:div w:id="1638608825">
      <w:bodyDiv w:val="1"/>
      <w:marLeft w:val="0"/>
      <w:marRight w:val="0"/>
      <w:marTop w:val="0"/>
      <w:marBottom w:val="0"/>
      <w:divBdr>
        <w:top w:val="none" w:sz="0" w:space="0" w:color="auto"/>
        <w:left w:val="none" w:sz="0" w:space="0" w:color="auto"/>
        <w:bottom w:val="none" w:sz="0" w:space="0" w:color="auto"/>
        <w:right w:val="none" w:sz="0" w:space="0" w:color="auto"/>
      </w:divBdr>
    </w:div>
    <w:div w:id="1656031667">
      <w:bodyDiv w:val="1"/>
      <w:marLeft w:val="0"/>
      <w:marRight w:val="0"/>
      <w:marTop w:val="0"/>
      <w:marBottom w:val="0"/>
      <w:divBdr>
        <w:top w:val="none" w:sz="0" w:space="0" w:color="auto"/>
        <w:left w:val="none" w:sz="0" w:space="0" w:color="auto"/>
        <w:bottom w:val="none" w:sz="0" w:space="0" w:color="auto"/>
        <w:right w:val="none" w:sz="0" w:space="0" w:color="auto"/>
      </w:divBdr>
    </w:div>
    <w:div w:id="1660381260">
      <w:bodyDiv w:val="1"/>
      <w:marLeft w:val="0"/>
      <w:marRight w:val="0"/>
      <w:marTop w:val="0"/>
      <w:marBottom w:val="0"/>
      <w:divBdr>
        <w:top w:val="none" w:sz="0" w:space="0" w:color="auto"/>
        <w:left w:val="none" w:sz="0" w:space="0" w:color="auto"/>
        <w:bottom w:val="none" w:sz="0" w:space="0" w:color="auto"/>
        <w:right w:val="none" w:sz="0" w:space="0" w:color="auto"/>
      </w:divBdr>
    </w:div>
    <w:div w:id="1661620038">
      <w:bodyDiv w:val="1"/>
      <w:marLeft w:val="0"/>
      <w:marRight w:val="0"/>
      <w:marTop w:val="0"/>
      <w:marBottom w:val="0"/>
      <w:divBdr>
        <w:top w:val="none" w:sz="0" w:space="0" w:color="auto"/>
        <w:left w:val="none" w:sz="0" w:space="0" w:color="auto"/>
        <w:bottom w:val="none" w:sz="0" w:space="0" w:color="auto"/>
        <w:right w:val="none" w:sz="0" w:space="0" w:color="auto"/>
      </w:divBdr>
    </w:div>
    <w:div w:id="1662345964">
      <w:bodyDiv w:val="1"/>
      <w:marLeft w:val="0"/>
      <w:marRight w:val="0"/>
      <w:marTop w:val="0"/>
      <w:marBottom w:val="0"/>
      <w:divBdr>
        <w:top w:val="none" w:sz="0" w:space="0" w:color="auto"/>
        <w:left w:val="none" w:sz="0" w:space="0" w:color="auto"/>
        <w:bottom w:val="none" w:sz="0" w:space="0" w:color="auto"/>
        <w:right w:val="none" w:sz="0" w:space="0" w:color="auto"/>
      </w:divBdr>
    </w:div>
    <w:div w:id="1665159538">
      <w:bodyDiv w:val="1"/>
      <w:marLeft w:val="0"/>
      <w:marRight w:val="0"/>
      <w:marTop w:val="0"/>
      <w:marBottom w:val="0"/>
      <w:divBdr>
        <w:top w:val="none" w:sz="0" w:space="0" w:color="auto"/>
        <w:left w:val="none" w:sz="0" w:space="0" w:color="auto"/>
        <w:bottom w:val="none" w:sz="0" w:space="0" w:color="auto"/>
        <w:right w:val="none" w:sz="0" w:space="0" w:color="auto"/>
      </w:divBdr>
    </w:div>
    <w:div w:id="1676614607">
      <w:bodyDiv w:val="1"/>
      <w:marLeft w:val="0"/>
      <w:marRight w:val="0"/>
      <w:marTop w:val="0"/>
      <w:marBottom w:val="0"/>
      <w:divBdr>
        <w:top w:val="none" w:sz="0" w:space="0" w:color="auto"/>
        <w:left w:val="none" w:sz="0" w:space="0" w:color="auto"/>
        <w:bottom w:val="none" w:sz="0" w:space="0" w:color="auto"/>
        <w:right w:val="none" w:sz="0" w:space="0" w:color="auto"/>
      </w:divBdr>
    </w:div>
    <w:div w:id="1681350242">
      <w:bodyDiv w:val="1"/>
      <w:marLeft w:val="0"/>
      <w:marRight w:val="0"/>
      <w:marTop w:val="0"/>
      <w:marBottom w:val="0"/>
      <w:divBdr>
        <w:top w:val="none" w:sz="0" w:space="0" w:color="auto"/>
        <w:left w:val="none" w:sz="0" w:space="0" w:color="auto"/>
        <w:bottom w:val="none" w:sz="0" w:space="0" w:color="auto"/>
        <w:right w:val="none" w:sz="0" w:space="0" w:color="auto"/>
      </w:divBdr>
    </w:div>
    <w:div w:id="1684668932">
      <w:bodyDiv w:val="1"/>
      <w:marLeft w:val="0"/>
      <w:marRight w:val="0"/>
      <w:marTop w:val="0"/>
      <w:marBottom w:val="0"/>
      <w:divBdr>
        <w:top w:val="none" w:sz="0" w:space="0" w:color="auto"/>
        <w:left w:val="none" w:sz="0" w:space="0" w:color="auto"/>
        <w:bottom w:val="none" w:sz="0" w:space="0" w:color="auto"/>
        <w:right w:val="none" w:sz="0" w:space="0" w:color="auto"/>
      </w:divBdr>
    </w:div>
    <w:div w:id="1704670544">
      <w:bodyDiv w:val="1"/>
      <w:marLeft w:val="0"/>
      <w:marRight w:val="0"/>
      <w:marTop w:val="0"/>
      <w:marBottom w:val="0"/>
      <w:divBdr>
        <w:top w:val="none" w:sz="0" w:space="0" w:color="auto"/>
        <w:left w:val="none" w:sz="0" w:space="0" w:color="auto"/>
        <w:bottom w:val="none" w:sz="0" w:space="0" w:color="auto"/>
        <w:right w:val="none" w:sz="0" w:space="0" w:color="auto"/>
      </w:divBdr>
    </w:div>
    <w:div w:id="1708948447">
      <w:bodyDiv w:val="1"/>
      <w:marLeft w:val="0"/>
      <w:marRight w:val="0"/>
      <w:marTop w:val="0"/>
      <w:marBottom w:val="0"/>
      <w:divBdr>
        <w:top w:val="none" w:sz="0" w:space="0" w:color="auto"/>
        <w:left w:val="none" w:sz="0" w:space="0" w:color="auto"/>
        <w:bottom w:val="none" w:sz="0" w:space="0" w:color="auto"/>
        <w:right w:val="none" w:sz="0" w:space="0" w:color="auto"/>
      </w:divBdr>
    </w:div>
    <w:div w:id="1721510999">
      <w:bodyDiv w:val="1"/>
      <w:marLeft w:val="0"/>
      <w:marRight w:val="0"/>
      <w:marTop w:val="0"/>
      <w:marBottom w:val="0"/>
      <w:divBdr>
        <w:top w:val="none" w:sz="0" w:space="0" w:color="auto"/>
        <w:left w:val="none" w:sz="0" w:space="0" w:color="auto"/>
        <w:bottom w:val="none" w:sz="0" w:space="0" w:color="auto"/>
        <w:right w:val="none" w:sz="0" w:space="0" w:color="auto"/>
      </w:divBdr>
    </w:div>
    <w:div w:id="1726175199">
      <w:bodyDiv w:val="1"/>
      <w:marLeft w:val="0"/>
      <w:marRight w:val="0"/>
      <w:marTop w:val="0"/>
      <w:marBottom w:val="0"/>
      <w:divBdr>
        <w:top w:val="none" w:sz="0" w:space="0" w:color="auto"/>
        <w:left w:val="none" w:sz="0" w:space="0" w:color="auto"/>
        <w:bottom w:val="none" w:sz="0" w:space="0" w:color="auto"/>
        <w:right w:val="none" w:sz="0" w:space="0" w:color="auto"/>
      </w:divBdr>
    </w:div>
    <w:div w:id="1727677767">
      <w:bodyDiv w:val="1"/>
      <w:marLeft w:val="0"/>
      <w:marRight w:val="0"/>
      <w:marTop w:val="0"/>
      <w:marBottom w:val="0"/>
      <w:divBdr>
        <w:top w:val="none" w:sz="0" w:space="0" w:color="auto"/>
        <w:left w:val="none" w:sz="0" w:space="0" w:color="auto"/>
        <w:bottom w:val="none" w:sz="0" w:space="0" w:color="auto"/>
        <w:right w:val="none" w:sz="0" w:space="0" w:color="auto"/>
      </w:divBdr>
    </w:div>
    <w:div w:id="1740902383">
      <w:bodyDiv w:val="1"/>
      <w:marLeft w:val="0"/>
      <w:marRight w:val="0"/>
      <w:marTop w:val="0"/>
      <w:marBottom w:val="0"/>
      <w:divBdr>
        <w:top w:val="none" w:sz="0" w:space="0" w:color="auto"/>
        <w:left w:val="none" w:sz="0" w:space="0" w:color="auto"/>
        <w:bottom w:val="none" w:sz="0" w:space="0" w:color="auto"/>
        <w:right w:val="none" w:sz="0" w:space="0" w:color="auto"/>
      </w:divBdr>
    </w:div>
    <w:div w:id="1788966400">
      <w:bodyDiv w:val="1"/>
      <w:marLeft w:val="0"/>
      <w:marRight w:val="0"/>
      <w:marTop w:val="0"/>
      <w:marBottom w:val="0"/>
      <w:divBdr>
        <w:top w:val="none" w:sz="0" w:space="0" w:color="auto"/>
        <w:left w:val="none" w:sz="0" w:space="0" w:color="auto"/>
        <w:bottom w:val="none" w:sz="0" w:space="0" w:color="auto"/>
        <w:right w:val="none" w:sz="0" w:space="0" w:color="auto"/>
      </w:divBdr>
    </w:div>
    <w:div w:id="1790859003">
      <w:bodyDiv w:val="1"/>
      <w:marLeft w:val="0"/>
      <w:marRight w:val="0"/>
      <w:marTop w:val="0"/>
      <w:marBottom w:val="0"/>
      <w:divBdr>
        <w:top w:val="none" w:sz="0" w:space="0" w:color="auto"/>
        <w:left w:val="none" w:sz="0" w:space="0" w:color="auto"/>
        <w:bottom w:val="none" w:sz="0" w:space="0" w:color="auto"/>
        <w:right w:val="none" w:sz="0" w:space="0" w:color="auto"/>
      </w:divBdr>
    </w:div>
    <w:div w:id="1793011558">
      <w:bodyDiv w:val="1"/>
      <w:marLeft w:val="0"/>
      <w:marRight w:val="0"/>
      <w:marTop w:val="0"/>
      <w:marBottom w:val="0"/>
      <w:divBdr>
        <w:top w:val="none" w:sz="0" w:space="0" w:color="auto"/>
        <w:left w:val="none" w:sz="0" w:space="0" w:color="auto"/>
        <w:bottom w:val="none" w:sz="0" w:space="0" w:color="auto"/>
        <w:right w:val="none" w:sz="0" w:space="0" w:color="auto"/>
      </w:divBdr>
    </w:div>
    <w:div w:id="1800955542">
      <w:bodyDiv w:val="1"/>
      <w:marLeft w:val="0"/>
      <w:marRight w:val="0"/>
      <w:marTop w:val="0"/>
      <w:marBottom w:val="0"/>
      <w:divBdr>
        <w:top w:val="none" w:sz="0" w:space="0" w:color="auto"/>
        <w:left w:val="none" w:sz="0" w:space="0" w:color="auto"/>
        <w:bottom w:val="none" w:sz="0" w:space="0" w:color="auto"/>
        <w:right w:val="none" w:sz="0" w:space="0" w:color="auto"/>
      </w:divBdr>
    </w:div>
    <w:div w:id="1814565569">
      <w:bodyDiv w:val="1"/>
      <w:marLeft w:val="0"/>
      <w:marRight w:val="0"/>
      <w:marTop w:val="0"/>
      <w:marBottom w:val="0"/>
      <w:divBdr>
        <w:top w:val="none" w:sz="0" w:space="0" w:color="auto"/>
        <w:left w:val="none" w:sz="0" w:space="0" w:color="auto"/>
        <w:bottom w:val="none" w:sz="0" w:space="0" w:color="auto"/>
        <w:right w:val="none" w:sz="0" w:space="0" w:color="auto"/>
      </w:divBdr>
    </w:div>
    <w:div w:id="1825317832">
      <w:bodyDiv w:val="1"/>
      <w:marLeft w:val="0"/>
      <w:marRight w:val="0"/>
      <w:marTop w:val="0"/>
      <w:marBottom w:val="0"/>
      <w:divBdr>
        <w:top w:val="none" w:sz="0" w:space="0" w:color="auto"/>
        <w:left w:val="none" w:sz="0" w:space="0" w:color="auto"/>
        <w:bottom w:val="none" w:sz="0" w:space="0" w:color="auto"/>
        <w:right w:val="none" w:sz="0" w:space="0" w:color="auto"/>
      </w:divBdr>
    </w:div>
    <w:div w:id="1835953023">
      <w:bodyDiv w:val="1"/>
      <w:marLeft w:val="0"/>
      <w:marRight w:val="0"/>
      <w:marTop w:val="0"/>
      <w:marBottom w:val="0"/>
      <w:divBdr>
        <w:top w:val="none" w:sz="0" w:space="0" w:color="auto"/>
        <w:left w:val="none" w:sz="0" w:space="0" w:color="auto"/>
        <w:bottom w:val="none" w:sz="0" w:space="0" w:color="auto"/>
        <w:right w:val="none" w:sz="0" w:space="0" w:color="auto"/>
      </w:divBdr>
    </w:div>
    <w:div w:id="1881698775">
      <w:bodyDiv w:val="1"/>
      <w:marLeft w:val="0"/>
      <w:marRight w:val="0"/>
      <w:marTop w:val="0"/>
      <w:marBottom w:val="0"/>
      <w:divBdr>
        <w:top w:val="none" w:sz="0" w:space="0" w:color="auto"/>
        <w:left w:val="none" w:sz="0" w:space="0" w:color="auto"/>
        <w:bottom w:val="none" w:sz="0" w:space="0" w:color="auto"/>
        <w:right w:val="none" w:sz="0" w:space="0" w:color="auto"/>
      </w:divBdr>
    </w:div>
    <w:div w:id="1883781306">
      <w:bodyDiv w:val="1"/>
      <w:marLeft w:val="0"/>
      <w:marRight w:val="0"/>
      <w:marTop w:val="0"/>
      <w:marBottom w:val="0"/>
      <w:divBdr>
        <w:top w:val="none" w:sz="0" w:space="0" w:color="auto"/>
        <w:left w:val="none" w:sz="0" w:space="0" w:color="auto"/>
        <w:bottom w:val="none" w:sz="0" w:space="0" w:color="auto"/>
        <w:right w:val="none" w:sz="0" w:space="0" w:color="auto"/>
      </w:divBdr>
    </w:div>
    <w:div w:id="1899003451">
      <w:bodyDiv w:val="1"/>
      <w:marLeft w:val="0"/>
      <w:marRight w:val="0"/>
      <w:marTop w:val="0"/>
      <w:marBottom w:val="0"/>
      <w:divBdr>
        <w:top w:val="none" w:sz="0" w:space="0" w:color="auto"/>
        <w:left w:val="none" w:sz="0" w:space="0" w:color="auto"/>
        <w:bottom w:val="none" w:sz="0" w:space="0" w:color="auto"/>
        <w:right w:val="none" w:sz="0" w:space="0" w:color="auto"/>
      </w:divBdr>
    </w:div>
    <w:div w:id="1899395348">
      <w:bodyDiv w:val="1"/>
      <w:marLeft w:val="0"/>
      <w:marRight w:val="0"/>
      <w:marTop w:val="0"/>
      <w:marBottom w:val="0"/>
      <w:divBdr>
        <w:top w:val="none" w:sz="0" w:space="0" w:color="auto"/>
        <w:left w:val="none" w:sz="0" w:space="0" w:color="auto"/>
        <w:bottom w:val="none" w:sz="0" w:space="0" w:color="auto"/>
        <w:right w:val="none" w:sz="0" w:space="0" w:color="auto"/>
      </w:divBdr>
    </w:div>
    <w:div w:id="1908422003">
      <w:bodyDiv w:val="1"/>
      <w:marLeft w:val="0"/>
      <w:marRight w:val="0"/>
      <w:marTop w:val="0"/>
      <w:marBottom w:val="0"/>
      <w:divBdr>
        <w:top w:val="none" w:sz="0" w:space="0" w:color="auto"/>
        <w:left w:val="none" w:sz="0" w:space="0" w:color="auto"/>
        <w:bottom w:val="none" w:sz="0" w:space="0" w:color="auto"/>
        <w:right w:val="none" w:sz="0" w:space="0" w:color="auto"/>
      </w:divBdr>
    </w:div>
    <w:div w:id="1908496932">
      <w:bodyDiv w:val="1"/>
      <w:marLeft w:val="0"/>
      <w:marRight w:val="0"/>
      <w:marTop w:val="0"/>
      <w:marBottom w:val="0"/>
      <w:divBdr>
        <w:top w:val="none" w:sz="0" w:space="0" w:color="auto"/>
        <w:left w:val="none" w:sz="0" w:space="0" w:color="auto"/>
        <w:bottom w:val="none" w:sz="0" w:space="0" w:color="auto"/>
        <w:right w:val="none" w:sz="0" w:space="0" w:color="auto"/>
      </w:divBdr>
    </w:div>
    <w:div w:id="1914851162">
      <w:bodyDiv w:val="1"/>
      <w:marLeft w:val="0"/>
      <w:marRight w:val="0"/>
      <w:marTop w:val="0"/>
      <w:marBottom w:val="0"/>
      <w:divBdr>
        <w:top w:val="none" w:sz="0" w:space="0" w:color="auto"/>
        <w:left w:val="none" w:sz="0" w:space="0" w:color="auto"/>
        <w:bottom w:val="none" w:sz="0" w:space="0" w:color="auto"/>
        <w:right w:val="none" w:sz="0" w:space="0" w:color="auto"/>
      </w:divBdr>
    </w:div>
    <w:div w:id="1927226625">
      <w:bodyDiv w:val="1"/>
      <w:marLeft w:val="0"/>
      <w:marRight w:val="0"/>
      <w:marTop w:val="0"/>
      <w:marBottom w:val="0"/>
      <w:divBdr>
        <w:top w:val="none" w:sz="0" w:space="0" w:color="auto"/>
        <w:left w:val="none" w:sz="0" w:space="0" w:color="auto"/>
        <w:bottom w:val="none" w:sz="0" w:space="0" w:color="auto"/>
        <w:right w:val="none" w:sz="0" w:space="0" w:color="auto"/>
      </w:divBdr>
    </w:div>
    <w:div w:id="1932271020">
      <w:bodyDiv w:val="1"/>
      <w:marLeft w:val="0"/>
      <w:marRight w:val="0"/>
      <w:marTop w:val="0"/>
      <w:marBottom w:val="0"/>
      <w:divBdr>
        <w:top w:val="none" w:sz="0" w:space="0" w:color="auto"/>
        <w:left w:val="none" w:sz="0" w:space="0" w:color="auto"/>
        <w:bottom w:val="none" w:sz="0" w:space="0" w:color="auto"/>
        <w:right w:val="none" w:sz="0" w:space="0" w:color="auto"/>
      </w:divBdr>
    </w:div>
    <w:div w:id="1964381338">
      <w:bodyDiv w:val="1"/>
      <w:marLeft w:val="0"/>
      <w:marRight w:val="0"/>
      <w:marTop w:val="0"/>
      <w:marBottom w:val="0"/>
      <w:divBdr>
        <w:top w:val="none" w:sz="0" w:space="0" w:color="auto"/>
        <w:left w:val="none" w:sz="0" w:space="0" w:color="auto"/>
        <w:bottom w:val="none" w:sz="0" w:space="0" w:color="auto"/>
        <w:right w:val="none" w:sz="0" w:space="0" w:color="auto"/>
      </w:divBdr>
    </w:div>
    <w:div w:id="1972898419">
      <w:bodyDiv w:val="1"/>
      <w:marLeft w:val="0"/>
      <w:marRight w:val="0"/>
      <w:marTop w:val="0"/>
      <w:marBottom w:val="0"/>
      <w:divBdr>
        <w:top w:val="none" w:sz="0" w:space="0" w:color="auto"/>
        <w:left w:val="none" w:sz="0" w:space="0" w:color="auto"/>
        <w:bottom w:val="none" w:sz="0" w:space="0" w:color="auto"/>
        <w:right w:val="none" w:sz="0" w:space="0" w:color="auto"/>
      </w:divBdr>
    </w:div>
    <w:div w:id="2028871056">
      <w:bodyDiv w:val="1"/>
      <w:marLeft w:val="0"/>
      <w:marRight w:val="0"/>
      <w:marTop w:val="0"/>
      <w:marBottom w:val="0"/>
      <w:divBdr>
        <w:top w:val="none" w:sz="0" w:space="0" w:color="auto"/>
        <w:left w:val="none" w:sz="0" w:space="0" w:color="auto"/>
        <w:bottom w:val="none" w:sz="0" w:space="0" w:color="auto"/>
        <w:right w:val="none" w:sz="0" w:space="0" w:color="auto"/>
      </w:divBdr>
    </w:div>
    <w:div w:id="2037341479">
      <w:bodyDiv w:val="1"/>
      <w:marLeft w:val="0"/>
      <w:marRight w:val="0"/>
      <w:marTop w:val="0"/>
      <w:marBottom w:val="0"/>
      <w:divBdr>
        <w:top w:val="none" w:sz="0" w:space="0" w:color="auto"/>
        <w:left w:val="none" w:sz="0" w:space="0" w:color="auto"/>
        <w:bottom w:val="none" w:sz="0" w:space="0" w:color="auto"/>
        <w:right w:val="none" w:sz="0" w:space="0" w:color="auto"/>
      </w:divBdr>
    </w:div>
    <w:div w:id="2040354195">
      <w:bodyDiv w:val="1"/>
      <w:marLeft w:val="0"/>
      <w:marRight w:val="0"/>
      <w:marTop w:val="0"/>
      <w:marBottom w:val="0"/>
      <w:divBdr>
        <w:top w:val="none" w:sz="0" w:space="0" w:color="auto"/>
        <w:left w:val="none" w:sz="0" w:space="0" w:color="auto"/>
        <w:bottom w:val="none" w:sz="0" w:space="0" w:color="auto"/>
        <w:right w:val="none" w:sz="0" w:space="0" w:color="auto"/>
      </w:divBdr>
    </w:div>
    <w:div w:id="2047438076">
      <w:bodyDiv w:val="1"/>
      <w:marLeft w:val="0"/>
      <w:marRight w:val="0"/>
      <w:marTop w:val="0"/>
      <w:marBottom w:val="0"/>
      <w:divBdr>
        <w:top w:val="none" w:sz="0" w:space="0" w:color="auto"/>
        <w:left w:val="none" w:sz="0" w:space="0" w:color="auto"/>
        <w:bottom w:val="none" w:sz="0" w:space="0" w:color="auto"/>
        <w:right w:val="none" w:sz="0" w:space="0" w:color="auto"/>
      </w:divBdr>
    </w:div>
    <w:div w:id="2064790542">
      <w:bodyDiv w:val="1"/>
      <w:marLeft w:val="0"/>
      <w:marRight w:val="0"/>
      <w:marTop w:val="0"/>
      <w:marBottom w:val="0"/>
      <w:divBdr>
        <w:top w:val="none" w:sz="0" w:space="0" w:color="auto"/>
        <w:left w:val="none" w:sz="0" w:space="0" w:color="auto"/>
        <w:bottom w:val="none" w:sz="0" w:space="0" w:color="auto"/>
        <w:right w:val="none" w:sz="0" w:space="0" w:color="auto"/>
      </w:divBdr>
    </w:div>
    <w:div w:id="2079477257">
      <w:bodyDiv w:val="1"/>
      <w:marLeft w:val="0"/>
      <w:marRight w:val="0"/>
      <w:marTop w:val="0"/>
      <w:marBottom w:val="0"/>
      <w:divBdr>
        <w:top w:val="none" w:sz="0" w:space="0" w:color="auto"/>
        <w:left w:val="none" w:sz="0" w:space="0" w:color="auto"/>
        <w:bottom w:val="none" w:sz="0" w:space="0" w:color="auto"/>
        <w:right w:val="none" w:sz="0" w:space="0" w:color="auto"/>
      </w:divBdr>
    </w:div>
    <w:div w:id="2084134147">
      <w:bodyDiv w:val="1"/>
      <w:marLeft w:val="0"/>
      <w:marRight w:val="0"/>
      <w:marTop w:val="0"/>
      <w:marBottom w:val="0"/>
      <w:divBdr>
        <w:top w:val="none" w:sz="0" w:space="0" w:color="auto"/>
        <w:left w:val="none" w:sz="0" w:space="0" w:color="auto"/>
        <w:bottom w:val="none" w:sz="0" w:space="0" w:color="auto"/>
        <w:right w:val="none" w:sz="0" w:space="0" w:color="auto"/>
      </w:divBdr>
    </w:div>
    <w:div w:id="2101370948">
      <w:bodyDiv w:val="1"/>
      <w:marLeft w:val="0"/>
      <w:marRight w:val="0"/>
      <w:marTop w:val="0"/>
      <w:marBottom w:val="0"/>
      <w:divBdr>
        <w:top w:val="none" w:sz="0" w:space="0" w:color="auto"/>
        <w:left w:val="none" w:sz="0" w:space="0" w:color="auto"/>
        <w:bottom w:val="none" w:sz="0" w:space="0" w:color="auto"/>
        <w:right w:val="none" w:sz="0" w:space="0" w:color="auto"/>
      </w:divBdr>
    </w:div>
    <w:div w:id="2120484480">
      <w:bodyDiv w:val="1"/>
      <w:marLeft w:val="0"/>
      <w:marRight w:val="0"/>
      <w:marTop w:val="0"/>
      <w:marBottom w:val="0"/>
      <w:divBdr>
        <w:top w:val="none" w:sz="0" w:space="0" w:color="auto"/>
        <w:left w:val="none" w:sz="0" w:space="0" w:color="auto"/>
        <w:bottom w:val="none" w:sz="0" w:space="0" w:color="auto"/>
        <w:right w:val="none" w:sz="0" w:space="0" w:color="auto"/>
      </w:divBdr>
    </w:div>
    <w:div w:id="2122258900">
      <w:bodyDiv w:val="1"/>
      <w:marLeft w:val="0"/>
      <w:marRight w:val="0"/>
      <w:marTop w:val="0"/>
      <w:marBottom w:val="0"/>
      <w:divBdr>
        <w:top w:val="none" w:sz="0" w:space="0" w:color="auto"/>
        <w:left w:val="none" w:sz="0" w:space="0" w:color="auto"/>
        <w:bottom w:val="none" w:sz="0" w:space="0" w:color="auto"/>
        <w:right w:val="none" w:sz="0" w:space="0" w:color="auto"/>
      </w:divBdr>
    </w:div>
    <w:div w:id="2140882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1.xml"/><Relationship Id="rId26" Type="http://schemas.openxmlformats.org/officeDocument/2006/relationships/image" Target="media/image13.emf"/><Relationship Id="rId39" Type="http://schemas.openxmlformats.org/officeDocument/2006/relationships/image" Target="media/image18.png"/><Relationship Id="rId21" Type="http://schemas.openxmlformats.org/officeDocument/2006/relationships/header" Target="header3.xml"/><Relationship Id="rId34" Type="http://schemas.openxmlformats.org/officeDocument/2006/relationships/footer" Target="footer5.xml"/><Relationship Id="rId42" Type="http://schemas.openxmlformats.org/officeDocument/2006/relationships/footer" Target="footer7.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footer" Target="footer4.xml"/><Relationship Id="rId37" Type="http://schemas.openxmlformats.org/officeDocument/2006/relationships/header" Target="header8.xml"/><Relationship Id="rId40" Type="http://schemas.openxmlformats.org/officeDocument/2006/relationships/image" Target="media/image19.png"/><Relationship Id="rId45" Type="http://schemas.openxmlformats.org/officeDocument/2006/relationships/footer" Target="footer8.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footer" Target="footer3.xml"/><Relationship Id="rId36" Type="http://schemas.openxmlformats.org/officeDocument/2006/relationships/image" Target="media/image17.jpeg"/><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header" Target="header6.xml"/><Relationship Id="rId44"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4.xml"/><Relationship Id="rId27" Type="http://schemas.openxmlformats.org/officeDocument/2006/relationships/header" Target="header5.xml"/><Relationship Id="rId30" Type="http://schemas.openxmlformats.org/officeDocument/2006/relationships/image" Target="media/image15.jpeg"/><Relationship Id="rId35" Type="http://schemas.openxmlformats.org/officeDocument/2006/relationships/image" Target="media/image16.jpeg"/><Relationship Id="rId43" Type="http://schemas.openxmlformats.org/officeDocument/2006/relationships/image" Target="media/image20.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oleObject" Target="embeddings/oleObject1.bin"/><Relationship Id="rId33" Type="http://schemas.openxmlformats.org/officeDocument/2006/relationships/header" Target="header7.xml"/><Relationship Id="rId38" Type="http://schemas.openxmlformats.org/officeDocument/2006/relationships/footer" Target="footer6.xml"/><Relationship Id="rId46"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header" Target="header9.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10.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4.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5.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6.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7.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9.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AZAM~1\AppData\Local\Temp\Informe_con_lista_distribucion_Monodivision-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Nivel xmlns="E846A99A-90CE-41E1-BD37-F1384D7E7E40">0</Nivel>
    <Estado xmlns="E846A99A-90CE-41E1-BD37-F1384D7E7E40">Pendiente</Estado>
    <Anexo5 xmlns="E846A99A-90CE-41E1-BD37-F1384D7E7E40">
      <Url xsi:nil="true"/>
      <Description xsi:nil="true"/>
    </Anexo5>
    <Aprobador_Nivel3 xmlns="E846A99A-90CE-41E1-BD37-F1384D7E7E40">
      <UserInfo>
        <DisplayName/>
        <AccountId xsi:nil="true"/>
        <AccountType/>
      </UserInfo>
    </Aprobador_Nivel3>
    <TAnexo2 xmlns="E846A99A-90CE-41E1-BD37-F1384D7E7E40" xsi:nil="true"/>
    <TAnexo3 xmlns="E846A99A-90CE-41E1-BD37-F1384D7E7E40" xsi:nil="true"/>
    <Completado xmlns="E846A99A-90CE-41E1-BD37-F1384D7E7E40">SI</Completado>
    <Gerencia xmlns="E846A99A-90CE-41E1-BD37-F1384D7E7E40" xsi:nil="true"/>
    <Anexo1 xmlns="E846A99A-90CE-41E1-BD37-F1384D7E7E40">
      <Url xsi:nil="true"/>
      <Description xsi:nil="true"/>
    </Anexo1>
    <Anexo6 xmlns="E846A99A-90CE-41E1-BD37-F1384D7E7E40">
      <Url xsi:nil="true"/>
      <Description xsi:nil="true"/>
    </Anexo6>
    <Estado_Aprobacion_Nivel3 xmlns="E846A99A-90CE-41E1-BD37-F1384D7E7E40">Rechazado</Estado_Aprobacion_Nivel3>
    <TAnexo1 xmlns="E846A99A-90CE-41E1-BD37-F1384D7E7E40" xsi:nil="true"/>
    <Tipo_x0020_de_x0020_Documento xmlns="99289DD6-077A-4B26-917F-39F1F999BD99">19</Tipo_x0020_de_x0020_Documento>
    <Lote_x0020_de_x0020_Trabajo xmlns="99289DD6-077A-4B26-917F-39F1F999BD99">3</Lote_x0020_de_x0020_Trabajo>
    <Fecha_Aprobacion_Nivel2 xmlns="E846A99A-90CE-41E1-BD37-F1384D7E7E40" xsi:nil="true"/>
    <TAnexo6 xmlns="E846A99A-90CE-41E1-BD37-F1384D7E7E40" xsi:nil="true"/>
    <Divisi_x00f3_n xmlns="99289DD6-077A-4B26-917F-39F1F999BD99">1</Divisi_x00f3_n>
    <Fecha_Aprobacion_Nivel3 xmlns="E846A99A-90CE-41E1-BD37-F1384D7E7E40" xsi:nil="true"/>
    <TAnexo7 xmlns="E846A99A-90CE-41E1-BD37-F1384D7E7E40" xsi:nil="true"/>
    <TAnexo4 xmlns="E846A99A-90CE-41E1-BD37-F1384D7E7E40" xsi:nil="true"/>
    <_x00bf_Desea_x0020_mantener_x0020_el_x0020_nombre_x0020_original_x0020_del_x0020_archivo_x003f_ xmlns="e846a99a-90ce-41e1-bd37-f1384d7e7e40">false</_x00bf_Desea_x0020_mantener_x0020_el_x0020_nombre_x0020_original_x0020_del_x0020_archivo_x003f_>
    <Anexo2 xmlns="E846A99A-90CE-41E1-BD37-F1384D7E7E40">
      <Url xsi:nil="true"/>
      <Description xsi:nil="true"/>
    </Anexo2>
    <Anexo7 xmlns="E846A99A-90CE-41E1-BD37-F1384D7E7E40">
      <Url xsi:nil="true"/>
      <Description xsi:nil="true"/>
    </Anexo7>
    <Anexo8 xmlns="E846A99A-90CE-41E1-BD37-F1384D7E7E40">
      <Url xsi:nil="true"/>
      <Description xsi:nil="true"/>
    </Anexo8>
    <Estado_Aprobacion_Nivel2 xmlns="E846A99A-90CE-41E1-BD37-F1384D7E7E40">Rechazado</Estado_Aprobacion_Nivel2>
    <Fecha_Aprobacion_Nivel1 xmlns="E846A99A-90CE-41E1-BD37-F1384D7E7E40" xsi:nil="true"/>
    <TAnexo5 xmlns="E846A99A-90CE-41E1-BD37-F1384D7E7E40" xsi:nil="true"/>
    <Anexo_del_Documento xmlns="99289DD6-077A-4B26-917F-39F1F999BD99">1902</Anexo_del_Documento>
    <Aprobador_x0020_Direcci_x00f3_n_x0020_T_x00e9_cnica xmlns="E846A99A-90CE-41E1-BD37-F1384D7E7E40">
      <UserInfo>
        <DisplayName>Astrid Romary Saenz Guerrero</DisplayName>
        <AccountId>387</AccountId>
        <AccountType/>
      </UserInfo>
    </Aprobador_x0020_Direcci_x00f3_n_x0020_T_x00e9_cnica>
    <Observacion_Aprobacion_Nivel2 xmlns="E846A99A-90CE-41E1-BD37-F1384D7E7E40" xsi:nil="true"/>
    <TAnexo8 xmlns="E846A99A-90CE-41E1-BD37-F1384D7E7E40" xsi:nil="true"/>
    <Anexo3 xmlns="E846A99A-90CE-41E1-BD37-F1384D7E7E40">
      <Url xsi:nil="true"/>
      <Description xsi:nil="true"/>
    </Anexo3>
    <Aprobador_Nivel1 xmlns="E846A99A-90CE-41E1-BD37-F1384D7E7E40">
      <UserInfo>
        <DisplayName/>
        <AccountId xsi:nil="true"/>
        <AccountType/>
      </UserInfo>
    </Aprobador_Nivel1>
    <Observaciones_Aprobacion_Nivel1 xmlns="E846A99A-90CE-41E1-BD37-F1384D7E7E40" xsi:nil="true"/>
    <Tarea_x0020_del_x0020_Cronograma xmlns="99289DD6-077A-4B26-917F-39F1F999BD99" xsi:nil="true"/>
    <Observaciones_Aprobacion_Nivel3 xmlns="E846A99A-90CE-41E1-BD37-F1384D7E7E40" xsi:nil="true"/>
    <Anexo4 xmlns="E846A99A-90CE-41E1-BD37-F1384D7E7E40">
      <Url xsi:nil="true"/>
      <Description xsi:nil="true"/>
    </Anexo4>
    <Aprobador_Nivel2 xmlns="E846A99A-90CE-41E1-BD37-F1384D7E7E40">
      <UserInfo>
        <DisplayName/>
        <AccountId xsi:nil="true"/>
        <AccountType/>
      </UserInfo>
    </Aprobador_Nivel2>
    <Estado_Aprobacion_Nivel1 xmlns="E846A99A-90CE-41E1-BD37-F1384D7E7E40">Rechazado</Estado_Aprobacion_Nivel1>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6106CD301C13C40A5ED07BDFDFF978F" ma:contentTypeVersion="2" ma:contentTypeDescription="Create a new document." ma:contentTypeScope="" ma:versionID="a61c62263267859316034ae8bcb540f2">
  <xsd:schema xmlns:xsd="http://www.w3.org/2001/XMLSchema" xmlns:xs="http://www.w3.org/2001/XMLSchema" xmlns:p="http://schemas.microsoft.com/office/2006/metadata/properties" xmlns:ns2="E846A99A-90CE-41E1-BD37-F1384D7E7E40" xmlns:ns3="e846a99a-90ce-41e1-bd37-f1384d7e7e40" xmlns:ns4="99289DD6-077A-4B26-917F-39F1F999BD99" targetNamespace="http://schemas.microsoft.com/office/2006/metadata/properties" ma:root="true" ma:fieldsID="11ba994661dccbee47df1e24234f45f9" ns2:_="" ns3:_="" ns4:_="">
    <xsd:import namespace="E846A99A-90CE-41E1-BD37-F1384D7E7E40"/>
    <xsd:import namespace="e846a99a-90ce-41e1-bd37-f1384d7e7e40"/>
    <xsd:import namespace="99289DD6-077A-4B26-917F-39F1F999BD99"/>
    <xsd:element name="properties">
      <xsd:complexType>
        <xsd:sequence>
          <xsd:element name="documentManagement">
            <xsd:complexType>
              <xsd:all>
                <xsd:element ref="ns2:Anexo1" minOccurs="0"/>
                <xsd:element ref="ns2:Anexo2" minOccurs="0"/>
                <xsd:element ref="ns2:Anexo3" minOccurs="0"/>
                <xsd:element ref="ns2:Anexo4" minOccurs="0"/>
                <xsd:element ref="ns2:Anexo5" minOccurs="0"/>
                <xsd:element ref="ns2:Anexo6" minOccurs="0"/>
                <xsd:element ref="ns2:Anexo7" minOccurs="0"/>
                <xsd:element ref="ns2:Anexo8" minOccurs="0"/>
                <xsd:element ref="ns2:Aprobador_x0020_Direcci_x00f3_n_x0020_T_x00e9_cnica" minOccurs="0"/>
                <xsd:element ref="ns2:Aprobador_Nivel1" minOccurs="0"/>
                <xsd:element ref="ns2:Aprobador_Nivel2" minOccurs="0"/>
                <xsd:element ref="ns2:Aprobador_Nivel3" minOccurs="0"/>
                <xsd:element ref="ns2:Completado" minOccurs="0"/>
                <xsd:element ref="ns2:Estado" minOccurs="0"/>
                <xsd:element ref="ns2:Estado_Aprobacion_Nivel1" minOccurs="0"/>
                <xsd:element ref="ns2:Estado_Aprobacion_Nivel2" minOccurs="0"/>
                <xsd:element ref="ns2:Estado_Aprobacion_Nivel3" minOccurs="0"/>
                <xsd:element ref="ns2:Fecha_Aprobacion_Nivel1" minOccurs="0"/>
                <xsd:element ref="ns2:Fecha_Aprobacion_Nivel2" minOccurs="0"/>
                <xsd:element ref="ns2:Fecha_Aprobacion_Nivel3" minOccurs="0"/>
                <xsd:element ref="ns2:Gerencia" minOccurs="0"/>
                <xsd:element ref="ns2:Nivel" minOccurs="0"/>
                <xsd:element ref="ns2:Observacion_Aprobacion_Nivel2" minOccurs="0"/>
                <xsd:element ref="ns2:Observaciones_Aprobacion_Nivel1" minOccurs="0"/>
                <xsd:element ref="ns2:Observaciones_Aprobacion_Nivel3" minOccurs="0"/>
                <xsd:element ref="ns2:TAnexo1" minOccurs="0"/>
                <xsd:element ref="ns2:TAnexo2" minOccurs="0"/>
                <xsd:element ref="ns2:TAnexo3" minOccurs="0"/>
                <xsd:element ref="ns2:TAnexo4" minOccurs="0"/>
                <xsd:element ref="ns2:TAnexo5" minOccurs="0"/>
                <xsd:element ref="ns2:TAnexo6" minOccurs="0"/>
                <xsd:element ref="ns2:TAnexo7" minOccurs="0"/>
                <xsd:element ref="ns2:TAnexo8" minOccurs="0"/>
                <xsd:element ref="ns3:_x00bf_Desea_x0020_mantener_x0020_el_x0020_nombre_x0020_original_x0020_del_x0020_archivo_x003f_" minOccurs="0"/>
                <xsd:element ref="ns4:Divisi_x00f3_n" minOccurs="0"/>
                <xsd:element ref="ns4:Divisi_x00f3_n_x003a_ID" minOccurs="0"/>
                <xsd:element ref="ns4:Tarea_x0020_del_x0020_Cronograma" minOccurs="0"/>
                <xsd:element ref="ns4:Tarea_x0020_del_x0020_Cronograma_x003a_ID" minOccurs="0"/>
                <xsd:element ref="ns4:Tarea_x0020_del_x0020_Cronograma_x003a_Task_x0020_Name" minOccurs="0"/>
                <xsd:element ref="ns4:Tipo_x0020_de_x0020_Documento" minOccurs="0"/>
                <xsd:element ref="ns4:Tipo_x0020_de_x0020_Documento_x003a_ID" minOccurs="0"/>
                <xsd:element ref="ns4:Anexo_del_Documento" minOccurs="0"/>
                <xsd:element ref="ns4:Anexo_del_Documento_x003a_ID" minOccurs="0"/>
                <xsd:element ref="ns4:Lote_x0020_de_x0020_Trabajo" minOccurs="0"/>
                <xsd:element ref="ns4:Lote_x0020_de_x0020_Trabajo_x003a_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46A99A-90CE-41E1-BD37-F1384D7E7E40" elementFormDefault="qualified">
    <xsd:import namespace="http://schemas.microsoft.com/office/2006/documentManagement/types"/>
    <xsd:import namespace="http://schemas.microsoft.com/office/infopath/2007/PartnerControls"/>
    <xsd:element name="Anexo1" ma:index="8" nillable="true" ma:displayName="Anexo1" ma:format="Hyperlink" ma:hidden="true" ma:internalName="Anexo1"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2" ma:index="9" nillable="true" ma:displayName="Anexo2" ma:format="Hyperlink" ma:hidden="true" ma:internalName="Anexo2"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3" ma:index="10" nillable="true" ma:displayName="Anexo3" ma:format="Hyperlink" ma:hidden="true" ma:internalName="Anexo3"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4" ma:index="11" nillable="true" ma:displayName="Anexo4" ma:format="Hyperlink" ma:hidden="true" ma:internalName="Anexo4"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5" ma:index="12" nillable="true" ma:displayName="Anexo5" ma:format="Hyperlink" ma:hidden="true" ma:internalName="Anexo5"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6" ma:index="13" nillable="true" ma:displayName="Anexo6" ma:format="Hyperlink" ma:hidden="true" ma:internalName="Anexo6"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7" ma:index="14" nillable="true" ma:displayName="Anexo7" ma:format="Hyperlink" ma:hidden="true" ma:internalName="Anexo7"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nexo8" ma:index="15" nillable="true" ma:displayName="Anexo8" ma:format="Hyperlink" ma:hidden="true" ma:internalName="Anexo8"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Aprobador_x0020_Direcci_x00f3_n_x0020_T_x00e9_cnica" ma:index="16" nillable="true" ma:displayName="Aprobador Dirección Técnica" ma:list="UserInfo" ma:SharePointGroup="0" ma:internalName="Aprobador_x0020_Direcci_x00f3_n_x0020_T_x00e9_cnica"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robador_Nivel1" ma:index="17" nillable="true" ma:displayName="Aprobador_Nivel1" ma:hidden="true" ma:list="UserInfo" ma:SharePointGroup="0" ma:internalName="Aprobador_Nivel1"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robador_Nivel2" ma:index="18" nillable="true" ma:displayName="Aprobador_Nivel2" ma:hidden="true" ma:list="UserInfo" ma:SharePointGroup="0" ma:internalName="Aprobador_Nivel2"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robador_Nivel3" ma:index="19" nillable="true" ma:displayName="Aprobador_Nivel3" ma:hidden="true" ma:list="UserInfo" ma:SharePointGroup="0" ma:internalName="Aprobador_Nivel3"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mpletado" ma:index="20" nillable="true" ma:displayName="Completado" ma:default="NO" ma:format="Dropdown" ma:internalName="Completado" ma:readOnly="false">
      <xsd:simpleType>
        <xsd:restriction base="dms:Choice">
          <xsd:enumeration value="NO"/>
          <xsd:enumeration value="SI"/>
        </xsd:restriction>
      </xsd:simpleType>
    </xsd:element>
    <xsd:element name="Estado" ma:index="21" nillable="true" ma:displayName="Estado" ma:default="Pendiente" ma:format="Dropdown" ma:hidden="true" ma:internalName="Estado" ma:readOnly="false">
      <xsd:simpleType>
        <xsd:restriction base="dms:Choice">
          <xsd:enumeration value="Pendiente"/>
          <xsd:enumeration value="Procesado"/>
        </xsd:restriction>
      </xsd:simpleType>
    </xsd:element>
    <xsd:element name="Estado_Aprobacion_Nivel1" ma:index="22" nillable="true" ma:displayName="Estado_Aprobacion_Nivel1" ma:default="Rechazado" ma:format="Dropdown" ma:hidden="true" ma:internalName="Estado_Aprobacion_Nivel1" ma:readOnly="false">
      <xsd:simpleType>
        <xsd:restriction base="dms:Choice">
          <xsd:enumeration value="Rechazado"/>
          <xsd:enumeration value="Aprobado"/>
        </xsd:restriction>
      </xsd:simpleType>
    </xsd:element>
    <xsd:element name="Estado_Aprobacion_Nivel2" ma:index="23" nillable="true" ma:displayName="Estado_Aprobacion_Nivel2" ma:default="Rechazado" ma:format="Dropdown" ma:hidden="true" ma:internalName="Estado_Aprobacion_Nivel2" ma:readOnly="false">
      <xsd:simpleType>
        <xsd:restriction base="dms:Choice">
          <xsd:enumeration value="Rechazado"/>
          <xsd:enumeration value="Aprobado"/>
        </xsd:restriction>
      </xsd:simpleType>
    </xsd:element>
    <xsd:element name="Estado_Aprobacion_Nivel3" ma:index="24" nillable="true" ma:displayName="Estado_Aprobacion_Nivel3" ma:default="Rechazado" ma:format="Dropdown" ma:hidden="true" ma:internalName="Estado_Aprobacion_Nivel3" ma:readOnly="false">
      <xsd:simpleType>
        <xsd:restriction base="dms:Choice">
          <xsd:enumeration value="Rechazado"/>
          <xsd:enumeration value="Aprobado"/>
        </xsd:restriction>
      </xsd:simpleType>
    </xsd:element>
    <xsd:element name="Fecha_Aprobacion_Nivel1" ma:index="25" nillable="true" ma:displayName="Fecha_Aprobacion_Nivel1" ma:format="DateOnly" ma:hidden="true" ma:internalName="Fecha_Aprobacion_Nivel1" ma:readOnly="false">
      <xsd:simpleType>
        <xsd:restriction base="dms:DateTime"/>
      </xsd:simpleType>
    </xsd:element>
    <xsd:element name="Fecha_Aprobacion_Nivel2" ma:index="26" nillable="true" ma:displayName="Fecha_Aprobacion_Nivel2" ma:format="DateOnly" ma:hidden="true" ma:internalName="Fecha_Aprobacion_Nivel2" ma:readOnly="false">
      <xsd:simpleType>
        <xsd:restriction base="dms:DateTime"/>
      </xsd:simpleType>
    </xsd:element>
    <xsd:element name="Fecha_Aprobacion_Nivel3" ma:index="27" nillable="true" ma:displayName="Fecha_Aprobacion_Nivel3" ma:format="DateOnly" ma:hidden="true" ma:internalName="Fecha_Aprobacion_Nivel3" ma:readOnly="false">
      <xsd:simpleType>
        <xsd:restriction base="dms:DateTime"/>
      </xsd:simpleType>
    </xsd:element>
    <xsd:element name="Gerencia" ma:index="28" nillable="true" ma:displayName="Gerencia" ma:hidden="true" ma:internalName="Gerencia" ma:readOnly="false">
      <xsd:simpleType>
        <xsd:restriction base="dms:Text">
          <xsd:maxLength value="255"/>
        </xsd:restriction>
      </xsd:simpleType>
    </xsd:element>
    <xsd:element name="Nivel" ma:index="29" nillable="true" ma:displayName="Nivel" ma:default="0" ma:format="Dropdown" ma:internalName="Nivel">
      <xsd:simpleType>
        <xsd:restriction base="dms:Choice">
          <xsd:enumeration value="0"/>
          <xsd:enumeration value="1"/>
        </xsd:restriction>
      </xsd:simpleType>
    </xsd:element>
    <xsd:element name="Observacion_Aprobacion_Nivel2" ma:index="30" nillable="true" ma:displayName="Observacion_Aprobacion_Nivel2" ma:hidden="true" ma:internalName="Observacion_Aprobacion_Nivel2" ma:readOnly="false">
      <xsd:simpleType>
        <xsd:restriction base="dms:Text">
          <xsd:maxLength value="255"/>
        </xsd:restriction>
      </xsd:simpleType>
    </xsd:element>
    <xsd:element name="Observaciones_Aprobacion_Nivel1" ma:index="31" nillable="true" ma:displayName="Observaciones_Aprobacion_Nivel1" ma:hidden="true" ma:internalName="Observaciones_Aprobacion_Nivel1" ma:readOnly="false">
      <xsd:simpleType>
        <xsd:restriction base="dms:Text">
          <xsd:maxLength value="255"/>
        </xsd:restriction>
      </xsd:simpleType>
    </xsd:element>
    <xsd:element name="Observaciones_Aprobacion_Nivel3" ma:index="32" nillable="true" ma:displayName="Observaciones_Aprobacion_Nivel3" ma:hidden="true" ma:internalName="Observaciones_Aprobacion_Nivel3" ma:readOnly="false">
      <xsd:simpleType>
        <xsd:restriction base="dms:Text">
          <xsd:maxLength value="255"/>
        </xsd:restriction>
      </xsd:simpleType>
    </xsd:element>
    <xsd:element name="TAnexo1" ma:index="33" nillable="true" ma:displayName="TAnexo1" ma:hidden="true" ma:internalName="TAnexo1" ma:readOnly="false">
      <xsd:simpleType>
        <xsd:restriction base="dms:Text">
          <xsd:maxLength value="255"/>
        </xsd:restriction>
      </xsd:simpleType>
    </xsd:element>
    <xsd:element name="TAnexo2" ma:index="34" nillable="true" ma:displayName="TAnexo2" ma:hidden="true" ma:internalName="TAnexo2" ma:readOnly="false">
      <xsd:simpleType>
        <xsd:restriction base="dms:Text">
          <xsd:maxLength value="255"/>
        </xsd:restriction>
      </xsd:simpleType>
    </xsd:element>
    <xsd:element name="TAnexo3" ma:index="35" nillable="true" ma:displayName="TAnexo3" ma:hidden="true" ma:internalName="TAnexo3" ma:readOnly="false">
      <xsd:simpleType>
        <xsd:restriction base="dms:Text">
          <xsd:maxLength value="255"/>
        </xsd:restriction>
      </xsd:simpleType>
    </xsd:element>
    <xsd:element name="TAnexo4" ma:index="36" nillable="true" ma:displayName="TAnexo4" ma:hidden="true" ma:internalName="TAnexo4" ma:readOnly="false">
      <xsd:simpleType>
        <xsd:restriction base="dms:Text">
          <xsd:maxLength value="255"/>
        </xsd:restriction>
      </xsd:simpleType>
    </xsd:element>
    <xsd:element name="TAnexo5" ma:index="37" nillable="true" ma:displayName="TAnexo5" ma:hidden="true" ma:internalName="TAnexo5" ma:readOnly="false">
      <xsd:simpleType>
        <xsd:restriction base="dms:Text">
          <xsd:maxLength value="255"/>
        </xsd:restriction>
      </xsd:simpleType>
    </xsd:element>
    <xsd:element name="TAnexo6" ma:index="38" nillable="true" ma:displayName="TAnexo6" ma:hidden="true" ma:internalName="TAnexo6" ma:readOnly="false">
      <xsd:simpleType>
        <xsd:restriction base="dms:Text">
          <xsd:maxLength value="255"/>
        </xsd:restriction>
      </xsd:simpleType>
    </xsd:element>
    <xsd:element name="TAnexo7" ma:index="39" nillable="true" ma:displayName="TAnexo7" ma:hidden="true" ma:internalName="TAnexo7" ma:readOnly="false">
      <xsd:simpleType>
        <xsd:restriction base="dms:Text">
          <xsd:maxLength value="255"/>
        </xsd:restriction>
      </xsd:simpleType>
    </xsd:element>
    <xsd:element name="TAnexo8" ma:index="40" nillable="true" ma:displayName="TAnexo8" ma:hidden="true" ma:internalName="TAnexo8"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46a99a-90ce-41e1-bd37-f1384d7e7e40" elementFormDefault="qualified">
    <xsd:import namespace="http://schemas.microsoft.com/office/2006/documentManagement/types"/>
    <xsd:import namespace="http://schemas.microsoft.com/office/infopath/2007/PartnerControls"/>
    <xsd:element name="_x00bf_Desea_x0020_mantener_x0020_el_x0020_nombre_x0020_original_x0020_del_x0020_archivo_x003f_" ma:index="45" nillable="true" ma:displayName="¿Desea mantener el nombre original del archivo?" ma:default="0" ma:internalName="_x00bf_Desea_x0020_mantener_x0020_el_x0020_nombre_x0020_original_x0020_del_x0020_archivo_x003f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9289DD6-077A-4B26-917F-39F1F999BD99" elementFormDefault="qualified">
    <xsd:import namespace="http://schemas.microsoft.com/office/2006/documentManagement/types"/>
    <xsd:import namespace="http://schemas.microsoft.com/office/infopath/2007/PartnerControls"/>
    <xsd:element name="Divisi_x00f3_n" ma:index="47" nillable="true" ma:displayName="División" ma:list="{A9E8E74A-DF38-4076-8E82-14518447FA6C}" ma:internalName="Divisi_x00f3_n" ma:showField="Title">
      <xsd:simpleType>
        <xsd:restriction base="dms:Lookup"/>
      </xsd:simpleType>
    </xsd:element>
    <xsd:element name="Divisi_x00f3_n_x003a_ID" ma:index="48" nillable="true" ma:displayName="División:ID" ma:list="{A9E8E74A-DF38-4076-8E82-14518447FA6C}" ma:internalName="Divisi_x00f3_n_x003a_ID" ma:readOnly="true" ma:showField="ID" ma:web="">
      <xsd:simpleType>
        <xsd:restriction base="dms:Lookup"/>
      </xsd:simpleType>
    </xsd:element>
    <xsd:element name="Tarea_x0020_del_x0020_Cronograma" ma:index="49" nillable="true" ma:displayName="Tarea del Cronograma" ma:list="{FA7154EE-3884-42E5-88D0-F3797311F848}" ma:internalName="Tarea_x0020_del_x0020_Cronograma" ma:showField="Title">
      <xsd:simpleType>
        <xsd:restriction base="dms:Lookup"/>
      </xsd:simpleType>
    </xsd:element>
    <xsd:element name="Tarea_x0020_del_x0020_Cronograma_x003a_ID" ma:index="50" nillable="true" ma:displayName="Tarea del Cronograma:ID" ma:list="{FA7154EE-3884-42E5-88D0-F3797311F848}" ma:internalName="Tarea_x0020_del_x0020_Cronograma_x003a_ID" ma:readOnly="true" ma:showField="ID" ma:web="">
      <xsd:simpleType>
        <xsd:restriction base="dms:Lookup"/>
      </xsd:simpleType>
    </xsd:element>
    <xsd:element name="Tarea_x0020_del_x0020_Cronograma_x003a_Task_x0020_Name" ma:index="51" nillable="true" ma:displayName="Tarea del Cronograma:Task Name" ma:list="{FA7154EE-3884-42E5-88D0-F3797311F848}" ma:internalName="Tarea_x0020_del_x0020_Cronograma_x003a_Task_x0020_Name" ma:readOnly="true" ma:showField="Title" ma:web="">
      <xsd:simpleType>
        <xsd:restriction base="dms:Lookup"/>
      </xsd:simpleType>
    </xsd:element>
    <xsd:element name="Tipo_x0020_de_x0020_Documento" ma:index="52" nillable="true" ma:displayName="Tipo de Documento" ma:list="{EC98AA51-77A0-476F-803D-5AEDA438407A}" ma:internalName="Tipo_x0020_de_x0020_Documento" ma:showField="Title">
      <xsd:simpleType>
        <xsd:restriction base="dms:Lookup"/>
      </xsd:simpleType>
    </xsd:element>
    <xsd:element name="Tipo_x0020_de_x0020_Documento_x003a_ID" ma:index="53" nillable="true" ma:displayName="Tipo de Documento:ID" ma:list="{EC98AA51-77A0-476F-803D-5AEDA438407A}" ma:internalName="Tipo_x0020_de_x0020_Documento_x003a_ID" ma:readOnly="true" ma:showField="ID" ma:web="">
      <xsd:simpleType>
        <xsd:restriction base="dms:Lookup"/>
      </xsd:simpleType>
    </xsd:element>
    <xsd:element name="Anexo_del_Documento" ma:index="54" nillable="true" ma:displayName="Anexo_del_Documento" ma:list="{99289DD6-077A-4B26-917F-39F1F999BD99}" ma:internalName="Anexo_del_Documento" ma:showField="Title">
      <xsd:simpleType>
        <xsd:restriction base="dms:Lookup"/>
      </xsd:simpleType>
    </xsd:element>
    <xsd:element name="Anexo_del_Documento_x003a_ID" ma:index="55" nillable="true" ma:displayName="Anexo_del_Documento:ID" ma:list="{99289DD6-077A-4B26-917F-39F1F999BD99}" ma:internalName="Anexo_del_Documento_x003a_ID" ma:readOnly="true" ma:showField="ID" ma:web="">
      <xsd:simpleType>
        <xsd:restriction base="dms:Lookup"/>
      </xsd:simpleType>
    </xsd:element>
    <xsd:element name="Lote_x0020_de_x0020_Trabajo" ma:index="56" nillable="true" ma:displayName="Lote de Trabajo" ma:list="{310DD988-8DF0-41EB-9F61-9D99A7FE4E18}" ma:internalName="Lote_x0020_de_x0020_Trabajo" ma:showField="Title">
      <xsd:simpleType>
        <xsd:restriction base="dms:Lookup"/>
      </xsd:simpleType>
    </xsd:element>
    <xsd:element name="Lote_x0020_de_x0020_Trabajo_x003a_ID" ma:index="57" nillable="true" ma:displayName="Lote de Trabajo:ID" ma:list="{310DD988-8DF0-41EB-9F61-9D99A7FE4E18}" ma:internalName="Lote_x0020_de_x0020_Trabajo_x003a_ID" ma:readOnly="true" ma:showField="ID" ma:web="">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AC23F69-877E-4E16-B9A5-070C3178D5E8}">
  <ds:schemaRefs>
    <ds:schemaRef ds:uri="http://schemas.openxmlformats.org/officeDocument/2006/bibliography"/>
  </ds:schemaRefs>
</ds:datastoreItem>
</file>

<file path=customXml/itemProps2.xml><?xml version="1.0" encoding="utf-8"?>
<ds:datastoreItem xmlns:ds="http://schemas.openxmlformats.org/officeDocument/2006/customXml" ds:itemID="{8DF60B7A-B6ED-4918-BD57-D1C40D127CD7}">
  <ds:schemaRefs>
    <ds:schemaRef ds:uri="http://schemas.microsoft.com/sharepoint/v3/contenttype/forms"/>
  </ds:schemaRefs>
</ds:datastoreItem>
</file>

<file path=customXml/itemProps3.xml><?xml version="1.0" encoding="utf-8"?>
<ds:datastoreItem xmlns:ds="http://schemas.openxmlformats.org/officeDocument/2006/customXml" ds:itemID="{2E053ED4-8E94-46BF-BEA0-7010C4D897C9}">
  <ds:schemaRefs>
    <ds:schemaRef ds:uri="http://schemas.microsoft.com/office/2006/metadata/properties"/>
    <ds:schemaRef ds:uri="http://schemas.microsoft.com/office/infopath/2007/PartnerControls"/>
    <ds:schemaRef ds:uri="E846A99A-90CE-41E1-BD37-F1384D7E7E40"/>
    <ds:schemaRef ds:uri="99289DD6-077A-4B26-917F-39F1F999BD99"/>
    <ds:schemaRef ds:uri="e846a99a-90ce-41e1-bd37-f1384d7e7e40"/>
  </ds:schemaRefs>
</ds:datastoreItem>
</file>

<file path=customXml/itemProps4.xml><?xml version="1.0" encoding="utf-8"?>
<ds:datastoreItem xmlns:ds="http://schemas.openxmlformats.org/officeDocument/2006/customXml" ds:itemID="{8E868B33-26DD-46AA-9717-519FD36AB2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46A99A-90CE-41E1-BD37-F1384D7E7E40"/>
    <ds:schemaRef ds:uri="e846a99a-90ce-41e1-bd37-f1384d7e7e40"/>
    <ds:schemaRef ds:uri="99289DD6-077A-4B26-917F-39F1F999BD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Informe_con_lista_distribucion_Monodivision-2</Template>
  <TotalTime>1908</TotalTime>
  <Pages>25</Pages>
  <Words>4690</Words>
  <Characters>25798</Characters>
  <Application>Microsoft Office Word</Application>
  <DocSecurity>0</DocSecurity>
  <Lines>214</Lines>
  <Paragraphs>60</Paragraphs>
  <ScaleCrop>false</ScaleCrop>
  <HeadingPairs>
    <vt:vector size="2" baseType="variant">
      <vt:variant>
        <vt:lpstr>Título</vt:lpstr>
      </vt:variant>
      <vt:variant>
        <vt:i4>1</vt:i4>
      </vt:variant>
    </vt:vector>
  </HeadingPairs>
  <TitlesOfParts>
    <vt:vector size="1" baseType="lpstr">
      <vt:lpstr>DESCRIPCIÓN DEL PROYECTO</vt:lpstr>
    </vt:vector>
  </TitlesOfParts>
  <Company>Hewlett-Packard Company</Company>
  <LinksUpToDate>false</LinksUpToDate>
  <CharactersWithSpaces>30428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DESCRIPCIÓN DEL PROYECTO</dc:title>
  <dc:creator>MUCHACHOS</dc:creator>
  <cp:lastModifiedBy>Juan Pablo Urbina Ibarra</cp:lastModifiedBy>
  <cp:revision>226</cp:revision>
  <cp:lastPrinted>2022-02-28T03:34:00Z</cp:lastPrinted>
  <dcterms:created xsi:type="dcterms:W3CDTF">2018-09-11T16:52:00Z</dcterms:created>
  <dcterms:modified xsi:type="dcterms:W3CDTF">2022-02-28T03:35:00Z</dcterms:modified>
  <cp:category>REV. 4, 17-09-2018</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0x01010086106CD301C13C40A5ED07BDFDFF978F</vt:lpwstr>
  </property>
</Properties>
</file>