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4.xml" ContentType="application/vnd.openxmlformats-officedocument.wordprocessingml.foot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778767" w14:textId="77777777" w:rsidR="00C1231A" w:rsidRDefault="00C1231A" w:rsidP="00C1231A">
      <w:pPr>
        <w:widowControl w:val="0"/>
        <w:rPr>
          <w:rFonts w:cs="Arial"/>
          <w:b/>
          <w:sz w:val="18"/>
          <w:szCs w:val="18"/>
        </w:rPr>
      </w:pPr>
    </w:p>
    <w:p w14:paraId="57925F6C" w14:textId="77777777" w:rsidR="00C1231A" w:rsidRPr="00876A65" w:rsidRDefault="00C1231A" w:rsidP="00C1231A">
      <w:pPr>
        <w:spacing w:line="276" w:lineRule="auto"/>
        <w:jc w:val="center"/>
        <w:rPr>
          <w:rFonts w:cs="Arial"/>
          <w:b/>
          <w:bCs/>
          <w:color w:val="000000" w:themeColor="text1"/>
        </w:rPr>
      </w:pPr>
      <w:r>
        <w:rPr>
          <w:rFonts w:cs="Arial"/>
          <w:bCs/>
          <w:noProof/>
          <w:color w:val="000000" w:themeColor="text1"/>
        </w:rPr>
        <w:drawing>
          <wp:inline distT="0" distB="0" distL="0" distR="0" wp14:anchorId="5DECFAEF" wp14:editId="67639995">
            <wp:extent cx="2752725" cy="1724025"/>
            <wp:effectExtent l="0" t="0" r="9525" b="9525"/>
            <wp:docPr id="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52725" cy="1724025"/>
                    </a:xfrm>
                    <a:prstGeom prst="rect">
                      <a:avLst/>
                    </a:prstGeom>
                    <a:noFill/>
                    <a:ln>
                      <a:noFill/>
                    </a:ln>
                  </pic:spPr>
                </pic:pic>
              </a:graphicData>
            </a:graphic>
          </wp:inline>
        </w:drawing>
      </w:r>
    </w:p>
    <w:p w14:paraId="25638661" w14:textId="77777777" w:rsidR="00C1231A" w:rsidRPr="00876A65" w:rsidRDefault="00C1231A" w:rsidP="00C1231A">
      <w:pPr>
        <w:spacing w:line="276" w:lineRule="auto"/>
        <w:jc w:val="center"/>
        <w:rPr>
          <w:rFonts w:cs="Arial"/>
          <w:b/>
          <w:bCs/>
          <w:color w:val="000000" w:themeColor="text1"/>
        </w:rPr>
      </w:pPr>
    </w:p>
    <w:p w14:paraId="76271066" w14:textId="77777777" w:rsidR="00C1231A" w:rsidRPr="00876A65" w:rsidRDefault="00C1231A" w:rsidP="00C1231A">
      <w:pPr>
        <w:widowControl w:val="0"/>
        <w:spacing w:before="7" w:line="276" w:lineRule="auto"/>
        <w:jc w:val="center"/>
        <w:rPr>
          <w:rFonts w:eastAsia="MS Gothic" w:cs="Arial"/>
          <w:b/>
          <w:bCs/>
          <w:color w:val="365F91"/>
          <w:sz w:val="28"/>
          <w:szCs w:val="28"/>
          <w:lang w:val="es-MX"/>
        </w:rPr>
      </w:pPr>
      <w:r w:rsidRPr="00876A65">
        <w:rPr>
          <w:rFonts w:eastAsia="MS Gothic" w:cs="Arial"/>
          <w:b/>
          <w:bCs/>
          <w:color w:val="365F91"/>
          <w:sz w:val="28"/>
          <w:szCs w:val="28"/>
          <w:lang w:val="es-MX"/>
        </w:rPr>
        <w:t>ACTUALIZACIÓN, AJUSTES Y COMPLEMENTACIÓN DE LA FACTIBILIDAD Y LOS ESTUDIOS Y DISEÑOS DEL CABLE AÉREO EN SAN CRISTÓBAL,</w:t>
      </w:r>
    </w:p>
    <w:p w14:paraId="53AD1F1A" w14:textId="77777777" w:rsidR="00C1231A" w:rsidRPr="00876A65" w:rsidRDefault="00C1231A" w:rsidP="00C1231A">
      <w:pPr>
        <w:widowControl w:val="0"/>
        <w:spacing w:before="7" w:line="276" w:lineRule="auto"/>
        <w:jc w:val="center"/>
        <w:rPr>
          <w:rFonts w:eastAsia="MS Gothic" w:cs="Arial"/>
          <w:b/>
          <w:bCs/>
          <w:color w:val="365F91"/>
          <w:sz w:val="28"/>
          <w:szCs w:val="28"/>
          <w:lang w:val="es-MX"/>
        </w:rPr>
      </w:pPr>
    </w:p>
    <w:p w14:paraId="338F00A3" w14:textId="77777777" w:rsidR="00C1231A" w:rsidRPr="00876A65" w:rsidRDefault="00C1231A" w:rsidP="00C1231A">
      <w:pPr>
        <w:spacing w:line="276" w:lineRule="auto"/>
        <w:jc w:val="center"/>
        <w:rPr>
          <w:rFonts w:cs="Arial"/>
          <w:b/>
          <w:bCs/>
          <w:color w:val="000000" w:themeColor="text1"/>
        </w:rPr>
      </w:pPr>
      <w:r w:rsidRPr="00876A65">
        <w:rPr>
          <w:rFonts w:cs="Arial"/>
          <w:b/>
          <w:bCs/>
          <w:color w:val="000000" w:themeColor="text1"/>
        </w:rPr>
        <w:t>EN BOGOTÁ D.C.”</w:t>
      </w:r>
    </w:p>
    <w:p w14:paraId="10183F0A" w14:textId="77777777" w:rsidR="00C1231A" w:rsidRPr="00876A65" w:rsidRDefault="00C1231A" w:rsidP="00C1231A">
      <w:pPr>
        <w:spacing w:line="276" w:lineRule="auto"/>
        <w:jc w:val="center"/>
        <w:rPr>
          <w:rFonts w:cs="Arial"/>
          <w:bCs/>
          <w:color w:val="000000" w:themeColor="text1"/>
        </w:rPr>
      </w:pPr>
    </w:p>
    <w:p w14:paraId="0D372399" w14:textId="77777777" w:rsidR="00C1231A" w:rsidRPr="00876A65" w:rsidRDefault="00C1231A" w:rsidP="00C1231A">
      <w:pPr>
        <w:spacing w:line="276" w:lineRule="auto"/>
        <w:jc w:val="center"/>
        <w:rPr>
          <w:rFonts w:cs="Arial"/>
          <w:b/>
          <w:color w:val="000000" w:themeColor="text1"/>
        </w:rPr>
      </w:pPr>
      <w:r w:rsidRPr="00876A65">
        <w:rPr>
          <w:rFonts w:cs="Arial"/>
          <w:b/>
          <w:color w:val="000000" w:themeColor="text1"/>
        </w:rPr>
        <w:t>CONTRATO DE CONSULTORÍA No. 1630 DE 2020</w:t>
      </w:r>
    </w:p>
    <w:p w14:paraId="175D6A91" w14:textId="77777777" w:rsidR="00C1231A" w:rsidRPr="00876A65" w:rsidRDefault="00C1231A" w:rsidP="00C1231A">
      <w:pPr>
        <w:spacing w:line="276" w:lineRule="auto"/>
        <w:jc w:val="center"/>
        <w:rPr>
          <w:rFonts w:cs="Arial"/>
          <w:bCs/>
          <w:color w:val="000000" w:themeColor="text1"/>
        </w:rPr>
      </w:pPr>
    </w:p>
    <w:p w14:paraId="75CE092D" w14:textId="77777777" w:rsidR="00C1231A" w:rsidRPr="00876A65" w:rsidRDefault="00C1231A" w:rsidP="00C1231A">
      <w:pPr>
        <w:spacing w:line="276" w:lineRule="auto"/>
        <w:jc w:val="center"/>
        <w:rPr>
          <w:rFonts w:cs="Arial"/>
          <w:b/>
          <w:bCs/>
          <w:color w:val="000000" w:themeColor="text1"/>
        </w:rPr>
      </w:pPr>
      <w:r w:rsidRPr="00876A65">
        <w:rPr>
          <w:rFonts w:cs="Arial"/>
          <w:b/>
          <w:bCs/>
          <w:color w:val="000000" w:themeColor="text1"/>
        </w:rPr>
        <w:t>INF-AMB--CASC-</w:t>
      </w:r>
      <w:r>
        <w:rPr>
          <w:rFonts w:cs="Arial"/>
          <w:b/>
          <w:bCs/>
          <w:color w:val="000000" w:themeColor="text1"/>
        </w:rPr>
        <w:t>232</w:t>
      </w:r>
      <w:r w:rsidRPr="00876A65">
        <w:rPr>
          <w:rFonts w:cs="Arial"/>
          <w:b/>
          <w:bCs/>
          <w:color w:val="000000" w:themeColor="text1"/>
        </w:rPr>
        <w:t>-2</w:t>
      </w:r>
      <w:r>
        <w:rPr>
          <w:rFonts w:cs="Arial"/>
          <w:b/>
          <w:bCs/>
          <w:color w:val="000000" w:themeColor="text1"/>
        </w:rPr>
        <w:t>2</w:t>
      </w:r>
    </w:p>
    <w:p w14:paraId="7C42EEA4" w14:textId="77777777" w:rsidR="00C1231A" w:rsidRPr="00876A65" w:rsidRDefault="00C1231A" w:rsidP="00C1231A">
      <w:pPr>
        <w:spacing w:line="276" w:lineRule="auto"/>
        <w:jc w:val="center"/>
        <w:rPr>
          <w:rFonts w:cs="Arial"/>
          <w:b/>
          <w:bCs/>
          <w:color w:val="000000"/>
        </w:rPr>
      </w:pPr>
      <w:r w:rsidRPr="00876A65">
        <w:rPr>
          <w:rFonts w:cs="Arial"/>
          <w:b/>
        </w:rPr>
        <w:t>“</w:t>
      </w:r>
      <w:r>
        <w:rPr>
          <w:rFonts w:cs="Arial"/>
          <w:b/>
        </w:rPr>
        <w:t>ESTUDIO AMBIENTAL &amp; SST</w:t>
      </w:r>
      <w:r w:rsidRPr="00876A65">
        <w:rPr>
          <w:rFonts w:cs="Arial"/>
          <w:b/>
        </w:rPr>
        <w:t>.”</w:t>
      </w:r>
    </w:p>
    <w:p w14:paraId="2ECA0DFA" w14:textId="77777777" w:rsidR="00C1231A" w:rsidRPr="00876A65" w:rsidRDefault="00C1231A" w:rsidP="00C1231A">
      <w:pPr>
        <w:suppressAutoHyphens/>
        <w:autoSpaceDE w:val="0"/>
        <w:autoSpaceDN w:val="0"/>
        <w:adjustRightInd w:val="0"/>
        <w:spacing w:line="276" w:lineRule="auto"/>
        <w:rPr>
          <w:rFonts w:cs="Arial"/>
          <w:color w:val="000000"/>
          <w:szCs w:val="22"/>
          <w:lang w:eastAsia="zh-CN"/>
        </w:rPr>
      </w:pPr>
    </w:p>
    <w:p w14:paraId="1887082A" w14:textId="77777777" w:rsidR="00C1231A" w:rsidRPr="00876A65" w:rsidRDefault="00C1231A" w:rsidP="00C1231A">
      <w:pPr>
        <w:spacing w:line="276" w:lineRule="auto"/>
        <w:jc w:val="center"/>
        <w:rPr>
          <w:rFonts w:cs="Arial"/>
          <w:b/>
          <w:bCs/>
          <w:color w:val="000000" w:themeColor="text1"/>
          <w:szCs w:val="22"/>
        </w:rPr>
      </w:pPr>
      <w:r w:rsidRPr="00876A65">
        <w:rPr>
          <w:rFonts w:cs="Arial"/>
          <w:b/>
          <w:bCs/>
          <w:color w:val="000000" w:themeColor="text1"/>
          <w:szCs w:val="22"/>
        </w:rPr>
        <w:t>COMPONENTE AMBIENTAL</w:t>
      </w:r>
    </w:p>
    <w:p w14:paraId="0F50ECA8" w14:textId="77777777" w:rsidR="00C1231A" w:rsidRPr="00876A65" w:rsidRDefault="00C1231A" w:rsidP="00C1231A">
      <w:pPr>
        <w:suppressAutoHyphens/>
        <w:autoSpaceDE w:val="0"/>
        <w:autoSpaceDN w:val="0"/>
        <w:adjustRightInd w:val="0"/>
        <w:spacing w:line="276" w:lineRule="auto"/>
        <w:rPr>
          <w:rFonts w:cs="Arial"/>
          <w:color w:val="000000"/>
          <w:szCs w:val="22"/>
          <w:lang w:eastAsia="zh-CN"/>
        </w:rPr>
      </w:pPr>
      <w:bookmarkStart w:id="0" w:name="_Hlk66207687"/>
    </w:p>
    <w:p w14:paraId="2E93A1C1" w14:textId="77777777" w:rsidR="00C1231A" w:rsidRPr="00876A65" w:rsidRDefault="00C1231A" w:rsidP="00C1231A">
      <w:pPr>
        <w:suppressAutoHyphens/>
        <w:autoSpaceDE w:val="0"/>
        <w:autoSpaceDN w:val="0"/>
        <w:adjustRightInd w:val="0"/>
        <w:spacing w:line="276" w:lineRule="auto"/>
        <w:rPr>
          <w:rFonts w:cs="Arial"/>
          <w:color w:val="000000"/>
          <w:szCs w:val="22"/>
          <w:lang w:eastAsia="zh-CN"/>
        </w:rPr>
      </w:pPr>
    </w:p>
    <w:p w14:paraId="70B12FD8" w14:textId="77777777" w:rsidR="00C1231A" w:rsidRPr="00876A65" w:rsidRDefault="00C1231A" w:rsidP="00C1231A">
      <w:pPr>
        <w:autoSpaceDE w:val="0"/>
        <w:autoSpaceDN w:val="0"/>
        <w:adjustRightInd w:val="0"/>
        <w:spacing w:line="276" w:lineRule="auto"/>
        <w:jc w:val="center"/>
        <w:rPr>
          <w:rFonts w:cs="Arial"/>
          <w:b/>
          <w:bCs/>
          <w:color w:val="000000"/>
          <w:szCs w:val="22"/>
        </w:rPr>
      </w:pPr>
      <w:bookmarkStart w:id="1" w:name="_Hlk66205451"/>
      <w:r w:rsidRPr="00876A65">
        <w:rPr>
          <w:rFonts w:cs="Arial"/>
          <w:b/>
          <w:bCs/>
          <w:color w:val="000000"/>
          <w:szCs w:val="22"/>
        </w:rPr>
        <w:t>CONSORCIO CS</w:t>
      </w:r>
    </w:p>
    <w:p w14:paraId="58855D4A" w14:textId="77777777" w:rsidR="00C1231A" w:rsidRPr="00876A65" w:rsidRDefault="00C1231A" w:rsidP="00C1231A">
      <w:pPr>
        <w:autoSpaceDE w:val="0"/>
        <w:autoSpaceDN w:val="0"/>
        <w:adjustRightInd w:val="0"/>
        <w:spacing w:line="276" w:lineRule="auto"/>
        <w:rPr>
          <w:rFonts w:cs="Arial"/>
          <w:color w:val="000000"/>
          <w:szCs w:val="22"/>
        </w:rPr>
      </w:pPr>
    </w:p>
    <w:p w14:paraId="0F58C869" w14:textId="77777777" w:rsidR="00C1231A" w:rsidRPr="00876A65" w:rsidRDefault="00C1231A" w:rsidP="00C1231A">
      <w:pPr>
        <w:autoSpaceDE w:val="0"/>
        <w:autoSpaceDN w:val="0"/>
        <w:adjustRightInd w:val="0"/>
        <w:spacing w:line="276" w:lineRule="auto"/>
        <w:jc w:val="center"/>
        <w:rPr>
          <w:rFonts w:cs="Arial"/>
          <w:color w:val="000000"/>
          <w:szCs w:val="22"/>
        </w:rPr>
      </w:pPr>
      <w:r w:rsidRPr="00876A65">
        <w:rPr>
          <w:rFonts w:cs="Arial"/>
          <w:noProof/>
          <w:szCs w:val="22"/>
        </w:rPr>
        <mc:AlternateContent>
          <mc:Choice Requires="wpg">
            <w:drawing>
              <wp:inline distT="0" distB="0" distL="0" distR="0" wp14:anchorId="7307E582" wp14:editId="10FC9A26">
                <wp:extent cx="2895600" cy="1073150"/>
                <wp:effectExtent l="0" t="0" r="0" b="0"/>
                <wp:docPr id="48" name="Grupo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0" cy="1073150"/>
                          <a:chOff x="0" y="0"/>
                          <a:chExt cx="6132696" cy="2664000"/>
                        </a:xfrm>
                      </wpg:grpSpPr>
                      <pic:pic xmlns:pic="http://schemas.openxmlformats.org/drawingml/2006/picture">
                        <pic:nvPicPr>
                          <pic:cNvPr id="59" name="Imagen 9"/>
                          <pic:cNvPicPr preferRelativeResize="0">
                            <a:picLocks/>
                          </pic:cNvPicPr>
                        </pic:nvPicPr>
                        <pic:blipFill>
                          <a:blip r:embed="rId12"/>
                          <a:stretch>
                            <a:fillRect/>
                          </a:stretch>
                        </pic:blipFill>
                        <pic:spPr>
                          <a:xfrm>
                            <a:off x="936941" y="0"/>
                            <a:ext cx="4140000" cy="1980000"/>
                          </a:xfrm>
                          <a:prstGeom prst="rect">
                            <a:avLst/>
                          </a:prstGeom>
                        </pic:spPr>
                      </pic:pic>
                      <pic:pic xmlns:pic="http://schemas.openxmlformats.org/drawingml/2006/picture">
                        <pic:nvPicPr>
                          <pic:cNvPr id="39233" name="Imagen 10"/>
                          <pic:cNvPicPr>
                            <a:picLocks noChangeAspect="1"/>
                          </pic:cNvPicPr>
                        </pic:nvPicPr>
                        <pic:blipFill>
                          <a:blip r:embed="rId13"/>
                          <a:stretch>
                            <a:fillRect/>
                          </a:stretch>
                        </pic:blipFill>
                        <pic:spPr>
                          <a:xfrm>
                            <a:off x="0" y="1944000"/>
                            <a:ext cx="2703070" cy="720000"/>
                          </a:xfrm>
                          <a:prstGeom prst="rect">
                            <a:avLst/>
                          </a:prstGeom>
                        </pic:spPr>
                      </pic:pic>
                      <pic:pic xmlns:pic="http://schemas.openxmlformats.org/drawingml/2006/picture">
                        <pic:nvPicPr>
                          <pic:cNvPr id="39234" name="Imagen 11"/>
                          <pic:cNvPicPr>
                            <a:picLocks noChangeAspect="1"/>
                          </pic:cNvPicPr>
                        </pic:nvPicPr>
                        <pic:blipFill>
                          <a:blip r:embed="rId14"/>
                          <a:stretch>
                            <a:fillRect/>
                          </a:stretch>
                        </pic:blipFill>
                        <pic:spPr>
                          <a:xfrm>
                            <a:off x="3017101" y="1980000"/>
                            <a:ext cx="3115595" cy="648000"/>
                          </a:xfrm>
                          <a:prstGeom prst="rect">
                            <a:avLst/>
                          </a:prstGeom>
                        </pic:spPr>
                      </pic:pic>
                    </wpg:wgp>
                  </a:graphicData>
                </a:graphic>
              </wp:inline>
            </w:drawing>
          </mc:Choice>
          <mc:Fallback>
            <w:pict>
              <v:group w14:anchorId="4ACBFE40" id="Grupo 48" o:spid="_x0000_s1026" style="width:228pt;height:84.5pt;mso-position-horizontal-relative:char;mso-position-vertical-relative:line"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">
                  <v:imagedata r:id="rId15" o:title=""/>
                  <o:lock v:ext="edit" aspectratio="f"/>
                </v:shape>
                <v:shape id="Imagen 1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">
                  <v:imagedata r:id="rId16"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">
                  <v:imagedata r:id="rId17" o:title=""/>
                </v:shape>
                <w10:anchorlock/>
              </v:group>
            </w:pict>
          </mc:Fallback>
        </mc:AlternateContent>
      </w:r>
    </w:p>
    <w:p w14:paraId="5C0D2688" w14:textId="77777777" w:rsidR="00C1231A" w:rsidRPr="00876A65" w:rsidRDefault="00C1231A" w:rsidP="00C1231A">
      <w:pPr>
        <w:suppressAutoHyphens/>
        <w:autoSpaceDE w:val="0"/>
        <w:autoSpaceDN w:val="0"/>
        <w:adjustRightInd w:val="0"/>
        <w:spacing w:line="276" w:lineRule="auto"/>
        <w:rPr>
          <w:rFonts w:cs="Arial"/>
          <w:color w:val="000000"/>
          <w:szCs w:val="22"/>
          <w:lang w:eastAsia="zh-CN"/>
        </w:rPr>
      </w:pPr>
    </w:p>
    <w:p w14:paraId="7F8C06B2" w14:textId="77777777" w:rsidR="00C1231A" w:rsidRPr="00876A65" w:rsidRDefault="00C1231A" w:rsidP="00C1231A">
      <w:pPr>
        <w:suppressAutoHyphens/>
        <w:autoSpaceDE w:val="0"/>
        <w:autoSpaceDN w:val="0"/>
        <w:adjustRightInd w:val="0"/>
        <w:spacing w:line="276" w:lineRule="auto"/>
        <w:rPr>
          <w:rFonts w:cs="Arial"/>
          <w:color w:val="000000"/>
          <w:szCs w:val="22"/>
          <w:lang w:eastAsia="zh-CN"/>
        </w:rPr>
      </w:pPr>
    </w:p>
    <w:bookmarkEnd w:id="0"/>
    <w:bookmarkEnd w:id="1"/>
    <w:p w14:paraId="39E9CBF5" w14:textId="77777777" w:rsidR="00C1231A" w:rsidRPr="00876A65" w:rsidRDefault="00C1231A" w:rsidP="00C1231A">
      <w:pPr>
        <w:spacing w:line="276" w:lineRule="auto"/>
        <w:rPr>
          <w:rFonts w:cs="Arial"/>
          <w:b/>
          <w:color w:val="000000" w:themeColor="text1"/>
          <w:szCs w:val="22"/>
        </w:rPr>
      </w:pPr>
    </w:p>
    <w:p w14:paraId="441BE9EC" w14:textId="77777777" w:rsidR="00C1231A" w:rsidRDefault="00C1231A" w:rsidP="00C1231A">
      <w:pPr>
        <w:spacing w:line="276" w:lineRule="auto"/>
        <w:jc w:val="center"/>
        <w:rPr>
          <w:rFonts w:cs="Arial"/>
          <w:color w:val="000000"/>
          <w:szCs w:val="22"/>
        </w:rPr>
        <w:sectPr w:rsidR="00C1231A" w:rsidSect="00A8473F">
          <w:headerReference w:type="even" r:id="rId18"/>
          <w:headerReference w:type="default" r:id="rId19"/>
          <w:footerReference w:type="default" r:id="rId20"/>
          <w:headerReference w:type="first" r:id="rId21"/>
          <w:pgSz w:w="12240" w:h="15840" w:code="1"/>
          <w:pgMar w:top="1701" w:right="1701" w:bottom="1701" w:left="1701" w:header="851" w:footer="290" w:gutter="0"/>
          <w:pgNumType w:start="1"/>
          <w:cols w:space="708"/>
          <w:docGrid w:linePitch="360"/>
        </w:sectPr>
      </w:pPr>
      <w:r w:rsidRPr="00876A65">
        <w:rPr>
          <w:rFonts w:cs="Arial"/>
          <w:color w:val="000000"/>
          <w:szCs w:val="22"/>
        </w:rPr>
        <w:t>BOGOTÁ, 202</w:t>
      </w:r>
      <w:r>
        <w:rPr>
          <w:rFonts w:cs="Arial"/>
          <w:color w:val="000000"/>
          <w:szCs w:val="22"/>
        </w:rPr>
        <w:t>2</w:t>
      </w:r>
      <w:r w:rsidRPr="00876A65">
        <w:rPr>
          <w:rFonts w:cs="Arial"/>
          <w:color w:val="000000"/>
          <w:szCs w:val="22"/>
        </w:rPr>
        <w:t xml:space="preserve"> –</w:t>
      </w:r>
      <w:r>
        <w:rPr>
          <w:rFonts w:cs="Arial"/>
          <w:color w:val="000000"/>
          <w:szCs w:val="22"/>
        </w:rPr>
        <w:t xml:space="preserve"> FEBRERO </w:t>
      </w:r>
    </w:p>
    <w:p w14:paraId="17709556" w14:textId="77777777" w:rsidR="00C1231A" w:rsidRPr="00876A65" w:rsidRDefault="00C1231A" w:rsidP="00C1231A">
      <w:pPr>
        <w:spacing w:line="276" w:lineRule="auto"/>
        <w:jc w:val="center"/>
        <w:rPr>
          <w:rFonts w:cs="Arial"/>
          <w:color w:val="000000"/>
          <w:szCs w:val="22"/>
        </w:rPr>
      </w:pPr>
    </w:p>
    <w:p w14:paraId="2C6106D8" w14:textId="77777777" w:rsidR="00E10120" w:rsidRPr="004213DF" w:rsidRDefault="00E10120" w:rsidP="004213DF">
      <w:pPr>
        <w:widowControl w:val="0"/>
        <w:rPr>
          <w:rFonts w:cs="Arial"/>
          <w:b/>
          <w:szCs w:val="20"/>
        </w:rPr>
      </w:pPr>
    </w:p>
    <w:p w14:paraId="6CB4122A" w14:textId="77777777" w:rsidR="00E10120" w:rsidRPr="004213DF" w:rsidRDefault="00E10120" w:rsidP="004213DF">
      <w:pPr>
        <w:widowControl w:val="0"/>
        <w:rPr>
          <w:rFonts w:cs="Arial"/>
          <w:b/>
          <w:szCs w:val="20"/>
        </w:rPr>
      </w:pPr>
    </w:p>
    <w:p w14:paraId="03E54438" w14:textId="77777777" w:rsidR="009666C1" w:rsidRPr="00D91E76" w:rsidRDefault="009666C1" w:rsidP="009666C1">
      <w:pPr>
        <w:jc w:val="center"/>
        <w:rPr>
          <w:rFonts w:cs="Arial"/>
          <w:b/>
          <w:bCs/>
          <w:color w:val="000000"/>
          <w:sz w:val="24"/>
        </w:rPr>
      </w:pPr>
      <w:r w:rsidRPr="00D91E76">
        <w:rPr>
          <w:rFonts w:cs="Arial"/>
          <w:b/>
          <w:bCs/>
          <w:color w:val="000000"/>
          <w:sz w:val="24"/>
        </w:rPr>
        <w:t>PRODUCTO DOCUMENTAL</w:t>
      </w:r>
    </w:p>
    <w:p w14:paraId="0D76DBB5" w14:textId="23EB9819" w:rsidR="009666C1" w:rsidRDefault="009666C1" w:rsidP="009666C1">
      <w:pPr>
        <w:jc w:val="center"/>
        <w:rPr>
          <w:rFonts w:cs="Arial"/>
          <w:color w:val="000000"/>
          <w:sz w:val="24"/>
        </w:rPr>
      </w:pPr>
    </w:p>
    <w:p w14:paraId="2036B307" w14:textId="77777777" w:rsidR="00E779D1" w:rsidRPr="00D91E76" w:rsidRDefault="00E779D1" w:rsidP="009666C1">
      <w:pPr>
        <w:jc w:val="center"/>
        <w:rPr>
          <w:rFonts w:cs="Arial"/>
          <w:color w:val="000000"/>
          <w:sz w:val="24"/>
        </w:rPr>
      </w:pPr>
    </w:p>
    <w:p w14:paraId="23D76D8C" w14:textId="77777777" w:rsidR="009666C1" w:rsidRPr="00D91E76" w:rsidRDefault="009666C1" w:rsidP="009666C1">
      <w:pPr>
        <w:jc w:val="center"/>
        <w:rPr>
          <w:rFonts w:cs="Arial"/>
          <w:color w:val="000000"/>
          <w:sz w:val="24"/>
        </w:rPr>
      </w:pPr>
    </w:p>
    <w:p w14:paraId="1A924F94" w14:textId="2A388978" w:rsidR="009666C1" w:rsidRPr="00D91E76" w:rsidRDefault="009666C1" w:rsidP="009666C1">
      <w:pPr>
        <w:jc w:val="center"/>
        <w:rPr>
          <w:rFonts w:cs="Arial"/>
          <w:b/>
          <w:bCs/>
          <w:color w:val="000000" w:themeColor="text1"/>
        </w:rPr>
      </w:pPr>
      <w:r w:rsidRPr="00C1231A">
        <w:rPr>
          <w:rFonts w:cs="Arial"/>
          <w:b/>
          <w:bCs/>
          <w:color w:val="000000" w:themeColor="text1"/>
        </w:rPr>
        <w:t>INF-AMB--CASC-0</w:t>
      </w:r>
      <w:r w:rsidR="00C1231A" w:rsidRPr="00C1231A">
        <w:rPr>
          <w:rFonts w:cs="Arial"/>
          <w:b/>
          <w:bCs/>
          <w:color w:val="000000" w:themeColor="text1"/>
        </w:rPr>
        <w:t>232-</w:t>
      </w:r>
      <w:r w:rsidRPr="00C1231A">
        <w:rPr>
          <w:rFonts w:cs="Arial"/>
          <w:b/>
          <w:bCs/>
          <w:color w:val="000000" w:themeColor="text1"/>
        </w:rPr>
        <w:t>2</w:t>
      </w:r>
      <w:r w:rsidR="00C1231A" w:rsidRPr="00C1231A">
        <w:rPr>
          <w:rFonts w:cs="Arial"/>
          <w:b/>
          <w:bCs/>
          <w:color w:val="000000" w:themeColor="text1"/>
        </w:rPr>
        <w:t>2</w:t>
      </w:r>
    </w:p>
    <w:p w14:paraId="70556471" w14:textId="6D7ED301" w:rsidR="00AD278E" w:rsidRDefault="00AD278E" w:rsidP="009666C1">
      <w:pPr>
        <w:jc w:val="center"/>
        <w:rPr>
          <w:rFonts w:cs="Arial"/>
          <w:b/>
          <w:bCs/>
          <w:color w:val="000000" w:themeColor="text1"/>
        </w:rPr>
      </w:pPr>
    </w:p>
    <w:p w14:paraId="3571C7CC" w14:textId="77777777" w:rsidR="00E779D1" w:rsidRDefault="00E779D1" w:rsidP="009666C1">
      <w:pPr>
        <w:jc w:val="center"/>
        <w:rPr>
          <w:rFonts w:cs="Arial"/>
          <w:b/>
          <w:bCs/>
          <w:color w:val="000000" w:themeColor="text1"/>
        </w:rPr>
      </w:pPr>
    </w:p>
    <w:p w14:paraId="3B8D1D32" w14:textId="77777777" w:rsidR="00AD278E" w:rsidRDefault="00AD278E" w:rsidP="009666C1">
      <w:pPr>
        <w:jc w:val="center"/>
        <w:rPr>
          <w:rFonts w:cs="Arial"/>
          <w:b/>
          <w:bCs/>
          <w:color w:val="000000" w:themeColor="text1"/>
        </w:rPr>
      </w:pPr>
    </w:p>
    <w:p w14:paraId="07F88635" w14:textId="690AAF74" w:rsidR="009666C1" w:rsidRDefault="009666C1" w:rsidP="009666C1">
      <w:pPr>
        <w:jc w:val="center"/>
        <w:rPr>
          <w:rFonts w:cs="Arial"/>
          <w:b/>
          <w:bCs/>
          <w:color w:val="000000" w:themeColor="text1"/>
        </w:rPr>
      </w:pPr>
      <w:r>
        <w:rPr>
          <w:rFonts w:cs="Arial"/>
          <w:b/>
          <w:bCs/>
          <w:color w:val="000000" w:themeColor="text1"/>
        </w:rPr>
        <w:t xml:space="preserve">ESTUDIO AMBIENTAL </w:t>
      </w:r>
    </w:p>
    <w:p w14:paraId="59F9E6E1" w14:textId="77777777" w:rsidR="00E779D1" w:rsidRPr="00D91E76" w:rsidRDefault="00E779D1" w:rsidP="009666C1">
      <w:pPr>
        <w:jc w:val="center"/>
        <w:rPr>
          <w:rFonts w:cs="Arial"/>
          <w:b/>
          <w:bCs/>
          <w:color w:val="000000" w:themeColor="text1"/>
        </w:rPr>
      </w:pPr>
    </w:p>
    <w:p w14:paraId="7A03B1AF" w14:textId="3302A81F" w:rsidR="009666C1" w:rsidRPr="00D91E76" w:rsidRDefault="009666C1" w:rsidP="009666C1">
      <w:pPr>
        <w:jc w:val="center"/>
        <w:rPr>
          <w:rFonts w:cs="Arial"/>
          <w:b/>
          <w:bCs/>
          <w:color w:val="000000" w:themeColor="text1"/>
        </w:rPr>
      </w:pPr>
    </w:p>
    <w:p w14:paraId="126E6CAE" w14:textId="77777777" w:rsidR="009666C1" w:rsidRPr="00D91E76" w:rsidRDefault="009666C1" w:rsidP="009666C1">
      <w:pPr>
        <w:jc w:val="center"/>
        <w:rPr>
          <w:rFonts w:cs="Arial"/>
          <w:b/>
          <w:bCs/>
          <w:color w:val="000000" w:themeColor="text1"/>
        </w:rPr>
      </w:pPr>
      <w:r w:rsidRPr="00980A1A">
        <w:rPr>
          <w:rFonts w:cs="Arial"/>
          <w:b/>
          <w:bCs/>
          <w:color w:val="000000" w:themeColor="text1"/>
        </w:rPr>
        <w:t>CAPITULO 3. LOCALIZACION Y DESCRIPCION DEL PROYECTO</w:t>
      </w:r>
    </w:p>
    <w:p w14:paraId="617046A8" w14:textId="77777777" w:rsidR="009666C1" w:rsidRPr="00D91E76" w:rsidRDefault="009666C1" w:rsidP="009666C1">
      <w:pPr>
        <w:suppressAutoHyphens/>
        <w:autoSpaceDE w:val="0"/>
        <w:autoSpaceDN w:val="0"/>
        <w:adjustRightInd w:val="0"/>
        <w:rPr>
          <w:rFonts w:cs="Arial"/>
          <w:color w:val="000000"/>
          <w:sz w:val="24"/>
          <w:lang w:eastAsia="zh-CN"/>
        </w:rPr>
      </w:pPr>
    </w:p>
    <w:p w14:paraId="2B539072" w14:textId="77777777" w:rsidR="009666C1" w:rsidRPr="00D91E76" w:rsidRDefault="009666C1" w:rsidP="009666C1">
      <w:pPr>
        <w:jc w:val="center"/>
        <w:rPr>
          <w:rFonts w:cs="Arial"/>
          <w:b/>
          <w:bCs/>
          <w:color w:val="000000" w:themeColor="text1"/>
        </w:rPr>
      </w:pPr>
    </w:p>
    <w:p w14:paraId="3FD93118" w14:textId="77777777" w:rsidR="009666C1" w:rsidRPr="00D91E76" w:rsidRDefault="009666C1" w:rsidP="009666C1">
      <w:pPr>
        <w:jc w:val="center"/>
        <w:rPr>
          <w:rFonts w:cs="Arial"/>
          <w:b/>
          <w:bCs/>
          <w:color w:val="000000" w:themeColor="text1"/>
        </w:rPr>
      </w:pPr>
    </w:p>
    <w:p w14:paraId="0A3D2ABB" w14:textId="77777777" w:rsidR="009666C1" w:rsidRPr="00D91E76" w:rsidRDefault="009666C1" w:rsidP="009666C1">
      <w:pPr>
        <w:jc w:val="center"/>
        <w:rPr>
          <w:rFonts w:cs="Arial"/>
          <w:b/>
          <w:bCs/>
          <w:color w:val="000000"/>
          <w:sz w:val="24"/>
        </w:rPr>
      </w:pPr>
      <w:bookmarkStart w:id="2" w:name="_Hlk66207751"/>
      <w:r w:rsidRPr="00D91E76">
        <w:rPr>
          <w:rFonts w:cs="Arial"/>
          <w:b/>
          <w:bCs/>
          <w:color w:val="000000"/>
          <w:sz w:val="24"/>
        </w:rPr>
        <w:t>CONTROL DE VERSIONES</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71"/>
        <w:gridCol w:w="1276"/>
        <w:gridCol w:w="5953"/>
        <w:gridCol w:w="851"/>
      </w:tblGrid>
      <w:tr w:rsidR="009666C1" w:rsidRPr="00D91E76" w14:paraId="35E22867" w14:textId="77777777" w:rsidTr="009B6AD1">
        <w:trPr>
          <w:jc w:val="center"/>
        </w:trPr>
        <w:tc>
          <w:tcPr>
            <w:tcW w:w="1271"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679D0692" w14:textId="77777777" w:rsidR="009666C1" w:rsidRPr="00D91E76" w:rsidRDefault="009666C1" w:rsidP="00E464D8">
            <w:pPr>
              <w:spacing w:before="60" w:after="60"/>
              <w:jc w:val="center"/>
              <w:rPr>
                <w:rFonts w:cs="Arial"/>
                <w:b/>
                <w:color w:val="000000"/>
              </w:rPr>
            </w:pPr>
            <w:bookmarkStart w:id="3" w:name="_Hlk66138810"/>
            <w:r w:rsidRPr="00D91E76">
              <w:rPr>
                <w:rFonts w:cs="Arial"/>
                <w:b/>
                <w:color w:val="000000"/>
              </w:rPr>
              <w:t xml:space="preserve">Versión </w:t>
            </w:r>
          </w:p>
        </w:tc>
        <w:tc>
          <w:tcPr>
            <w:tcW w:w="1276"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0E12098D" w14:textId="77777777" w:rsidR="009666C1" w:rsidRPr="00D91E76" w:rsidRDefault="009666C1" w:rsidP="00E464D8">
            <w:pPr>
              <w:spacing w:before="60" w:after="60"/>
              <w:jc w:val="center"/>
              <w:rPr>
                <w:rFonts w:cs="Arial"/>
                <w:b/>
                <w:color w:val="000000"/>
              </w:rPr>
            </w:pPr>
            <w:r w:rsidRPr="00D91E76">
              <w:rPr>
                <w:rFonts w:cs="Arial"/>
                <w:b/>
                <w:color w:val="000000"/>
              </w:rPr>
              <w:t>Fecha</w:t>
            </w:r>
          </w:p>
        </w:tc>
        <w:tc>
          <w:tcPr>
            <w:tcW w:w="5953"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65051906" w14:textId="77777777" w:rsidR="009666C1" w:rsidRPr="00D91E76" w:rsidRDefault="009666C1" w:rsidP="00E464D8">
            <w:pPr>
              <w:spacing w:before="60" w:after="60"/>
              <w:jc w:val="center"/>
              <w:rPr>
                <w:rFonts w:cs="Arial"/>
                <w:b/>
                <w:color w:val="000000"/>
              </w:rPr>
            </w:pPr>
            <w:r w:rsidRPr="00D91E76">
              <w:rPr>
                <w:rFonts w:cs="Arial"/>
                <w:b/>
                <w:color w:val="000000"/>
              </w:rPr>
              <w:t>Descripción de la Modificación</w:t>
            </w:r>
          </w:p>
        </w:tc>
        <w:tc>
          <w:tcPr>
            <w:tcW w:w="851"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0F9DDADE" w14:textId="77777777" w:rsidR="009666C1" w:rsidRPr="00D91E76" w:rsidRDefault="009666C1" w:rsidP="00E464D8">
            <w:pPr>
              <w:spacing w:before="60" w:after="60"/>
              <w:jc w:val="center"/>
              <w:rPr>
                <w:rFonts w:cs="Arial"/>
                <w:b/>
                <w:color w:val="000000"/>
              </w:rPr>
            </w:pPr>
            <w:r w:rsidRPr="00D91E76">
              <w:rPr>
                <w:rFonts w:cs="Arial"/>
                <w:b/>
                <w:color w:val="000000"/>
              </w:rPr>
              <w:t>Folios</w:t>
            </w:r>
          </w:p>
        </w:tc>
      </w:tr>
      <w:tr w:rsidR="009666C1" w:rsidRPr="00D91E76" w14:paraId="173C71C9" w14:textId="77777777" w:rsidTr="009B6AD1">
        <w:trPr>
          <w:jc w:val="center"/>
        </w:trPr>
        <w:tc>
          <w:tcPr>
            <w:tcW w:w="1271" w:type="dxa"/>
            <w:tcBorders>
              <w:top w:val="single" w:sz="4" w:space="0" w:color="auto"/>
              <w:left w:val="single" w:sz="4" w:space="0" w:color="auto"/>
              <w:bottom w:val="single" w:sz="4" w:space="0" w:color="auto"/>
              <w:right w:val="single" w:sz="4" w:space="0" w:color="auto"/>
            </w:tcBorders>
            <w:vAlign w:val="center"/>
          </w:tcPr>
          <w:p w14:paraId="4034C246" w14:textId="77777777" w:rsidR="009666C1" w:rsidRPr="00D91E76" w:rsidRDefault="009666C1" w:rsidP="00E464D8">
            <w:pPr>
              <w:spacing w:before="60" w:after="60"/>
              <w:jc w:val="center"/>
              <w:rPr>
                <w:rFonts w:cs="Arial"/>
              </w:rPr>
            </w:pPr>
            <w:r w:rsidRPr="00D91E76">
              <w:rPr>
                <w:rFonts w:cs="Arial"/>
              </w:rPr>
              <w:t>Versión 00</w:t>
            </w:r>
          </w:p>
        </w:tc>
        <w:tc>
          <w:tcPr>
            <w:tcW w:w="1276" w:type="dxa"/>
            <w:tcBorders>
              <w:top w:val="single" w:sz="4" w:space="0" w:color="auto"/>
              <w:left w:val="single" w:sz="4" w:space="0" w:color="auto"/>
              <w:bottom w:val="single" w:sz="4" w:space="0" w:color="auto"/>
              <w:right w:val="single" w:sz="4" w:space="0" w:color="auto"/>
            </w:tcBorders>
            <w:vAlign w:val="center"/>
          </w:tcPr>
          <w:p w14:paraId="430DBC84" w14:textId="77777777" w:rsidR="009666C1" w:rsidRPr="00D91E76" w:rsidRDefault="009666C1" w:rsidP="00E464D8">
            <w:pPr>
              <w:spacing w:before="60" w:after="60"/>
              <w:jc w:val="center"/>
              <w:rPr>
                <w:rFonts w:cs="Arial"/>
              </w:rPr>
            </w:pPr>
            <w:r>
              <w:rPr>
                <w:rFonts w:cs="Arial"/>
              </w:rPr>
              <w:t>29/10</w:t>
            </w:r>
            <w:r w:rsidRPr="00D91E76">
              <w:rPr>
                <w:rFonts w:cs="Arial"/>
              </w:rPr>
              <w:t>/2021</w:t>
            </w:r>
          </w:p>
        </w:tc>
        <w:tc>
          <w:tcPr>
            <w:tcW w:w="5953" w:type="dxa"/>
            <w:tcBorders>
              <w:top w:val="single" w:sz="4" w:space="0" w:color="auto"/>
              <w:left w:val="single" w:sz="4" w:space="0" w:color="auto"/>
              <w:bottom w:val="single" w:sz="4" w:space="0" w:color="auto"/>
              <w:right w:val="single" w:sz="4" w:space="0" w:color="auto"/>
            </w:tcBorders>
            <w:vAlign w:val="center"/>
          </w:tcPr>
          <w:p w14:paraId="0105D991" w14:textId="77777777" w:rsidR="009666C1" w:rsidRPr="00D91E76" w:rsidRDefault="009666C1" w:rsidP="00E464D8">
            <w:pPr>
              <w:spacing w:before="60" w:after="60"/>
              <w:jc w:val="center"/>
              <w:rPr>
                <w:rFonts w:cs="Arial"/>
              </w:rPr>
            </w:pPr>
            <w:r w:rsidRPr="00D91E76">
              <w:rPr>
                <w:rFonts w:cs="Arial"/>
              </w:rPr>
              <w:t>Creación del documento</w:t>
            </w:r>
          </w:p>
        </w:tc>
        <w:tc>
          <w:tcPr>
            <w:tcW w:w="851" w:type="dxa"/>
            <w:tcBorders>
              <w:top w:val="single" w:sz="4" w:space="0" w:color="auto"/>
              <w:left w:val="single" w:sz="4" w:space="0" w:color="auto"/>
              <w:bottom w:val="single" w:sz="4" w:space="0" w:color="auto"/>
              <w:right w:val="single" w:sz="4" w:space="0" w:color="auto"/>
            </w:tcBorders>
            <w:vAlign w:val="center"/>
          </w:tcPr>
          <w:p w14:paraId="58783956" w14:textId="00B38932" w:rsidR="009666C1" w:rsidRPr="00D91E76" w:rsidRDefault="009666C1" w:rsidP="00E464D8">
            <w:pPr>
              <w:spacing w:before="60" w:after="60"/>
              <w:jc w:val="center"/>
              <w:rPr>
                <w:rFonts w:cs="Arial"/>
              </w:rPr>
            </w:pPr>
            <w:r w:rsidRPr="004A01A8">
              <w:rPr>
                <w:rFonts w:cs="Arial"/>
              </w:rPr>
              <w:t>1</w:t>
            </w:r>
            <w:r w:rsidR="0051123F" w:rsidRPr="004A01A8">
              <w:rPr>
                <w:rFonts w:cs="Arial"/>
              </w:rPr>
              <w:t>5</w:t>
            </w:r>
          </w:p>
        </w:tc>
      </w:tr>
      <w:tr w:rsidR="009666C1" w:rsidRPr="00D91E76" w14:paraId="77E6AA46" w14:textId="77777777" w:rsidTr="009B6AD1">
        <w:trPr>
          <w:jc w:val="center"/>
        </w:trPr>
        <w:tc>
          <w:tcPr>
            <w:tcW w:w="1271" w:type="dxa"/>
            <w:tcBorders>
              <w:top w:val="single" w:sz="4" w:space="0" w:color="auto"/>
              <w:left w:val="single" w:sz="4" w:space="0" w:color="auto"/>
              <w:bottom w:val="single" w:sz="4" w:space="0" w:color="auto"/>
              <w:right w:val="single" w:sz="4" w:space="0" w:color="auto"/>
            </w:tcBorders>
            <w:vAlign w:val="center"/>
          </w:tcPr>
          <w:p w14:paraId="04E5ED49" w14:textId="6C088A1F" w:rsidR="009666C1" w:rsidRPr="00D91E76" w:rsidRDefault="009B6AD1" w:rsidP="00E464D8">
            <w:pPr>
              <w:spacing w:before="60" w:after="60"/>
              <w:jc w:val="center"/>
              <w:rPr>
                <w:rFonts w:cs="Arial"/>
              </w:rPr>
            </w:pPr>
            <w:r w:rsidRPr="00D91E76">
              <w:rPr>
                <w:rFonts w:cs="Arial"/>
              </w:rPr>
              <w:t>Versión 0</w:t>
            </w:r>
            <w:r>
              <w:rPr>
                <w:rFonts w:cs="Arial"/>
              </w:rPr>
              <w:t>1</w:t>
            </w:r>
          </w:p>
        </w:tc>
        <w:tc>
          <w:tcPr>
            <w:tcW w:w="1276" w:type="dxa"/>
            <w:tcBorders>
              <w:top w:val="single" w:sz="4" w:space="0" w:color="auto"/>
              <w:left w:val="single" w:sz="4" w:space="0" w:color="auto"/>
              <w:bottom w:val="single" w:sz="4" w:space="0" w:color="auto"/>
              <w:right w:val="single" w:sz="4" w:space="0" w:color="auto"/>
            </w:tcBorders>
            <w:vAlign w:val="center"/>
          </w:tcPr>
          <w:p w14:paraId="03CCC504" w14:textId="5B9322FD" w:rsidR="009666C1" w:rsidRPr="00D91E76" w:rsidRDefault="009B6AD1" w:rsidP="00E464D8">
            <w:pPr>
              <w:spacing w:before="60" w:after="60"/>
              <w:jc w:val="center"/>
              <w:rPr>
                <w:rFonts w:cs="Arial"/>
              </w:rPr>
            </w:pPr>
            <w:r>
              <w:rPr>
                <w:rFonts w:cs="Arial"/>
              </w:rPr>
              <w:t>09/12/2021</w:t>
            </w:r>
          </w:p>
        </w:tc>
        <w:tc>
          <w:tcPr>
            <w:tcW w:w="5953" w:type="dxa"/>
            <w:tcBorders>
              <w:top w:val="single" w:sz="4" w:space="0" w:color="auto"/>
              <w:left w:val="single" w:sz="4" w:space="0" w:color="auto"/>
              <w:bottom w:val="single" w:sz="4" w:space="0" w:color="auto"/>
              <w:right w:val="single" w:sz="4" w:space="0" w:color="auto"/>
            </w:tcBorders>
            <w:vAlign w:val="center"/>
          </w:tcPr>
          <w:p w14:paraId="61AEE678" w14:textId="26BBDAA1" w:rsidR="009666C1" w:rsidRPr="00D91E76" w:rsidRDefault="009B6AD1" w:rsidP="00E464D8">
            <w:pPr>
              <w:spacing w:before="60" w:after="60"/>
              <w:jc w:val="center"/>
              <w:rPr>
                <w:rFonts w:cs="Arial"/>
              </w:rPr>
            </w:pPr>
            <w:r>
              <w:rPr>
                <w:rFonts w:cs="Arial"/>
              </w:rPr>
              <w:t xml:space="preserve">Observaciones de Interventoría </w:t>
            </w:r>
            <w:r w:rsidRPr="009B6AD1">
              <w:rPr>
                <w:rFonts w:cs="Arial"/>
              </w:rPr>
              <w:t>comunicado ISC-CAI-P1580 559</w:t>
            </w:r>
          </w:p>
        </w:tc>
        <w:tc>
          <w:tcPr>
            <w:tcW w:w="851" w:type="dxa"/>
            <w:tcBorders>
              <w:top w:val="single" w:sz="4" w:space="0" w:color="auto"/>
              <w:left w:val="single" w:sz="4" w:space="0" w:color="auto"/>
              <w:bottom w:val="single" w:sz="4" w:space="0" w:color="auto"/>
              <w:right w:val="single" w:sz="4" w:space="0" w:color="auto"/>
            </w:tcBorders>
            <w:vAlign w:val="center"/>
          </w:tcPr>
          <w:p w14:paraId="0DCC7665" w14:textId="36D277AE" w:rsidR="009666C1" w:rsidRPr="00D91E76" w:rsidRDefault="004A01A8" w:rsidP="00E464D8">
            <w:pPr>
              <w:spacing w:before="60" w:after="60"/>
              <w:jc w:val="center"/>
              <w:rPr>
                <w:rFonts w:cs="Arial"/>
              </w:rPr>
            </w:pPr>
            <w:r>
              <w:rPr>
                <w:rFonts w:cs="Arial"/>
              </w:rPr>
              <w:t>16</w:t>
            </w:r>
          </w:p>
        </w:tc>
      </w:tr>
      <w:tr w:rsidR="00525CC3" w:rsidRPr="00D91E76" w14:paraId="5C587591" w14:textId="77777777" w:rsidTr="009B6AD1">
        <w:trPr>
          <w:jc w:val="center"/>
        </w:trPr>
        <w:tc>
          <w:tcPr>
            <w:tcW w:w="1271" w:type="dxa"/>
            <w:tcBorders>
              <w:top w:val="single" w:sz="4" w:space="0" w:color="auto"/>
              <w:left w:val="single" w:sz="4" w:space="0" w:color="auto"/>
              <w:bottom w:val="single" w:sz="4" w:space="0" w:color="auto"/>
              <w:right w:val="single" w:sz="4" w:space="0" w:color="auto"/>
            </w:tcBorders>
            <w:vAlign w:val="center"/>
          </w:tcPr>
          <w:p w14:paraId="671F385D" w14:textId="78A85B56" w:rsidR="00525CC3" w:rsidRPr="00D91E76" w:rsidRDefault="00525CC3" w:rsidP="00525CC3">
            <w:pPr>
              <w:spacing w:before="60" w:after="60"/>
              <w:jc w:val="center"/>
              <w:rPr>
                <w:rFonts w:cs="Arial"/>
              </w:rPr>
            </w:pPr>
            <w:r w:rsidRPr="00D91E76">
              <w:rPr>
                <w:rFonts w:cs="Arial"/>
              </w:rPr>
              <w:t>Versión 0</w:t>
            </w:r>
            <w:r>
              <w:rPr>
                <w:rFonts w:cs="Arial"/>
              </w:rPr>
              <w:t>2</w:t>
            </w:r>
          </w:p>
        </w:tc>
        <w:tc>
          <w:tcPr>
            <w:tcW w:w="1276" w:type="dxa"/>
            <w:tcBorders>
              <w:top w:val="single" w:sz="4" w:space="0" w:color="auto"/>
              <w:left w:val="single" w:sz="4" w:space="0" w:color="auto"/>
              <w:bottom w:val="single" w:sz="4" w:space="0" w:color="auto"/>
              <w:right w:val="single" w:sz="4" w:space="0" w:color="auto"/>
            </w:tcBorders>
            <w:vAlign w:val="center"/>
          </w:tcPr>
          <w:p w14:paraId="33C22838" w14:textId="75A29721" w:rsidR="00525CC3" w:rsidRPr="00D91E76" w:rsidRDefault="00525CC3" w:rsidP="00525CC3">
            <w:pPr>
              <w:spacing w:before="60" w:after="60"/>
              <w:jc w:val="center"/>
              <w:rPr>
                <w:rFonts w:cs="Arial"/>
              </w:rPr>
            </w:pPr>
            <w:r>
              <w:rPr>
                <w:rFonts w:cs="Arial"/>
              </w:rPr>
              <w:t>19/02/2022</w:t>
            </w:r>
          </w:p>
        </w:tc>
        <w:tc>
          <w:tcPr>
            <w:tcW w:w="5953" w:type="dxa"/>
            <w:tcBorders>
              <w:top w:val="single" w:sz="4" w:space="0" w:color="auto"/>
              <w:left w:val="single" w:sz="4" w:space="0" w:color="auto"/>
              <w:bottom w:val="single" w:sz="4" w:space="0" w:color="auto"/>
              <w:right w:val="single" w:sz="4" w:space="0" w:color="auto"/>
            </w:tcBorders>
            <w:vAlign w:val="center"/>
          </w:tcPr>
          <w:p w14:paraId="3A8DBD6B" w14:textId="080A5461" w:rsidR="00525CC3" w:rsidRPr="00D91E76" w:rsidRDefault="00525CC3" w:rsidP="00525CC3">
            <w:pPr>
              <w:spacing w:before="60" w:after="60"/>
              <w:jc w:val="center"/>
              <w:rPr>
                <w:rFonts w:cs="Arial"/>
              </w:rPr>
            </w:pPr>
            <w:r>
              <w:rPr>
                <w:rFonts w:cs="Arial"/>
              </w:rPr>
              <w:t xml:space="preserve">Observaciones de Interventoría </w:t>
            </w:r>
            <w:r w:rsidRPr="009B6AD1">
              <w:rPr>
                <w:rFonts w:cs="Arial"/>
              </w:rPr>
              <w:t xml:space="preserve">comunicado ISC-CAI-P1580 </w:t>
            </w:r>
            <w:r>
              <w:rPr>
                <w:rFonts w:cs="Arial"/>
              </w:rPr>
              <w:t>836</w:t>
            </w:r>
          </w:p>
        </w:tc>
        <w:tc>
          <w:tcPr>
            <w:tcW w:w="851" w:type="dxa"/>
            <w:tcBorders>
              <w:top w:val="single" w:sz="4" w:space="0" w:color="auto"/>
              <w:left w:val="single" w:sz="4" w:space="0" w:color="auto"/>
              <w:bottom w:val="single" w:sz="4" w:space="0" w:color="auto"/>
              <w:right w:val="single" w:sz="4" w:space="0" w:color="auto"/>
            </w:tcBorders>
            <w:vAlign w:val="center"/>
          </w:tcPr>
          <w:p w14:paraId="6AA879E0" w14:textId="31DD7FA5" w:rsidR="00525CC3" w:rsidRPr="00D91E76" w:rsidRDefault="00525CC3" w:rsidP="00525CC3">
            <w:pPr>
              <w:spacing w:before="60" w:after="60"/>
              <w:jc w:val="center"/>
              <w:rPr>
                <w:rFonts w:cs="Arial"/>
              </w:rPr>
            </w:pPr>
            <w:r>
              <w:rPr>
                <w:rFonts w:cs="Arial"/>
              </w:rPr>
              <w:t>16</w:t>
            </w:r>
          </w:p>
        </w:tc>
      </w:tr>
      <w:bookmarkEnd w:id="3"/>
    </w:tbl>
    <w:p w14:paraId="48A32ACB" w14:textId="77777777" w:rsidR="009666C1" w:rsidRPr="00D91E76" w:rsidRDefault="009666C1" w:rsidP="009666C1">
      <w:pPr>
        <w:autoSpaceDE w:val="0"/>
        <w:autoSpaceDN w:val="0"/>
        <w:adjustRightInd w:val="0"/>
        <w:rPr>
          <w:rFonts w:cs="Arial"/>
          <w:color w:val="000000"/>
          <w:sz w:val="24"/>
        </w:rPr>
      </w:pPr>
    </w:p>
    <w:p w14:paraId="36AD95E6" w14:textId="0F53D373" w:rsidR="009666C1" w:rsidRPr="00D91E76" w:rsidRDefault="009666C1" w:rsidP="009666C1">
      <w:pPr>
        <w:spacing w:before="240" w:after="240"/>
        <w:jc w:val="center"/>
        <w:rPr>
          <w:rFonts w:cs="Arial"/>
          <w:sz w:val="24"/>
        </w:rPr>
      </w:pPr>
      <w:bookmarkStart w:id="4" w:name="_Hlk66138863"/>
      <w:bookmarkEnd w:id="2"/>
    </w:p>
    <w:bookmarkEnd w:id="4"/>
    <w:p w14:paraId="5329BB3C" w14:textId="77777777" w:rsidR="00E10120" w:rsidRPr="004213DF" w:rsidRDefault="00E10120" w:rsidP="009666C1">
      <w:pPr>
        <w:widowControl w:val="0"/>
        <w:jc w:val="center"/>
        <w:rPr>
          <w:rFonts w:cs="Arial"/>
          <w:b/>
          <w:szCs w:val="20"/>
        </w:rPr>
      </w:pPr>
    </w:p>
    <w:p w14:paraId="0300CEE2" w14:textId="77777777" w:rsidR="00E10120" w:rsidRPr="004213DF" w:rsidRDefault="00E10120" w:rsidP="004213DF">
      <w:pPr>
        <w:widowControl w:val="0"/>
        <w:rPr>
          <w:rFonts w:cs="Arial"/>
          <w:b/>
          <w:szCs w:val="20"/>
        </w:rPr>
      </w:pPr>
    </w:p>
    <w:p w14:paraId="510D5EA9" w14:textId="77777777" w:rsidR="00E10120" w:rsidRPr="004213DF" w:rsidRDefault="00E10120" w:rsidP="004213DF">
      <w:pPr>
        <w:widowControl w:val="0"/>
        <w:rPr>
          <w:rFonts w:cs="Arial"/>
          <w:b/>
          <w:szCs w:val="20"/>
        </w:rPr>
      </w:pPr>
    </w:p>
    <w:p w14:paraId="08F559D5" w14:textId="77777777" w:rsidR="00E10120" w:rsidRPr="004213DF" w:rsidRDefault="00E10120" w:rsidP="004213DF">
      <w:pPr>
        <w:widowControl w:val="0"/>
        <w:rPr>
          <w:rFonts w:cs="Arial"/>
          <w:b/>
          <w:szCs w:val="20"/>
        </w:rPr>
      </w:pPr>
    </w:p>
    <w:p w14:paraId="48865728" w14:textId="3E1F8362" w:rsidR="00E10120" w:rsidRPr="004213DF" w:rsidRDefault="009666C1" w:rsidP="004213DF">
      <w:pPr>
        <w:widowControl w:val="0"/>
        <w:rPr>
          <w:rFonts w:cs="Arial"/>
          <w:b/>
          <w:szCs w:val="20"/>
        </w:rPr>
      </w:pPr>
      <w:r>
        <w:rPr>
          <w:rFonts w:cs="Arial"/>
          <w:b/>
          <w:szCs w:val="20"/>
        </w:rPr>
        <w:t xml:space="preserve"> </w:t>
      </w:r>
    </w:p>
    <w:p w14:paraId="64CA6EDF" w14:textId="77777777" w:rsidR="00E10120" w:rsidRPr="004213DF" w:rsidRDefault="00E10120" w:rsidP="004213DF">
      <w:pPr>
        <w:widowControl w:val="0"/>
        <w:rPr>
          <w:rFonts w:cs="Arial"/>
          <w:b/>
          <w:szCs w:val="20"/>
        </w:rPr>
      </w:pPr>
    </w:p>
    <w:p w14:paraId="450C5CF1" w14:textId="77777777" w:rsidR="00E10120" w:rsidRPr="004213DF" w:rsidRDefault="00E10120" w:rsidP="004213DF">
      <w:pPr>
        <w:widowControl w:val="0"/>
        <w:rPr>
          <w:rFonts w:cs="Arial"/>
          <w:b/>
          <w:szCs w:val="20"/>
        </w:rPr>
      </w:pPr>
    </w:p>
    <w:p w14:paraId="06567407" w14:textId="77777777" w:rsidR="00E10120" w:rsidRPr="004213DF" w:rsidRDefault="00E10120" w:rsidP="004213DF">
      <w:pPr>
        <w:widowControl w:val="0"/>
        <w:rPr>
          <w:rFonts w:cs="Arial"/>
          <w:b/>
          <w:szCs w:val="20"/>
        </w:rPr>
      </w:pPr>
    </w:p>
    <w:p w14:paraId="3DADE84A" w14:textId="77777777" w:rsidR="00E10120" w:rsidRPr="004213DF" w:rsidRDefault="00E10120" w:rsidP="004213DF">
      <w:pPr>
        <w:widowControl w:val="0"/>
        <w:rPr>
          <w:rFonts w:cs="Arial"/>
          <w:b/>
          <w:szCs w:val="20"/>
        </w:rPr>
      </w:pPr>
    </w:p>
    <w:p w14:paraId="4CD37341" w14:textId="77777777" w:rsidR="00E10120" w:rsidRPr="004213DF" w:rsidRDefault="00E10120" w:rsidP="004213DF">
      <w:pPr>
        <w:widowControl w:val="0"/>
        <w:rPr>
          <w:rFonts w:cs="Arial"/>
          <w:b/>
          <w:szCs w:val="20"/>
        </w:rPr>
      </w:pPr>
    </w:p>
    <w:p w14:paraId="66F96DE3" w14:textId="77777777" w:rsidR="00E10120" w:rsidRPr="004213DF" w:rsidRDefault="00E10120" w:rsidP="004213DF">
      <w:pPr>
        <w:widowControl w:val="0"/>
        <w:rPr>
          <w:rFonts w:cs="Arial"/>
          <w:b/>
          <w:szCs w:val="20"/>
        </w:rPr>
      </w:pPr>
    </w:p>
    <w:p w14:paraId="4D0E9FA0" w14:textId="0F1AA128" w:rsidR="009666C1" w:rsidRDefault="009666C1">
      <w:pPr>
        <w:jc w:val="left"/>
        <w:rPr>
          <w:rFonts w:cs="Arial"/>
          <w:b/>
          <w:caps/>
          <w:szCs w:val="20"/>
        </w:rPr>
      </w:pPr>
    </w:p>
    <w:p w14:paraId="402A6039" w14:textId="77777777" w:rsidR="00525CC3" w:rsidRDefault="00525CC3">
      <w:pPr>
        <w:jc w:val="left"/>
        <w:rPr>
          <w:rFonts w:cs="Arial"/>
          <w:b/>
          <w:caps/>
          <w:szCs w:val="20"/>
        </w:rPr>
      </w:pPr>
      <w:r>
        <w:rPr>
          <w:rFonts w:cs="Arial"/>
          <w:szCs w:val="20"/>
        </w:rPr>
        <w:br w:type="page"/>
      </w:r>
    </w:p>
    <w:p w14:paraId="169E80E5" w14:textId="1DE39DD3" w:rsidR="009D3FE6" w:rsidRPr="00343B64" w:rsidRDefault="00B90ABE" w:rsidP="004213DF">
      <w:pPr>
        <w:pStyle w:val="Titulo"/>
        <w:spacing w:before="0" w:after="0"/>
        <w:rPr>
          <w:rFonts w:cs="Arial"/>
          <w:sz w:val="20"/>
          <w:szCs w:val="20"/>
          <w:lang w:val="es-CO"/>
        </w:rPr>
      </w:pPr>
      <w:r w:rsidRPr="00343B64">
        <w:rPr>
          <w:rFonts w:cs="Arial"/>
          <w:sz w:val="20"/>
          <w:szCs w:val="20"/>
          <w:lang w:val="es-CO"/>
        </w:rPr>
        <w:lastRenderedPageBreak/>
        <w:t>Tabla de conteN</w:t>
      </w:r>
      <w:r w:rsidR="003834BE" w:rsidRPr="00343B64">
        <w:rPr>
          <w:rFonts w:cs="Arial"/>
          <w:sz w:val="20"/>
          <w:szCs w:val="20"/>
          <w:lang w:val="es-CO"/>
        </w:rPr>
        <w:t>ido</w:t>
      </w:r>
    </w:p>
    <w:p w14:paraId="59C37EF9" w14:textId="77777777" w:rsidR="009D3FE6" w:rsidRPr="00741A76" w:rsidRDefault="009D3FE6" w:rsidP="004213DF">
      <w:pPr>
        <w:pStyle w:val="Titulo"/>
        <w:spacing w:before="0" w:after="0"/>
        <w:rPr>
          <w:rFonts w:cs="Arial"/>
          <w:color w:val="FF0000"/>
          <w:sz w:val="20"/>
          <w:szCs w:val="20"/>
          <w:lang w:val="es-CO"/>
        </w:rPr>
      </w:pPr>
    </w:p>
    <w:p w14:paraId="42901A7A" w14:textId="3F0ED1AB" w:rsidR="00053CFF" w:rsidRDefault="007923B1">
      <w:pPr>
        <w:pStyle w:val="TDC1"/>
        <w:rPr>
          <w:rFonts w:asciiTheme="minorHAnsi" w:eastAsiaTheme="minorEastAsia" w:hAnsiTheme="minorHAnsi" w:cstheme="minorBidi"/>
          <w:bCs w:val="0"/>
          <w:caps w:val="0"/>
          <w:noProof/>
          <w:sz w:val="22"/>
          <w:szCs w:val="22"/>
          <w:lang w:val="es-MX" w:eastAsia="es-MX"/>
        </w:rPr>
      </w:pPr>
      <w:r w:rsidRPr="00741A76">
        <w:rPr>
          <w:rFonts w:cs="Arial"/>
          <w:color w:val="FF0000"/>
        </w:rPr>
        <w:fldChar w:fldCharType="begin"/>
      </w:r>
      <w:r w:rsidRPr="00741A76">
        <w:rPr>
          <w:rFonts w:cs="Arial"/>
          <w:color w:val="FF0000"/>
        </w:rPr>
        <w:instrText xml:space="preserve"> TOC \o "1-3" \h \z \u </w:instrText>
      </w:r>
      <w:r w:rsidRPr="00741A76">
        <w:rPr>
          <w:rFonts w:cs="Arial"/>
          <w:color w:val="FF0000"/>
        </w:rPr>
        <w:fldChar w:fldCharType="separate"/>
      </w:r>
      <w:hyperlink w:anchor="_Toc96881022" w:history="1">
        <w:r w:rsidR="00053CFF" w:rsidRPr="00735AF2">
          <w:rPr>
            <w:rStyle w:val="Hipervnculo"/>
            <w:noProof/>
          </w:rPr>
          <w:t>3</w:t>
        </w:r>
        <w:r w:rsidR="00053CFF">
          <w:rPr>
            <w:rFonts w:asciiTheme="minorHAnsi" w:eastAsiaTheme="minorEastAsia" w:hAnsiTheme="minorHAnsi" w:cstheme="minorBidi"/>
            <w:bCs w:val="0"/>
            <w:caps w:val="0"/>
            <w:noProof/>
            <w:sz w:val="22"/>
            <w:szCs w:val="22"/>
            <w:lang w:val="es-MX" w:eastAsia="es-MX"/>
          </w:rPr>
          <w:tab/>
        </w:r>
        <w:r w:rsidR="00053CFF" w:rsidRPr="00735AF2">
          <w:rPr>
            <w:rStyle w:val="Hipervnculo"/>
            <w:noProof/>
          </w:rPr>
          <w:t>LOCALIZACIÓN Y DESCRIPCIÓN DEL PROYECTO</w:t>
        </w:r>
        <w:r w:rsidR="00053CFF">
          <w:rPr>
            <w:noProof/>
            <w:webHidden/>
          </w:rPr>
          <w:tab/>
        </w:r>
        <w:r w:rsidR="00053CFF">
          <w:rPr>
            <w:noProof/>
            <w:webHidden/>
          </w:rPr>
          <w:fldChar w:fldCharType="begin"/>
        </w:r>
        <w:r w:rsidR="00053CFF">
          <w:rPr>
            <w:noProof/>
            <w:webHidden/>
          </w:rPr>
          <w:instrText xml:space="preserve"> PAGEREF _Toc96881022 \h </w:instrText>
        </w:r>
        <w:r w:rsidR="00053CFF">
          <w:rPr>
            <w:noProof/>
            <w:webHidden/>
          </w:rPr>
        </w:r>
        <w:r w:rsidR="00053CFF">
          <w:rPr>
            <w:noProof/>
            <w:webHidden/>
          </w:rPr>
          <w:fldChar w:fldCharType="separate"/>
        </w:r>
        <w:r w:rsidR="006E5C84">
          <w:rPr>
            <w:noProof/>
            <w:webHidden/>
          </w:rPr>
          <w:t>4</w:t>
        </w:r>
        <w:r w:rsidR="00053CFF">
          <w:rPr>
            <w:noProof/>
            <w:webHidden/>
          </w:rPr>
          <w:fldChar w:fldCharType="end"/>
        </w:r>
      </w:hyperlink>
    </w:p>
    <w:p w14:paraId="2D5494FC" w14:textId="3DA8D7BB" w:rsidR="00053CFF" w:rsidRDefault="00053CFF">
      <w:pPr>
        <w:pStyle w:val="TDC2"/>
        <w:rPr>
          <w:rFonts w:asciiTheme="minorHAnsi" w:eastAsiaTheme="minorEastAsia" w:hAnsiTheme="minorHAnsi" w:cstheme="minorBidi"/>
          <w:noProof/>
          <w:sz w:val="22"/>
          <w:szCs w:val="22"/>
          <w:lang w:val="es-MX" w:eastAsia="es-MX"/>
        </w:rPr>
      </w:pPr>
      <w:hyperlink w:anchor="_Toc96881023" w:history="1">
        <w:r w:rsidRPr="00735AF2">
          <w:rPr>
            <w:rStyle w:val="Hipervnculo"/>
            <w:noProof/>
          </w:rPr>
          <w:t>3.1</w:t>
        </w:r>
        <w:r>
          <w:rPr>
            <w:rFonts w:asciiTheme="minorHAnsi" w:eastAsiaTheme="minorEastAsia" w:hAnsiTheme="minorHAnsi" w:cstheme="minorBidi"/>
            <w:noProof/>
            <w:sz w:val="22"/>
            <w:szCs w:val="22"/>
            <w:lang w:val="es-MX" w:eastAsia="es-MX"/>
          </w:rPr>
          <w:tab/>
        </w:r>
        <w:r w:rsidRPr="00735AF2">
          <w:rPr>
            <w:rStyle w:val="Hipervnculo"/>
            <w:noProof/>
          </w:rPr>
          <w:t>LOCALIZACION</w:t>
        </w:r>
        <w:r>
          <w:rPr>
            <w:noProof/>
            <w:webHidden/>
          </w:rPr>
          <w:tab/>
        </w:r>
        <w:r>
          <w:rPr>
            <w:noProof/>
            <w:webHidden/>
          </w:rPr>
          <w:fldChar w:fldCharType="begin"/>
        </w:r>
        <w:r>
          <w:rPr>
            <w:noProof/>
            <w:webHidden/>
          </w:rPr>
          <w:instrText xml:space="preserve"> PAGEREF _Toc96881023 \h </w:instrText>
        </w:r>
        <w:r>
          <w:rPr>
            <w:noProof/>
            <w:webHidden/>
          </w:rPr>
        </w:r>
        <w:r>
          <w:rPr>
            <w:noProof/>
            <w:webHidden/>
          </w:rPr>
          <w:fldChar w:fldCharType="separate"/>
        </w:r>
        <w:r w:rsidR="006E5C84">
          <w:rPr>
            <w:noProof/>
            <w:webHidden/>
          </w:rPr>
          <w:t>4</w:t>
        </w:r>
        <w:r>
          <w:rPr>
            <w:noProof/>
            <w:webHidden/>
          </w:rPr>
          <w:fldChar w:fldCharType="end"/>
        </w:r>
      </w:hyperlink>
    </w:p>
    <w:p w14:paraId="20E45925" w14:textId="0083B0F9" w:rsidR="00053CFF" w:rsidRDefault="00053CFF">
      <w:pPr>
        <w:pStyle w:val="TDC2"/>
        <w:rPr>
          <w:rFonts w:asciiTheme="minorHAnsi" w:eastAsiaTheme="minorEastAsia" w:hAnsiTheme="minorHAnsi" w:cstheme="minorBidi"/>
          <w:noProof/>
          <w:sz w:val="22"/>
          <w:szCs w:val="22"/>
          <w:lang w:val="es-MX" w:eastAsia="es-MX"/>
        </w:rPr>
      </w:pPr>
      <w:hyperlink w:anchor="_Toc96881024" w:history="1">
        <w:r w:rsidRPr="00735AF2">
          <w:rPr>
            <w:rStyle w:val="Hipervnculo"/>
            <w:noProof/>
          </w:rPr>
          <w:t>3.2</w:t>
        </w:r>
        <w:r>
          <w:rPr>
            <w:rFonts w:asciiTheme="minorHAnsi" w:eastAsiaTheme="minorEastAsia" w:hAnsiTheme="minorHAnsi" w:cstheme="minorBidi"/>
            <w:noProof/>
            <w:sz w:val="22"/>
            <w:szCs w:val="22"/>
            <w:lang w:val="es-MX" w:eastAsia="es-MX"/>
          </w:rPr>
          <w:tab/>
        </w:r>
        <w:r w:rsidRPr="00735AF2">
          <w:rPr>
            <w:rStyle w:val="Hipervnculo"/>
            <w:noProof/>
          </w:rPr>
          <w:t>ANTECEDENTES</w:t>
        </w:r>
        <w:r>
          <w:rPr>
            <w:noProof/>
            <w:webHidden/>
          </w:rPr>
          <w:tab/>
        </w:r>
        <w:r>
          <w:rPr>
            <w:noProof/>
            <w:webHidden/>
          </w:rPr>
          <w:fldChar w:fldCharType="begin"/>
        </w:r>
        <w:r>
          <w:rPr>
            <w:noProof/>
            <w:webHidden/>
          </w:rPr>
          <w:instrText xml:space="preserve"> PAGEREF _Toc96881024 \h </w:instrText>
        </w:r>
        <w:r>
          <w:rPr>
            <w:noProof/>
            <w:webHidden/>
          </w:rPr>
        </w:r>
        <w:r>
          <w:rPr>
            <w:noProof/>
            <w:webHidden/>
          </w:rPr>
          <w:fldChar w:fldCharType="separate"/>
        </w:r>
        <w:r w:rsidR="006E5C84">
          <w:rPr>
            <w:noProof/>
            <w:webHidden/>
          </w:rPr>
          <w:t>6</w:t>
        </w:r>
        <w:r>
          <w:rPr>
            <w:noProof/>
            <w:webHidden/>
          </w:rPr>
          <w:fldChar w:fldCharType="end"/>
        </w:r>
      </w:hyperlink>
    </w:p>
    <w:p w14:paraId="733CB2DC" w14:textId="576DFD27" w:rsidR="00053CFF" w:rsidRDefault="00053CFF">
      <w:pPr>
        <w:pStyle w:val="TDC2"/>
        <w:rPr>
          <w:rFonts w:asciiTheme="minorHAnsi" w:eastAsiaTheme="minorEastAsia" w:hAnsiTheme="minorHAnsi" w:cstheme="minorBidi"/>
          <w:noProof/>
          <w:sz w:val="22"/>
          <w:szCs w:val="22"/>
          <w:lang w:val="es-MX" w:eastAsia="es-MX"/>
        </w:rPr>
      </w:pPr>
      <w:hyperlink w:anchor="_Toc96881025" w:history="1">
        <w:r w:rsidRPr="00735AF2">
          <w:rPr>
            <w:rStyle w:val="Hipervnculo"/>
            <w:noProof/>
          </w:rPr>
          <w:t>3.3</w:t>
        </w:r>
        <w:r>
          <w:rPr>
            <w:rFonts w:asciiTheme="minorHAnsi" w:eastAsiaTheme="minorEastAsia" w:hAnsiTheme="minorHAnsi" w:cstheme="minorBidi"/>
            <w:noProof/>
            <w:sz w:val="22"/>
            <w:szCs w:val="22"/>
            <w:lang w:val="es-MX" w:eastAsia="es-MX"/>
          </w:rPr>
          <w:tab/>
        </w:r>
        <w:r w:rsidRPr="00735AF2">
          <w:rPr>
            <w:rStyle w:val="Hipervnculo"/>
            <w:noProof/>
          </w:rPr>
          <w:t>DESCRIPCIÓN DEL PROYECTO</w:t>
        </w:r>
        <w:r>
          <w:rPr>
            <w:noProof/>
            <w:webHidden/>
          </w:rPr>
          <w:tab/>
        </w:r>
        <w:r>
          <w:rPr>
            <w:noProof/>
            <w:webHidden/>
          </w:rPr>
          <w:fldChar w:fldCharType="begin"/>
        </w:r>
        <w:r>
          <w:rPr>
            <w:noProof/>
            <w:webHidden/>
          </w:rPr>
          <w:instrText xml:space="preserve"> PAGEREF _Toc96881025 \h </w:instrText>
        </w:r>
        <w:r>
          <w:rPr>
            <w:noProof/>
            <w:webHidden/>
          </w:rPr>
        </w:r>
        <w:r>
          <w:rPr>
            <w:noProof/>
            <w:webHidden/>
          </w:rPr>
          <w:fldChar w:fldCharType="separate"/>
        </w:r>
        <w:r w:rsidR="006E5C84">
          <w:rPr>
            <w:noProof/>
            <w:webHidden/>
          </w:rPr>
          <w:t>6</w:t>
        </w:r>
        <w:r>
          <w:rPr>
            <w:noProof/>
            <w:webHidden/>
          </w:rPr>
          <w:fldChar w:fldCharType="end"/>
        </w:r>
      </w:hyperlink>
    </w:p>
    <w:p w14:paraId="7AA69AA1" w14:textId="56F1E4A9" w:rsidR="00053CFF" w:rsidRDefault="00053CFF">
      <w:pPr>
        <w:pStyle w:val="TDC2"/>
        <w:rPr>
          <w:rFonts w:asciiTheme="minorHAnsi" w:eastAsiaTheme="minorEastAsia" w:hAnsiTheme="minorHAnsi" w:cstheme="minorBidi"/>
          <w:noProof/>
          <w:sz w:val="22"/>
          <w:szCs w:val="22"/>
          <w:lang w:val="es-MX" w:eastAsia="es-MX"/>
        </w:rPr>
      </w:pPr>
      <w:hyperlink w:anchor="_Toc96881026" w:history="1">
        <w:r w:rsidRPr="00735AF2">
          <w:rPr>
            <w:rStyle w:val="Hipervnculo"/>
            <w:noProof/>
          </w:rPr>
          <w:t>3.4</w:t>
        </w:r>
        <w:r>
          <w:rPr>
            <w:rFonts w:asciiTheme="minorHAnsi" w:eastAsiaTheme="minorEastAsia" w:hAnsiTheme="minorHAnsi" w:cstheme="minorBidi"/>
            <w:noProof/>
            <w:sz w:val="22"/>
            <w:szCs w:val="22"/>
            <w:lang w:val="es-MX" w:eastAsia="es-MX"/>
          </w:rPr>
          <w:tab/>
        </w:r>
        <w:r w:rsidRPr="00735AF2">
          <w:rPr>
            <w:rStyle w:val="Hipervnculo"/>
            <w:noProof/>
          </w:rPr>
          <w:t>CARACTERISTICAS DEL PROYECTO</w:t>
        </w:r>
        <w:r>
          <w:rPr>
            <w:noProof/>
            <w:webHidden/>
          </w:rPr>
          <w:tab/>
        </w:r>
        <w:r>
          <w:rPr>
            <w:noProof/>
            <w:webHidden/>
          </w:rPr>
          <w:fldChar w:fldCharType="begin"/>
        </w:r>
        <w:r>
          <w:rPr>
            <w:noProof/>
            <w:webHidden/>
          </w:rPr>
          <w:instrText xml:space="preserve"> PAGEREF _Toc96881026 \h </w:instrText>
        </w:r>
        <w:r>
          <w:rPr>
            <w:noProof/>
            <w:webHidden/>
          </w:rPr>
        </w:r>
        <w:r>
          <w:rPr>
            <w:noProof/>
            <w:webHidden/>
          </w:rPr>
          <w:fldChar w:fldCharType="separate"/>
        </w:r>
        <w:r w:rsidR="006E5C84">
          <w:rPr>
            <w:noProof/>
            <w:webHidden/>
          </w:rPr>
          <w:t>11</w:t>
        </w:r>
        <w:r>
          <w:rPr>
            <w:noProof/>
            <w:webHidden/>
          </w:rPr>
          <w:fldChar w:fldCharType="end"/>
        </w:r>
      </w:hyperlink>
    </w:p>
    <w:p w14:paraId="6487044D" w14:textId="18BF8283" w:rsidR="00053CFF" w:rsidRDefault="00053CFF">
      <w:pPr>
        <w:pStyle w:val="TDC3"/>
        <w:tabs>
          <w:tab w:val="left" w:pos="800"/>
          <w:tab w:val="right" w:leader="dot" w:pos="8828"/>
        </w:tabs>
        <w:rPr>
          <w:rFonts w:asciiTheme="minorHAnsi" w:eastAsiaTheme="minorEastAsia" w:hAnsiTheme="minorHAnsi" w:cstheme="minorBidi"/>
          <w:iCs w:val="0"/>
          <w:noProof/>
          <w:sz w:val="22"/>
          <w:szCs w:val="22"/>
          <w:lang w:val="es-MX" w:eastAsia="es-MX"/>
        </w:rPr>
      </w:pPr>
      <w:hyperlink w:anchor="_Toc96881027" w:history="1">
        <w:r w:rsidRPr="00735AF2">
          <w:rPr>
            <w:rStyle w:val="Hipervnculo"/>
            <w:noProof/>
          </w:rPr>
          <w:t>3.4.1</w:t>
        </w:r>
        <w:r>
          <w:rPr>
            <w:rFonts w:asciiTheme="minorHAnsi" w:eastAsiaTheme="minorEastAsia" w:hAnsiTheme="minorHAnsi" w:cstheme="minorBidi"/>
            <w:iCs w:val="0"/>
            <w:noProof/>
            <w:sz w:val="22"/>
            <w:szCs w:val="22"/>
            <w:lang w:val="es-MX" w:eastAsia="es-MX"/>
          </w:rPr>
          <w:tab/>
        </w:r>
        <w:r w:rsidRPr="00735AF2">
          <w:rPr>
            <w:rStyle w:val="Hipervnculo"/>
            <w:noProof/>
          </w:rPr>
          <w:t>Torres</w:t>
        </w:r>
        <w:r>
          <w:rPr>
            <w:noProof/>
            <w:webHidden/>
          </w:rPr>
          <w:tab/>
        </w:r>
        <w:r>
          <w:rPr>
            <w:noProof/>
            <w:webHidden/>
          </w:rPr>
          <w:fldChar w:fldCharType="begin"/>
        </w:r>
        <w:r>
          <w:rPr>
            <w:noProof/>
            <w:webHidden/>
          </w:rPr>
          <w:instrText xml:space="preserve"> PAGEREF _Toc96881027 \h </w:instrText>
        </w:r>
        <w:r>
          <w:rPr>
            <w:noProof/>
            <w:webHidden/>
          </w:rPr>
        </w:r>
        <w:r>
          <w:rPr>
            <w:noProof/>
            <w:webHidden/>
          </w:rPr>
          <w:fldChar w:fldCharType="separate"/>
        </w:r>
        <w:r w:rsidR="006E5C84">
          <w:rPr>
            <w:noProof/>
            <w:webHidden/>
          </w:rPr>
          <w:t>11</w:t>
        </w:r>
        <w:r>
          <w:rPr>
            <w:noProof/>
            <w:webHidden/>
          </w:rPr>
          <w:fldChar w:fldCharType="end"/>
        </w:r>
      </w:hyperlink>
    </w:p>
    <w:p w14:paraId="2ABCFAE1" w14:textId="15E24163" w:rsidR="00053CFF" w:rsidRDefault="00053CFF">
      <w:pPr>
        <w:pStyle w:val="TDC3"/>
        <w:tabs>
          <w:tab w:val="left" w:pos="800"/>
          <w:tab w:val="right" w:leader="dot" w:pos="8828"/>
        </w:tabs>
        <w:rPr>
          <w:rFonts w:asciiTheme="minorHAnsi" w:eastAsiaTheme="minorEastAsia" w:hAnsiTheme="minorHAnsi" w:cstheme="minorBidi"/>
          <w:iCs w:val="0"/>
          <w:noProof/>
          <w:sz w:val="22"/>
          <w:szCs w:val="22"/>
          <w:lang w:val="es-MX" w:eastAsia="es-MX"/>
        </w:rPr>
      </w:pPr>
      <w:hyperlink w:anchor="_Toc96881028" w:history="1">
        <w:r w:rsidRPr="00735AF2">
          <w:rPr>
            <w:rStyle w:val="Hipervnculo"/>
            <w:noProof/>
          </w:rPr>
          <w:t>3.4.2</w:t>
        </w:r>
        <w:r>
          <w:rPr>
            <w:rFonts w:asciiTheme="minorHAnsi" w:eastAsiaTheme="minorEastAsia" w:hAnsiTheme="minorHAnsi" w:cstheme="minorBidi"/>
            <w:iCs w:val="0"/>
            <w:noProof/>
            <w:sz w:val="22"/>
            <w:szCs w:val="22"/>
            <w:lang w:val="es-MX" w:eastAsia="es-MX"/>
          </w:rPr>
          <w:tab/>
        </w:r>
        <w:r w:rsidRPr="00735AF2">
          <w:rPr>
            <w:rStyle w:val="Hipervnculo"/>
            <w:noProof/>
          </w:rPr>
          <w:t>Cabinas (vehículos)</w:t>
        </w:r>
        <w:r>
          <w:rPr>
            <w:noProof/>
            <w:webHidden/>
          </w:rPr>
          <w:tab/>
        </w:r>
        <w:r>
          <w:rPr>
            <w:noProof/>
            <w:webHidden/>
          </w:rPr>
          <w:fldChar w:fldCharType="begin"/>
        </w:r>
        <w:r>
          <w:rPr>
            <w:noProof/>
            <w:webHidden/>
          </w:rPr>
          <w:instrText xml:space="preserve"> PAGEREF _Toc96881028 \h </w:instrText>
        </w:r>
        <w:r>
          <w:rPr>
            <w:noProof/>
            <w:webHidden/>
          </w:rPr>
        </w:r>
        <w:r>
          <w:rPr>
            <w:noProof/>
            <w:webHidden/>
          </w:rPr>
          <w:fldChar w:fldCharType="separate"/>
        </w:r>
        <w:r w:rsidR="006E5C84">
          <w:rPr>
            <w:noProof/>
            <w:webHidden/>
          </w:rPr>
          <w:t>14</w:t>
        </w:r>
        <w:r>
          <w:rPr>
            <w:noProof/>
            <w:webHidden/>
          </w:rPr>
          <w:fldChar w:fldCharType="end"/>
        </w:r>
      </w:hyperlink>
    </w:p>
    <w:p w14:paraId="5579E5FC" w14:textId="2EF15BB6" w:rsidR="00340E95" w:rsidRDefault="007923B1" w:rsidP="004213DF">
      <w:pPr>
        <w:pStyle w:val="Titulo"/>
        <w:spacing w:before="0" w:after="0"/>
        <w:rPr>
          <w:rFonts w:cs="Arial"/>
          <w:color w:val="FF0000"/>
          <w:sz w:val="20"/>
          <w:szCs w:val="20"/>
          <w:lang w:val="es-CO"/>
        </w:rPr>
      </w:pPr>
      <w:r w:rsidRPr="00741A76">
        <w:rPr>
          <w:rFonts w:cs="Arial"/>
          <w:color w:val="FF0000"/>
          <w:sz w:val="20"/>
          <w:szCs w:val="20"/>
          <w:lang w:val="es-CO"/>
        </w:rPr>
        <w:fldChar w:fldCharType="end"/>
      </w:r>
    </w:p>
    <w:p w14:paraId="5990A257" w14:textId="1CB0BFC5" w:rsidR="00E8789D" w:rsidRDefault="00E8789D" w:rsidP="004213DF">
      <w:pPr>
        <w:pStyle w:val="Titulo"/>
        <w:spacing w:before="0" w:after="0"/>
        <w:rPr>
          <w:rFonts w:cs="Arial"/>
          <w:color w:val="FF0000"/>
          <w:sz w:val="20"/>
          <w:szCs w:val="20"/>
          <w:lang w:val="es-CO"/>
        </w:rPr>
      </w:pPr>
    </w:p>
    <w:p w14:paraId="7DD779AA" w14:textId="450B47FE" w:rsidR="00171CF3" w:rsidRDefault="00171CF3" w:rsidP="004213DF">
      <w:pPr>
        <w:pStyle w:val="Titulo"/>
        <w:spacing w:before="0" w:after="0"/>
        <w:rPr>
          <w:rFonts w:cs="Arial"/>
          <w:sz w:val="20"/>
          <w:szCs w:val="20"/>
          <w:lang w:val="es-CO"/>
        </w:rPr>
      </w:pPr>
    </w:p>
    <w:p w14:paraId="2B37190D" w14:textId="0D91EB36" w:rsidR="00741A76" w:rsidRDefault="00741A76">
      <w:pPr>
        <w:jc w:val="left"/>
        <w:rPr>
          <w:rFonts w:cs="Arial"/>
          <w:b/>
          <w:caps/>
          <w:szCs w:val="20"/>
        </w:rPr>
      </w:pPr>
    </w:p>
    <w:p w14:paraId="420A4EF1" w14:textId="7438EC15" w:rsidR="00343B64" w:rsidRDefault="00343B64" w:rsidP="00343B64">
      <w:pPr>
        <w:pStyle w:val="Tabladeilustraciones"/>
        <w:tabs>
          <w:tab w:val="right" w:leader="dot" w:pos="8828"/>
        </w:tabs>
        <w:jc w:val="center"/>
        <w:rPr>
          <w:b/>
          <w:szCs w:val="20"/>
        </w:rPr>
      </w:pPr>
      <w:r w:rsidRPr="00343B64">
        <w:rPr>
          <w:b/>
          <w:szCs w:val="20"/>
        </w:rPr>
        <w:t>TABLA DE ILUSTRACIONES</w:t>
      </w:r>
    </w:p>
    <w:p w14:paraId="46C5D11F" w14:textId="77777777" w:rsidR="00343B64" w:rsidRPr="00053CFF" w:rsidRDefault="00343B64" w:rsidP="00343B64">
      <w:pPr>
        <w:rPr>
          <w:b/>
          <w:bCs/>
        </w:rPr>
      </w:pPr>
    </w:p>
    <w:p w14:paraId="068EBB7D" w14:textId="42F3EF73" w:rsidR="00053CFF" w:rsidRPr="00053CFF" w:rsidRDefault="00343B64">
      <w:pPr>
        <w:pStyle w:val="Tabladeilustraciones"/>
        <w:tabs>
          <w:tab w:val="right" w:leader="dot" w:pos="8828"/>
        </w:tabs>
        <w:rPr>
          <w:rFonts w:asciiTheme="minorHAnsi" w:eastAsiaTheme="minorEastAsia" w:hAnsiTheme="minorHAnsi" w:cstheme="minorBidi"/>
          <w:noProof/>
          <w:sz w:val="22"/>
          <w:szCs w:val="22"/>
          <w:lang w:val="es-MX" w:eastAsia="es-MX"/>
        </w:rPr>
      </w:pPr>
      <w:r w:rsidRPr="00053CFF">
        <w:rPr>
          <w:color w:val="FF0000"/>
          <w:szCs w:val="20"/>
        </w:rPr>
        <w:fldChar w:fldCharType="begin"/>
      </w:r>
      <w:r w:rsidRPr="00053CFF">
        <w:rPr>
          <w:color w:val="FF0000"/>
          <w:szCs w:val="20"/>
        </w:rPr>
        <w:instrText xml:space="preserve"> TOC \h \z \c "Ilustración" </w:instrText>
      </w:r>
      <w:r w:rsidRPr="00053CFF">
        <w:rPr>
          <w:color w:val="FF0000"/>
          <w:szCs w:val="20"/>
        </w:rPr>
        <w:fldChar w:fldCharType="separate"/>
      </w:r>
      <w:hyperlink w:anchor="_Toc96881076" w:history="1">
        <w:r w:rsidR="00053CFF" w:rsidRPr="00053CFF">
          <w:rPr>
            <w:rStyle w:val="Hipervnculo"/>
            <w:rFonts w:cs="Arial"/>
            <w:noProof/>
          </w:rPr>
          <w:t>Ilustración 1 Localización del Proyecto</w:t>
        </w:r>
        <w:r w:rsidR="00053CFF" w:rsidRPr="00053CFF">
          <w:rPr>
            <w:noProof/>
            <w:webHidden/>
          </w:rPr>
          <w:tab/>
        </w:r>
        <w:r w:rsidR="00053CFF" w:rsidRPr="00053CFF">
          <w:rPr>
            <w:noProof/>
            <w:webHidden/>
          </w:rPr>
          <w:fldChar w:fldCharType="begin"/>
        </w:r>
        <w:r w:rsidR="00053CFF" w:rsidRPr="00053CFF">
          <w:rPr>
            <w:noProof/>
            <w:webHidden/>
          </w:rPr>
          <w:instrText xml:space="preserve"> PAGEREF _Toc96881076 \h </w:instrText>
        </w:r>
        <w:r w:rsidR="00053CFF" w:rsidRPr="00053CFF">
          <w:rPr>
            <w:noProof/>
            <w:webHidden/>
          </w:rPr>
        </w:r>
        <w:r w:rsidR="00053CFF" w:rsidRPr="00053CFF">
          <w:rPr>
            <w:noProof/>
            <w:webHidden/>
          </w:rPr>
          <w:fldChar w:fldCharType="separate"/>
        </w:r>
        <w:r w:rsidR="006E5C84">
          <w:rPr>
            <w:noProof/>
            <w:webHidden/>
          </w:rPr>
          <w:t>5</w:t>
        </w:r>
        <w:r w:rsidR="00053CFF" w:rsidRPr="00053CFF">
          <w:rPr>
            <w:noProof/>
            <w:webHidden/>
          </w:rPr>
          <w:fldChar w:fldCharType="end"/>
        </w:r>
      </w:hyperlink>
    </w:p>
    <w:p w14:paraId="2CBB65FB" w14:textId="673DBAA7" w:rsidR="00053CFF" w:rsidRPr="00053CFF" w:rsidRDefault="00053CFF">
      <w:pPr>
        <w:pStyle w:val="Tabladeilustraciones"/>
        <w:tabs>
          <w:tab w:val="right" w:leader="dot" w:pos="8828"/>
        </w:tabs>
        <w:rPr>
          <w:rFonts w:asciiTheme="minorHAnsi" w:eastAsiaTheme="minorEastAsia" w:hAnsiTheme="minorHAnsi" w:cstheme="minorBidi"/>
          <w:noProof/>
          <w:sz w:val="22"/>
          <w:szCs w:val="22"/>
          <w:lang w:val="es-MX" w:eastAsia="es-MX"/>
        </w:rPr>
      </w:pPr>
      <w:hyperlink w:anchor="_Toc96881077" w:history="1">
        <w:r w:rsidRPr="00053CFF">
          <w:rPr>
            <w:rStyle w:val="Hipervnculo"/>
            <w:rFonts w:cs="Arial"/>
            <w:noProof/>
          </w:rPr>
          <w:t>Ilustración 2 Estación Transferencia parqueadero vehículos particulares Portal 20 de Julio</w:t>
        </w:r>
        <w:r w:rsidRPr="00053CFF">
          <w:rPr>
            <w:noProof/>
            <w:webHidden/>
          </w:rPr>
          <w:tab/>
        </w:r>
        <w:r w:rsidRPr="00053CFF">
          <w:rPr>
            <w:noProof/>
            <w:webHidden/>
          </w:rPr>
          <w:fldChar w:fldCharType="begin"/>
        </w:r>
        <w:r w:rsidRPr="00053CFF">
          <w:rPr>
            <w:noProof/>
            <w:webHidden/>
          </w:rPr>
          <w:instrText xml:space="preserve"> PAGEREF _Toc96881077 \h </w:instrText>
        </w:r>
        <w:r w:rsidRPr="00053CFF">
          <w:rPr>
            <w:noProof/>
            <w:webHidden/>
          </w:rPr>
        </w:r>
        <w:r w:rsidRPr="00053CFF">
          <w:rPr>
            <w:noProof/>
            <w:webHidden/>
          </w:rPr>
          <w:fldChar w:fldCharType="separate"/>
        </w:r>
        <w:r w:rsidR="006E5C84">
          <w:rPr>
            <w:noProof/>
            <w:webHidden/>
          </w:rPr>
          <w:t>7</w:t>
        </w:r>
        <w:r w:rsidRPr="00053CFF">
          <w:rPr>
            <w:noProof/>
            <w:webHidden/>
          </w:rPr>
          <w:fldChar w:fldCharType="end"/>
        </w:r>
      </w:hyperlink>
    </w:p>
    <w:p w14:paraId="2C44112C" w14:textId="02CE4A28" w:rsidR="00053CFF" w:rsidRPr="00053CFF" w:rsidRDefault="00053CFF">
      <w:pPr>
        <w:pStyle w:val="Tabladeilustraciones"/>
        <w:tabs>
          <w:tab w:val="right" w:leader="dot" w:pos="8828"/>
        </w:tabs>
        <w:rPr>
          <w:rFonts w:asciiTheme="minorHAnsi" w:eastAsiaTheme="minorEastAsia" w:hAnsiTheme="minorHAnsi" w:cstheme="minorBidi"/>
          <w:noProof/>
          <w:sz w:val="22"/>
          <w:szCs w:val="22"/>
          <w:lang w:val="es-MX" w:eastAsia="es-MX"/>
        </w:rPr>
      </w:pPr>
      <w:hyperlink w:anchor="_Toc96881078" w:history="1">
        <w:r w:rsidRPr="00053CFF">
          <w:rPr>
            <w:rStyle w:val="Hipervnculo"/>
            <w:rFonts w:cs="Arial"/>
            <w:noProof/>
          </w:rPr>
          <w:t>Ilustración 3 Estación intermedia La Victoria</w:t>
        </w:r>
        <w:r w:rsidRPr="00053CFF">
          <w:rPr>
            <w:noProof/>
            <w:webHidden/>
          </w:rPr>
          <w:tab/>
        </w:r>
        <w:r w:rsidRPr="00053CFF">
          <w:rPr>
            <w:noProof/>
            <w:webHidden/>
          </w:rPr>
          <w:fldChar w:fldCharType="begin"/>
        </w:r>
        <w:r w:rsidRPr="00053CFF">
          <w:rPr>
            <w:noProof/>
            <w:webHidden/>
          </w:rPr>
          <w:instrText xml:space="preserve"> PAGEREF _Toc96881078 \h </w:instrText>
        </w:r>
        <w:r w:rsidRPr="00053CFF">
          <w:rPr>
            <w:noProof/>
            <w:webHidden/>
          </w:rPr>
        </w:r>
        <w:r w:rsidRPr="00053CFF">
          <w:rPr>
            <w:noProof/>
            <w:webHidden/>
          </w:rPr>
          <w:fldChar w:fldCharType="separate"/>
        </w:r>
        <w:r w:rsidR="006E5C84">
          <w:rPr>
            <w:noProof/>
            <w:webHidden/>
          </w:rPr>
          <w:t>8</w:t>
        </w:r>
        <w:r w:rsidRPr="00053CFF">
          <w:rPr>
            <w:noProof/>
            <w:webHidden/>
          </w:rPr>
          <w:fldChar w:fldCharType="end"/>
        </w:r>
      </w:hyperlink>
    </w:p>
    <w:p w14:paraId="4A53874C" w14:textId="6CD56E4C" w:rsidR="00053CFF" w:rsidRPr="00053CFF" w:rsidRDefault="00053CFF">
      <w:pPr>
        <w:pStyle w:val="Tabladeilustraciones"/>
        <w:tabs>
          <w:tab w:val="right" w:leader="dot" w:pos="8828"/>
        </w:tabs>
        <w:rPr>
          <w:rFonts w:asciiTheme="minorHAnsi" w:eastAsiaTheme="minorEastAsia" w:hAnsiTheme="minorHAnsi" w:cstheme="minorBidi"/>
          <w:noProof/>
          <w:sz w:val="22"/>
          <w:szCs w:val="22"/>
          <w:lang w:val="es-MX" w:eastAsia="es-MX"/>
        </w:rPr>
      </w:pPr>
      <w:hyperlink w:anchor="_Toc96881079" w:history="1">
        <w:r w:rsidRPr="00053CFF">
          <w:rPr>
            <w:rStyle w:val="Hipervnculo"/>
            <w:rFonts w:cs="Arial"/>
            <w:noProof/>
          </w:rPr>
          <w:t>Ilustración 4 Estación de retorno Altamira</w:t>
        </w:r>
        <w:r w:rsidRPr="00053CFF">
          <w:rPr>
            <w:noProof/>
            <w:webHidden/>
          </w:rPr>
          <w:tab/>
        </w:r>
        <w:r w:rsidRPr="00053CFF">
          <w:rPr>
            <w:noProof/>
            <w:webHidden/>
          </w:rPr>
          <w:fldChar w:fldCharType="begin"/>
        </w:r>
        <w:r w:rsidRPr="00053CFF">
          <w:rPr>
            <w:noProof/>
            <w:webHidden/>
          </w:rPr>
          <w:instrText xml:space="preserve"> PAGEREF _Toc96881079 \h </w:instrText>
        </w:r>
        <w:r w:rsidRPr="00053CFF">
          <w:rPr>
            <w:noProof/>
            <w:webHidden/>
          </w:rPr>
        </w:r>
        <w:r w:rsidRPr="00053CFF">
          <w:rPr>
            <w:noProof/>
            <w:webHidden/>
          </w:rPr>
          <w:fldChar w:fldCharType="separate"/>
        </w:r>
        <w:r w:rsidR="006E5C84">
          <w:rPr>
            <w:noProof/>
            <w:webHidden/>
          </w:rPr>
          <w:t>8</w:t>
        </w:r>
        <w:r w:rsidRPr="00053CFF">
          <w:rPr>
            <w:noProof/>
            <w:webHidden/>
          </w:rPr>
          <w:fldChar w:fldCharType="end"/>
        </w:r>
      </w:hyperlink>
    </w:p>
    <w:p w14:paraId="017A3EF0" w14:textId="26785549" w:rsidR="00053CFF" w:rsidRPr="00053CFF" w:rsidRDefault="00053CFF">
      <w:pPr>
        <w:pStyle w:val="Tabladeilustraciones"/>
        <w:tabs>
          <w:tab w:val="right" w:leader="dot" w:pos="8828"/>
        </w:tabs>
        <w:rPr>
          <w:rFonts w:asciiTheme="minorHAnsi" w:eastAsiaTheme="minorEastAsia" w:hAnsiTheme="minorHAnsi" w:cstheme="minorBidi"/>
          <w:noProof/>
          <w:sz w:val="22"/>
          <w:szCs w:val="22"/>
          <w:lang w:val="es-MX" w:eastAsia="es-MX"/>
        </w:rPr>
      </w:pPr>
      <w:hyperlink w:anchor="_Toc96881080" w:history="1">
        <w:r w:rsidRPr="00053CFF">
          <w:rPr>
            <w:rStyle w:val="Hipervnculo"/>
            <w:rFonts w:cs="Arial"/>
            <w:noProof/>
          </w:rPr>
          <w:t>Ilustración 5 Cabina de 10 plazas de la línea Amarilla de Mi Teleférico. La Paz, Bolivia</w:t>
        </w:r>
        <w:r w:rsidRPr="00053CFF">
          <w:rPr>
            <w:noProof/>
            <w:webHidden/>
          </w:rPr>
          <w:tab/>
        </w:r>
        <w:r w:rsidRPr="00053CFF">
          <w:rPr>
            <w:noProof/>
            <w:webHidden/>
          </w:rPr>
          <w:fldChar w:fldCharType="begin"/>
        </w:r>
        <w:r w:rsidRPr="00053CFF">
          <w:rPr>
            <w:noProof/>
            <w:webHidden/>
          </w:rPr>
          <w:instrText xml:space="preserve"> PAGEREF _Toc96881080 \h </w:instrText>
        </w:r>
        <w:r w:rsidRPr="00053CFF">
          <w:rPr>
            <w:noProof/>
            <w:webHidden/>
          </w:rPr>
        </w:r>
        <w:r w:rsidRPr="00053CFF">
          <w:rPr>
            <w:noProof/>
            <w:webHidden/>
          </w:rPr>
          <w:fldChar w:fldCharType="separate"/>
        </w:r>
        <w:r w:rsidR="006E5C84">
          <w:rPr>
            <w:noProof/>
            <w:webHidden/>
          </w:rPr>
          <w:t>10</w:t>
        </w:r>
        <w:r w:rsidRPr="00053CFF">
          <w:rPr>
            <w:noProof/>
            <w:webHidden/>
          </w:rPr>
          <w:fldChar w:fldCharType="end"/>
        </w:r>
      </w:hyperlink>
    </w:p>
    <w:p w14:paraId="49CD25E0" w14:textId="6BC995B6" w:rsidR="00053CFF" w:rsidRPr="00053CFF" w:rsidRDefault="00053CFF">
      <w:pPr>
        <w:pStyle w:val="Tabladeilustraciones"/>
        <w:tabs>
          <w:tab w:val="right" w:leader="dot" w:pos="8828"/>
        </w:tabs>
        <w:rPr>
          <w:rFonts w:asciiTheme="minorHAnsi" w:eastAsiaTheme="minorEastAsia" w:hAnsiTheme="minorHAnsi" w:cstheme="minorBidi"/>
          <w:noProof/>
          <w:sz w:val="22"/>
          <w:szCs w:val="22"/>
          <w:lang w:val="es-MX" w:eastAsia="es-MX"/>
        </w:rPr>
      </w:pPr>
      <w:hyperlink w:anchor="_Toc96881081" w:history="1">
        <w:r w:rsidRPr="00053CFF">
          <w:rPr>
            <w:rStyle w:val="Hipervnculo"/>
            <w:rFonts w:cs="Arial"/>
            <w:noProof/>
          </w:rPr>
          <w:t>Ilustración 6 Datos ruta alimentadora 13-8 (portal 20 de julio – Altamira)</w:t>
        </w:r>
        <w:r w:rsidRPr="00053CFF">
          <w:rPr>
            <w:noProof/>
            <w:webHidden/>
          </w:rPr>
          <w:tab/>
        </w:r>
        <w:r w:rsidRPr="00053CFF">
          <w:rPr>
            <w:noProof/>
            <w:webHidden/>
          </w:rPr>
          <w:fldChar w:fldCharType="begin"/>
        </w:r>
        <w:r w:rsidRPr="00053CFF">
          <w:rPr>
            <w:noProof/>
            <w:webHidden/>
          </w:rPr>
          <w:instrText xml:space="preserve"> PAGEREF _Toc96881081 \h </w:instrText>
        </w:r>
        <w:r w:rsidRPr="00053CFF">
          <w:rPr>
            <w:noProof/>
            <w:webHidden/>
          </w:rPr>
        </w:r>
        <w:r w:rsidRPr="00053CFF">
          <w:rPr>
            <w:noProof/>
            <w:webHidden/>
          </w:rPr>
          <w:fldChar w:fldCharType="separate"/>
        </w:r>
        <w:r w:rsidR="006E5C84">
          <w:rPr>
            <w:noProof/>
            <w:webHidden/>
          </w:rPr>
          <w:t>11</w:t>
        </w:r>
        <w:r w:rsidRPr="00053CFF">
          <w:rPr>
            <w:noProof/>
            <w:webHidden/>
          </w:rPr>
          <w:fldChar w:fldCharType="end"/>
        </w:r>
      </w:hyperlink>
    </w:p>
    <w:p w14:paraId="5E32CE0D" w14:textId="0F96E6DF" w:rsidR="00053CFF" w:rsidRPr="00053CFF" w:rsidRDefault="00053CFF">
      <w:pPr>
        <w:pStyle w:val="Tabladeilustraciones"/>
        <w:tabs>
          <w:tab w:val="right" w:leader="dot" w:pos="8828"/>
        </w:tabs>
        <w:rPr>
          <w:rFonts w:asciiTheme="minorHAnsi" w:eastAsiaTheme="minorEastAsia" w:hAnsiTheme="minorHAnsi" w:cstheme="minorBidi"/>
          <w:noProof/>
          <w:sz w:val="22"/>
          <w:szCs w:val="22"/>
          <w:lang w:val="es-MX" w:eastAsia="es-MX"/>
        </w:rPr>
      </w:pPr>
      <w:hyperlink w:anchor="_Toc96881082" w:history="1">
        <w:r w:rsidRPr="00053CFF">
          <w:rPr>
            <w:rStyle w:val="Hipervnculo"/>
            <w:rFonts w:cs="Arial"/>
            <w:noProof/>
          </w:rPr>
          <w:t>Ilustración 7 Área sobre perfil establecida para la realización de operaciones sobre el cable para la sección 1</w:t>
        </w:r>
        <w:r w:rsidRPr="00053CFF">
          <w:rPr>
            <w:noProof/>
            <w:webHidden/>
          </w:rPr>
          <w:tab/>
        </w:r>
        <w:r w:rsidRPr="00053CFF">
          <w:rPr>
            <w:noProof/>
            <w:webHidden/>
          </w:rPr>
          <w:fldChar w:fldCharType="begin"/>
        </w:r>
        <w:r w:rsidRPr="00053CFF">
          <w:rPr>
            <w:noProof/>
            <w:webHidden/>
          </w:rPr>
          <w:instrText xml:space="preserve"> PAGEREF _Toc96881082 \h </w:instrText>
        </w:r>
        <w:r w:rsidRPr="00053CFF">
          <w:rPr>
            <w:noProof/>
            <w:webHidden/>
          </w:rPr>
        </w:r>
        <w:r w:rsidRPr="00053CFF">
          <w:rPr>
            <w:noProof/>
            <w:webHidden/>
          </w:rPr>
          <w:fldChar w:fldCharType="separate"/>
        </w:r>
        <w:r w:rsidR="006E5C84">
          <w:rPr>
            <w:noProof/>
            <w:webHidden/>
          </w:rPr>
          <w:t>13</w:t>
        </w:r>
        <w:r w:rsidRPr="00053CFF">
          <w:rPr>
            <w:noProof/>
            <w:webHidden/>
          </w:rPr>
          <w:fldChar w:fldCharType="end"/>
        </w:r>
      </w:hyperlink>
    </w:p>
    <w:p w14:paraId="5E17BF8F" w14:textId="12C26767" w:rsidR="00053CFF" w:rsidRPr="00053CFF" w:rsidRDefault="00053CFF">
      <w:pPr>
        <w:pStyle w:val="Tabladeilustraciones"/>
        <w:tabs>
          <w:tab w:val="right" w:leader="dot" w:pos="8828"/>
        </w:tabs>
        <w:rPr>
          <w:rFonts w:asciiTheme="minorHAnsi" w:eastAsiaTheme="minorEastAsia" w:hAnsiTheme="minorHAnsi" w:cstheme="minorBidi"/>
          <w:noProof/>
          <w:sz w:val="22"/>
          <w:szCs w:val="22"/>
          <w:lang w:val="es-MX" w:eastAsia="es-MX"/>
        </w:rPr>
      </w:pPr>
      <w:hyperlink w:anchor="_Toc96881083" w:history="1">
        <w:r w:rsidRPr="00053CFF">
          <w:rPr>
            <w:rStyle w:val="Hipervnculo"/>
            <w:rFonts w:cs="Arial"/>
            <w:noProof/>
          </w:rPr>
          <w:t>Ilustración 8 Área sobre perfil establecida para la realización de operaciones sobre el cable para la sección 2</w:t>
        </w:r>
        <w:r w:rsidRPr="00053CFF">
          <w:rPr>
            <w:noProof/>
            <w:webHidden/>
          </w:rPr>
          <w:tab/>
        </w:r>
        <w:r w:rsidRPr="00053CFF">
          <w:rPr>
            <w:noProof/>
            <w:webHidden/>
          </w:rPr>
          <w:fldChar w:fldCharType="begin"/>
        </w:r>
        <w:r w:rsidRPr="00053CFF">
          <w:rPr>
            <w:noProof/>
            <w:webHidden/>
          </w:rPr>
          <w:instrText xml:space="preserve"> PAGEREF _Toc96881083 \h </w:instrText>
        </w:r>
        <w:r w:rsidRPr="00053CFF">
          <w:rPr>
            <w:noProof/>
            <w:webHidden/>
          </w:rPr>
        </w:r>
        <w:r w:rsidRPr="00053CFF">
          <w:rPr>
            <w:noProof/>
            <w:webHidden/>
          </w:rPr>
          <w:fldChar w:fldCharType="separate"/>
        </w:r>
        <w:r w:rsidR="006E5C84">
          <w:rPr>
            <w:noProof/>
            <w:webHidden/>
          </w:rPr>
          <w:t>13</w:t>
        </w:r>
        <w:r w:rsidRPr="00053CFF">
          <w:rPr>
            <w:noProof/>
            <w:webHidden/>
          </w:rPr>
          <w:fldChar w:fldCharType="end"/>
        </w:r>
      </w:hyperlink>
    </w:p>
    <w:p w14:paraId="501CADEF" w14:textId="3E8854AE" w:rsidR="00053CFF" w:rsidRPr="00053CFF" w:rsidRDefault="00053CFF">
      <w:pPr>
        <w:pStyle w:val="Tabladeilustraciones"/>
        <w:tabs>
          <w:tab w:val="right" w:leader="dot" w:pos="8828"/>
        </w:tabs>
        <w:rPr>
          <w:rFonts w:asciiTheme="minorHAnsi" w:eastAsiaTheme="minorEastAsia" w:hAnsiTheme="minorHAnsi" w:cstheme="minorBidi"/>
          <w:noProof/>
          <w:sz w:val="22"/>
          <w:szCs w:val="22"/>
          <w:lang w:val="es-MX" w:eastAsia="es-MX"/>
        </w:rPr>
      </w:pPr>
      <w:hyperlink w:anchor="_Toc96881084" w:history="1">
        <w:r w:rsidRPr="00053CFF">
          <w:rPr>
            <w:rStyle w:val="Hipervnculo"/>
            <w:rFonts w:cs="Arial"/>
            <w:noProof/>
          </w:rPr>
          <w:t xml:space="preserve">Ilustración 9 </w:t>
        </w:r>
        <w:r w:rsidRPr="00053CFF">
          <w:rPr>
            <w:rStyle w:val="Hipervnculo"/>
            <w:noProof/>
          </w:rPr>
          <w:t>Entrada de una persona en silla de ruedas en cabina del Teleférico de Montjuic</w:t>
        </w:r>
        <w:r w:rsidRPr="00053CFF">
          <w:rPr>
            <w:noProof/>
            <w:webHidden/>
          </w:rPr>
          <w:tab/>
        </w:r>
        <w:r w:rsidRPr="00053CFF">
          <w:rPr>
            <w:noProof/>
            <w:webHidden/>
          </w:rPr>
          <w:fldChar w:fldCharType="begin"/>
        </w:r>
        <w:r w:rsidRPr="00053CFF">
          <w:rPr>
            <w:noProof/>
            <w:webHidden/>
          </w:rPr>
          <w:instrText xml:space="preserve"> PAGEREF _Toc96881084 \h </w:instrText>
        </w:r>
        <w:r w:rsidRPr="00053CFF">
          <w:rPr>
            <w:noProof/>
            <w:webHidden/>
          </w:rPr>
        </w:r>
        <w:r w:rsidRPr="00053CFF">
          <w:rPr>
            <w:noProof/>
            <w:webHidden/>
          </w:rPr>
          <w:fldChar w:fldCharType="separate"/>
        </w:r>
        <w:r w:rsidR="006E5C84">
          <w:rPr>
            <w:noProof/>
            <w:webHidden/>
          </w:rPr>
          <w:t>14</w:t>
        </w:r>
        <w:r w:rsidRPr="00053CFF">
          <w:rPr>
            <w:noProof/>
            <w:webHidden/>
          </w:rPr>
          <w:fldChar w:fldCharType="end"/>
        </w:r>
      </w:hyperlink>
    </w:p>
    <w:p w14:paraId="7749939F" w14:textId="2735D683" w:rsidR="00053CFF" w:rsidRPr="00053CFF" w:rsidRDefault="00053CFF">
      <w:pPr>
        <w:pStyle w:val="Tabladeilustraciones"/>
        <w:tabs>
          <w:tab w:val="right" w:leader="dot" w:pos="8828"/>
        </w:tabs>
        <w:rPr>
          <w:rFonts w:asciiTheme="minorHAnsi" w:eastAsiaTheme="minorEastAsia" w:hAnsiTheme="minorHAnsi" w:cstheme="minorBidi"/>
          <w:noProof/>
          <w:sz w:val="22"/>
          <w:szCs w:val="22"/>
          <w:lang w:val="es-MX" w:eastAsia="es-MX"/>
        </w:rPr>
      </w:pPr>
      <w:hyperlink w:anchor="_Toc96881085" w:history="1">
        <w:r w:rsidRPr="00053CFF">
          <w:rPr>
            <w:rStyle w:val="Hipervnculo"/>
            <w:rFonts w:cs="Arial"/>
            <w:noProof/>
          </w:rPr>
          <w:t xml:space="preserve">Ilustración 10 </w:t>
        </w:r>
        <w:r w:rsidRPr="00053CFF">
          <w:rPr>
            <w:rStyle w:val="Hipervnculo"/>
            <w:noProof/>
          </w:rPr>
          <w:t>Nivel del piso de la cabina coincide con el nivel del andén (sin escalón). Línea</w:t>
        </w:r>
        <w:r w:rsidRPr="00053CFF">
          <w:rPr>
            <w:noProof/>
            <w:webHidden/>
          </w:rPr>
          <w:tab/>
        </w:r>
        <w:r w:rsidRPr="00053CFF">
          <w:rPr>
            <w:noProof/>
            <w:webHidden/>
          </w:rPr>
          <w:fldChar w:fldCharType="begin"/>
        </w:r>
        <w:r w:rsidRPr="00053CFF">
          <w:rPr>
            <w:noProof/>
            <w:webHidden/>
          </w:rPr>
          <w:instrText xml:space="preserve"> PAGEREF _Toc96881085 \h </w:instrText>
        </w:r>
        <w:r w:rsidRPr="00053CFF">
          <w:rPr>
            <w:noProof/>
            <w:webHidden/>
          </w:rPr>
        </w:r>
        <w:r w:rsidRPr="00053CFF">
          <w:rPr>
            <w:noProof/>
            <w:webHidden/>
          </w:rPr>
          <w:fldChar w:fldCharType="separate"/>
        </w:r>
        <w:r w:rsidR="006E5C84">
          <w:rPr>
            <w:noProof/>
            <w:webHidden/>
          </w:rPr>
          <w:t>15</w:t>
        </w:r>
        <w:r w:rsidRPr="00053CFF">
          <w:rPr>
            <w:noProof/>
            <w:webHidden/>
          </w:rPr>
          <w:fldChar w:fldCharType="end"/>
        </w:r>
      </w:hyperlink>
    </w:p>
    <w:p w14:paraId="277E6085" w14:textId="5CB126E2" w:rsidR="007923B1" w:rsidRPr="009666C1" w:rsidRDefault="00343B64" w:rsidP="004213DF">
      <w:pPr>
        <w:pStyle w:val="Titulo"/>
        <w:spacing w:before="0" w:after="0"/>
        <w:rPr>
          <w:b w:val="0"/>
          <w:bCs/>
          <w:color w:val="FF0000"/>
          <w:sz w:val="20"/>
          <w:szCs w:val="20"/>
          <w:lang w:val="es-CO"/>
        </w:rPr>
      </w:pPr>
      <w:r w:rsidRPr="00053CFF">
        <w:rPr>
          <w:b w:val="0"/>
          <w:color w:val="FF0000"/>
          <w:sz w:val="20"/>
          <w:szCs w:val="20"/>
          <w:lang w:val="es-CO"/>
        </w:rPr>
        <w:fldChar w:fldCharType="end"/>
      </w:r>
    </w:p>
    <w:p w14:paraId="2771A3FB" w14:textId="77777777" w:rsidR="00FF11E2" w:rsidRPr="00741A76" w:rsidRDefault="00FF11E2" w:rsidP="004213DF">
      <w:pPr>
        <w:pStyle w:val="Titulo"/>
        <w:spacing w:before="0" w:after="0"/>
        <w:rPr>
          <w:color w:val="FF0000"/>
          <w:sz w:val="20"/>
          <w:szCs w:val="20"/>
          <w:lang w:val="es-CO"/>
        </w:rPr>
      </w:pPr>
    </w:p>
    <w:p w14:paraId="2DA1CA85" w14:textId="77777777" w:rsidR="00446F47" w:rsidRDefault="00446F47" w:rsidP="004213DF">
      <w:pPr>
        <w:pStyle w:val="Titulo"/>
        <w:spacing w:before="0" w:after="0"/>
        <w:rPr>
          <w:sz w:val="20"/>
          <w:szCs w:val="20"/>
          <w:lang w:val="es-CO"/>
        </w:rPr>
        <w:sectPr w:rsidR="00446F47" w:rsidSect="00053CFF">
          <w:headerReference w:type="default" r:id="rId22"/>
          <w:pgSz w:w="12240" w:h="15840" w:code="1"/>
          <w:pgMar w:top="1701" w:right="1701" w:bottom="1701" w:left="1701" w:header="851" w:footer="290" w:gutter="0"/>
          <w:pgNumType w:start="2"/>
          <w:cols w:space="708"/>
          <w:docGrid w:linePitch="360"/>
        </w:sectPr>
      </w:pPr>
    </w:p>
    <w:p w14:paraId="27D62871" w14:textId="30D39FC7" w:rsidR="001E06C5" w:rsidRPr="00374C92" w:rsidRDefault="00CD6D2E" w:rsidP="00312319">
      <w:pPr>
        <w:pStyle w:val="Ttulo1"/>
        <w:spacing w:before="0" w:after="0"/>
        <w:rPr>
          <w:sz w:val="22"/>
          <w:szCs w:val="22"/>
        </w:rPr>
      </w:pPr>
      <w:bookmarkStart w:id="5" w:name="_Toc50351538"/>
      <w:bookmarkStart w:id="6" w:name="_Toc50352860"/>
      <w:bookmarkStart w:id="7" w:name="_Ref53190647"/>
      <w:bookmarkStart w:id="8" w:name="_Ref53190750"/>
      <w:bookmarkStart w:id="9" w:name="_Ref53190802"/>
      <w:bookmarkStart w:id="10" w:name="_Ref53190810"/>
      <w:bookmarkStart w:id="11" w:name="_Ref53190884"/>
      <w:bookmarkStart w:id="12" w:name="_Ref53190916"/>
      <w:bookmarkStart w:id="13" w:name="_Ref53191005"/>
      <w:bookmarkStart w:id="14" w:name="_Ref53191035"/>
      <w:bookmarkStart w:id="15" w:name="_Toc75919684"/>
      <w:bookmarkStart w:id="16" w:name="_Toc96881022"/>
      <w:r>
        <w:rPr>
          <w:sz w:val="22"/>
          <w:szCs w:val="22"/>
        </w:rPr>
        <w:lastRenderedPageBreak/>
        <w:t xml:space="preserve">LOCALIZACIÓN Y </w:t>
      </w:r>
      <w:r w:rsidR="00B67B52" w:rsidRPr="00374C92">
        <w:rPr>
          <w:sz w:val="22"/>
          <w:szCs w:val="22"/>
        </w:rPr>
        <w:t>DESCRIPCIÓN DEL PROYECTO</w:t>
      </w:r>
      <w:bookmarkEnd w:id="16"/>
    </w:p>
    <w:p w14:paraId="1A098C48" w14:textId="71F9E2C4" w:rsidR="00E231B2" w:rsidRPr="00374C92" w:rsidRDefault="00E231B2" w:rsidP="00312319">
      <w:pPr>
        <w:rPr>
          <w:sz w:val="22"/>
          <w:szCs w:val="22"/>
        </w:rPr>
      </w:pPr>
    </w:p>
    <w:p w14:paraId="578A5C0A" w14:textId="77777777" w:rsidR="00E231B2" w:rsidRPr="00374C92" w:rsidRDefault="00E231B2" w:rsidP="00312319">
      <w:pPr>
        <w:rPr>
          <w:sz w:val="22"/>
          <w:szCs w:val="22"/>
        </w:rPr>
      </w:pPr>
    </w:p>
    <w:p w14:paraId="74A30A55" w14:textId="77777777" w:rsidR="00B67B52" w:rsidRPr="00374C92" w:rsidRDefault="00AE65B4" w:rsidP="00703B17">
      <w:pPr>
        <w:pStyle w:val="Ttulo2"/>
      </w:pPr>
      <w:bookmarkStart w:id="17" w:name="_Toc96881023"/>
      <w:r w:rsidRPr="00374C92">
        <w:t>LOCALIZACION</w:t>
      </w:r>
      <w:bookmarkEnd w:id="17"/>
      <w:r w:rsidRPr="00374C92">
        <w:t xml:space="preserve"> </w:t>
      </w:r>
    </w:p>
    <w:p w14:paraId="2DD05A23" w14:textId="77777777" w:rsidR="00AE65B4" w:rsidRPr="00374C92" w:rsidRDefault="00AE65B4" w:rsidP="00E33471">
      <w:pPr>
        <w:rPr>
          <w:sz w:val="22"/>
          <w:szCs w:val="22"/>
        </w:rPr>
      </w:pPr>
    </w:p>
    <w:p w14:paraId="28DA56A1" w14:textId="2284ECBC" w:rsidR="00CD6D2E" w:rsidRPr="00CD6D2E" w:rsidRDefault="00CD6D2E" w:rsidP="00CD6D2E">
      <w:pPr>
        <w:spacing w:line="276" w:lineRule="auto"/>
        <w:rPr>
          <w:rFonts w:cs="Arial"/>
          <w:sz w:val="22"/>
          <w:szCs w:val="22"/>
        </w:rPr>
      </w:pPr>
      <w:bookmarkStart w:id="18" w:name="_Hlk75373838"/>
      <w:r w:rsidRPr="00CD6D2E">
        <w:rPr>
          <w:rFonts w:cs="Arial"/>
          <w:sz w:val="22"/>
          <w:szCs w:val="22"/>
        </w:rPr>
        <w:t>El proyecto se desarrolla al oriente de la ciudad de Bogotá, en la localidad cuatro (4) de San Cristóbal. Las UPZ afectadas por el proyecto corresponden a: San Blas (UPZ 32), 20 de julio (UPZ 34), La Gloria (UPZ 50) y los Libertadores (UPZ 51).</w:t>
      </w:r>
      <w:r w:rsidR="0062235D">
        <w:rPr>
          <w:rFonts w:cs="Arial"/>
          <w:sz w:val="22"/>
          <w:szCs w:val="22"/>
        </w:rPr>
        <w:t xml:space="preserve"> Ver Anexo 3.1.</w:t>
      </w:r>
    </w:p>
    <w:p w14:paraId="5B3A3122" w14:textId="77777777" w:rsidR="00CD6D2E" w:rsidRPr="00CD6D2E" w:rsidRDefault="00CD6D2E" w:rsidP="00CD6D2E">
      <w:pPr>
        <w:spacing w:line="276" w:lineRule="auto"/>
        <w:rPr>
          <w:rFonts w:cs="Arial"/>
          <w:sz w:val="22"/>
          <w:szCs w:val="22"/>
        </w:rPr>
      </w:pPr>
    </w:p>
    <w:p w14:paraId="627BCC9A" w14:textId="77777777" w:rsidR="00CD6D2E" w:rsidRPr="00CD6D2E" w:rsidRDefault="00CD6D2E" w:rsidP="00CD6D2E">
      <w:pPr>
        <w:spacing w:line="276" w:lineRule="auto"/>
        <w:rPr>
          <w:rFonts w:cs="Arial"/>
          <w:sz w:val="22"/>
          <w:szCs w:val="22"/>
        </w:rPr>
      </w:pPr>
      <w:r w:rsidRPr="00CD6D2E">
        <w:rPr>
          <w:rFonts w:cs="Arial"/>
          <w:sz w:val="22"/>
          <w:szCs w:val="22"/>
        </w:rPr>
        <w:t>Los límites físicos de la Localidad de San Cristóbal son:</w:t>
      </w:r>
    </w:p>
    <w:p w14:paraId="42651553" w14:textId="77777777" w:rsidR="00CD6D2E" w:rsidRPr="00CD6D2E" w:rsidRDefault="00CD6D2E" w:rsidP="00CD6D2E">
      <w:pPr>
        <w:numPr>
          <w:ilvl w:val="0"/>
          <w:numId w:val="15"/>
        </w:numPr>
        <w:shd w:val="clear" w:color="auto" w:fill="FFFFFF"/>
        <w:spacing w:before="100" w:beforeAutospacing="1" w:after="24" w:line="276" w:lineRule="auto"/>
        <w:jc w:val="left"/>
        <w:rPr>
          <w:rFonts w:cs="Arial"/>
          <w:color w:val="202122"/>
          <w:sz w:val="22"/>
          <w:szCs w:val="22"/>
        </w:rPr>
      </w:pPr>
      <w:r w:rsidRPr="00CD6D2E">
        <w:rPr>
          <w:rFonts w:cs="Arial"/>
          <w:b/>
          <w:bCs/>
          <w:color w:val="202122"/>
          <w:sz w:val="22"/>
          <w:szCs w:val="22"/>
        </w:rPr>
        <w:t>Norte</w:t>
      </w:r>
      <w:r w:rsidRPr="00CD6D2E">
        <w:rPr>
          <w:rFonts w:cs="Arial"/>
          <w:color w:val="202122"/>
          <w:sz w:val="22"/>
          <w:szCs w:val="22"/>
        </w:rPr>
        <w:t>: Avenida 1 Sur con la localidad de </w:t>
      </w:r>
      <w:hyperlink r:id="rId23" w:tooltip="Santa Fe (Bogotá)" w:history="1">
        <w:r w:rsidRPr="00CD6D2E">
          <w:rPr>
            <w:rFonts w:cs="Arial"/>
            <w:color w:val="202122"/>
            <w:sz w:val="22"/>
            <w:szCs w:val="22"/>
          </w:rPr>
          <w:t>Santa Fe</w:t>
        </w:r>
      </w:hyperlink>
      <w:r w:rsidRPr="00CD6D2E">
        <w:rPr>
          <w:rFonts w:cs="Arial"/>
          <w:color w:val="202122"/>
          <w:sz w:val="22"/>
          <w:szCs w:val="22"/>
        </w:rPr>
        <w:t>.</w:t>
      </w:r>
    </w:p>
    <w:p w14:paraId="3AEFE1C7" w14:textId="77777777" w:rsidR="00CD6D2E" w:rsidRPr="00CD6D2E" w:rsidRDefault="00CD6D2E" w:rsidP="00CD6D2E">
      <w:pPr>
        <w:numPr>
          <w:ilvl w:val="0"/>
          <w:numId w:val="15"/>
        </w:numPr>
        <w:shd w:val="clear" w:color="auto" w:fill="FFFFFF"/>
        <w:spacing w:before="100" w:beforeAutospacing="1" w:after="24" w:line="276" w:lineRule="auto"/>
        <w:jc w:val="left"/>
        <w:rPr>
          <w:rFonts w:cs="Arial"/>
          <w:color w:val="202122"/>
          <w:sz w:val="22"/>
          <w:szCs w:val="22"/>
        </w:rPr>
      </w:pPr>
      <w:r w:rsidRPr="00CD6D2E">
        <w:rPr>
          <w:rFonts w:cs="Arial"/>
          <w:b/>
          <w:bCs/>
          <w:color w:val="202122"/>
          <w:sz w:val="22"/>
          <w:szCs w:val="22"/>
        </w:rPr>
        <w:t>Sur</w:t>
      </w:r>
      <w:r w:rsidRPr="00CD6D2E">
        <w:rPr>
          <w:rFonts w:cs="Arial"/>
          <w:color w:val="202122"/>
          <w:sz w:val="22"/>
          <w:szCs w:val="22"/>
        </w:rPr>
        <w:t>: Calle 73 Sur y Parque Entre nubes con la localidad de </w:t>
      </w:r>
      <w:hyperlink r:id="rId24" w:tooltip="Usme" w:history="1">
        <w:r w:rsidRPr="00CD6D2E">
          <w:rPr>
            <w:rFonts w:cs="Arial"/>
            <w:color w:val="202122"/>
            <w:sz w:val="22"/>
            <w:szCs w:val="22"/>
          </w:rPr>
          <w:t>Usme</w:t>
        </w:r>
      </w:hyperlink>
      <w:r w:rsidRPr="00CD6D2E">
        <w:rPr>
          <w:rFonts w:cs="Arial"/>
          <w:color w:val="202122"/>
          <w:sz w:val="22"/>
          <w:szCs w:val="22"/>
        </w:rPr>
        <w:t>.</w:t>
      </w:r>
    </w:p>
    <w:p w14:paraId="1FB553DB" w14:textId="77777777" w:rsidR="00CD6D2E" w:rsidRPr="00CD6D2E" w:rsidRDefault="00CD6D2E" w:rsidP="00CD6D2E">
      <w:pPr>
        <w:numPr>
          <w:ilvl w:val="0"/>
          <w:numId w:val="15"/>
        </w:numPr>
        <w:shd w:val="clear" w:color="auto" w:fill="FFFFFF"/>
        <w:spacing w:before="100" w:beforeAutospacing="1" w:after="24" w:line="276" w:lineRule="auto"/>
        <w:jc w:val="left"/>
        <w:rPr>
          <w:rFonts w:cs="Arial"/>
          <w:color w:val="202122"/>
          <w:sz w:val="22"/>
          <w:szCs w:val="22"/>
        </w:rPr>
      </w:pPr>
      <w:r w:rsidRPr="00CD6D2E">
        <w:rPr>
          <w:rFonts w:cs="Arial"/>
          <w:b/>
          <w:bCs/>
          <w:color w:val="202122"/>
          <w:sz w:val="22"/>
          <w:szCs w:val="22"/>
        </w:rPr>
        <w:t>Oriente</w:t>
      </w:r>
      <w:r w:rsidRPr="00CD6D2E">
        <w:rPr>
          <w:rFonts w:cs="Arial"/>
          <w:color w:val="202122"/>
          <w:sz w:val="22"/>
          <w:szCs w:val="22"/>
        </w:rPr>
        <w:t>: </w:t>
      </w:r>
      <w:hyperlink r:id="rId25" w:tooltip="Cerros Orientales (Bogotá)" w:history="1">
        <w:r w:rsidRPr="00CD6D2E">
          <w:rPr>
            <w:rFonts w:cs="Arial"/>
            <w:color w:val="202122"/>
            <w:sz w:val="22"/>
            <w:szCs w:val="22"/>
          </w:rPr>
          <w:t>Cerros Orientales</w:t>
        </w:r>
      </w:hyperlink>
      <w:r w:rsidRPr="00CD6D2E">
        <w:rPr>
          <w:rFonts w:cs="Arial"/>
          <w:color w:val="202122"/>
          <w:sz w:val="22"/>
          <w:szCs w:val="22"/>
        </w:rPr>
        <w:t> con los municipios de </w:t>
      </w:r>
      <w:hyperlink r:id="rId26" w:tooltip="Ubaque" w:history="1">
        <w:r w:rsidRPr="00CD6D2E">
          <w:rPr>
            <w:rFonts w:cs="Arial"/>
            <w:color w:val="202122"/>
            <w:sz w:val="22"/>
            <w:szCs w:val="22"/>
          </w:rPr>
          <w:t>Ubaque</w:t>
        </w:r>
      </w:hyperlink>
      <w:r w:rsidRPr="00CD6D2E">
        <w:rPr>
          <w:rFonts w:cs="Arial"/>
          <w:color w:val="202122"/>
          <w:sz w:val="22"/>
          <w:szCs w:val="22"/>
        </w:rPr>
        <w:t> y </w:t>
      </w:r>
      <w:hyperlink r:id="rId27" w:tooltip="Chipaque" w:history="1">
        <w:r w:rsidRPr="00CD6D2E">
          <w:rPr>
            <w:rFonts w:cs="Arial"/>
            <w:color w:val="202122"/>
            <w:sz w:val="22"/>
            <w:szCs w:val="22"/>
          </w:rPr>
          <w:t>Chipaque</w:t>
        </w:r>
      </w:hyperlink>
      <w:r w:rsidRPr="00CD6D2E">
        <w:rPr>
          <w:rFonts w:cs="Arial"/>
          <w:color w:val="202122"/>
          <w:sz w:val="22"/>
          <w:szCs w:val="22"/>
        </w:rPr>
        <w:t> (</w:t>
      </w:r>
      <w:hyperlink r:id="rId28" w:tooltip="Cundinamarca" w:history="1">
        <w:r w:rsidRPr="00CD6D2E">
          <w:rPr>
            <w:rFonts w:cs="Arial"/>
            <w:color w:val="202122"/>
            <w:sz w:val="22"/>
            <w:szCs w:val="22"/>
          </w:rPr>
          <w:t>Cundinamarca</w:t>
        </w:r>
      </w:hyperlink>
      <w:r w:rsidRPr="00CD6D2E">
        <w:rPr>
          <w:rFonts w:cs="Arial"/>
          <w:color w:val="202122"/>
          <w:sz w:val="22"/>
          <w:szCs w:val="22"/>
        </w:rPr>
        <w:t>).</w:t>
      </w:r>
    </w:p>
    <w:p w14:paraId="117D1706" w14:textId="77777777" w:rsidR="00E24C96" w:rsidRDefault="00CD6D2E" w:rsidP="00E464D8">
      <w:pPr>
        <w:pStyle w:val="Prrafodelista"/>
        <w:numPr>
          <w:ilvl w:val="0"/>
          <w:numId w:val="15"/>
        </w:numPr>
        <w:spacing w:after="0"/>
        <w:jc w:val="both"/>
        <w:rPr>
          <w:rFonts w:eastAsia="Times New Roman" w:cs="Arial"/>
          <w:color w:val="202122"/>
          <w:sz w:val="22"/>
        </w:rPr>
      </w:pPr>
      <w:r w:rsidRPr="00E24C96">
        <w:rPr>
          <w:rFonts w:eastAsia="Times New Roman" w:cs="Arial"/>
          <w:b/>
          <w:bCs/>
          <w:color w:val="202122"/>
          <w:sz w:val="22"/>
        </w:rPr>
        <w:t>Occidente</w:t>
      </w:r>
      <w:r w:rsidRPr="00E24C96">
        <w:rPr>
          <w:rFonts w:eastAsia="Times New Roman" w:cs="Arial"/>
          <w:color w:val="202122"/>
          <w:sz w:val="22"/>
        </w:rPr>
        <w:t>: </w:t>
      </w:r>
      <w:hyperlink r:id="rId29" w:tooltip="Carrera Décima (Bogotá)" w:history="1">
        <w:r w:rsidRPr="00E24C96">
          <w:rPr>
            <w:rFonts w:eastAsia="Times New Roman" w:cs="Arial"/>
            <w:color w:val="202122"/>
            <w:sz w:val="22"/>
          </w:rPr>
          <w:t>Carrera Décima</w:t>
        </w:r>
      </w:hyperlink>
      <w:r w:rsidRPr="00E24C96">
        <w:rPr>
          <w:rFonts w:eastAsia="Times New Roman" w:cs="Arial"/>
          <w:color w:val="202122"/>
          <w:sz w:val="22"/>
        </w:rPr>
        <w:t> con las localidades de </w:t>
      </w:r>
      <w:hyperlink r:id="rId30" w:tooltip="Rafael Uribe Uribe (Bogotá)" w:history="1">
        <w:r w:rsidRPr="00E24C96">
          <w:rPr>
            <w:rFonts w:eastAsia="Times New Roman" w:cs="Arial"/>
            <w:color w:val="202122"/>
            <w:sz w:val="22"/>
          </w:rPr>
          <w:t>Rafael Uribe Uribe</w:t>
        </w:r>
      </w:hyperlink>
      <w:r w:rsidRPr="00E24C96">
        <w:rPr>
          <w:rFonts w:eastAsia="Times New Roman" w:cs="Arial"/>
          <w:color w:val="202122"/>
          <w:sz w:val="22"/>
        </w:rPr>
        <w:t> y </w:t>
      </w:r>
      <w:hyperlink r:id="rId31" w:tooltip="Antonio Nariño (Bogotá)" w:history="1">
        <w:r w:rsidRPr="00E24C96">
          <w:rPr>
            <w:rFonts w:eastAsia="Times New Roman" w:cs="Arial"/>
            <w:color w:val="202122"/>
            <w:sz w:val="22"/>
          </w:rPr>
          <w:t>Antonio Nariño</w:t>
        </w:r>
      </w:hyperlink>
      <w:r w:rsidRPr="00E24C96">
        <w:rPr>
          <w:rFonts w:eastAsia="Times New Roman" w:cs="Arial"/>
          <w:color w:val="202122"/>
          <w:sz w:val="22"/>
        </w:rPr>
        <w:t>. Juan Rey pertenece a la Localidad de San Cristóbal, y no a la Localidad de Usme como se creía.</w:t>
      </w:r>
      <w:bookmarkEnd w:id="18"/>
    </w:p>
    <w:p w14:paraId="62CA9E68" w14:textId="77777777" w:rsidR="0031622B" w:rsidRDefault="0031622B" w:rsidP="0031622B">
      <w:pPr>
        <w:rPr>
          <w:rFonts w:cs="Arial"/>
          <w:color w:val="202122"/>
          <w:sz w:val="22"/>
        </w:rPr>
      </w:pPr>
    </w:p>
    <w:p w14:paraId="38AEAF6A" w14:textId="77777777" w:rsidR="0031622B" w:rsidRDefault="0031622B" w:rsidP="0031622B">
      <w:pPr>
        <w:rPr>
          <w:rFonts w:cs="Arial"/>
          <w:color w:val="202122"/>
          <w:sz w:val="22"/>
        </w:rPr>
      </w:pPr>
    </w:p>
    <w:p w14:paraId="48FE028D" w14:textId="525CBD66" w:rsidR="0031622B" w:rsidRDefault="0031622B" w:rsidP="0031622B">
      <w:pPr>
        <w:jc w:val="center"/>
        <w:rPr>
          <w:rFonts w:cs="Arial"/>
          <w:color w:val="202122"/>
          <w:sz w:val="22"/>
        </w:rPr>
      </w:pPr>
      <w:r w:rsidRPr="00792EBB">
        <w:rPr>
          <w:rFonts w:cs="Arial"/>
          <w:b/>
          <w:bCs/>
          <w:szCs w:val="20"/>
        </w:rPr>
        <w:t xml:space="preserve">Tabla </w:t>
      </w:r>
      <w:r w:rsidRPr="00792EBB">
        <w:rPr>
          <w:rFonts w:cs="Arial"/>
          <w:b/>
          <w:bCs/>
          <w:szCs w:val="20"/>
        </w:rPr>
        <w:fldChar w:fldCharType="begin"/>
      </w:r>
      <w:r w:rsidRPr="00792EBB">
        <w:rPr>
          <w:rFonts w:cs="Arial"/>
          <w:b/>
          <w:bCs/>
          <w:szCs w:val="20"/>
        </w:rPr>
        <w:instrText xml:space="preserve"> SEQ Tabla \* ARABIC </w:instrText>
      </w:r>
      <w:r w:rsidRPr="00792EBB">
        <w:rPr>
          <w:rFonts w:cs="Arial"/>
          <w:b/>
          <w:bCs/>
          <w:szCs w:val="20"/>
        </w:rPr>
        <w:fldChar w:fldCharType="separate"/>
      </w:r>
      <w:r w:rsidR="006E5C84">
        <w:rPr>
          <w:rFonts w:cs="Arial"/>
          <w:b/>
          <w:bCs/>
          <w:noProof/>
          <w:szCs w:val="20"/>
        </w:rPr>
        <w:t>1</w:t>
      </w:r>
      <w:r w:rsidRPr="00792EBB">
        <w:rPr>
          <w:rFonts w:cs="Arial"/>
          <w:b/>
          <w:bCs/>
          <w:szCs w:val="20"/>
        </w:rPr>
        <w:fldChar w:fldCharType="end"/>
      </w:r>
      <w:r>
        <w:rPr>
          <w:rFonts w:cs="Arial"/>
          <w:b/>
          <w:bCs/>
          <w:szCs w:val="20"/>
        </w:rPr>
        <w:t xml:space="preserve"> Cable Aéreo de San Cristóbal – Barrios y UPZ</w:t>
      </w:r>
    </w:p>
    <w:p w14:paraId="68DCF011" w14:textId="4531A0A1" w:rsidR="0031622B" w:rsidRDefault="0031622B" w:rsidP="0031622B">
      <w:pPr>
        <w:rPr>
          <w:rFonts w:cs="Arial"/>
          <w:color w:val="202122"/>
          <w:sz w:val="22"/>
        </w:rPr>
      </w:pPr>
      <w:r w:rsidRPr="0031622B">
        <w:rPr>
          <w:noProof/>
        </w:rPr>
        <w:drawing>
          <wp:inline distT="0" distB="0" distL="0" distR="0" wp14:anchorId="12A7E343" wp14:editId="41F09284">
            <wp:extent cx="5998573" cy="2111392"/>
            <wp:effectExtent l="19050" t="19050" r="21590" b="22225"/>
            <wp:docPr id="902" name="Imagen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2">
                      <a:extLst>
                        <a:ext uri="{28A0092B-C50C-407E-A947-70E740481C1C}">
                          <a14:useLocalDpi xmlns:a14="http://schemas.microsoft.com/office/drawing/2010/main" val="0"/>
                        </a:ext>
                      </a:extLst>
                    </a:blip>
                    <a:srcRect l="-440" b="7352"/>
                    <a:stretch/>
                  </pic:blipFill>
                  <pic:spPr bwMode="auto">
                    <a:xfrm>
                      <a:off x="0" y="0"/>
                      <a:ext cx="6010512" cy="211559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86024BF" w14:textId="77777777" w:rsidR="0031622B" w:rsidRDefault="0031622B" w:rsidP="0031622B">
      <w:pPr>
        <w:spacing w:line="276" w:lineRule="auto"/>
        <w:jc w:val="center"/>
        <w:rPr>
          <w:rFonts w:cs="Arial"/>
          <w:sz w:val="22"/>
          <w:szCs w:val="22"/>
        </w:rPr>
      </w:pPr>
      <w:r w:rsidRPr="00876A65">
        <w:rPr>
          <w:rFonts w:cs="Arial"/>
          <w:bCs/>
        </w:rPr>
        <w:t>Fuente: Consorcio CS</w:t>
      </w:r>
      <w:r>
        <w:rPr>
          <w:rFonts w:cs="Arial"/>
          <w:bCs/>
        </w:rPr>
        <w:t>, 2021.</w:t>
      </w:r>
    </w:p>
    <w:p w14:paraId="1BEC0FB1" w14:textId="77777777" w:rsidR="0031622B" w:rsidRDefault="0031622B" w:rsidP="0031622B">
      <w:pPr>
        <w:rPr>
          <w:rFonts w:cs="Arial"/>
          <w:color w:val="202122"/>
          <w:sz w:val="22"/>
        </w:rPr>
      </w:pPr>
    </w:p>
    <w:p w14:paraId="3F62DBBB" w14:textId="38B6B956" w:rsidR="0031622B" w:rsidRDefault="0031622B" w:rsidP="0031622B">
      <w:pPr>
        <w:tabs>
          <w:tab w:val="left" w:pos="5746"/>
        </w:tabs>
        <w:rPr>
          <w:rFonts w:cs="Arial"/>
          <w:color w:val="202122"/>
          <w:sz w:val="22"/>
        </w:rPr>
      </w:pPr>
      <w:r>
        <w:rPr>
          <w:rFonts w:cs="Arial"/>
          <w:color w:val="202122"/>
          <w:sz w:val="22"/>
        </w:rPr>
        <w:tab/>
      </w:r>
    </w:p>
    <w:p w14:paraId="5E73B326" w14:textId="660A6AF9" w:rsidR="0031622B" w:rsidRPr="0031622B" w:rsidRDefault="0031622B" w:rsidP="0031622B">
      <w:pPr>
        <w:tabs>
          <w:tab w:val="left" w:pos="5746"/>
        </w:tabs>
        <w:rPr>
          <w:rFonts w:cs="Arial"/>
          <w:color w:val="202122"/>
          <w:sz w:val="22"/>
        </w:rPr>
        <w:sectPr w:rsidR="0031622B" w:rsidRPr="0031622B" w:rsidSect="00053CFF">
          <w:headerReference w:type="even" r:id="rId33"/>
          <w:headerReference w:type="default" r:id="rId34"/>
          <w:footerReference w:type="default" r:id="rId35"/>
          <w:headerReference w:type="first" r:id="rId36"/>
          <w:pgSz w:w="12240" w:h="15840" w:code="1"/>
          <w:pgMar w:top="1701" w:right="1701" w:bottom="1701" w:left="1701" w:header="851" w:footer="113" w:gutter="0"/>
          <w:cols w:space="708"/>
          <w:docGrid w:linePitch="360"/>
        </w:sectPr>
      </w:pPr>
      <w:r>
        <w:rPr>
          <w:rFonts w:cs="Arial"/>
          <w:color w:val="202122"/>
          <w:sz w:val="22"/>
        </w:rPr>
        <w:tab/>
      </w:r>
    </w:p>
    <w:p w14:paraId="1CD2D770" w14:textId="5544DBD9" w:rsidR="00E24C96" w:rsidRDefault="00E24C96" w:rsidP="00E24C96">
      <w:pPr>
        <w:jc w:val="center"/>
        <w:rPr>
          <w:rFonts w:cs="Arial"/>
          <w:b/>
          <w:noProof/>
        </w:rPr>
      </w:pPr>
      <w:bookmarkStart w:id="20" w:name="_Toc70178934"/>
      <w:bookmarkStart w:id="21" w:name="_Toc75268841"/>
      <w:bookmarkStart w:id="22" w:name="_Toc79008269"/>
      <w:bookmarkStart w:id="23" w:name="_Hlk90827072"/>
      <w:bookmarkStart w:id="24" w:name="_Hlk75373694"/>
      <w:bookmarkStart w:id="25" w:name="_Toc96881076"/>
      <w:r w:rsidRPr="00E24C96">
        <w:rPr>
          <w:rFonts w:cs="Arial"/>
          <w:b/>
        </w:rPr>
        <w:lastRenderedPageBreak/>
        <w:t xml:space="preserve">Ilustración </w:t>
      </w:r>
      <w:r w:rsidRPr="00E24C96">
        <w:rPr>
          <w:rFonts w:cs="Arial"/>
          <w:b/>
          <w:noProof/>
        </w:rPr>
        <w:fldChar w:fldCharType="begin"/>
      </w:r>
      <w:r w:rsidRPr="00E24C96">
        <w:rPr>
          <w:rFonts w:cs="Arial"/>
          <w:b/>
          <w:noProof/>
        </w:rPr>
        <w:instrText xml:space="preserve"> SEQ Ilustración \* ARABIC </w:instrText>
      </w:r>
      <w:r w:rsidRPr="00E24C96">
        <w:rPr>
          <w:rFonts w:cs="Arial"/>
          <w:b/>
          <w:noProof/>
        </w:rPr>
        <w:fldChar w:fldCharType="separate"/>
      </w:r>
      <w:r w:rsidR="006E5C84">
        <w:rPr>
          <w:rFonts w:cs="Arial"/>
          <w:b/>
          <w:noProof/>
        </w:rPr>
        <w:t>1</w:t>
      </w:r>
      <w:r w:rsidRPr="00E24C96">
        <w:rPr>
          <w:rFonts w:cs="Arial"/>
          <w:b/>
          <w:noProof/>
        </w:rPr>
        <w:fldChar w:fldCharType="end"/>
      </w:r>
      <w:r w:rsidRPr="00E24C96">
        <w:rPr>
          <w:rFonts w:cs="Arial"/>
          <w:b/>
          <w:noProof/>
        </w:rPr>
        <w:t xml:space="preserve"> Localización del Proyecto</w:t>
      </w:r>
      <w:bookmarkEnd w:id="20"/>
      <w:bookmarkEnd w:id="21"/>
      <w:bookmarkEnd w:id="22"/>
      <w:bookmarkEnd w:id="25"/>
    </w:p>
    <w:bookmarkEnd w:id="23"/>
    <w:p w14:paraId="3789970D" w14:textId="79CF2905" w:rsidR="00E24C96" w:rsidRDefault="00E412E5" w:rsidP="00E24C96">
      <w:pPr>
        <w:jc w:val="center"/>
        <w:rPr>
          <w:rFonts w:cs="Arial"/>
          <w:b/>
          <w:noProof/>
        </w:rPr>
      </w:pPr>
      <w:r>
        <w:rPr>
          <w:noProof/>
        </w:rPr>
        <w:drawing>
          <wp:inline distT="0" distB="0" distL="0" distR="0" wp14:anchorId="5C34E0D8" wp14:editId="35266692">
            <wp:extent cx="7898130" cy="4777740"/>
            <wp:effectExtent l="0" t="0" r="7620" b="381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898130" cy="4777740"/>
                    </a:xfrm>
                    <a:prstGeom prst="rect">
                      <a:avLst/>
                    </a:prstGeom>
                    <a:noFill/>
                    <a:ln>
                      <a:noFill/>
                    </a:ln>
                  </pic:spPr>
                </pic:pic>
              </a:graphicData>
            </a:graphic>
          </wp:inline>
        </w:drawing>
      </w:r>
    </w:p>
    <w:p w14:paraId="3B865A7F" w14:textId="6E12DC87" w:rsidR="00E24C96" w:rsidRDefault="00E24C96" w:rsidP="00E24C96">
      <w:pPr>
        <w:jc w:val="center"/>
        <w:rPr>
          <w:rFonts w:cs="Arial"/>
          <w:bCs/>
          <w:noProof/>
        </w:rPr>
        <w:sectPr w:rsidR="00E24C96" w:rsidSect="00053CFF">
          <w:headerReference w:type="even" r:id="rId38"/>
          <w:headerReference w:type="default" r:id="rId39"/>
          <w:footerReference w:type="default" r:id="rId40"/>
          <w:headerReference w:type="first" r:id="rId41"/>
          <w:pgSz w:w="15840" w:h="12240" w:orient="landscape" w:code="1"/>
          <w:pgMar w:top="1701" w:right="1701" w:bottom="1701" w:left="1701" w:header="851" w:footer="113" w:gutter="0"/>
          <w:cols w:space="708"/>
          <w:docGrid w:linePitch="360"/>
        </w:sectPr>
      </w:pPr>
      <w:bookmarkStart w:id="26" w:name="_Hlk90827353"/>
      <w:r w:rsidRPr="00E24C96">
        <w:rPr>
          <w:rFonts w:cs="Arial"/>
          <w:bCs/>
          <w:noProof/>
        </w:rPr>
        <w:t>Fuente: Consorcio CS</w:t>
      </w:r>
      <w:r w:rsidR="00E412E5">
        <w:rPr>
          <w:rFonts w:cs="Arial"/>
          <w:bCs/>
          <w:noProof/>
        </w:rPr>
        <w:t>.</w:t>
      </w:r>
      <w:r w:rsidRPr="00E24C96">
        <w:rPr>
          <w:rFonts w:cs="Arial"/>
          <w:bCs/>
          <w:noProof/>
        </w:rPr>
        <w:t xml:space="preserve"> 2021.</w:t>
      </w:r>
      <w:bookmarkEnd w:id="24"/>
    </w:p>
    <w:bookmarkEnd w:id="26"/>
    <w:p w14:paraId="3A74B917" w14:textId="6956A1B4" w:rsidR="000B006A" w:rsidRPr="00E24C96" w:rsidRDefault="000B006A" w:rsidP="00E24C96">
      <w:pPr>
        <w:jc w:val="center"/>
        <w:rPr>
          <w:rFonts w:cs="Arial"/>
          <w:bCs/>
          <w:sz w:val="22"/>
          <w:shd w:val="clear" w:color="auto" w:fill="FFFFFF"/>
        </w:rPr>
      </w:pPr>
    </w:p>
    <w:p w14:paraId="47D4712C" w14:textId="77777777" w:rsidR="00CD6D2E" w:rsidRPr="001A7117" w:rsidRDefault="00CD6D2E" w:rsidP="00703B17">
      <w:pPr>
        <w:pStyle w:val="Ttulo2"/>
      </w:pPr>
      <w:bookmarkStart w:id="27" w:name="_Toc79008136"/>
      <w:bookmarkStart w:id="28" w:name="_Toc96881024"/>
      <w:r w:rsidRPr="001A7117">
        <w:t>ANTECEDENTES</w:t>
      </w:r>
      <w:bookmarkEnd w:id="27"/>
      <w:bookmarkEnd w:id="28"/>
    </w:p>
    <w:p w14:paraId="4DB3BBAC" w14:textId="77777777" w:rsidR="00CD6D2E" w:rsidRDefault="00CD6D2E" w:rsidP="00CD6D2E">
      <w:pPr>
        <w:autoSpaceDE w:val="0"/>
        <w:autoSpaceDN w:val="0"/>
        <w:adjustRightInd w:val="0"/>
        <w:spacing w:line="276" w:lineRule="auto"/>
        <w:rPr>
          <w:rFonts w:cs="Arial"/>
          <w:color w:val="000000"/>
          <w:szCs w:val="22"/>
          <w:lang w:eastAsia="es-CO"/>
        </w:rPr>
      </w:pPr>
    </w:p>
    <w:p w14:paraId="3C067AB4" w14:textId="49AB5A4B" w:rsidR="00CD6D2E" w:rsidRPr="00CD6D2E" w:rsidRDefault="00CD6D2E" w:rsidP="00CD6D2E">
      <w:pPr>
        <w:autoSpaceDE w:val="0"/>
        <w:autoSpaceDN w:val="0"/>
        <w:adjustRightInd w:val="0"/>
        <w:spacing w:line="276" w:lineRule="auto"/>
        <w:rPr>
          <w:rFonts w:cs="Arial"/>
          <w:color w:val="000000"/>
          <w:sz w:val="22"/>
          <w:szCs w:val="22"/>
          <w:lang w:eastAsia="es-CO"/>
        </w:rPr>
      </w:pPr>
      <w:r w:rsidRPr="00CD6D2E">
        <w:rPr>
          <w:rFonts w:cs="Arial"/>
          <w:color w:val="000000"/>
          <w:sz w:val="22"/>
          <w:szCs w:val="22"/>
          <w:lang w:eastAsia="es-CO"/>
        </w:rPr>
        <w:t xml:space="preserve">Mediante </w:t>
      </w:r>
      <w:r w:rsidRPr="00CD6D2E">
        <w:rPr>
          <w:rFonts w:cs="Arial"/>
          <w:bCs/>
          <w:color w:val="000000"/>
          <w:sz w:val="22"/>
          <w:szCs w:val="22"/>
          <w:lang w:eastAsia="es-CO"/>
        </w:rPr>
        <w:t>Contrato Interadministrativo No. 20121531 del 7 de noviembre 2012,</w:t>
      </w:r>
      <w:r w:rsidRPr="00CD6D2E">
        <w:rPr>
          <w:rFonts w:cs="Arial"/>
          <w:color w:val="000000"/>
          <w:sz w:val="22"/>
          <w:szCs w:val="22"/>
          <w:lang w:eastAsia="es-CO"/>
        </w:rPr>
        <w:t xml:space="preserve"> suscrito entre la Secretaria Distrital de Movilidad y la Empresa de Transporte Masivo del Valle de Aburrá Limitada, se desarrolló el estudio a nivel de factibilidad, del sistema de transporte por cable aéreo para la Localidad de San Cristóbal. De acuerdo con el citado estudio, el recorrido inicia en el Portal 20 de Julio donde hace transferencia con el sistema Transmilenio, y continúa hacia las laderas de los Cerros del Sur, hacia los sectores La Victoria y Altamira / Moralba. </w:t>
      </w:r>
    </w:p>
    <w:p w14:paraId="5F9E1D6F" w14:textId="77777777" w:rsidR="00CD6D2E" w:rsidRPr="00CD6D2E" w:rsidRDefault="00CD6D2E" w:rsidP="00CD6D2E">
      <w:pPr>
        <w:autoSpaceDE w:val="0"/>
        <w:autoSpaceDN w:val="0"/>
        <w:adjustRightInd w:val="0"/>
        <w:spacing w:line="276" w:lineRule="auto"/>
        <w:rPr>
          <w:rFonts w:cs="Arial"/>
          <w:color w:val="000000"/>
          <w:sz w:val="22"/>
          <w:szCs w:val="22"/>
          <w:lang w:eastAsia="es-CO"/>
        </w:rPr>
      </w:pPr>
    </w:p>
    <w:p w14:paraId="4FDC278E" w14:textId="6B757939" w:rsidR="00CD6D2E" w:rsidRPr="00CD6D2E" w:rsidRDefault="00CD6D2E" w:rsidP="00CD6D2E">
      <w:pPr>
        <w:autoSpaceDE w:val="0"/>
        <w:autoSpaceDN w:val="0"/>
        <w:adjustRightInd w:val="0"/>
        <w:spacing w:line="276" w:lineRule="auto"/>
        <w:rPr>
          <w:rFonts w:cs="Arial"/>
          <w:color w:val="000000"/>
          <w:sz w:val="22"/>
          <w:szCs w:val="22"/>
          <w:lang w:eastAsia="es-CO"/>
        </w:rPr>
      </w:pPr>
      <w:r w:rsidRPr="00CD6D2E">
        <w:rPr>
          <w:rFonts w:cs="Arial"/>
          <w:color w:val="000000"/>
          <w:sz w:val="22"/>
          <w:szCs w:val="22"/>
          <w:lang w:eastAsia="es-CO"/>
        </w:rPr>
        <w:t xml:space="preserve">El cable aéreo cruza barrios de diversa índole desde lo social y lo urbano, donde se pueden observar sectores de estrato cuatro, en el barrio 20 de Julio, estratos tres y dos, en los barrios aledaños a la Victoria y estrato uno en el área de influencia de Altamira. La topografía es variable, se encuentra desde áreas completamente planas (en cercanía al Portal 20 de Julio) hasta pendientes que oscilan entre el 12% y </w:t>
      </w:r>
      <w:r w:rsidR="0013577B">
        <w:rPr>
          <w:rFonts w:cs="Arial"/>
          <w:color w:val="000000"/>
          <w:sz w:val="22"/>
          <w:szCs w:val="22"/>
          <w:lang w:eastAsia="es-CO"/>
        </w:rPr>
        <w:t>15</w:t>
      </w:r>
      <w:r w:rsidRPr="00CD6D2E">
        <w:rPr>
          <w:rFonts w:cs="Arial"/>
          <w:color w:val="000000"/>
          <w:sz w:val="22"/>
          <w:szCs w:val="22"/>
          <w:lang w:eastAsia="es-CO"/>
        </w:rPr>
        <w:t xml:space="preserve"> % (sector</w:t>
      </w:r>
      <w:r w:rsidR="0013577B">
        <w:rPr>
          <w:rFonts w:cs="Arial"/>
          <w:color w:val="000000"/>
          <w:sz w:val="22"/>
          <w:szCs w:val="22"/>
          <w:lang w:eastAsia="es-CO"/>
        </w:rPr>
        <w:t xml:space="preserve"> de Altamira</w:t>
      </w:r>
      <w:r w:rsidRPr="00CD6D2E">
        <w:rPr>
          <w:rFonts w:cs="Arial"/>
          <w:color w:val="000000"/>
          <w:sz w:val="22"/>
          <w:szCs w:val="22"/>
          <w:lang w:eastAsia="es-CO"/>
        </w:rPr>
        <w:t xml:space="preserve">). </w:t>
      </w:r>
    </w:p>
    <w:p w14:paraId="4BE65292" w14:textId="77777777" w:rsidR="00CD6D2E" w:rsidRPr="00CD6D2E" w:rsidRDefault="00CD6D2E" w:rsidP="00CD6D2E">
      <w:pPr>
        <w:autoSpaceDE w:val="0"/>
        <w:autoSpaceDN w:val="0"/>
        <w:adjustRightInd w:val="0"/>
        <w:spacing w:line="276" w:lineRule="auto"/>
        <w:rPr>
          <w:rFonts w:cs="Arial"/>
          <w:color w:val="000000"/>
          <w:sz w:val="22"/>
          <w:szCs w:val="22"/>
          <w:lang w:eastAsia="es-CO"/>
        </w:rPr>
      </w:pPr>
    </w:p>
    <w:p w14:paraId="3BA23BD6" w14:textId="77777777" w:rsidR="00CD6D2E" w:rsidRPr="00CD6D2E" w:rsidRDefault="00CD6D2E" w:rsidP="00CD6D2E">
      <w:pPr>
        <w:spacing w:line="276" w:lineRule="auto"/>
        <w:rPr>
          <w:rFonts w:cs="Arial"/>
          <w:color w:val="000000"/>
          <w:sz w:val="22"/>
          <w:szCs w:val="22"/>
          <w:lang w:eastAsia="es-CO"/>
        </w:rPr>
      </w:pPr>
      <w:bookmarkStart w:id="29" w:name="_Ref475449359"/>
      <w:r w:rsidRPr="00CD6D2E">
        <w:rPr>
          <w:rFonts w:cs="Arial"/>
          <w:color w:val="000000"/>
          <w:sz w:val="22"/>
          <w:szCs w:val="22"/>
          <w:lang w:eastAsia="es-CO"/>
        </w:rPr>
        <w:t xml:space="preserve">La factibilidad realizada en el año 2013 contempló una línea de cable que se integraría con el sistema masivo BRT de TransMilenio en el Portal del 20 de julio, y luego, continuaría al oriente hacia el barrio La Victoria (estación intermedia), para, finalmente llegar al barrio Altamira donde está ubicada la estación de retorno. En el citado estudio, también se contempló la opción de mover la estación retorno hacia el sur-oriente, al barrio Moralba. </w:t>
      </w:r>
    </w:p>
    <w:p w14:paraId="1776783C" w14:textId="7AF72241" w:rsidR="00CD6D2E" w:rsidRDefault="00CD6D2E" w:rsidP="002D3A36">
      <w:pPr>
        <w:spacing w:line="276" w:lineRule="auto"/>
        <w:rPr>
          <w:rFonts w:cs="Arial"/>
          <w:sz w:val="22"/>
          <w:szCs w:val="22"/>
        </w:rPr>
      </w:pPr>
    </w:p>
    <w:p w14:paraId="75EA03E2" w14:textId="77777777" w:rsidR="00CD6D2E" w:rsidRDefault="00CD6D2E" w:rsidP="002D3A36">
      <w:pPr>
        <w:spacing w:line="276" w:lineRule="auto"/>
        <w:rPr>
          <w:rFonts w:cs="Arial"/>
          <w:sz w:val="22"/>
          <w:szCs w:val="22"/>
        </w:rPr>
      </w:pPr>
    </w:p>
    <w:p w14:paraId="4FF6D957" w14:textId="77777777" w:rsidR="003F11DB" w:rsidRDefault="003F11DB" w:rsidP="00703B17">
      <w:pPr>
        <w:pStyle w:val="Ttulo2"/>
        <w:rPr>
          <w:bCs/>
        </w:rPr>
      </w:pPr>
      <w:bookmarkStart w:id="30" w:name="_Toc79008137"/>
      <w:bookmarkStart w:id="31" w:name="_Toc480214614"/>
      <w:bookmarkStart w:id="32" w:name="_Toc480217443"/>
      <w:bookmarkStart w:id="33" w:name="_Toc480217560"/>
      <w:bookmarkStart w:id="34" w:name="_Toc480277491"/>
      <w:bookmarkStart w:id="35" w:name="_Toc483322335"/>
      <w:bookmarkStart w:id="36" w:name="_Toc483390118"/>
      <w:bookmarkStart w:id="37" w:name="_Toc484184134"/>
      <w:bookmarkStart w:id="38" w:name="_Toc484508345"/>
      <w:bookmarkStart w:id="39" w:name="_Toc484512920"/>
      <w:bookmarkStart w:id="40" w:name="_Toc484535700"/>
      <w:bookmarkStart w:id="41" w:name="_Toc484535819"/>
      <w:bookmarkStart w:id="42" w:name="_Toc484592944"/>
      <w:bookmarkStart w:id="43" w:name="_Toc484593979"/>
      <w:bookmarkStart w:id="44" w:name="_Toc524963165"/>
      <w:bookmarkStart w:id="45" w:name="_Toc96881025"/>
      <w:r w:rsidRPr="003F11DB">
        <w:t>DESCRIPCIÓN DEL PROYECTO</w:t>
      </w:r>
      <w:bookmarkEnd w:id="30"/>
      <w:bookmarkEnd w:id="45"/>
      <w:r>
        <w:rPr>
          <w:bCs/>
        </w:rPr>
        <w:t xml:space="preserve"> </w:t>
      </w:r>
    </w:p>
    <w:p w14:paraId="19ABE013" w14:textId="77777777" w:rsidR="00AE46F9" w:rsidRDefault="00AE46F9" w:rsidP="003F11DB">
      <w:pPr>
        <w:spacing w:line="276" w:lineRule="auto"/>
        <w:rPr>
          <w:rFonts w:cs="Arial"/>
          <w:sz w:val="22"/>
          <w:szCs w:val="22"/>
        </w:rPr>
      </w:pPr>
    </w:p>
    <w:p w14:paraId="0774C3A9" w14:textId="1F38B4C0" w:rsidR="003F11DB" w:rsidRPr="003F11DB" w:rsidRDefault="003F11DB" w:rsidP="003F11DB">
      <w:pPr>
        <w:spacing w:line="276" w:lineRule="auto"/>
        <w:rPr>
          <w:rFonts w:cs="Arial"/>
          <w:sz w:val="22"/>
          <w:szCs w:val="22"/>
        </w:rPr>
      </w:pPr>
      <w:bookmarkStart w:id="46" w:name="_Hlk90827032"/>
      <w:r w:rsidRPr="003F11DB">
        <w:rPr>
          <w:rFonts w:cs="Arial"/>
          <w:sz w:val="22"/>
          <w:szCs w:val="22"/>
        </w:rPr>
        <w:t xml:space="preserve">Como se describe en el anexo técnico No 1; “El sistema de transporte por cable aéreo está ubicado en la Localidad de San Cristóbal hacia el sur de Bogotá. El recorrido inicia en el Portal 20 de Julio donde hace transferencia con el sistema Transmilenio, y continúa hacia las laderas de los Cerros del Sur, hacia los sectores </w:t>
      </w:r>
      <w:r w:rsidR="0013577B">
        <w:rPr>
          <w:rFonts w:cs="Arial"/>
          <w:sz w:val="22"/>
          <w:szCs w:val="22"/>
        </w:rPr>
        <w:t xml:space="preserve">de </w:t>
      </w:r>
      <w:r w:rsidRPr="003F11DB">
        <w:rPr>
          <w:rFonts w:cs="Arial"/>
          <w:sz w:val="22"/>
          <w:szCs w:val="22"/>
        </w:rPr>
        <w:t>La Victoria y Altamira. La localidad está caracterizada por su diversidad constructiva, su versatilidad de usos, consolidación urbana y una variedad muy interesante de tipologías de arquitectura residencial e institucional. Cabe destacar que esta localidad tiene un gran potencial de desarrollo y de centralidad por el acopio de infraestructura a escala urbana, como la Iglesia del Divino Niño, el Hospital de La Victoria, y algunos colegios.</w:t>
      </w:r>
    </w:p>
    <w:p w14:paraId="2582EA29" w14:textId="77777777" w:rsidR="003F11DB" w:rsidRPr="003F11DB" w:rsidRDefault="003F11DB" w:rsidP="003F11DB">
      <w:pPr>
        <w:spacing w:line="276" w:lineRule="auto"/>
        <w:rPr>
          <w:rFonts w:cs="Arial"/>
          <w:sz w:val="22"/>
          <w:szCs w:val="22"/>
        </w:rPr>
      </w:pPr>
    </w:p>
    <w:p w14:paraId="2A5DF07A" w14:textId="5D7AF5A7" w:rsidR="003F11DB" w:rsidRDefault="003F11DB" w:rsidP="003F11DB">
      <w:pPr>
        <w:spacing w:line="276" w:lineRule="auto"/>
        <w:rPr>
          <w:rFonts w:cs="Arial"/>
          <w:sz w:val="22"/>
          <w:szCs w:val="22"/>
        </w:rPr>
      </w:pPr>
      <w:r w:rsidRPr="003F11DB">
        <w:rPr>
          <w:rFonts w:cs="Arial"/>
          <w:sz w:val="22"/>
          <w:szCs w:val="22"/>
        </w:rPr>
        <w:t>El cable aéreo cruza barrios de diversa índole desde lo social y urbano, donde se pueden observar sectores de estrato cuatro, en el barrio 20 de Julio, estratos tres y dos, en los barrios aledaños a la Victoria y estrato uno en el área de influencia de Altamira.</w:t>
      </w:r>
      <w:bookmarkEnd w:id="46"/>
      <w:r w:rsidRPr="003F11DB">
        <w:rPr>
          <w:rFonts w:cs="Arial"/>
          <w:sz w:val="22"/>
          <w:szCs w:val="22"/>
        </w:rPr>
        <w:t xml:space="preserve"> </w:t>
      </w:r>
    </w:p>
    <w:p w14:paraId="06486F47" w14:textId="6167B6C4" w:rsidR="00F74B12" w:rsidRDefault="0013577B" w:rsidP="003F11DB">
      <w:pPr>
        <w:spacing w:line="276" w:lineRule="auto"/>
        <w:rPr>
          <w:rFonts w:cs="Arial"/>
          <w:sz w:val="22"/>
          <w:szCs w:val="22"/>
        </w:rPr>
      </w:pPr>
      <w:bookmarkStart w:id="47" w:name="_Hlk90827683"/>
      <w:r>
        <w:rPr>
          <w:rFonts w:cs="Arial"/>
          <w:sz w:val="22"/>
          <w:szCs w:val="22"/>
        </w:rPr>
        <w:lastRenderedPageBreak/>
        <w:t xml:space="preserve">El corredor del Cable Aéreo de San Cristóbal consta de tres (3) estaciones y </w:t>
      </w:r>
      <w:r w:rsidR="005C7425">
        <w:rPr>
          <w:rFonts w:cs="Arial"/>
          <w:sz w:val="22"/>
          <w:szCs w:val="22"/>
        </w:rPr>
        <w:t>veintidós</w:t>
      </w:r>
      <w:r>
        <w:rPr>
          <w:rFonts w:cs="Arial"/>
          <w:sz w:val="22"/>
          <w:szCs w:val="22"/>
        </w:rPr>
        <w:t xml:space="preserve"> </w:t>
      </w:r>
      <w:r w:rsidR="00184E37">
        <w:rPr>
          <w:rFonts w:cs="Arial"/>
          <w:sz w:val="22"/>
          <w:szCs w:val="22"/>
        </w:rPr>
        <w:t xml:space="preserve">(22) </w:t>
      </w:r>
      <w:r>
        <w:rPr>
          <w:rFonts w:cs="Arial"/>
          <w:sz w:val="22"/>
          <w:szCs w:val="22"/>
        </w:rPr>
        <w:t>torres</w:t>
      </w:r>
      <w:r w:rsidR="00184E37">
        <w:rPr>
          <w:rFonts w:cs="Arial"/>
          <w:sz w:val="22"/>
          <w:szCs w:val="22"/>
        </w:rPr>
        <w:t xml:space="preserve"> o </w:t>
      </w:r>
      <w:r>
        <w:rPr>
          <w:rFonts w:cs="Arial"/>
          <w:sz w:val="22"/>
          <w:szCs w:val="22"/>
        </w:rPr>
        <w:t>Pilonas; inicia en la</w:t>
      </w:r>
      <w:r w:rsidR="004127F9" w:rsidRPr="004127F9">
        <w:rPr>
          <w:rFonts w:cs="Arial"/>
          <w:sz w:val="22"/>
          <w:szCs w:val="22"/>
        </w:rPr>
        <w:t xml:space="preserve"> estación de Transferencia al sur del portal de TransMilenio 20 de julio, en el parqueadero de vehículos particulares ubicado al costado izquierdo de la losa de estacionamiento de articulados sobre la calle 30a Sur</w:t>
      </w:r>
      <w:r>
        <w:rPr>
          <w:rFonts w:cs="Arial"/>
          <w:sz w:val="22"/>
          <w:szCs w:val="22"/>
        </w:rPr>
        <w:t>.</w:t>
      </w:r>
      <w:r w:rsidR="004127F9" w:rsidRPr="004127F9">
        <w:rPr>
          <w:rFonts w:cs="Arial"/>
          <w:sz w:val="22"/>
          <w:szCs w:val="22"/>
        </w:rPr>
        <w:t xml:space="preserve"> </w:t>
      </w:r>
      <w:r>
        <w:rPr>
          <w:rFonts w:cs="Arial"/>
          <w:sz w:val="22"/>
          <w:szCs w:val="22"/>
        </w:rPr>
        <w:t xml:space="preserve">Desde allí, el sistema de cable discurre hacia el suroriente de la ciudad, hasta llegar a </w:t>
      </w:r>
      <w:r w:rsidR="004127F9" w:rsidRPr="004127F9">
        <w:rPr>
          <w:rFonts w:cs="Arial"/>
          <w:sz w:val="22"/>
          <w:szCs w:val="22"/>
        </w:rPr>
        <w:t xml:space="preserve">la estación intermedia </w:t>
      </w:r>
      <w:r>
        <w:rPr>
          <w:rFonts w:cs="Arial"/>
          <w:sz w:val="22"/>
          <w:szCs w:val="22"/>
        </w:rPr>
        <w:t xml:space="preserve">de </w:t>
      </w:r>
      <w:r w:rsidR="004127F9">
        <w:rPr>
          <w:rFonts w:cs="Arial"/>
          <w:sz w:val="22"/>
          <w:szCs w:val="22"/>
        </w:rPr>
        <w:t>L</w:t>
      </w:r>
      <w:r w:rsidR="004127F9" w:rsidRPr="004127F9">
        <w:rPr>
          <w:rFonts w:cs="Arial"/>
          <w:sz w:val="22"/>
          <w:szCs w:val="22"/>
        </w:rPr>
        <w:t xml:space="preserve">a </w:t>
      </w:r>
      <w:r w:rsidR="004127F9">
        <w:rPr>
          <w:rFonts w:cs="Arial"/>
          <w:sz w:val="22"/>
          <w:szCs w:val="22"/>
        </w:rPr>
        <w:t>V</w:t>
      </w:r>
      <w:r w:rsidR="004127F9" w:rsidRPr="004127F9">
        <w:rPr>
          <w:rFonts w:cs="Arial"/>
          <w:sz w:val="22"/>
          <w:szCs w:val="22"/>
        </w:rPr>
        <w:t xml:space="preserve">ictoria entre calles </w:t>
      </w:r>
      <w:r w:rsidR="00E54DAA">
        <w:rPr>
          <w:rFonts w:cs="Arial"/>
          <w:sz w:val="22"/>
          <w:szCs w:val="22"/>
        </w:rPr>
        <w:t xml:space="preserve">40 sur </w:t>
      </w:r>
      <w:r w:rsidR="004127F9" w:rsidRPr="004127F9">
        <w:rPr>
          <w:rFonts w:cs="Arial"/>
          <w:sz w:val="22"/>
          <w:szCs w:val="22"/>
        </w:rPr>
        <w:t xml:space="preserve">y </w:t>
      </w:r>
      <w:r w:rsidR="00E54DAA">
        <w:rPr>
          <w:rFonts w:cs="Arial"/>
          <w:sz w:val="22"/>
          <w:szCs w:val="22"/>
        </w:rPr>
        <w:t xml:space="preserve">41 sur, y entre </w:t>
      </w:r>
      <w:r w:rsidR="004127F9" w:rsidRPr="004127F9">
        <w:rPr>
          <w:rFonts w:cs="Arial"/>
          <w:sz w:val="22"/>
          <w:szCs w:val="22"/>
        </w:rPr>
        <w:t>carreras</w:t>
      </w:r>
      <w:r w:rsidR="00E54DAA">
        <w:rPr>
          <w:rFonts w:cs="Arial"/>
          <w:sz w:val="22"/>
          <w:szCs w:val="22"/>
        </w:rPr>
        <w:t xml:space="preserve"> 3a Este y 3c Este</w:t>
      </w:r>
      <w:r>
        <w:rPr>
          <w:rFonts w:cs="Arial"/>
          <w:sz w:val="22"/>
          <w:szCs w:val="22"/>
        </w:rPr>
        <w:t>.</w:t>
      </w:r>
      <w:r w:rsidR="003F11DB" w:rsidRPr="004127F9">
        <w:rPr>
          <w:rFonts w:cs="Arial"/>
          <w:sz w:val="22"/>
          <w:szCs w:val="22"/>
        </w:rPr>
        <w:t xml:space="preserve"> </w:t>
      </w:r>
      <w:r>
        <w:rPr>
          <w:rFonts w:cs="Arial"/>
          <w:sz w:val="22"/>
          <w:szCs w:val="22"/>
        </w:rPr>
        <w:t>Cubriendo una topografía más irregular que la del tramo anterior, a partir de la estación de la Victoria</w:t>
      </w:r>
      <w:r w:rsidR="00F74B12">
        <w:rPr>
          <w:rFonts w:cs="Arial"/>
          <w:sz w:val="22"/>
          <w:szCs w:val="22"/>
        </w:rPr>
        <w:t xml:space="preserve">, el sistema de cable vira aproximadamente 120º al sur oriente, para finalizar en el sector de Altamira, en la manzana ubicada </w:t>
      </w:r>
      <w:r w:rsidR="00F74B12" w:rsidRPr="004127F9">
        <w:rPr>
          <w:rFonts w:cs="Arial"/>
          <w:sz w:val="22"/>
          <w:szCs w:val="22"/>
        </w:rPr>
        <w:t xml:space="preserve">entre calles </w:t>
      </w:r>
      <w:r w:rsidR="00F74B12">
        <w:rPr>
          <w:rFonts w:cs="Arial"/>
          <w:sz w:val="22"/>
          <w:szCs w:val="22"/>
        </w:rPr>
        <w:t xml:space="preserve">43 sur </w:t>
      </w:r>
      <w:r w:rsidR="00F74B12" w:rsidRPr="004127F9">
        <w:rPr>
          <w:rFonts w:cs="Arial"/>
          <w:sz w:val="22"/>
          <w:szCs w:val="22"/>
        </w:rPr>
        <w:t xml:space="preserve">y </w:t>
      </w:r>
      <w:r w:rsidR="00F74B12">
        <w:rPr>
          <w:rFonts w:cs="Arial"/>
          <w:sz w:val="22"/>
          <w:szCs w:val="22"/>
        </w:rPr>
        <w:t xml:space="preserve">43a sur, y entre </w:t>
      </w:r>
      <w:r w:rsidR="00F74B12" w:rsidRPr="004127F9">
        <w:rPr>
          <w:rFonts w:cs="Arial"/>
          <w:sz w:val="22"/>
          <w:szCs w:val="22"/>
        </w:rPr>
        <w:t>carreras</w:t>
      </w:r>
      <w:r w:rsidR="00F74B12">
        <w:rPr>
          <w:rFonts w:cs="Arial"/>
          <w:sz w:val="22"/>
          <w:szCs w:val="22"/>
        </w:rPr>
        <w:t xml:space="preserve"> 12a Este y 12b Este.</w:t>
      </w:r>
      <w:r w:rsidR="00784D03">
        <w:rPr>
          <w:rFonts w:cs="Arial"/>
          <w:sz w:val="22"/>
          <w:szCs w:val="22"/>
        </w:rPr>
        <w:t xml:space="preserve"> Ver Ilustraciones 2, 3 y 4.</w:t>
      </w:r>
    </w:p>
    <w:p w14:paraId="66CE5EA7" w14:textId="77777777" w:rsidR="00F74B12" w:rsidRDefault="00F74B12" w:rsidP="003F11DB">
      <w:pPr>
        <w:spacing w:line="276" w:lineRule="auto"/>
        <w:rPr>
          <w:rFonts w:cs="Arial"/>
          <w:sz w:val="22"/>
          <w:szCs w:val="22"/>
        </w:rPr>
      </w:pPr>
    </w:p>
    <w:p w14:paraId="3A91096F" w14:textId="5006F097" w:rsidR="003F11DB" w:rsidRDefault="00F74B12" w:rsidP="003F11DB">
      <w:pPr>
        <w:spacing w:line="276" w:lineRule="auto"/>
        <w:rPr>
          <w:rFonts w:cs="Arial"/>
          <w:sz w:val="22"/>
          <w:szCs w:val="22"/>
        </w:rPr>
      </w:pPr>
      <w:r>
        <w:rPr>
          <w:rFonts w:cs="Arial"/>
          <w:sz w:val="22"/>
          <w:szCs w:val="22"/>
        </w:rPr>
        <w:t xml:space="preserve">Respecto de la definición de ubicación de la </w:t>
      </w:r>
      <w:r w:rsidR="004127F9">
        <w:rPr>
          <w:rFonts w:cs="Arial"/>
          <w:sz w:val="22"/>
          <w:szCs w:val="22"/>
        </w:rPr>
        <w:t xml:space="preserve">estación intermedia, se consideraron </w:t>
      </w:r>
      <w:r w:rsidR="004127F9" w:rsidRPr="004127F9">
        <w:rPr>
          <w:rFonts w:cs="Arial"/>
          <w:sz w:val="22"/>
          <w:szCs w:val="22"/>
        </w:rPr>
        <w:t xml:space="preserve">conceptos de cobertura, potencial de desarrollo urbano y social, menor impacto por compra de predios y cercanía a vías importantes que faciliten la conexión con el sistema vial principal, </w:t>
      </w:r>
      <w:r w:rsidR="004127F9">
        <w:rPr>
          <w:rFonts w:cs="Arial"/>
          <w:sz w:val="22"/>
          <w:szCs w:val="22"/>
        </w:rPr>
        <w:t xml:space="preserve">para permitir </w:t>
      </w:r>
      <w:r w:rsidR="004127F9" w:rsidRPr="004127F9">
        <w:rPr>
          <w:rFonts w:cs="Arial"/>
          <w:sz w:val="22"/>
          <w:szCs w:val="22"/>
        </w:rPr>
        <w:t xml:space="preserve">la conexión con otros modos de transporte. </w:t>
      </w:r>
      <w:r>
        <w:rPr>
          <w:rFonts w:cs="Arial"/>
          <w:sz w:val="22"/>
          <w:szCs w:val="22"/>
        </w:rPr>
        <w:t xml:space="preserve">Así mismo, en relación con la selección de la manzana en la que se construirá la estación de retorno, tuvo preminencia la oferta de transporte público del sistema zonal (SITP), así como, los proyectos de infraestructura a corto y mediano plazo en la localidad, dentro de los cuales se encuentra la futura vía Los Cerros (Cra. 13 Bis Este – </w:t>
      </w:r>
      <w:r w:rsidRPr="00F74B12">
        <w:rPr>
          <w:rFonts w:cs="Arial"/>
          <w:i/>
          <w:iCs/>
          <w:sz w:val="22"/>
          <w:szCs w:val="22"/>
        </w:rPr>
        <w:t>antigua vía al llano</w:t>
      </w:r>
      <w:r>
        <w:rPr>
          <w:rFonts w:cs="Arial"/>
          <w:sz w:val="22"/>
          <w:szCs w:val="22"/>
        </w:rPr>
        <w:t>), y la prospección de conexiones multimodales entre el sistema aéreo</w:t>
      </w:r>
      <w:r w:rsidR="00895667">
        <w:rPr>
          <w:rFonts w:cs="Arial"/>
          <w:sz w:val="22"/>
          <w:szCs w:val="22"/>
        </w:rPr>
        <w:t xml:space="preserve"> de cable</w:t>
      </w:r>
      <w:r>
        <w:rPr>
          <w:rFonts w:cs="Arial"/>
          <w:sz w:val="22"/>
          <w:szCs w:val="22"/>
        </w:rPr>
        <w:t xml:space="preserve">, el </w:t>
      </w:r>
      <w:r w:rsidR="00895667">
        <w:rPr>
          <w:rFonts w:cs="Arial"/>
          <w:sz w:val="22"/>
          <w:szCs w:val="22"/>
        </w:rPr>
        <w:t xml:space="preserve">sistema BRT </w:t>
      </w:r>
      <w:r>
        <w:rPr>
          <w:rFonts w:cs="Arial"/>
          <w:sz w:val="22"/>
          <w:szCs w:val="22"/>
        </w:rPr>
        <w:t xml:space="preserve">troncal, </w:t>
      </w:r>
      <w:r w:rsidR="00895667">
        <w:rPr>
          <w:rFonts w:cs="Arial"/>
          <w:sz w:val="22"/>
          <w:szCs w:val="22"/>
        </w:rPr>
        <w:t xml:space="preserve">el sistema </w:t>
      </w:r>
      <w:r>
        <w:rPr>
          <w:rFonts w:cs="Arial"/>
          <w:sz w:val="22"/>
          <w:szCs w:val="22"/>
        </w:rPr>
        <w:t>zon</w:t>
      </w:r>
      <w:r w:rsidR="008B4086">
        <w:rPr>
          <w:rFonts w:cs="Arial"/>
          <w:sz w:val="22"/>
          <w:szCs w:val="22"/>
        </w:rPr>
        <w:t>a</w:t>
      </w:r>
      <w:r>
        <w:rPr>
          <w:rFonts w:cs="Arial"/>
          <w:sz w:val="22"/>
          <w:szCs w:val="22"/>
        </w:rPr>
        <w:t xml:space="preserve">l </w:t>
      </w:r>
      <w:r w:rsidR="00895667">
        <w:rPr>
          <w:rFonts w:cs="Arial"/>
          <w:sz w:val="22"/>
          <w:szCs w:val="22"/>
        </w:rPr>
        <w:t xml:space="preserve">(SITP) </w:t>
      </w:r>
      <w:r>
        <w:rPr>
          <w:rFonts w:cs="Arial"/>
          <w:sz w:val="22"/>
          <w:szCs w:val="22"/>
        </w:rPr>
        <w:t xml:space="preserve">y la red de ciclorutas del </w:t>
      </w:r>
      <w:r w:rsidR="00895667">
        <w:rPr>
          <w:rFonts w:cs="Arial"/>
          <w:sz w:val="22"/>
          <w:szCs w:val="22"/>
        </w:rPr>
        <w:t>Distrito Capital</w:t>
      </w:r>
      <w:r>
        <w:rPr>
          <w:rFonts w:cs="Arial"/>
          <w:sz w:val="22"/>
          <w:szCs w:val="22"/>
        </w:rPr>
        <w:t>.</w:t>
      </w:r>
      <w:r w:rsidR="003F11DB">
        <w:rPr>
          <w:rFonts w:cs="Arial"/>
          <w:sz w:val="22"/>
          <w:szCs w:val="22"/>
        </w:rPr>
        <w:t xml:space="preserve"> </w:t>
      </w:r>
    </w:p>
    <w:p w14:paraId="7EBE08D7" w14:textId="5B661CDC" w:rsidR="00A73B00" w:rsidRDefault="00A73B00" w:rsidP="003F11DB">
      <w:pPr>
        <w:spacing w:line="276" w:lineRule="auto"/>
        <w:rPr>
          <w:rFonts w:cs="Arial"/>
          <w:sz w:val="22"/>
          <w:szCs w:val="22"/>
        </w:rPr>
      </w:pPr>
    </w:p>
    <w:p w14:paraId="4DAF6DFA" w14:textId="1B2A2059" w:rsidR="00345EDA" w:rsidRDefault="00A73B00" w:rsidP="00CD0818">
      <w:pPr>
        <w:spacing w:line="276" w:lineRule="auto"/>
        <w:jc w:val="center"/>
        <w:rPr>
          <w:rFonts w:cs="Arial"/>
          <w:b/>
        </w:rPr>
      </w:pPr>
      <w:bookmarkStart w:id="48" w:name="_Toc70012130"/>
      <w:bookmarkStart w:id="49" w:name="_Toc75268849"/>
      <w:bookmarkStart w:id="50" w:name="_Toc79008277"/>
      <w:bookmarkStart w:id="51" w:name="_Toc96881077"/>
      <w:r w:rsidRPr="00876A65">
        <w:rPr>
          <w:rFonts w:cs="Arial"/>
          <w:b/>
        </w:rPr>
        <w:t xml:space="preserve">Ilustración </w:t>
      </w:r>
      <w:r w:rsidRPr="00876A65">
        <w:rPr>
          <w:rFonts w:cs="Arial"/>
          <w:b/>
        </w:rPr>
        <w:fldChar w:fldCharType="begin"/>
      </w:r>
      <w:r w:rsidRPr="00876A65">
        <w:rPr>
          <w:rFonts w:cs="Arial"/>
          <w:b/>
        </w:rPr>
        <w:instrText xml:space="preserve"> SEQ Ilustración \* ARABIC </w:instrText>
      </w:r>
      <w:r w:rsidRPr="00876A65">
        <w:rPr>
          <w:rFonts w:cs="Arial"/>
          <w:b/>
        </w:rPr>
        <w:fldChar w:fldCharType="separate"/>
      </w:r>
      <w:r w:rsidR="006E5C84">
        <w:rPr>
          <w:rFonts w:cs="Arial"/>
          <w:b/>
          <w:noProof/>
        </w:rPr>
        <w:t>2</w:t>
      </w:r>
      <w:r w:rsidRPr="00876A65">
        <w:rPr>
          <w:rFonts w:cs="Arial"/>
          <w:b/>
        </w:rPr>
        <w:fldChar w:fldCharType="end"/>
      </w:r>
      <w:r w:rsidRPr="00876A65">
        <w:rPr>
          <w:rFonts w:cs="Arial"/>
          <w:b/>
        </w:rPr>
        <w:t xml:space="preserve"> </w:t>
      </w:r>
      <w:bookmarkEnd w:id="48"/>
      <w:bookmarkEnd w:id="49"/>
      <w:bookmarkEnd w:id="50"/>
      <w:r w:rsidR="00CD0818" w:rsidRPr="00CD0818">
        <w:rPr>
          <w:rFonts w:cs="Arial"/>
          <w:b/>
        </w:rPr>
        <w:t>Estación Transferencia parqueadero vehículos particulares Portal 20 de</w:t>
      </w:r>
      <w:r w:rsidR="00A874CB">
        <w:rPr>
          <w:rFonts w:cs="Arial"/>
          <w:b/>
        </w:rPr>
        <w:t xml:space="preserve"> </w:t>
      </w:r>
      <w:r w:rsidR="00CD0818" w:rsidRPr="00CD0818">
        <w:rPr>
          <w:rFonts w:cs="Arial"/>
          <w:b/>
        </w:rPr>
        <w:t>Julio</w:t>
      </w:r>
      <w:bookmarkEnd w:id="51"/>
    </w:p>
    <w:p w14:paraId="7C7396A0" w14:textId="5E1AEC0E" w:rsidR="00CD0818" w:rsidRPr="00876A65" w:rsidRDefault="00CD0818" w:rsidP="00345EDA">
      <w:r w:rsidRPr="00CD0818">
        <w:rPr>
          <w:noProof/>
        </w:rPr>
        <w:t xml:space="preserve"> </w:t>
      </w:r>
      <w:r w:rsidRPr="00CD0818">
        <w:rPr>
          <w:noProof/>
        </w:rPr>
        <w:drawing>
          <wp:inline distT="0" distB="0" distL="0" distR="0" wp14:anchorId="610B3A3F" wp14:editId="3EFA0EDC">
            <wp:extent cx="5533998" cy="2700000"/>
            <wp:effectExtent l="19050" t="19050" r="10160" b="2476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533998" cy="2700000"/>
                    </a:xfrm>
                    <a:prstGeom prst="rect">
                      <a:avLst/>
                    </a:prstGeom>
                    <a:noFill/>
                    <a:ln>
                      <a:solidFill>
                        <a:schemeClr val="tx1"/>
                      </a:solidFill>
                    </a:ln>
                  </pic:spPr>
                </pic:pic>
              </a:graphicData>
            </a:graphic>
          </wp:inline>
        </w:drawing>
      </w:r>
    </w:p>
    <w:p w14:paraId="560C5223" w14:textId="43368BF2" w:rsidR="00A73B00" w:rsidRDefault="00A73B00" w:rsidP="00A73B00">
      <w:pPr>
        <w:spacing w:line="276" w:lineRule="auto"/>
        <w:jc w:val="center"/>
        <w:rPr>
          <w:rFonts w:cs="Arial"/>
          <w:sz w:val="22"/>
          <w:szCs w:val="22"/>
        </w:rPr>
      </w:pPr>
      <w:r w:rsidRPr="00876A65">
        <w:rPr>
          <w:rFonts w:cs="Arial"/>
          <w:bCs/>
        </w:rPr>
        <w:t>Fuente: Consorcio CS</w:t>
      </w:r>
      <w:r w:rsidR="00A874CB">
        <w:rPr>
          <w:rFonts w:cs="Arial"/>
          <w:bCs/>
        </w:rPr>
        <w:t>, 2021.</w:t>
      </w:r>
    </w:p>
    <w:p w14:paraId="67264DCE" w14:textId="428B0DA4" w:rsidR="00345EDA" w:rsidRDefault="00FB0D66" w:rsidP="00FB0D66">
      <w:pPr>
        <w:spacing w:line="276" w:lineRule="auto"/>
        <w:jc w:val="center"/>
        <w:rPr>
          <w:rFonts w:cs="Arial"/>
          <w:b/>
        </w:rPr>
      </w:pPr>
      <w:bookmarkStart w:id="52" w:name="_Toc70012133"/>
      <w:bookmarkStart w:id="53" w:name="_Toc75268852"/>
      <w:bookmarkStart w:id="54" w:name="_Toc79008280"/>
      <w:bookmarkStart w:id="55" w:name="_Hlk75376164"/>
      <w:bookmarkStart w:id="56" w:name="_Toc96881078"/>
      <w:r w:rsidRPr="00876A65">
        <w:rPr>
          <w:rFonts w:cs="Arial"/>
          <w:b/>
        </w:rPr>
        <w:lastRenderedPageBreak/>
        <w:t xml:space="preserve">Ilustración </w:t>
      </w:r>
      <w:r w:rsidRPr="00876A65">
        <w:rPr>
          <w:rFonts w:cs="Arial"/>
          <w:b/>
        </w:rPr>
        <w:fldChar w:fldCharType="begin"/>
      </w:r>
      <w:r w:rsidRPr="00876A65">
        <w:rPr>
          <w:rFonts w:cs="Arial"/>
          <w:b/>
        </w:rPr>
        <w:instrText xml:space="preserve"> SEQ Ilustración \* ARABIC </w:instrText>
      </w:r>
      <w:r w:rsidRPr="00876A65">
        <w:rPr>
          <w:rFonts w:cs="Arial"/>
          <w:b/>
        </w:rPr>
        <w:fldChar w:fldCharType="separate"/>
      </w:r>
      <w:r w:rsidR="006E5C84">
        <w:rPr>
          <w:rFonts w:cs="Arial"/>
          <w:b/>
          <w:noProof/>
        </w:rPr>
        <w:t>3</w:t>
      </w:r>
      <w:r w:rsidRPr="00876A65">
        <w:rPr>
          <w:rFonts w:cs="Arial"/>
          <w:b/>
        </w:rPr>
        <w:fldChar w:fldCharType="end"/>
      </w:r>
      <w:r w:rsidRPr="00876A65">
        <w:rPr>
          <w:rFonts w:cs="Arial"/>
          <w:b/>
        </w:rPr>
        <w:t xml:space="preserve"> </w:t>
      </w:r>
      <w:bookmarkEnd w:id="52"/>
      <w:bookmarkEnd w:id="53"/>
      <w:bookmarkEnd w:id="54"/>
      <w:r w:rsidR="00A874CB" w:rsidRPr="00A874CB">
        <w:rPr>
          <w:rFonts w:cs="Arial"/>
          <w:b/>
        </w:rPr>
        <w:t xml:space="preserve">Estación </w:t>
      </w:r>
      <w:r w:rsidR="00AE61F7">
        <w:rPr>
          <w:rFonts w:cs="Arial"/>
          <w:b/>
        </w:rPr>
        <w:t xml:space="preserve">intermedia </w:t>
      </w:r>
      <w:r w:rsidR="00A874CB" w:rsidRPr="00A874CB">
        <w:rPr>
          <w:rFonts w:cs="Arial"/>
          <w:b/>
        </w:rPr>
        <w:t>La Victoria</w:t>
      </w:r>
      <w:bookmarkEnd w:id="56"/>
    </w:p>
    <w:p w14:paraId="50859F4C" w14:textId="13CD92F1" w:rsidR="00FB0D66" w:rsidRPr="00876A65" w:rsidRDefault="00345EDA" w:rsidP="00345EDA">
      <w:pPr>
        <w:spacing w:line="276" w:lineRule="auto"/>
        <w:jc w:val="center"/>
      </w:pPr>
      <w:r w:rsidRPr="00A874CB">
        <w:rPr>
          <w:noProof/>
        </w:rPr>
        <w:drawing>
          <wp:inline distT="0" distB="0" distL="0" distR="0" wp14:anchorId="508AD5DB" wp14:editId="02D6E408">
            <wp:extent cx="5612130" cy="2661285"/>
            <wp:effectExtent l="19050" t="19050" r="26670" b="2476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12130" cy="2661285"/>
                    </a:xfrm>
                    <a:prstGeom prst="rect">
                      <a:avLst/>
                    </a:prstGeom>
                    <a:noFill/>
                    <a:ln>
                      <a:solidFill>
                        <a:schemeClr val="tx1"/>
                      </a:solidFill>
                    </a:ln>
                  </pic:spPr>
                </pic:pic>
              </a:graphicData>
            </a:graphic>
          </wp:inline>
        </w:drawing>
      </w:r>
      <w:r w:rsidR="00A874CB" w:rsidRPr="00A874CB">
        <w:rPr>
          <w:rFonts w:cs="Arial"/>
          <w:b/>
        </w:rPr>
        <w:t xml:space="preserve"> </w:t>
      </w:r>
    </w:p>
    <w:p w14:paraId="2211A36C" w14:textId="77777777" w:rsidR="00A874CB" w:rsidRDefault="00A874CB" w:rsidP="00A874CB">
      <w:pPr>
        <w:spacing w:line="276" w:lineRule="auto"/>
        <w:jc w:val="center"/>
        <w:rPr>
          <w:rFonts w:cs="Arial"/>
          <w:sz w:val="22"/>
          <w:szCs w:val="22"/>
        </w:rPr>
      </w:pPr>
      <w:r w:rsidRPr="00876A65">
        <w:rPr>
          <w:rFonts w:cs="Arial"/>
          <w:bCs/>
        </w:rPr>
        <w:t>Fuente: Consorcio CS</w:t>
      </w:r>
      <w:r>
        <w:rPr>
          <w:rFonts w:cs="Arial"/>
          <w:bCs/>
        </w:rPr>
        <w:t>, 2021.</w:t>
      </w:r>
    </w:p>
    <w:p w14:paraId="1229579C" w14:textId="77777777" w:rsidR="00AE46F9" w:rsidRPr="00876A65" w:rsidRDefault="00AE46F9" w:rsidP="00FB0D66">
      <w:pPr>
        <w:pStyle w:val="Prrafodelista"/>
        <w:spacing w:after="0"/>
        <w:ind w:left="360"/>
        <w:jc w:val="center"/>
        <w:rPr>
          <w:rFonts w:eastAsia="Times New Roman" w:cs="Arial"/>
          <w:bCs/>
        </w:rPr>
      </w:pPr>
    </w:p>
    <w:bookmarkEnd w:id="55"/>
    <w:p w14:paraId="58B85925" w14:textId="6ADF9DD9" w:rsidR="009C0534" w:rsidRPr="003F11DB" w:rsidRDefault="009C0534" w:rsidP="00AE46F9">
      <w:pPr>
        <w:jc w:val="center"/>
        <w:rPr>
          <w:b/>
        </w:rPr>
      </w:pPr>
    </w:p>
    <w:p w14:paraId="28AD4BC0" w14:textId="7928E871" w:rsidR="00345EDA" w:rsidRDefault="00FB0D66" w:rsidP="00FB0D66">
      <w:pPr>
        <w:spacing w:line="276" w:lineRule="auto"/>
        <w:jc w:val="center"/>
        <w:rPr>
          <w:rFonts w:cs="Arial"/>
          <w:b/>
        </w:rPr>
      </w:pPr>
      <w:bookmarkStart w:id="57" w:name="_Toc70012134"/>
      <w:bookmarkStart w:id="58" w:name="_Toc75268853"/>
      <w:bookmarkStart w:id="59" w:name="_Toc79008281"/>
      <w:bookmarkStart w:id="60" w:name="_Toc96881079"/>
      <w:bookmarkEnd w:id="31"/>
      <w:bookmarkEnd w:id="32"/>
      <w:bookmarkEnd w:id="33"/>
      <w:bookmarkEnd w:id="34"/>
      <w:bookmarkEnd w:id="35"/>
      <w:bookmarkEnd w:id="36"/>
      <w:bookmarkEnd w:id="37"/>
      <w:bookmarkEnd w:id="38"/>
      <w:bookmarkEnd w:id="39"/>
      <w:bookmarkEnd w:id="40"/>
      <w:bookmarkEnd w:id="41"/>
      <w:bookmarkEnd w:id="42"/>
      <w:bookmarkEnd w:id="43"/>
      <w:bookmarkEnd w:id="44"/>
      <w:r w:rsidRPr="00876A65">
        <w:rPr>
          <w:rFonts w:cs="Arial"/>
          <w:b/>
        </w:rPr>
        <w:t xml:space="preserve">Ilustración </w:t>
      </w:r>
      <w:r w:rsidRPr="00876A65">
        <w:rPr>
          <w:rFonts w:cs="Arial"/>
          <w:b/>
        </w:rPr>
        <w:fldChar w:fldCharType="begin"/>
      </w:r>
      <w:r w:rsidRPr="00876A65">
        <w:rPr>
          <w:rFonts w:cs="Arial"/>
          <w:b/>
        </w:rPr>
        <w:instrText xml:space="preserve"> SEQ Ilustración \* ARABIC </w:instrText>
      </w:r>
      <w:r w:rsidRPr="00876A65">
        <w:rPr>
          <w:rFonts w:cs="Arial"/>
          <w:b/>
        </w:rPr>
        <w:fldChar w:fldCharType="separate"/>
      </w:r>
      <w:r w:rsidR="006E5C84">
        <w:rPr>
          <w:rFonts w:cs="Arial"/>
          <w:b/>
          <w:noProof/>
        </w:rPr>
        <w:t>4</w:t>
      </w:r>
      <w:r w:rsidRPr="00876A65">
        <w:rPr>
          <w:rFonts w:cs="Arial"/>
          <w:b/>
        </w:rPr>
        <w:fldChar w:fldCharType="end"/>
      </w:r>
      <w:r w:rsidRPr="00876A65">
        <w:rPr>
          <w:rFonts w:cs="Arial"/>
          <w:b/>
        </w:rPr>
        <w:t xml:space="preserve"> </w:t>
      </w:r>
      <w:bookmarkEnd w:id="57"/>
      <w:bookmarkEnd w:id="58"/>
      <w:bookmarkEnd w:id="59"/>
      <w:r w:rsidR="00AE61F7" w:rsidRPr="00A874CB">
        <w:rPr>
          <w:rFonts w:cs="Arial"/>
          <w:b/>
        </w:rPr>
        <w:t xml:space="preserve">Estación </w:t>
      </w:r>
      <w:r w:rsidR="00AE61F7">
        <w:rPr>
          <w:rFonts w:cs="Arial"/>
          <w:b/>
        </w:rPr>
        <w:t>de retorno Altamira</w:t>
      </w:r>
      <w:bookmarkEnd w:id="60"/>
    </w:p>
    <w:p w14:paraId="55985E4D" w14:textId="34F32FDF" w:rsidR="00FB0D66" w:rsidRPr="00876A65" w:rsidRDefault="00CD0818" w:rsidP="00345EDA">
      <w:pPr>
        <w:jc w:val="center"/>
      </w:pPr>
      <w:r w:rsidRPr="00CD0818">
        <w:rPr>
          <w:noProof/>
        </w:rPr>
        <w:drawing>
          <wp:inline distT="0" distB="0" distL="0" distR="0" wp14:anchorId="08515238" wp14:editId="5018174C">
            <wp:extent cx="5056053" cy="2695074"/>
            <wp:effectExtent l="19050" t="19050" r="11430" b="1016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63387" cy="2698983"/>
                    </a:xfrm>
                    <a:prstGeom prst="rect">
                      <a:avLst/>
                    </a:prstGeom>
                    <a:noFill/>
                    <a:ln>
                      <a:solidFill>
                        <a:schemeClr val="tx1"/>
                      </a:solidFill>
                    </a:ln>
                  </pic:spPr>
                </pic:pic>
              </a:graphicData>
            </a:graphic>
          </wp:inline>
        </w:drawing>
      </w:r>
    </w:p>
    <w:p w14:paraId="51669235" w14:textId="76955289" w:rsidR="00FB0D66" w:rsidRDefault="00A874CB" w:rsidP="00A874CB">
      <w:pPr>
        <w:spacing w:line="276" w:lineRule="auto"/>
        <w:jc w:val="center"/>
        <w:rPr>
          <w:rFonts w:cs="Arial"/>
          <w:bCs/>
        </w:rPr>
      </w:pPr>
      <w:r w:rsidRPr="00876A65">
        <w:rPr>
          <w:rFonts w:cs="Arial"/>
          <w:bCs/>
        </w:rPr>
        <w:t>Fuente: Consorcio CS</w:t>
      </w:r>
      <w:r>
        <w:rPr>
          <w:rFonts w:cs="Arial"/>
          <w:bCs/>
        </w:rPr>
        <w:t>, 2021.</w:t>
      </w:r>
    </w:p>
    <w:p w14:paraId="72581BE0" w14:textId="3932551D" w:rsidR="004E341A" w:rsidRDefault="004E341A" w:rsidP="00FB0D66">
      <w:pPr>
        <w:pStyle w:val="Prrafodelista"/>
        <w:spacing w:after="0"/>
        <w:ind w:left="360"/>
        <w:jc w:val="center"/>
        <w:rPr>
          <w:rFonts w:eastAsia="Times New Roman" w:cs="Arial"/>
          <w:bCs/>
        </w:rPr>
      </w:pPr>
    </w:p>
    <w:p w14:paraId="465636A2" w14:textId="17552478" w:rsidR="003643D0" w:rsidRPr="005749E6" w:rsidRDefault="00D97D6D" w:rsidP="00D97D6D">
      <w:pPr>
        <w:pStyle w:val="Prrafodelista"/>
        <w:tabs>
          <w:tab w:val="left" w:pos="4035"/>
        </w:tabs>
        <w:ind w:left="360"/>
        <w:jc w:val="both"/>
        <w:rPr>
          <w:rFonts w:eastAsia="Times New Roman" w:cs="Arial"/>
          <w:bCs/>
          <w:sz w:val="22"/>
        </w:rPr>
      </w:pPr>
      <w:r w:rsidRPr="005749E6">
        <w:rPr>
          <w:rFonts w:eastAsia="Times New Roman" w:cs="Arial"/>
          <w:bCs/>
          <w:sz w:val="22"/>
        </w:rPr>
        <w:t>De acuerdo con el diseño electromecánico del cable aéreo de San Cristóbal, las características principales se resumen en la tabla siguiente.</w:t>
      </w:r>
      <w:r w:rsidR="00B0215F" w:rsidRPr="005749E6">
        <w:rPr>
          <w:rFonts w:eastAsia="Times New Roman" w:cs="Arial"/>
          <w:bCs/>
          <w:sz w:val="22"/>
        </w:rPr>
        <w:tab/>
      </w:r>
    </w:p>
    <w:p w14:paraId="44782359" w14:textId="7BC64B7F" w:rsidR="002D3A36" w:rsidRPr="00374C92" w:rsidRDefault="002D3A36" w:rsidP="002D3A36">
      <w:pPr>
        <w:spacing w:line="276" w:lineRule="auto"/>
        <w:rPr>
          <w:rFonts w:cs="Arial"/>
          <w:sz w:val="22"/>
          <w:szCs w:val="22"/>
        </w:rPr>
      </w:pPr>
    </w:p>
    <w:p w14:paraId="7DF4DE6B" w14:textId="00C91531" w:rsidR="002D3A36" w:rsidRDefault="00D97D6D" w:rsidP="00D97D6D">
      <w:pPr>
        <w:spacing w:line="276" w:lineRule="auto"/>
        <w:jc w:val="center"/>
        <w:rPr>
          <w:rFonts w:cs="Arial"/>
          <w:b/>
          <w:bCs/>
          <w:szCs w:val="20"/>
          <w:lang w:eastAsia="es-ES"/>
        </w:rPr>
      </w:pPr>
      <w:r w:rsidRPr="00792EBB">
        <w:rPr>
          <w:rFonts w:cs="Arial"/>
          <w:b/>
          <w:bCs/>
          <w:szCs w:val="20"/>
        </w:rPr>
        <w:t xml:space="preserve">Tabla </w:t>
      </w:r>
      <w:r w:rsidRPr="00792EBB">
        <w:rPr>
          <w:rFonts w:cs="Arial"/>
          <w:b/>
          <w:bCs/>
          <w:szCs w:val="20"/>
        </w:rPr>
        <w:fldChar w:fldCharType="begin"/>
      </w:r>
      <w:r w:rsidRPr="00792EBB">
        <w:rPr>
          <w:rFonts w:cs="Arial"/>
          <w:b/>
          <w:bCs/>
          <w:szCs w:val="20"/>
        </w:rPr>
        <w:instrText xml:space="preserve"> SEQ Tabla \* ARABIC </w:instrText>
      </w:r>
      <w:r w:rsidRPr="00792EBB">
        <w:rPr>
          <w:rFonts w:cs="Arial"/>
          <w:b/>
          <w:bCs/>
          <w:szCs w:val="20"/>
        </w:rPr>
        <w:fldChar w:fldCharType="separate"/>
      </w:r>
      <w:r w:rsidR="006E5C84">
        <w:rPr>
          <w:rFonts w:cs="Arial"/>
          <w:b/>
          <w:bCs/>
          <w:noProof/>
          <w:szCs w:val="20"/>
        </w:rPr>
        <w:t>2</w:t>
      </w:r>
      <w:r w:rsidRPr="00792EBB">
        <w:rPr>
          <w:rFonts w:cs="Arial"/>
          <w:b/>
          <w:bCs/>
          <w:szCs w:val="20"/>
        </w:rPr>
        <w:fldChar w:fldCharType="end"/>
      </w:r>
      <w:r w:rsidRPr="00792EBB">
        <w:rPr>
          <w:rFonts w:cs="Arial"/>
          <w:b/>
          <w:bCs/>
          <w:szCs w:val="20"/>
        </w:rPr>
        <w:t xml:space="preserve"> </w:t>
      </w:r>
      <w:r w:rsidRPr="00D97D6D">
        <w:rPr>
          <w:rFonts w:cs="Arial"/>
          <w:b/>
          <w:bCs/>
          <w:szCs w:val="20"/>
          <w:lang w:eastAsia="es-ES"/>
        </w:rPr>
        <w:t xml:space="preserve">Características básicas </w:t>
      </w:r>
      <w:r w:rsidR="005749E6">
        <w:rPr>
          <w:rFonts w:cs="Arial"/>
          <w:b/>
          <w:bCs/>
          <w:szCs w:val="20"/>
          <w:lang w:eastAsia="es-ES"/>
        </w:rPr>
        <w:t>del Cable Aéreo de San Cristóbal</w:t>
      </w: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7"/>
        <w:gridCol w:w="994"/>
        <w:gridCol w:w="1842"/>
        <w:gridCol w:w="1845"/>
      </w:tblGrid>
      <w:tr w:rsidR="005749E6" w14:paraId="794C69C6" w14:textId="77777777" w:rsidTr="005749E6">
        <w:trPr>
          <w:trHeight w:val="621"/>
          <w:jc w:val="center"/>
        </w:trPr>
        <w:tc>
          <w:tcPr>
            <w:tcW w:w="3121" w:type="dxa"/>
            <w:gridSpan w:val="2"/>
            <w:tcBorders>
              <w:top w:val="nil"/>
              <w:left w:val="nil"/>
              <w:bottom w:val="nil"/>
            </w:tcBorders>
          </w:tcPr>
          <w:p w14:paraId="3216D9A7" w14:textId="77777777" w:rsidR="005749E6" w:rsidRDefault="005749E6" w:rsidP="00E464D8">
            <w:pPr>
              <w:pStyle w:val="TableParagraph"/>
              <w:jc w:val="left"/>
              <w:rPr>
                <w:rFonts w:ascii="Times New Roman"/>
                <w:sz w:val="18"/>
              </w:rPr>
            </w:pPr>
          </w:p>
        </w:tc>
        <w:tc>
          <w:tcPr>
            <w:tcW w:w="1842" w:type="dxa"/>
            <w:shd w:val="clear" w:color="auto" w:fill="F79546"/>
          </w:tcPr>
          <w:p w14:paraId="31A8B67B" w14:textId="77777777" w:rsidR="005749E6" w:rsidRDefault="005749E6" w:rsidP="00E464D8">
            <w:pPr>
              <w:pStyle w:val="TableParagraph"/>
              <w:ind w:left="167" w:right="159"/>
              <w:rPr>
                <w:sz w:val="18"/>
              </w:rPr>
            </w:pPr>
            <w:r>
              <w:rPr>
                <w:sz w:val="18"/>
              </w:rPr>
              <w:t>Tramo 1 Estación</w:t>
            </w:r>
            <w:r>
              <w:rPr>
                <w:spacing w:val="1"/>
                <w:sz w:val="18"/>
              </w:rPr>
              <w:t xml:space="preserve"> </w:t>
            </w:r>
            <w:r>
              <w:rPr>
                <w:sz w:val="18"/>
              </w:rPr>
              <w:t>Portal</w:t>
            </w:r>
            <w:r>
              <w:rPr>
                <w:spacing w:val="-3"/>
                <w:sz w:val="18"/>
              </w:rPr>
              <w:t xml:space="preserve"> </w:t>
            </w:r>
            <w:r>
              <w:rPr>
                <w:sz w:val="18"/>
              </w:rPr>
              <w:t>20</w:t>
            </w:r>
            <w:r>
              <w:rPr>
                <w:spacing w:val="-1"/>
                <w:sz w:val="18"/>
              </w:rPr>
              <w:t xml:space="preserve"> </w:t>
            </w:r>
            <w:r>
              <w:rPr>
                <w:sz w:val="18"/>
              </w:rPr>
              <w:t>de</w:t>
            </w:r>
            <w:r>
              <w:rPr>
                <w:spacing w:val="-1"/>
                <w:sz w:val="18"/>
              </w:rPr>
              <w:t xml:space="preserve"> </w:t>
            </w:r>
            <w:r>
              <w:rPr>
                <w:sz w:val="18"/>
              </w:rPr>
              <w:t>Julio</w:t>
            </w:r>
            <w:r>
              <w:rPr>
                <w:spacing w:val="-1"/>
                <w:sz w:val="18"/>
              </w:rPr>
              <w:t xml:space="preserve"> </w:t>
            </w:r>
            <w:r>
              <w:rPr>
                <w:sz w:val="18"/>
              </w:rPr>
              <w:t>-</w:t>
            </w:r>
          </w:p>
          <w:p w14:paraId="306D6C38" w14:textId="77777777" w:rsidR="005749E6" w:rsidRDefault="005749E6" w:rsidP="00E464D8">
            <w:pPr>
              <w:pStyle w:val="TableParagraph"/>
              <w:spacing w:line="187" w:lineRule="exact"/>
              <w:ind w:left="166" w:right="159"/>
              <w:rPr>
                <w:sz w:val="18"/>
              </w:rPr>
            </w:pPr>
            <w:r>
              <w:rPr>
                <w:sz w:val="18"/>
              </w:rPr>
              <w:t>La</w:t>
            </w:r>
            <w:r>
              <w:rPr>
                <w:spacing w:val="-2"/>
                <w:sz w:val="18"/>
              </w:rPr>
              <w:t xml:space="preserve"> </w:t>
            </w:r>
            <w:r>
              <w:rPr>
                <w:sz w:val="18"/>
              </w:rPr>
              <w:t>Victoria</w:t>
            </w:r>
          </w:p>
        </w:tc>
        <w:tc>
          <w:tcPr>
            <w:tcW w:w="1845" w:type="dxa"/>
            <w:shd w:val="clear" w:color="auto" w:fill="4AACC5"/>
          </w:tcPr>
          <w:p w14:paraId="70DD6A85" w14:textId="77777777" w:rsidR="005749E6" w:rsidRDefault="005749E6" w:rsidP="00E464D8">
            <w:pPr>
              <w:pStyle w:val="TableParagraph"/>
              <w:spacing w:before="102"/>
              <w:ind w:left="85" w:right="73" w:firstLine="103"/>
              <w:jc w:val="left"/>
              <w:rPr>
                <w:sz w:val="18"/>
              </w:rPr>
            </w:pPr>
            <w:r>
              <w:rPr>
                <w:sz w:val="18"/>
              </w:rPr>
              <w:t>Tramo 2. Estación</w:t>
            </w:r>
            <w:r>
              <w:rPr>
                <w:spacing w:val="1"/>
                <w:sz w:val="18"/>
              </w:rPr>
              <w:t xml:space="preserve"> </w:t>
            </w:r>
            <w:r>
              <w:rPr>
                <w:sz w:val="18"/>
              </w:rPr>
              <w:t>La</w:t>
            </w:r>
            <w:r>
              <w:rPr>
                <w:spacing w:val="-6"/>
                <w:sz w:val="18"/>
              </w:rPr>
              <w:t xml:space="preserve"> </w:t>
            </w:r>
            <w:r>
              <w:rPr>
                <w:sz w:val="18"/>
              </w:rPr>
              <w:t>Victoria</w:t>
            </w:r>
            <w:r>
              <w:rPr>
                <w:spacing w:val="-3"/>
                <w:sz w:val="18"/>
              </w:rPr>
              <w:t xml:space="preserve"> </w:t>
            </w:r>
            <w:r>
              <w:rPr>
                <w:sz w:val="18"/>
              </w:rPr>
              <w:t>-</w:t>
            </w:r>
            <w:r>
              <w:rPr>
                <w:spacing w:val="-5"/>
                <w:sz w:val="18"/>
              </w:rPr>
              <w:t xml:space="preserve"> </w:t>
            </w:r>
            <w:r>
              <w:rPr>
                <w:sz w:val="18"/>
              </w:rPr>
              <w:t>Altamira</w:t>
            </w:r>
          </w:p>
        </w:tc>
      </w:tr>
      <w:tr w:rsidR="005749E6" w14:paraId="21216E21" w14:textId="77777777" w:rsidTr="005749E6">
        <w:trPr>
          <w:trHeight w:val="515"/>
          <w:jc w:val="center"/>
        </w:trPr>
        <w:tc>
          <w:tcPr>
            <w:tcW w:w="2127" w:type="dxa"/>
            <w:tcBorders>
              <w:top w:val="nil"/>
              <w:left w:val="nil"/>
            </w:tcBorders>
          </w:tcPr>
          <w:p w14:paraId="0382BBB5" w14:textId="77777777" w:rsidR="005749E6" w:rsidRDefault="005749E6" w:rsidP="00E464D8">
            <w:pPr>
              <w:pStyle w:val="TableParagraph"/>
              <w:jc w:val="left"/>
              <w:rPr>
                <w:rFonts w:ascii="Times New Roman"/>
                <w:sz w:val="18"/>
              </w:rPr>
            </w:pPr>
          </w:p>
        </w:tc>
        <w:tc>
          <w:tcPr>
            <w:tcW w:w="994" w:type="dxa"/>
            <w:shd w:val="clear" w:color="auto" w:fill="D9D9D9"/>
          </w:tcPr>
          <w:p w14:paraId="4967BC16" w14:textId="77777777" w:rsidR="005749E6" w:rsidRDefault="005749E6" w:rsidP="00E464D8">
            <w:pPr>
              <w:pStyle w:val="TableParagraph"/>
              <w:spacing w:before="152"/>
              <w:ind w:left="220" w:right="217"/>
              <w:rPr>
                <w:rFonts w:ascii="Arial"/>
                <w:b/>
                <w:sz w:val="18"/>
              </w:rPr>
            </w:pPr>
            <w:r>
              <w:rPr>
                <w:rFonts w:ascii="Arial"/>
                <w:b/>
                <w:sz w:val="18"/>
              </w:rPr>
              <w:t>Ud</w:t>
            </w:r>
          </w:p>
        </w:tc>
        <w:tc>
          <w:tcPr>
            <w:tcW w:w="1842" w:type="dxa"/>
            <w:shd w:val="clear" w:color="auto" w:fill="F9BE8F"/>
          </w:tcPr>
          <w:p w14:paraId="2BA76DB6" w14:textId="77777777" w:rsidR="005749E6" w:rsidRDefault="005749E6" w:rsidP="00E464D8">
            <w:pPr>
              <w:pStyle w:val="TableParagraph"/>
              <w:spacing w:before="152"/>
              <w:ind w:left="166" w:right="159"/>
              <w:rPr>
                <w:rFonts w:ascii="Arial"/>
                <w:b/>
                <w:sz w:val="18"/>
              </w:rPr>
            </w:pPr>
            <w:r>
              <w:rPr>
                <w:rFonts w:ascii="Arial"/>
                <w:b/>
                <w:sz w:val="18"/>
              </w:rPr>
              <w:t>Alt</w:t>
            </w:r>
            <w:r>
              <w:rPr>
                <w:rFonts w:ascii="Arial"/>
                <w:b/>
                <w:spacing w:val="-2"/>
                <w:sz w:val="18"/>
              </w:rPr>
              <w:t xml:space="preserve"> </w:t>
            </w:r>
            <w:r>
              <w:rPr>
                <w:rFonts w:ascii="Arial"/>
                <w:b/>
                <w:sz w:val="18"/>
              </w:rPr>
              <w:t>4</w:t>
            </w:r>
          </w:p>
        </w:tc>
        <w:tc>
          <w:tcPr>
            <w:tcW w:w="1845" w:type="dxa"/>
            <w:shd w:val="clear" w:color="auto" w:fill="DAEDF3"/>
          </w:tcPr>
          <w:p w14:paraId="5128B12A" w14:textId="77777777" w:rsidR="005749E6" w:rsidRDefault="005749E6" w:rsidP="00E464D8">
            <w:pPr>
              <w:pStyle w:val="TableParagraph"/>
              <w:spacing w:before="152"/>
              <w:ind w:left="463" w:right="461"/>
              <w:rPr>
                <w:rFonts w:ascii="Arial"/>
                <w:b/>
                <w:sz w:val="18"/>
              </w:rPr>
            </w:pPr>
            <w:r>
              <w:rPr>
                <w:rFonts w:ascii="Arial"/>
                <w:b/>
                <w:sz w:val="18"/>
              </w:rPr>
              <w:t>Alt</w:t>
            </w:r>
            <w:r>
              <w:rPr>
                <w:rFonts w:ascii="Arial"/>
                <w:b/>
                <w:spacing w:val="-2"/>
                <w:sz w:val="18"/>
              </w:rPr>
              <w:t xml:space="preserve"> </w:t>
            </w:r>
            <w:r>
              <w:rPr>
                <w:rFonts w:ascii="Arial"/>
                <w:b/>
                <w:sz w:val="18"/>
              </w:rPr>
              <w:t>2</w:t>
            </w:r>
          </w:p>
        </w:tc>
      </w:tr>
      <w:tr w:rsidR="005749E6" w14:paraId="69DDED8D" w14:textId="77777777" w:rsidTr="005749E6">
        <w:trPr>
          <w:trHeight w:val="383"/>
          <w:jc w:val="center"/>
        </w:trPr>
        <w:tc>
          <w:tcPr>
            <w:tcW w:w="2127" w:type="dxa"/>
          </w:tcPr>
          <w:p w14:paraId="1A8AA19C" w14:textId="77777777" w:rsidR="005749E6" w:rsidRDefault="005749E6" w:rsidP="00E464D8">
            <w:pPr>
              <w:pStyle w:val="TableParagraph"/>
              <w:spacing w:before="87"/>
              <w:ind w:left="69"/>
              <w:jc w:val="left"/>
              <w:rPr>
                <w:sz w:val="18"/>
              </w:rPr>
            </w:pPr>
            <w:r>
              <w:rPr>
                <w:sz w:val="18"/>
              </w:rPr>
              <w:t>Tecnología</w:t>
            </w:r>
          </w:p>
        </w:tc>
        <w:tc>
          <w:tcPr>
            <w:tcW w:w="994" w:type="dxa"/>
          </w:tcPr>
          <w:p w14:paraId="5366AB4C" w14:textId="77777777" w:rsidR="005749E6" w:rsidRDefault="005749E6" w:rsidP="00E464D8">
            <w:pPr>
              <w:pStyle w:val="TableParagraph"/>
              <w:spacing w:before="87"/>
              <w:ind w:left="6"/>
              <w:rPr>
                <w:sz w:val="18"/>
              </w:rPr>
            </w:pPr>
            <w:r>
              <w:rPr>
                <w:sz w:val="18"/>
              </w:rPr>
              <w:t>-</w:t>
            </w:r>
          </w:p>
        </w:tc>
        <w:tc>
          <w:tcPr>
            <w:tcW w:w="3687" w:type="dxa"/>
            <w:gridSpan w:val="2"/>
          </w:tcPr>
          <w:p w14:paraId="24C66358" w14:textId="77777777" w:rsidR="005749E6" w:rsidRDefault="005749E6" w:rsidP="00E464D8">
            <w:pPr>
              <w:pStyle w:val="TableParagraph"/>
              <w:spacing w:before="87"/>
              <w:ind w:left="191"/>
              <w:jc w:val="left"/>
              <w:rPr>
                <w:rFonts w:ascii="Arial"/>
                <w:b/>
                <w:sz w:val="18"/>
              </w:rPr>
            </w:pPr>
            <w:r>
              <w:rPr>
                <w:rFonts w:ascii="Arial"/>
                <w:b/>
                <w:sz w:val="18"/>
              </w:rPr>
              <w:t>Telecabina</w:t>
            </w:r>
            <w:r>
              <w:rPr>
                <w:rFonts w:ascii="Arial"/>
                <w:b/>
                <w:spacing w:val="-6"/>
                <w:sz w:val="18"/>
              </w:rPr>
              <w:t xml:space="preserve"> </w:t>
            </w:r>
            <w:r>
              <w:rPr>
                <w:rFonts w:ascii="Arial"/>
                <w:b/>
                <w:sz w:val="18"/>
              </w:rPr>
              <w:t>monocable</w:t>
            </w:r>
            <w:r>
              <w:rPr>
                <w:rFonts w:ascii="Arial"/>
                <w:b/>
                <w:spacing w:val="-4"/>
                <w:sz w:val="18"/>
              </w:rPr>
              <w:t xml:space="preserve"> </w:t>
            </w:r>
            <w:r>
              <w:rPr>
                <w:rFonts w:ascii="Arial"/>
                <w:b/>
                <w:sz w:val="18"/>
              </w:rPr>
              <w:t>desembragable</w:t>
            </w:r>
          </w:p>
        </w:tc>
      </w:tr>
      <w:tr w:rsidR="005749E6" w14:paraId="58F605FB" w14:textId="77777777" w:rsidTr="005749E6">
        <w:trPr>
          <w:trHeight w:val="299"/>
          <w:jc w:val="center"/>
        </w:trPr>
        <w:tc>
          <w:tcPr>
            <w:tcW w:w="2127" w:type="dxa"/>
          </w:tcPr>
          <w:p w14:paraId="01EF181D" w14:textId="77777777" w:rsidR="005749E6" w:rsidRDefault="005749E6" w:rsidP="00E464D8">
            <w:pPr>
              <w:pStyle w:val="TableParagraph"/>
              <w:spacing w:before="47"/>
              <w:ind w:left="69"/>
              <w:jc w:val="left"/>
              <w:rPr>
                <w:sz w:val="18"/>
              </w:rPr>
            </w:pPr>
            <w:r>
              <w:rPr>
                <w:sz w:val="18"/>
              </w:rPr>
              <w:t>Longitud</w:t>
            </w:r>
            <w:r>
              <w:rPr>
                <w:spacing w:val="-6"/>
                <w:sz w:val="18"/>
              </w:rPr>
              <w:t xml:space="preserve"> </w:t>
            </w:r>
            <w:r>
              <w:rPr>
                <w:sz w:val="18"/>
              </w:rPr>
              <w:t>desarrollada</w:t>
            </w:r>
          </w:p>
        </w:tc>
        <w:tc>
          <w:tcPr>
            <w:tcW w:w="994" w:type="dxa"/>
          </w:tcPr>
          <w:p w14:paraId="4C7CB480" w14:textId="77777777" w:rsidR="005749E6" w:rsidRDefault="005749E6" w:rsidP="00E464D8">
            <w:pPr>
              <w:pStyle w:val="TableParagraph"/>
              <w:spacing w:before="47"/>
              <w:ind w:left="5"/>
              <w:rPr>
                <w:sz w:val="18"/>
              </w:rPr>
            </w:pPr>
            <w:r>
              <w:rPr>
                <w:sz w:val="18"/>
              </w:rPr>
              <w:t>m</w:t>
            </w:r>
          </w:p>
        </w:tc>
        <w:tc>
          <w:tcPr>
            <w:tcW w:w="1842" w:type="dxa"/>
          </w:tcPr>
          <w:p w14:paraId="67257388" w14:textId="77777777" w:rsidR="005749E6" w:rsidRDefault="005749E6" w:rsidP="00E464D8">
            <w:pPr>
              <w:pStyle w:val="TableParagraph"/>
              <w:spacing w:before="47"/>
              <w:ind w:left="166" w:right="159"/>
              <w:rPr>
                <w:sz w:val="18"/>
              </w:rPr>
            </w:pPr>
            <w:r>
              <w:rPr>
                <w:sz w:val="18"/>
              </w:rPr>
              <w:t>1 711</w:t>
            </w:r>
          </w:p>
        </w:tc>
        <w:tc>
          <w:tcPr>
            <w:tcW w:w="1845" w:type="dxa"/>
          </w:tcPr>
          <w:p w14:paraId="22CE21DE" w14:textId="77777777" w:rsidR="005749E6" w:rsidRDefault="005749E6" w:rsidP="00E464D8">
            <w:pPr>
              <w:pStyle w:val="TableParagraph"/>
              <w:spacing w:before="47"/>
              <w:ind w:left="464" w:right="458"/>
              <w:rPr>
                <w:sz w:val="18"/>
              </w:rPr>
            </w:pPr>
            <w:r>
              <w:rPr>
                <w:sz w:val="18"/>
              </w:rPr>
              <w:t>1 226</w:t>
            </w:r>
          </w:p>
        </w:tc>
      </w:tr>
      <w:tr w:rsidR="005749E6" w14:paraId="1341055D" w14:textId="77777777" w:rsidTr="005749E6">
        <w:trPr>
          <w:trHeight w:val="301"/>
          <w:jc w:val="center"/>
        </w:trPr>
        <w:tc>
          <w:tcPr>
            <w:tcW w:w="2127" w:type="dxa"/>
          </w:tcPr>
          <w:p w14:paraId="71506132" w14:textId="77777777" w:rsidR="005749E6" w:rsidRDefault="005749E6" w:rsidP="00E464D8">
            <w:pPr>
              <w:pStyle w:val="TableParagraph"/>
              <w:spacing w:before="47"/>
              <w:ind w:left="69"/>
              <w:jc w:val="left"/>
              <w:rPr>
                <w:sz w:val="18"/>
              </w:rPr>
            </w:pPr>
            <w:r>
              <w:rPr>
                <w:sz w:val="18"/>
              </w:rPr>
              <w:t>Longitud</w:t>
            </w:r>
            <w:r>
              <w:rPr>
                <w:spacing w:val="-4"/>
                <w:sz w:val="18"/>
              </w:rPr>
              <w:t xml:space="preserve"> </w:t>
            </w:r>
            <w:r>
              <w:rPr>
                <w:sz w:val="18"/>
              </w:rPr>
              <w:t>en</w:t>
            </w:r>
            <w:r>
              <w:rPr>
                <w:spacing w:val="-2"/>
                <w:sz w:val="18"/>
              </w:rPr>
              <w:t xml:space="preserve"> </w:t>
            </w:r>
            <w:r>
              <w:rPr>
                <w:sz w:val="18"/>
              </w:rPr>
              <w:t>planta</w:t>
            </w:r>
          </w:p>
        </w:tc>
        <w:tc>
          <w:tcPr>
            <w:tcW w:w="994" w:type="dxa"/>
          </w:tcPr>
          <w:p w14:paraId="33ADB466" w14:textId="77777777" w:rsidR="005749E6" w:rsidRDefault="005749E6" w:rsidP="00E464D8">
            <w:pPr>
              <w:pStyle w:val="TableParagraph"/>
              <w:spacing w:before="47"/>
              <w:ind w:left="5"/>
              <w:rPr>
                <w:sz w:val="18"/>
              </w:rPr>
            </w:pPr>
            <w:r>
              <w:rPr>
                <w:sz w:val="18"/>
              </w:rPr>
              <w:t>m</w:t>
            </w:r>
          </w:p>
        </w:tc>
        <w:tc>
          <w:tcPr>
            <w:tcW w:w="1842" w:type="dxa"/>
            <w:shd w:val="clear" w:color="auto" w:fill="C5D9F0"/>
          </w:tcPr>
          <w:p w14:paraId="29EE8300" w14:textId="77777777" w:rsidR="005749E6" w:rsidRDefault="005749E6" w:rsidP="00E464D8">
            <w:pPr>
              <w:pStyle w:val="TableParagraph"/>
              <w:spacing w:before="47"/>
              <w:ind w:left="166" w:right="159"/>
              <w:rPr>
                <w:sz w:val="18"/>
              </w:rPr>
            </w:pPr>
            <w:r>
              <w:rPr>
                <w:sz w:val="18"/>
              </w:rPr>
              <w:t>1 707</w:t>
            </w:r>
          </w:p>
        </w:tc>
        <w:tc>
          <w:tcPr>
            <w:tcW w:w="1845" w:type="dxa"/>
            <w:shd w:val="clear" w:color="auto" w:fill="C5D9F0"/>
          </w:tcPr>
          <w:p w14:paraId="3E245797" w14:textId="77777777" w:rsidR="005749E6" w:rsidRDefault="005749E6" w:rsidP="00E464D8">
            <w:pPr>
              <w:pStyle w:val="TableParagraph"/>
              <w:spacing w:before="47"/>
              <w:ind w:left="464" w:right="458"/>
              <w:rPr>
                <w:sz w:val="18"/>
              </w:rPr>
            </w:pPr>
            <w:r>
              <w:rPr>
                <w:sz w:val="18"/>
              </w:rPr>
              <w:t>1 218</w:t>
            </w:r>
          </w:p>
        </w:tc>
      </w:tr>
      <w:tr w:rsidR="005749E6" w14:paraId="4672C944" w14:textId="77777777" w:rsidTr="005749E6">
        <w:trPr>
          <w:trHeight w:val="299"/>
          <w:jc w:val="center"/>
        </w:trPr>
        <w:tc>
          <w:tcPr>
            <w:tcW w:w="2127" w:type="dxa"/>
          </w:tcPr>
          <w:p w14:paraId="40777B87" w14:textId="77777777" w:rsidR="005749E6" w:rsidRDefault="005749E6" w:rsidP="00E464D8">
            <w:pPr>
              <w:pStyle w:val="TableParagraph"/>
              <w:spacing w:before="44"/>
              <w:ind w:left="69"/>
              <w:jc w:val="left"/>
              <w:rPr>
                <w:sz w:val="18"/>
              </w:rPr>
            </w:pPr>
            <w:r>
              <w:rPr>
                <w:sz w:val="18"/>
              </w:rPr>
              <w:t>Desnivel</w:t>
            </w:r>
            <w:r>
              <w:rPr>
                <w:spacing w:val="-4"/>
                <w:sz w:val="18"/>
              </w:rPr>
              <w:t xml:space="preserve"> </w:t>
            </w:r>
            <w:r>
              <w:rPr>
                <w:sz w:val="18"/>
              </w:rPr>
              <w:t>máximo</w:t>
            </w:r>
          </w:p>
        </w:tc>
        <w:tc>
          <w:tcPr>
            <w:tcW w:w="994" w:type="dxa"/>
          </w:tcPr>
          <w:p w14:paraId="42CAD378" w14:textId="77777777" w:rsidR="005749E6" w:rsidRDefault="005749E6" w:rsidP="00E464D8">
            <w:pPr>
              <w:pStyle w:val="TableParagraph"/>
              <w:spacing w:before="44"/>
              <w:ind w:left="5"/>
              <w:rPr>
                <w:sz w:val="18"/>
              </w:rPr>
            </w:pPr>
            <w:r>
              <w:rPr>
                <w:sz w:val="18"/>
              </w:rPr>
              <w:t>m</w:t>
            </w:r>
          </w:p>
        </w:tc>
        <w:tc>
          <w:tcPr>
            <w:tcW w:w="1842" w:type="dxa"/>
            <w:shd w:val="clear" w:color="auto" w:fill="C5D9F0"/>
          </w:tcPr>
          <w:p w14:paraId="7A1F6BDF" w14:textId="77777777" w:rsidR="005749E6" w:rsidRDefault="005749E6" w:rsidP="00E464D8">
            <w:pPr>
              <w:pStyle w:val="TableParagraph"/>
              <w:spacing w:before="44"/>
              <w:ind w:left="165" w:right="159"/>
              <w:rPr>
                <w:sz w:val="18"/>
              </w:rPr>
            </w:pPr>
            <w:r>
              <w:rPr>
                <w:sz w:val="18"/>
              </w:rPr>
              <w:t>122.8</w:t>
            </w:r>
          </w:p>
        </w:tc>
        <w:tc>
          <w:tcPr>
            <w:tcW w:w="1845" w:type="dxa"/>
            <w:shd w:val="clear" w:color="auto" w:fill="C5D9F0"/>
          </w:tcPr>
          <w:p w14:paraId="227A3C94" w14:textId="77777777" w:rsidR="005749E6" w:rsidRDefault="005749E6" w:rsidP="00E464D8">
            <w:pPr>
              <w:pStyle w:val="TableParagraph"/>
              <w:spacing w:before="44"/>
              <w:ind w:left="464" w:right="458"/>
              <w:rPr>
                <w:sz w:val="18"/>
              </w:rPr>
            </w:pPr>
            <w:r>
              <w:rPr>
                <w:sz w:val="18"/>
              </w:rPr>
              <w:t>140.2</w:t>
            </w:r>
          </w:p>
        </w:tc>
      </w:tr>
      <w:tr w:rsidR="005749E6" w14:paraId="10499E6A" w14:textId="77777777" w:rsidTr="005749E6">
        <w:trPr>
          <w:trHeight w:val="412"/>
          <w:jc w:val="center"/>
        </w:trPr>
        <w:tc>
          <w:tcPr>
            <w:tcW w:w="2127" w:type="dxa"/>
          </w:tcPr>
          <w:p w14:paraId="3CA004D4" w14:textId="77777777" w:rsidR="005749E6" w:rsidRDefault="005749E6" w:rsidP="00E464D8">
            <w:pPr>
              <w:pStyle w:val="TableParagraph"/>
              <w:spacing w:line="206" w:lineRule="exact"/>
              <w:ind w:left="69" w:right="427"/>
              <w:jc w:val="left"/>
              <w:rPr>
                <w:sz w:val="18"/>
              </w:rPr>
            </w:pPr>
            <w:r>
              <w:rPr>
                <w:sz w:val="18"/>
              </w:rPr>
              <w:t>Secciones previstas</w:t>
            </w:r>
            <w:r>
              <w:rPr>
                <w:spacing w:val="-47"/>
                <w:sz w:val="18"/>
              </w:rPr>
              <w:t xml:space="preserve"> </w:t>
            </w:r>
            <w:r>
              <w:rPr>
                <w:sz w:val="18"/>
              </w:rPr>
              <w:t>(bucles</w:t>
            </w:r>
            <w:r>
              <w:rPr>
                <w:spacing w:val="-2"/>
                <w:sz w:val="18"/>
              </w:rPr>
              <w:t xml:space="preserve"> </w:t>
            </w:r>
            <w:r>
              <w:rPr>
                <w:sz w:val="18"/>
              </w:rPr>
              <w:t>de</w:t>
            </w:r>
            <w:r>
              <w:rPr>
                <w:spacing w:val="-2"/>
                <w:sz w:val="18"/>
              </w:rPr>
              <w:t xml:space="preserve"> </w:t>
            </w:r>
            <w:r>
              <w:rPr>
                <w:sz w:val="18"/>
              </w:rPr>
              <w:t>cable)</w:t>
            </w:r>
          </w:p>
        </w:tc>
        <w:tc>
          <w:tcPr>
            <w:tcW w:w="994" w:type="dxa"/>
          </w:tcPr>
          <w:p w14:paraId="61E60BA9" w14:textId="77777777" w:rsidR="005749E6" w:rsidRDefault="005749E6" w:rsidP="00E464D8">
            <w:pPr>
              <w:pStyle w:val="TableParagraph"/>
              <w:spacing w:before="102"/>
              <w:ind w:left="3"/>
              <w:rPr>
                <w:sz w:val="18"/>
              </w:rPr>
            </w:pPr>
            <w:r>
              <w:rPr>
                <w:sz w:val="18"/>
              </w:rPr>
              <w:t>u</w:t>
            </w:r>
          </w:p>
        </w:tc>
        <w:tc>
          <w:tcPr>
            <w:tcW w:w="1842" w:type="dxa"/>
            <w:shd w:val="clear" w:color="auto" w:fill="C5D9F0"/>
          </w:tcPr>
          <w:p w14:paraId="515A39A5" w14:textId="77777777" w:rsidR="005749E6" w:rsidRDefault="005749E6" w:rsidP="00E464D8">
            <w:pPr>
              <w:pStyle w:val="TableParagraph"/>
              <w:spacing w:before="102"/>
              <w:ind w:left="5"/>
              <w:rPr>
                <w:sz w:val="18"/>
              </w:rPr>
            </w:pPr>
            <w:r>
              <w:rPr>
                <w:sz w:val="18"/>
              </w:rPr>
              <w:t>1</w:t>
            </w:r>
          </w:p>
        </w:tc>
        <w:tc>
          <w:tcPr>
            <w:tcW w:w="1845" w:type="dxa"/>
            <w:shd w:val="clear" w:color="auto" w:fill="C5D9F0"/>
          </w:tcPr>
          <w:p w14:paraId="0D625453" w14:textId="77777777" w:rsidR="005749E6" w:rsidRDefault="005749E6" w:rsidP="00E464D8">
            <w:pPr>
              <w:pStyle w:val="TableParagraph"/>
              <w:spacing w:before="102"/>
              <w:ind w:left="5"/>
              <w:rPr>
                <w:sz w:val="18"/>
              </w:rPr>
            </w:pPr>
            <w:r>
              <w:rPr>
                <w:sz w:val="18"/>
              </w:rPr>
              <w:t>1</w:t>
            </w:r>
          </w:p>
        </w:tc>
      </w:tr>
      <w:tr w:rsidR="005749E6" w14:paraId="3C46357F" w14:textId="77777777" w:rsidTr="005749E6">
        <w:trPr>
          <w:trHeight w:val="414"/>
          <w:jc w:val="center"/>
        </w:trPr>
        <w:tc>
          <w:tcPr>
            <w:tcW w:w="2127" w:type="dxa"/>
          </w:tcPr>
          <w:p w14:paraId="734F0D10" w14:textId="77777777" w:rsidR="005749E6" w:rsidRDefault="005749E6" w:rsidP="00E464D8">
            <w:pPr>
              <w:pStyle w:val="TableParagraph"/>
              <w:spacing w:before="104"/>
              <w:ind w:left="69"/>
              <w:jc w:val="left"/>
              <w:rPr>
                <w:sz w:val="18"/>
              </w:rPr>
            </w:pPr>
            <w:r>
              <w:rPr>
                <w:sz w:val="18"/>
              </w:rPr>
              <w:t>Funcionamiento</w:t>
            </w:r>
          </w:p>
        </w:tc>
        <w:tc>
          <w:tcPr>
            <w:tcW w:w="994" w:type="dxa"/>
          </w:tcPr>
          <w:p w14:paraId="3AB526BC" w14:textId="77777777" w:rsidR="005749E6" w:rsidRDefault="005749E6" w:rsidP="00E464D8">
            <w:pPr>
              <w:pStyle w:val="TableParagraph"/>
              <w:spacing w:before="104"/>
              <w:ind w:left="6"/>
              <w:rPr>
                <w:sz w:val="18"/>
              </w:rPr>
            </w:pPr>
            <w:r>
              <w:rPr>
                <w:sz w:val="18"/>
              </w:rPr>
              <w:t>-</w:t>
            </w:r>
          </w:p>
        </w:tc>
        <w:tc>
          <w:tcPr>
            <w:tcW w:w="3687" w:type="dxa"/>
            <w:gridSpan w:val="2"/>
            <w:shd w:val="clear" w:color="auto" w:fill="C5D9F0"/>
          </w:tcPr>
          <w:p w14:paraId="529BC0F4" w14:textId="77777777" w:rsidR="005749E6" w:rsidRDefault="005749E6" w:rsidP="00E464D8">
            <w:pPr>
              <w:pStyle w:val="TableParagraph"/>
              <w:spacing w:line="206" w:lineRule="exact"/>
              <w:ind w:left="820" w:right="412" w:hanging="387"/>
              <w:jc w:val="left"/>
              <w:rPr>
                <w:sz w:val="18"/>
              </w:rPr>
            </w:pPr>
            <w:r>
              <w:rPr>
                <w:sz w:val="18"/>
              </w:rPr>
              <w:t>Transferencia entre estaciones (sin</w:t>
            </w:r>
            <w:r>
              <w:rPr>
                <w:spacing w:val="-48"/>
                <w:sz w:val="18"/>
              </w:rPr>
              <w:t xml:space="preserve"> </w:t>
            </w:r>
            <w:r>
              <w:rPr>
                <w:sz w:val="18"/>
              </w:rPr>
              <w:t>necesidad</w:t>
            </w:r>
            <w:r>
              <w:rPr>
                <w:spacing w:val="-1"/>
                <w:sz w:val="18"/>
              </w:rPr>
              <w:t xml:space="preserve"> </w:t>
            </w:r>
            <w:r>
              <w:rPr>
                <w:sz w:val="18"/>
              </w:rPr>
              <w:t>de transbordo)</w:t>
            </w:r>
          </w:p>
        </w:tc>
      </w:tr>
      <w:tr w:rsidR="005749E6" w14:paraId="73F0255B" w14:textId="77777777" w:rsidTr="005749E6">
        <w:trPr>
          <w:trHeight w:val="414"/>
          <w:jc w:val="center"/>
        </w:trPr>
        <w:tc>
          <w:tcPr>
            <w:tcW w:w="2127" w:type="dxa"/>
          </w:tcPr>
          <w:p w14:paraId="6C7F0F58" w14:textId="77777777" w:rsidR="005749E6" w:rsidRDefault="005749E6" w:rsidP="00E464D8">
            <w:pPr>
              <w:pStyle w:val="TableParagraph"/>
              <w:spacing w:line="206" w:lineRule="exact"/>
              <w:ind w:left="69" w:right="367"/>
              <w:jc w:val="left"/>
              <w:rPr>
                <w:sz w:val="18"/>
              </w:rPr>
            </w:pPr>
            <w:r>
              <w:rPr>
                <w:sz w:val="18"/>
              </w:rPr>
              <w:t>Estaciones (útiles de</w:t>
            </w:r>
            <w:r>
              <w:rPr>
                <w:spacing w:val="-47"/>
                <w:sz w:val="18"/>
              </w:rPr>
              <w:t xml:space="preserve"> </w:t>
            </w:r>
            <w:r>
              <w:rPr>
                <w:sz w:val="18"/>
              </w:rPr>
              <w:t>cara</w:t>
            </w:r>
            <w:r>
              <w:rPr>
                <w:spacing w:val="-3"/>
                <w:sz w:val="18"/>
              </w:rPr>
              <w:t xml:space="preserve"> </w:t>
            </w:r>
            <w:r>
              <w:rPr>
                <w:sz w:val="18"/>
              </w:rPr>
              <w:t>al pasajero)</w:t>
            </w:r>
          </w:p>
        </w:tc>
        <w:tc>
          <w:tcPr>
            <w:tcW w:w="994" w:type="dxa"/>
          </w:tcPr>
          <w:p w14:paraId="617C8460" w14:textId="77777777" w:rsidR="005749E6" w:rsidRDefault="005749E6" w:rsidP="00E464D8">
            <w:pPr>
              <w:pStyle w:val="TableParagraph"/>
              <w:spacing w:before="102"/>
              <w:ind w:left="3"/>
              <w:rPr>
                <w:sz w:val="18"/>
              </w:rPr>
            </w:pPr>
            <w:r>
              <w:rPr>
                <w:sz w:val="18"/>
              </w:rPr>
              <w:t>u</w:t>
            </w:r>
          </w:p>
        </w:tc>
        <w:tc>
          <w:tcPr>
            <w:tcW w:w="3687" w:type="dxa"/>
            <w:gridSpan w:val="2"/>
            <w:shd w:val="clear" w:color="auto" w:fill="C5D9F0"/>
          </w:tcPr>
          <w:p w14:paraId="00EF35D0" w14:textId="77777777" w:rsidR="005749E6" w:rsidRDefault="005749E6" w:rsidP="00E464D8">
            <w:pPr>
              <w:pStyle w:val="TableParagraph"/>
              <w:spacing w:before="102"/>
              <w:ind w:left="3"/>
              <w:rPr>
                <w:sz w:val="18"/>
              </w:rPr>
            </w:pPr>
            <w:r>
              <w:rPr>
                <w:sz w:val="18"/>
              </w:rPr>
              <w:t>3</w:t>
            </w:r>
          </w:p>
        </w:tc>
      </w:tr>
      <w:tr w:rsidR="005749E6" w14:paraId="75C0551C" w14:textId="77777777" w:rsidTr="005749E6">
        <w:trPr>
          <w:trHeight w:val="299"/>
          <w:jc w:val="center"/>
        </w:trPr>
        <w:tc>
          <w:tcPr>
            <w:tcW w:w="2127" w:type="dxa"/>
          </w:tcPr>
          <w:p w14:paraId="5ED6081F" w14:textId="77777777" w:rsidR="005749E6" w:rsidRDefault="005749E6" w:rsidP="00E464D8">
            <w:pPr>
              <w:pStyle w:val="TableParagraph"/>
              <w:spacing w:before="44"/>
              <w:ind w:left="69"/>
              <w:jc w:val="left"/>
              <w:rPr>
                <w:sz w:val="18"/>
              </w:rPr>
            </w:pPr>
            <w:r>
              <w:rPr>
                <w:sz w:val="18"/>
              </w:rPr>
              <w:t>Capacidad</w:t>
            </w:r>
            <w:r>
              <w:rPr>
                <w:spacing w:val="-6"/>
                <w:sz w:val="18"/>
              </w:rPr>
              <w:t xml:space="preserve"> </w:t>
            </w:r>
            <w:r>
              <w:rPr>
                <w:sz w:val="18"/>
              </w:rPr>
              <w:t>de</w:t>
            </w:r>
            <w:r>
              <w:rPr>
                <w:spacing w:val="-3"/>
                <w:sz w:val="18"/>
              </w:rPr>
              <w:t xml:space="preserve"> </w:t>
            </w:r>
            <w:r>
              <w:rPr>
                <w:sz w:val="18"/>
              </w:rPr>
              <w:t>transporte</w:t>
            </w:r>
          </w:p>
        </w:tc>
        <w:tc>
          <w:tcPr>
            <w:tcW w:w="994" w:type="dxa"/>
          </w:tcPr>
          <w:p w14:paraId="54028093" w14:textId="77777777" w:rsidR="005749E6" w:rsidRDefault="005749E6" w:rsidP="00E464D8">
            <w:pPr>
              <w:pStyle w:val="TableParagraph"/>
              <w:spacing w:before="44"/>
              <w:ind w:left="226" w:right="217"/>
              <w:rPr>
                <w:sz w:val="18"/>
              </w:rPr>
            </w:pPr>
            <w:r>
              <w:rPr>
                <w:sz w:val="18"/>
              </w:rPr>
              <w:t>pphpd</w:t>
            </w:r>
          </w:p>
        </w:tc>
        <w:tc>
          <w:tcPr>
            <w:tcW w:w="3687" w:type="dxa"/>
            <w:gridSpan w:val="2"/>
            <w:shd w:val="clear" w:color="auto" w:fill="C5D9F0"/>
          </w:tcPr>
          <w:p w14:paraId="7F0B7625" w14:textId="77777777" w:rsidR="005749E6" w:rsidRDefault="005749E6" w:rsidP="00E464D8">
            <w:pPr>
              <w:pStyle w:val="TableParagraph"/>
              <w:spacing w:before="44"/>
              <w:ind w:left="1461" w:right="1456"/>
              <w:rPr>
                <w:sz w:val="18"/>
              </w:rPr>
            </w:pPr>
            <w:r>
              <w:rPr>
                <w:sz w:val="18"/>
              </w:rPr>
              <w:t>4 000</w:t>
            </w:r>
          </w:p>
        </w:tc>
      </w:tr>
      <w:tr w:rsidR="005749E6" w14:paraId="057B0845" w14:textId="77777777" w:rsidTr="005749E6">
        <w:trPr>
          <w:trHeight w:val="300"/>
          <w:jc w:val="center"/>
        </w:trPr>
        <w:tc>
          <w:tcPr>
            <w:tcW w:w="2127" w:type="dxa"/>
          </w:tcPr>
          <w:p w14:paraId="6E8E141F" w14:textId="77777777" w:rsidR="005749E6" w:rsidRDefault="005749E6" w:rsidP="00E464D8">
            <w:pPr>
              <w:pStyle w:val="TableParagraph"/>
              <w:spacing w:before="44"/>
              <w:ind w:left="69"/>
              <w:jc w:val="left"/>
              <w:rPr>
                <w:sz w:val="18"/>
              </w:rPr>
            </w:pPr>
            <w:r>
              <w:rPr>
                <w:sz w:val="18"/>
              </w:rPr>
              <w:t>Velocidad</w:t>
            </w:r>
          </w:p>
        </w:tc>
        <w:tc>
          <w:tcPr>
            <w:tcW w:w="994" w:type="dxa"/>
          </w:tcPr>
          <w:p w14:paraId="5BA6DA54" w14:textId="77777777" w:rsidR="005749E6" w:rsidRDefault="005749E6" w:rsidP="00E464D8">
            <w:pPr>
              <w:pStyle w:val="TableParagraph"/>
              <w:spacing w:before="44"/>
              <w:ind w:left="224" w:right="217"/>
              <w:rPr>
                <w:sz w:val="18"/>
              </w:rPr>
            </w:pPr>
            <w:r>
              <w:rPr>
                <w:sz w:val="18"/>
              </w:rPr>
              <w:t>m/s</w:t>
            </w:r>
          </w:p>
        </w:tc>
        <w:tc>
          <w:tcPr>
            <w:tcW w:w="3687" w:type="dxa"/>
            <w:gridSpan w:val="2"/>
            <w:shd w:val="clear" w:color="auto" w:fill="C5D9F0"/>
          </w:tcPr>
          <w:p w14:paraId="2B12A61A" w14:textId="77777777" w:rsidR="005749E6" w:rsidRDefault="005749E6" w:rsidP="00E464D8">
            <w:pPr>
              <w:pStyle w:val="TableParagraph"/>
              <w:spacing w:before="44"/>
              <w:ind w:left="3"/>
              <w:rPr>
                <w:sz w:val="18"/>
              </w:rPr>
            </w:pPr>
            <w:r>
              <w:rPr>
                <w:sz w:val="18"/>
              </w:rPr>
              <w:t>6</w:t>
            </w:r>
          </w:p>
        </w:tc>
      </w:tr>
      <w:tr w:rsidR="005749E6" w14:paraId="6BE63AB9" w14:textId="77777777" w:rsidTr="005749E6">
        <w:trPr>
          <w:trHeight w:val="299"/>
          <w:jc w:val="center"/>
        </w:trPr>
        <w:tc>
          <w:tcPr>
            <w:tcW w:w="2127" w:type="dxa"/>
          </w:tcPr>
          <w:p w14:paraId="5BF8E3DB" w14:textId="77777777" w:rsidR="005749E6" w:rsidRDefault="005749E6" w:rsidP="00E464D8">
            <w:pPr>
              <w:pStyle w:val="TableParagraph"/>
              <w:spacing w:before="47"/>
              <w:ind w:left="69"/>
              <w:jc w:val="left"/>
              <w:rPr>
                <w:sz w:val="18"/>
              </w:rPr>
            </w:pPr>
            <w:r>
              <w:rPr>
                <w:sz w:val="18"/>
              </w:rPr>
              <w:t>Tiempo</w:t>
            </w:r>
            <w:r>
              <w:rPr>
                <w:spacing w:val="-2"/>
                <w:sz w:val="18"/>
              </w:rPr>
              <w:t xml:space="preserve"> </w:t>
            </w:r>
            <w:r>
              <w:rPr>
                <w:sz w:val="18"/>
              </w:rPr>
              <w:t>de</w:t>
            </w:r>
            <w:r>
              <w:rPr>
                <w:spacing w:val="-2"/>
                <w:sz w:val="18"/>
              </w:rPr>
              <w:t xml:space="preserve"> </w:t>
            </w:r>
            <w:r>
              <w:rPr>
                <w:sz w:val="18"/>
              </w:rPr>
              <w:t>trayecto</w:t>
            </w:r>
          </w:p>
        </w:tc>
        <w:tc>
          <w:tcPr>
            <w:tcW w:w="994" w:type="dxa"/>
          </w:tcPr>
          <w:p w14:paraId="764A2983" w14:textId="77777777" w:rsidR="005749E6" w:rsidRDefault="005749E6" w:rsidP="00E464D8">
            <w:pPr>
              <w:pStyle w:val="TableParagraph"/>
              <w:jc w:val="left"/>
              <w:rPr>
                <w:rFonts w:ascii="Times New Roman"/>
                <w:sz w:val="18"/>
              </w:rPr>
            </w:pPr>
          </w:p>
        </w:tc>
        <w:tc>
          <w:tcPr>
            <w:tcW w:w="1842" w:type="dxa"/>
          </w:tcPr>
          <w:p w14:paraId="16278872" w14:textId="77777777" w:rsidR="005749E6" w:rsidRDefault="005749E6" w:rsidP="00E464D8">
            <w:pPr>
              <w:pStyle w:val="TableParagraph"/>
              <w:spacing w:before="47"/>
              <w:ind w:left="167" w:right="159"/>
              <w:rPr>
                <w:rFonts w:ascii="Arial"/>
                <w:b/>
                <w:sz w:val="18"/>
              </w:rPr>
            </w:pPr>
            <w:r>
              <w:rPr>
                <w:rFonts w:ascii="Arial"/>
                <w:b/>
                <w:sz w:val="18"/>
              </w:rPr>
              <w:t>5 min</w:t>
            </w:r>
            <w:r>
              <w:rPr>
                <w:rFonts w:ascii="Arial"/>
                <w:b/>
                <w:spacing w:val="-2"/>
                <w:sz w:val="18"/>
              </w:rPr>
              <w:t xml:space="preserve"> </w:t>
            </w:r>
            <w:r>
              <w:rPr>
                <w:rFonts w:ascii="Arial"/>
                <w:b/>
                <w:sz w:val="18"/>
              </w:rPr>
              <w:t>35 s</w:t>
            </w:r>
          </w:p>
        </w:tc>
        <w:tc>
          <w:tcPr>
            <w:tcW w:w="1845" w:type="dxa"/>
          </w:tcPr>
          <w:p w14:paraId="05AA28A7" w14:textId="77777777" w:rsidR="005749E6" w:rsidRDefault="005749E6" w:rsidP="00E464D8">
            <w:pPr>
              <w:pStyle w:val="TableParagraph"/>
              <w:spacing w:before="47"/>
              <w:ind w:left="464" w:right="461"/>
              <w:rPr>
                <w:rFonts w:ascii="Arial"/>
                <w:b/>
                <w:sz w:val="18"/>
              </w:rPr>
            </w:pPr>
            <w:r>
              <w:rPr>
                <w:rFonts w:ascii="Arial"/>
                <w:b/>
                <w:sz w:val="18"/>
              </w:rPr>
              <w:t>4 min</w:t>
            </w:r>
            <w:r>
              <w:rPr>
                <w:rFonts w:ascii="Arial"/>
                <w:b/>
                <w:spacing w:val="-2"/>
                <w:sz w:val="18"/>
              </w:rPr>
              <w:t xml:space="preserve"> </w:t>
            </w:r>
            <w:r>
              <w:rPr>
                <w:rFonts w:ascii="Arial"/>
                <w:b/>
                <w:sz w:val="18"/>
              </w:rPr>
              <w:t>14 s</w:t>
            </w:r>
          </w:p>
        </w:tc>
      </w:tr>
      <w:tr w:rsidR="005749E6" w14:paraId="09233237" w14:textId="77777777" w:rsidTr="005749E6">
        <w:trPr>
          <w:trHeight w:val="299"/>
          <w:jc w:val="center"/>
        </w:trPr>
        <w:tc>
          <w:tcPr>
            <w:tcW w:w="2127" w:type="dxa"/>
          </w:tcPr>
          <w:p w14:paraId="7A67C3EA" w14:textId="77777777" w:rsidR="005749E6" w:rsidRDefault="005749E6" w:rsidP="00E464D8">
            <w:pPr>
              <w:pStyle w:val="TableParagraph"/>
              <w:spacing w:before="47"/>
              <w:ind w:left="69"/>
              <w:jc w:val="left"/>
              <w:rPr>
                <w:sz w:val="18"/>
              </w:rPr>
            </w:pPr>
            <w:r>
              <w:rPr>
                <w:sz w:val="18"/>
              </w:rPr>
              <w:t>Capacidad</w:t>
            </w:r>
            <w:r>
              <w:rPr>
                <w:spacing w:val="-6"/>
                <w:sz w:val="18"/>
              </w:rPr>
              <w:t xml:space="preserve"> </w:t>
            </w:r>
            <w:r>
              <w:rPr>
                <w:sz w:val="18"/>
              </w:rPr>
              <w:t>vehículos</w:t>
            </w:r>
          </w:p>
        </w:tc>
        <w:tc>
          <w:tcPr>
            <w:tcW w:w="994" w:type="dxa"/>
          </w:tcPr>
          <w:p w14:paraId="79D3D9D2" w14:textId="77777777" w:rsidR="005749E6" w:rsidRDefault="005749E6" w:rsidP="00E464D8">
            <w:pPr>
              <w:pStyle w:val="TableParagraph"/>
              <w:spacing w:before="47"/>
              <w:ind w:left="225" w:right="217"/>
              <w:rPr>
                <w:sz w:val="18"/>
              </w:rPr>
            </w:pPr>
            <w:r>
              <w:rPr>
                <w:sz w:val="18"/>
              </w:rPr>
              <w:t>pax</w:t>
            </w:r>
          </w:p>
        </w:tc>
        <w:tc>
          <w:tcPr>
            <w:tcW w:w="3687" w:type="dxa"/>
            <w:gridSpan w:val="2"/>
            <w:shd w:val="clear" w:color="auto" w:fill="C5D9F0"/>
          </w:tcPr>
          <w:p w14:paraId="4F584A32" w14:textId="77777777" w:rsidR="005749E6" w:rsidRDefault="005749E6" w:rsidP="00E464D8">
            <w:pPr>
              <w:pStyle w:val="TableParagraph"/>
              <w:spacing w:before="47"/>
              <w:ind w:left="1461" w:right="1456"/>
              <w:rPr>
                <w:sz w:val="18"/>
              </w:rPr>
            </w:pPr>
            <w:r>
              <w:rPr>
                <w:sz w:val="18"/>
              </w:rPr>
              <w:t>10</w:t>
            </w:r>
            <w:r>
              <w:rPr>
                <w:spacing w:val="-1"/>
                <w:sz w:val="18"/>
              </w:rPr>
              <w:t xml:space="preserve"> </w:t>
            </w:r>
            <w:r>
              <w:rPr>
                <w:sz w:val="18"/>
              </w:rPr>
              <w:t>(ó</w:t>
            </w:r>
            <w:r>
              <w:rPr>
                <w:spacing w:val="-1"/>
                <w:sz w:val="18"/>
              </w:rPr>
              <w:t xml:space="preserve"> </w:t>
            </w:r>
            <w:r>
              <w:rPr>
                <w:sz w:val="18"/>
              </w:rPr>
              <w:t>12)</w:t>
            </w:r>
          </w:p>
        </w:tc>
      </w:tr>
      <w:tr w:rsidR="005749E6" w14:paraId="69B59223" w14:textId="77777777" w:rsidTr="005749E6">
        <w:trPr>
          <w:trHeight w:val="414"/>
          <w:jc w:val="center"/>
        </w:trPr>
        <w:tc>
          <w:tcPr>
            <w:tcW w:w="2127" w:type="dxa"/>
          </w:tcPr>
          <w:p w14:paraId="264A177D" w14:textId="77777777" w:rsidR="005749E6" w:rsidRDefault="005749E6" w:rsidP="00E464D8">
            <w:pPr>
              <w:pStyle w:val="TableParagraph"/>
              <w:spacing w:line="208" w:lineRule="exact"/>
              <w:ind w:left="69" w:right="497"/>
              <w:jc w:val="left"/>
              <w:rPr>
                <w:sz w:val="18"/>
              </w:rPr>
            </w:pPr>
            <w:r>
              <w:rPr>
                <w:sz w:val="18"/>
              </w:rPr>
              <w:t>Intervalo de tiempo</w:t>
            </w:r>
            <w:r>
              <w:rPr>
                <w:spacing w:val="-47"/>
                <w:sz w:val="18"/>
              </w:rPr>
              <w:t xml:space="preserve"> </w:t>
            </w:r>
            <w:r>
              <w:rPr>
                <w:sz w:val="18"/>
              </w:rPr>
              <w:t>entre</w:t>
            </w:r>
            <w:r>
              <w:rPr>
                <w:spacing w:val="-4"/>
                <w:sz w:val="18"/>
              </w:rPr>
              <w:t xml:space="preserve"> </w:t>
            </w:r>
            <w:r>
              <w:rPr>
                <w:sz w:val="18"/>
              </w:rPr>
              <w:t>los</w:t>
            </w:r>
            <w:r>
              <w:rPr>
                <w:spacing w:val="-2"/>
                <w:sz w:val="18"/>
              </w:rPr>
              <w:t xml:space="preserve"> </w:t>
            </w:r>
            <w:r>
              <w:rPr>
                <w:sz w:val="18"/>
              </w:rPr>
              <w:t>vehículos</w:t>
            </w:r>
          </w:p>
        </w:tc>
        <w:tc>
          <w:tcPr>
            <w:tcW w:w="994" w:type="dxa"/>
          </w:tcPr>
          <w:p w14:paraId="0373D009" w14:textId="77777777" w:rsidR="005749E6" w:rsidRDefault="005749E6" w:rsidP="00E464D8">
            <w:pPr>
              <w:pStyle w:val="TableParagraph"/>
              <w:spacing w:before="104"/>
              <w:ind w:left="3"/>
              <w:rPr>
                <w:sz w:val="18"/>
              </w:rPr>
            </w:pPr>
            <w:r>
              <w:rPr>
                <w:sz w:val="18"/>
              </w:rPr>
              <w:t>s</w:t>
            </w:r>
          </w:p>
        </w:tc>
        <w:tc>
          <w:tcPr>
            <w:tcW w:w="3687" w:type="dxa"/>
            <w:gridSpan w:val="2"/>
          </w:tcPr>
          <w:p w14:paraId="0D009089" w14:textId="77777777" w:rsidR="005749E6" w:rsidRDefault="005749E6" w:rsidP="00E464D8">
            <w:pPr>
              <w:pStyle w:val="TableParagraph"/>
              <w:spacing w:before="104"/>
              <w:ind w:left="1461" w:right="1456"/>
              <w:rPr>
                <w:sz w:val="18"/>
              </w:rPr>
            </w:pPr>
            <w:r>
              <w:rPr>
                <w:sz w:val="18"/>
              </w:rPr>
              <w:t>9.0</w:t>
            </w:r>
          </w:p>
        </w:tc>
      </w:tr>
      <w:tr w:rsidR="005749E6" w14:paraId="49C19BF3" w14:textId="77777777" w:rsidTr="005749E6">
        <w:trPr>
          <w:trHeight w:val="413"/>
          <w:jc w:val="center"/>
        </w:trPr>
        <w:tc>
          <w:tcPr>
            <w:tcW w:w="2127" w:type="dxa"/>
          </w:tcPr>
          <w:p w14:paraId="75B435A8" w14:textId="77777777" w:rsidR="005749E6" w:rsidRDefault="005749E6" w:rsidP="00E464D8">
            <w:pPr>
              <w:pStyle w:val="TableParagraph"/>
              <w:spacing w:line="206" w:lineRule="exact"/>
              <w:ind w:left="69" w:right="317"/>
              <w:jc w:val="left"/>
              <w:rPr>
                <w:sz w:val="18"/>
              </w:rPr>
            </w:pPr>
            <w:r>
              <w:rPr>
                <w:sz w:val="18"/>
              </w:rPr>
              <w:t>Equidistancia mínima</w:t>
            </w:r>
            <w:r>
              <w:rPr>
                <w:spacing w:val="-47"/>
                <w:sz w:val="18"/>
              </w:rPr>
              <w:t xml:space="preserve"> </w:t>
            </w:r>
            <w:r>
              <w:rPr>
                <w:sz w:val="18"/>
              </w:rPr>
              <w:t>entre</w:t>
            </w:r>
            <w:r>
              <w:rPr>
                <w:spacing w:val="-3"/>
                <w:sz w:val="18"/>
              </w:rPr>
              <w:t xml:space="preserve"> </w:t>
            </w:r>
            <w:r>
              <w:rPr>
                <w:sz w:val="18"/>
              </w:rPr>
              <w:t>los</w:t>
            </w:r>
            <w:r>
              <w:rPr>
                <w:spacing w:val="-2"/>
                <w:sz w:val="18"/>
              </w:rPr>
              <w:t xml:space="preserve"> </w:t>
            </w:r>
            <w:r>
              <w:rPr>
                <w:sz w:val="18"/>
              </w:rPr>
              <w:t>vehículos</w:t>
            </w:r>
          </w:p>
        </w:tc>
        <w:tc>
          <w:tcPr>
            <w:tcW w:w="994" w:type="dxa"/>
          </w:tcPr>
          <w:p w14:paraId="1D7B7248" w14:textId="77777777" w:rsidR="005749E6" w:rsidRDefault="005749E6" w:rsidP="00E464D8">
            <w:pPr>
              <w:pStyle w:val="TableParagraph"/>
              <w:spacing w:before="101"/>
              <w:ind w:left="5"/>
              <w:rPr>
                <w:sz w:val="18"/>
              </w:rPr>
            </w:pPr>
            <w:r>
              <w:rPr>
                <w:sz w:val="18"/>
              </w:rPr>
              <w:t>m</w:t>
            </w:r>
          </w:p>
        </w:tc>
        <w:tc>
          <w:tcPr>
            <w:tcW w:w="3687" w:type="dxa"/>
            <w:gridSpan w:val="2"/>
          </w:tcPr>
          <w:p w14:paraId="23DBFE90" w14:textId="77777777" w:rsidR="005749E6" w:rsidRDefault="005749E6" w:rsidP="00E464D8">
            <w:pPr>
              <w:pStyle w:val="TableParagraph"/>
              <w:spacing w:before="101"/>
              <w:ind w:left="1461" w:right="1456"/>
              <w:rPr>
                <w:sz w:val="18"/>
              </w:rPr>
            </w:pPr>
            <w:r>
              <w:rPr>
                <w:sz w:val="18"/>
              </w:rPr>
              <w:t>54.0</w:t>
            </w:r>
          </w:p>
        </w:tc>
      </w:tr>
      <w:tr w:rsidR="005749E6" w14:paraId="6677F654" w14:textId="77777777" w:rsidTr="005749E6">
        <w:trPr>
          <w:trHeight w:val="299"/>
          <w:jc w:val="center"/>
        </w:trPr>
        <w:tc>
          <w:tcPr>
            <w:tcW w:w="2127" w:type="dxa"/>
          </w:tcPr>
          <w:p w14:paraId="2388979D" w14:textId="77777777" w:rsidR="005749E6" w:rsidRDefault="005749E6" w:rsidP="00E464D8">
            <w:pPr>
              <w:pStyle w:val="TableParagraph"/>
              <w:spacing w:before="44"/>
              <w:ind w:left="69"/>
              <w:jc w:val="left"/>
              <w:rPr>
                <w:sz w:val="18"/>
              </w:rPr>
            </w:pPr>
            <w:r>
              <w:rPr>
                <w:sz w:val="18"/>
              </w:rPr>
              <w:t>Número</w:t>
            </w:r>
            <w:r>
              <w:rPr>
                <w:spacing w:val="-3"/>
                <w:sz w:val="18"/>
              </w:rPr>
              <w:t xml:space="preserve"> </w:t>
            </w:r>
            <w:r>
              <w:rPr>
                <w:sz w:val="18"/>
              </w:rPr>
              <w:t>de</w:t>
            </w:r>
            <w:r>
              <w:rPr>
                <w:spacing w:val="-3"/>
                <w:sz w:val="18"/>
              </w:rPr>
              <w:t xml:space="preserve"> </w:t>
            </w:r>
            <w:r>
              <w:rPr>
                <w:sz w:val="18"/>
              </w:rPr>
              <w:t>vehículos</w:t>
            </w:r>
          </w:p>
        </w:tc>
        <w:tc>
          <w:tcPr>
            <w:tcW w:w="994" w:type="dxa"/>
          </w:tcPr>
          <w:p w14:paraId="4A2D2FCF" w14:textId="77777777" w:rsidR="005749E6" w:rsidRDefault="005749E6" w:rsidP="00E464D8">
            <w:pPr>
              <w:pStyle w:val="TableParagraph"/>
              <w:spacing w:before="44"/>
              <w:ind w:left="3"/>
              <w:rPr>
                <w:sz w:val="18"/>
              </w:rPr>
            </w:pPr>
            <w:r>
              <w:rPr>
                <w:sz w:val="18"/>
              </w:rPr>
              <w:t>u</w:t>
            </w:r>
          </w:p>
        </w:tc>
        <w:tc>
          <w:tcPr>
            <w:tcW w:w="1842" w:type="dxa"/>
          </w:tcPr>
          <w:p w14:paraId="429006DE" w14:textId="77777777" w:rsidR="005749E6" w:rsidRDefault="005749E6" w:rsidP="00E464D8">
            <w:pPr>
              <w:pStyle w:val="TableParagraph"/>
              <w:spacing w:before="44"/>
              <w:ind w:left="167" w:right="157"/>
              <w:rPr>
                <w:rFonts w:ascii="Arial"/>
                <w:b/>
                <w:sz w:val="18"/>
              </w:rPr>
            </w:pPr>
            <w:r>
              <w:rPr>
                <w:rFonts w:ascii="Arial"/>
                <w:b/>
                <w:sz w:val="18"/>
              </w:rPr>
              <w:t>83</w:t>
            </w:r>
          </w:p>
        </w:tc>
        <w:tc>
          <w:tcPr>
            <w:tcW w:w="1845" w:type="dxa"/>
          </w:tcPr>
          <w:p w14:paraId="2A64575B" w14:textId="77777777" w:rsidR="005749E6" w:rsidRDefault="005749E6" w:rsidP="00E464D8">
            <w:pPr>
              <w:pStyle w:val="TableParagraph"/>
              <w:spacing w:before="44"/>
              <w:ind w:left="464" w:right="458"/>
              <w:rPr>
                <w:rFonts w:ascii="Arial"/>
                <w:b/>
                <w:sz w:val="18"/>
              </w:rPr>
            </w:pPr>
            <w:r>
              <w:rPr>
                <w:rFonts w:ascii="Arial"/>
                <w:b/>
                <w:sz w:val="18"/>
              </w:rPr>
              <w:t>65</w:t>
            </w:r>
          </w:p>
        </w:tc>
      </w:tr>
      <w:tr w:rsidR="005749E6" w14:paraId="5D75E6D9" w14:textId="77777777" w:rsidTr="005749E6">
        <w:trPr>
          <w:trHeight w:val="299"/>
          <w:jc w:val="center"/>
        </w:trPr>
        <w:tc>
          <w:tcPr>
            <w:tcW w:w="2127" w:type="dxa"/>
          </w:tcPr>
          <w:p w14:paraId="2331DE2B" w14:textId="77777777" w:rsidR="005749E6" w:rsidRDefault="005749E6" w:rsidP="00E464D8">
            <w:pPr>
              <w:pStyle w:val="TableParagraph"/>
              <w:spacing w:before="44"/>
              <w:ind w:left="69"/>
              <w:jc w:val="left"/>
              <w:rPr>
                <w:sz w:val="18"/>
              </w:rPr>
            </w:pPr>
            <w:r>
              <w:rPr>
                <w:sz w:val="18"/>
              </w:rPr>
              <w:t>Postes</w:t>
            </w:r>
            <w:r>
              <w:rPr>
                <w:spacing w:val="-2"/>
                <w:sz w:val="18"/>
              </w:rPr>
              <w:t xml:space="preserve"> </w:t>
            </w:r>
            <w:r>
              <w:rPr>
                <w:sz w:val="18"/>
              </w:rPr>
              <w:t>(indicativo)</w:t>
            </w:r>
          </w:p>
        </w:tc>
        <w:tc>
          <w:tcPr>
            <w:tcW w:w="994" w:type="dxa"/>
          </w:tcPr>
          <w:p w14:paraId="4B24CF71" w14:textId="77777777" w:rsidR="005749E6" w:rsidRDefault="005749E6" w:rsidP="00E464D8">
            <w:pPr>
              <w:pStyle w:val="TableParagraph"/>
              <w:spacing w:before="44"/>
              <w:ind w:left="3"/>
              <w:rPr>
                <w:sz w:val="18"/>
              </w:rPr>
            </w:pPr>
            <w:r>
              <w:rPr>
                <w:sz w:val="18"/>
              </w:rPr>
              <w:t>u</w:t>
            </w:r>
          </w:p>
        </w:tc>
        <w:tc>
          <w:tcPr>
            <w:tcW w:w="1842" w:type="dxa"/>
          </w:tcPr>
          <w:p w14:paraId="5E370840" w14:textId="77777777" w:rsidR="005749E6" w:rsidRDefault="005749E6" w:rsidP="00E464D8">
            <w:pPr>
              <w:pStyle w:val="TableParagraph"/>
              <w:spacing w:before="44"/>
              <w:ind w:left="167" w:right="157"/>
              <w:rPr>
                <w:rFonts w:ascii="Arial"/>
                <w:b/>
                <w:sz w:val="18"/>
              </w:rPr>
            </w:pPr>
            <w:r>
              <w:rPr>
                <w:rFonts w:ascii="Arial"/>
                <w:b/>
                <w:sz w:val="18"/>
              </w:rPr>
              <w:t>12</w:t>
            </w:r>
          </w:p>
        </w:tc>
        <w:tc>
          <w:tcPr>
            <w:tcW w:w="1845" w:type="dxa"/>
          </w:tcPr>
          <w:p w14:paraId="0044762A" w14:textId="77777777" w:rsidR="005749E6" w:rsidRDefault="005749E6" w:rsidP="00E464D8">
            <w:pPr>
              <w:pStyle w:val="TableParagraph"/>
              <w:spacing w:before="44"/>
              <w:ind w:left="464" w:right="458"/>
              <w:rPr>
                <w:rFonts w:ascii="Arial"/>
                <w:b/>
                <w:sz w:val="18"/>
              </w:rPr>
            </w:pPr>
            <w:r>
              <w:rPr>
                <w:rFonts w:ascii="Arial"/>
                <w:b/>
                <w:sz w:val="18"/>
              </w:rPr>
              <w:t>10</w:t>
            </w:r>
          </w:p>
        </w:tc>
      </w:tr>
      <w:tr w:rsidR="005749E6" w14:paraId="227E2602" w14:textId="77777777" w:rsidTr="005749E6">
        <w:trPr>
          <w:trHeight w:val="414"/>
          <w:jc w:val="center"/>
        </w:trPr>
        <w:tc>
          <w:tcPr>
            <w:tcW w:w="2127" w:type="dxa"/>
          </w:tcPr>
          <w:p w14:paraId="0F25F884" w14:textId="77777777" w:rsidR="005749E6" w:rsidRDefault="005749E6" w:rsidP="00E464D8">
            <w:pPr>
              <w:pStyle w:val="TableParagraph"/>
              <w:spacing w:line="206" w:lineRule="exact"/>
              <w:ind w:left="69" w:right="336"/>
              <w:jc w:val="left"/>
              <w:rPr>
                <w:sz w:val="18"/>
              </w:rPr>
            </w:pPr>
            <w:r>
              <w:rPr>
                <w:sz w:val="18"/>
              </w:rPr>
              <w:t>Horas de explotación</w:t>
            </w:r>
            <w:r>
              <w:rPr>
                <w:spacing w:val="-47"/>
                <w:sz w:val="18"/>
              </w:rPr>
              <w:t xml:space="preserve"> </w:t>
            </w:r>
            <w:r>
              <w:rPr>
                <w:sz w:val="18"/>
              </w:rPr>
              <w:t>diaria</w:t>
            </w:r>
          </w:p>
        </w:tc>
        <w:tc>
          <w:tcPr>
            <w:tcW w:w="994" w:type="dxa"/>
          </w:tcPr>
          <w:p w14:paraId="3EBB8E1C" w14:textId="77777777" w:rsidR="005749E6" w:rsidRDefault="005749E6" w:rsidP="00E464D8">
            <w:pPr>
              <w:pStyle w:val="TableParagraph"/>
              <w:spacing w:before="102"/>
              <w:ind w:left="3"/>
              <w:rPr>
                <w:sz w:val="18"/>
              </w:rPr>
            </w:pPr>
            <w:r>
              <w:rPr>
                <w:sz w:val="18"/>
              </w:rPr>
              <w:t>h</w:t>
            </w:r>
          </w:p>
        </w:tc>
        <w:tc>
          <w:tcPr>
            <w:tcW w:w="3687" w:type="dxa"/>
            <w:gridSpan w:val="2"/>
            <w:shd w:val="clear" w:color="auto" w:fill="C5D9F0"/>
          </w:tcPr>
          <w:p w14:paraId="3C479DD1" w14:textId="77777777" w:rsidR="005749E6" w:rsidRDefault="005749E6" w:rsidP="00E464D8">
            <w:pPr>
              <w:pStyle w:val="TableParagraph"/>
              <w:spacing w:before="102"/>
              <w:ind w:left="1461" w:right="1452"/>
              <w:rPr>
                <w:sz w:val="18"/>
              </w:rPr>
            </w:pPr>
            <w:r>
              <w:rPr>
                <w:sz w:val="18"/>
              </w:rPr>
              <w:t>20</w:t>
            </w:r>
          </w:p>
        </w:tc>
      </w:tr>
      <w:tr w:rsidR="005749E6" w14:paraId="51528318" w14:textId="77777777" w:rsidTr="005749E6">
        <w:trPr>
          <w:trHeight w:val="412"/>
          <w:jc w:val="center"/>
        </w:trPr>
        <w:tc>
          <w:tcPr>
            <w:tcW w:w="2127" w:type="dxa"/>
          </w:tcPr>
          <w:p w14:paraId="5C84CE5A" w14:textId="77777777" w:rsidR="005749E6" w:rsidRDefault="005749E6" w:rsidP="00E464D8">
            <w:pPr>
              <w:pStyle w:val="TableParagraph"/>
              <w:spacing w:line="206" w:lineRule="exact"/>
              <w:ind w:left="69" w:right="447"/>
              <w:jc w:val="left"/>
              <w:rPr>
                <w:sz w:val="18"/>
              </w:rPr>
            </w:pPr>
            <w:r>
              <w:rPr>
                <w:sz w:val="18"/>
              </w:rPr>
              <w:t>Días de explotación</w:t>
            </w:r>
            <w:r>
              <w:rPr>
                <w:spacing w:val="-47"/>
                <w:sz w:val="18"/>
              </w:rPr>
              <w:t xml:space="preserve"> </w:t>
            </w:r>
            <w:r>
              <w:rPr>
                <w:sz w:val="18"/>
              </w:rPr>
              <w:t>anuales</w:t>
            </w:r>
          </w:p>
        </w:tc>
        <w:tc>
          <w:tcPr>
            <w:tcW w:w="994" w:type="dxa"/>
          </w:tcPr>
          <w:p w14:paraId="6DED324D" w14:textId="77777777" w:rsidR="005749E6" w:rsidRDefault="005749E6" w:rsidP="00E464D8">
            <w:pPr>
              <w:pStyle w:val="TableParagraph"/>
              <w:spacing w:before="102"/>
              <w:ind w:left="222" w:right="217"/>
              <w:rPr>
                <w:sz w:val="18"/>
              </w:rPr>
            </w:pPr>
            <w:r>
              <w:rPr>
                <w:sz w:val="18"/>
              </w:rPr>
              <w:t>días</w:t>
            </w:r>
          </w:p>
        </w:tc>
        <w:tc>
          <w:tcPr>
            <w:tcW w:w="3687" w:type="dxa"/>
            <w:gridSpan w:val="2"/>
            <w:shd w:val="clear" w:color="auto" w:fill="C5D9F0"/>
          </w:tcPr>
          <w:p w14:paraId="3FAFAB7C" w14:textId="77777777" w:rsidR="005749E6" w:rsidRDefault="005749E6" w:rsidP="00E464D8">
            <w:pPr>
              <w:pStyle w:val="TableParagraph"/>
              <w:spacing w:before="102"/>
              <w:ind w:left="1461" w:right="1452"/>
              <w:rPr>
                <w:sz w:val="18"/>
              </w:rPr>
            </w:pPr>
            <w:r>
              <w:rPr>
                <w:sz w:val="18"/>
              </w:rPr>
              <w:t>350</w:t>
            </w:r>
          </w:p>
        </w:tc>
      </w:tr>
      <w:tr w:rsidR="005749E6" w14:paraId="773754E2" w14:textId="77777777" w:rsidTr="005749E6">
        <w:trPr>
          <w:trHeight w:val="415"/>
          <w:jc w:val="center"/>
        </w:trPr>
        <w:tc>
          <w:tcPr>
            <w:tcW w:w="2127" w:type="dxa"/>
          </w:tcPr>
          <w:p w14:paraId="657C21C2" w14:textId="77777777" w:rsidR="005749E6" w:rsidRDefault="005749E6" w:rsidP="00E464D8">
            <w:pPr>
              <w:pStyle w:val="TableParagraph"/>
              <w:spacing w:line="210" w:lineRule="exact"/>
              <w:ind w:left="69" w:right="136"/>
              <w:jc w:val="left"/>
              <w:rPr>
                <w:sz w:val="18"/>
              </w:rPr>
            </w:pPr>
            <w:r>
              <w:rPr>
                <w:sz w:val="18"/>
              </w:rPr>
              <w:t>Horas de</w:t>
            </w:r>
            <w:r>
              <w:rPr>
                <w:spacing w:val="1"/>
                <w:sz w:val="18"/>
              </w:rPr>
              <w:t xml:space="preserve"> </w:t>
            </w:r>
            <w:r>
              <w:rPr>
                <w:sz w:val="18"/>
              </w:rPr>
              <w:t>funcionamiento</w:t>
            </w:r>
            <w:r>
              <w:rPr>
                <w:spacing w:val="-10"/>
                <w:sz w:val="18"/>
              </w:rPr>
              <w:t xml:space="preserve"> </w:t>
            </w:r>
            <w:r>
              <w:rPr>
                <w:sz w:val="18"/>
              </w:rPr>
              <w:t>anuales</w:t>
            </w:r>
          </w:p>
        </w:tc>
        <w:tc>
          <w:tcPr>
            <w:tcW w:w="994" w:type="dxa"/>
          </w:tcPr>
          <w:p w14:paraId="6627FAD9" w14:textId="77777777" w:rsidR="005749E6" w:rsidRDefault="005749E6" w:rsidP="00E464D8">
            <w:pPr>
              <w:pStyle w:val="TableParagraph"/>
              <w:spacing w:before="105"/>
              <w:ind w:left="3"/>
              <w:rPr>
                <w:sz w:val="18"/>
              </w:rPr>
            </w:pPr>
            <w:r>
              <w:rPr>
                <w:sz w:val="18"/>
              </w:rPr>
              <w:t>h</w:t>
            </w:r>
          </w:p>
        </w:tc>
        <w:tc>
          <w:tcPr>
            <w:tcW w:w="3687" w:type="dxa"/>
            <w:gridSpan w:val="2"/>
          </w:tcPr>
          <w:p w14:paraId="26CF3BD6" w14:textId="77777777" w:rsidR="005749E6" w:rsidRDefault="005749E6" w:rsidP="00E464D8">
            <w:pPr>
              <w:pStyle w:val="TableParagraph"/>
              <w:spacing w:before="105"/>
              <w:ind w:left="1461" w:right="1455"/>
              <w:rPr>
                <w:sz w:val="18"/>
              </w:rPr>
            </w:pPr>
            <w:r>
              <w:rPr>
                <w:sz w:val="18"/>
              </w:rPr>
              <w:t>7</w:t>
            </w:r>
            <w:r>
              <w:rPr>
                <w:spacing w:val="1"/>
                <w:sz w:val="18"/>
              </w:rPr>
              <w:t xml:space="preserve"> </w:t>
            </w:r>
            <w:r>
              <w:rPr>
                <w:sz w:val="18"/>
              </w:rPr>
              <w:t>000</w:t>
            </w:r>
          </w:p>
        </w:tc>
      </w:tr>
      <w:tr w:rsidR="005749E6" w14:paraId="50A30076" w14:textId="77777777" w:rsidTr="005749E6">
        <w:trPr>
          <w:trHeight w:val="409"/>
          <w:jc w:val="center"/>
        </w:trPr>
        <w:tc>
          <w:tcPr>
            <w:tcW w:w="2127" w:type="dxa"/>
          </w:tcPr>
          <w:p w14:paraId="20C061A2" w14:textId="77777777" w:rsidR="005749E6" w:rsidRDefault="005749E6" w:rsidP="00E464D8">
            <w:pPr>
              <w:pStyle w:val="TableParagraph"/>
              <w:spacing w:line="201" w:lineRule="exact"/>
              <w:ind w:left="69"/>
              <w:jc w:val="left"/>
              <w:rPr>
                <w:sz w:val="18"/>
              </w:rPr>
            </w:pPr>
            <w:r>
              <w:rPr>
                <w:sz w:val="18"/>
              </w:rPr>
              <w:t>Diámetro</w:t>
            </w:r>
            <w:r>
              <w:rPr>
                <w:spacing w:val="-3"/>
                <w:sz w:val="18"/>
              </w:rPr>
              <w:t xml:space="preserve"> </w:t>
            </w:r>
            <w:r>
              <w:rPr>
                <w:sz w:val="18"/>
              </w:rPr>
              <w:t>del</w:t>
            </w:r>
            <w:r>
              <w:rPr>
                <w:spacing w:val="-2"/>
                <w:sz w:val="18"/>
              </w:rPr>
              <w:t xml:space="preserve"> </w:t>
            </w:r>
            <w:r>
              <w:rPr>
                <w:sz w:val="18"/>
              </w:rPr>
              <w:t>cable</w:t>
            </w:r>
          </w:p>
          <w:p w14:paraId="0F6E3D53" w14:textId="77777777" w:rsidR="005749E6" w:rsidRDefault="005749E6" w:rsidP="00E464D8">
            <w:pPr>
              <w:pStyle w:val="TableParagraph"/>
              <w:spacing w:line="189" w:lineRule="exact"/>
              <w:ind w:left="69"/>
              <w:jc w:val="left"/>
              <w:rPr>
                <w:sz w:val="18"/>
              </w:rPr>
            </w:pPr>
            <w:r>
              <w:rPr>
                <w:sz w:val="18"/>
              </w:rPr>
              <w:t>portador-tractor</w:t>
            </w:r>
          </w:p>
        </w:tc>
        <w:tc>
          <w:tcPr>
            <w:tcW w:w="994" w:type="dxa"/>
          </w:tcPr>
          <w:p w14:paraId="133358D8" w14:textId="77777777" w:rsidR="005749E6" w:rsidRDefault="005749E6" w:rsidP="00E464D8">
            <w:pPr>
              <w:pStyle w:val="TableParagraph"/>
              <w:spacing w:before="97"/>
              <w:ind w:left="226" w:right="217"/>
              <w:rPr>
                <w:sz w:val="18"/>
              </w:rPr>
            </w:pPr>
            <w:r>
              <w:rPr>
                <w:sz w:val="18"/>
              </w:rPr>
              <w:t>mm</w:t>
            </w:r>
          </w:p>
        </w:tc>
        <w:tc>
          <w:tcPr>
            <w:tcW w:w="3687" w:type="dxa"/>
            <w:gridSpan w:val="2"/>
            <w:shd w:val="clear" w:color="auto" w:fill="C5D9F0"/>
          </w:tcPr>
          <w:p w14:paraId="33E41915" w14:textId="77777777" w:rsidR="005749E6" w:rsidRDefault="005749E6" w:rsidP="00E464D8">
            <w:pPr>
              <w:pStyle w:val="TableParagraph"/>
              <w:spacing w:before="97"/>
              <w:ind w:left="1461" w:right="1452"/>
              <w:rPr>
                <w:sz w:val="18"/>
              </w:rPr>
            </w:pPr>
            <w:r>
              <w:rPr>
                <w:sz w:val="18"/>
              </w:rPr>
              <w:t>52</w:t>
            </w:r>
          </w:p>
        </w:tc>
      </w:tr>
      <w:tr w:rsidR="005749E6" w14:paraId="33F3AD25" w14:textId="77777777" w:rsidTr="005749E6">
        <w:trPr>
          <w:trHeight w:val="299"/>
          <w:jc w:val="center"/>
        </w:trPr>
        <w:tc>
          <w:tcPr>
            <w:tcW w:w="2127" w:type="dxa"/>
          </w:tcPr>
          <w:p w14:paraId="185593CC" w14:textId="77777777" w:rsidR="005749E6" w:rsidRDefault="005749E6" w:rsidP="00E464D8">
            <w:pPr>
              <w:pStyle w:val="TableParagraph"/>
              <w:spacing w:before="44"/>
              <w:ind w:left="69"/>
              <w:jc w:val="left"/>
              <w:rPr>
                <w:sz w:val="18"/>
              </w:rPr>
            </w:pPr>
            <w:r>
              <w:rPr>
                <w:sz w:val="18"/>
              </w:rPr>
              <w:t>Motorización</w:t>
            </w:r>
          </w:p>
        </w:tc>
        <w:tc>
          <w:tcPr>
            <w:tcW w:w="994" w:type="dxa"/>
          </w:tcPr>
          <w:p w14:paraId="2613C64A" w14:textId="77777777" w:rsidR="005749E6" w:rsidRDefault="005749E6" w:rsidP="00E464D8">
            <w:pPr>
              <w:pStyle w:val="TableParagraph"/>
              <w:spacing w:before="44"/>
              <w:ind w:left="6"/>
              <w:rPr>
                <w:sz w:val="18"/>
              </w:rPr>
            </w:pPr>
            <w:r>
              <w:rPr>
                <w:sz w:val="18"/>
              </w:rPr>
              <w:t>-</w:t>
            </w:r>
          </w:p>
        </w:tc>
        <w:tc>
          <w:tcPr>
            <w:tcW w:w="3687" w:type="dxa"/>
            <w:gridSpan w:val="2"/>
            <w:shd w:val="clear" w:color="auto" w:fill="C5D9F0"/>
          </w:tcPr>
          <w:p w14:paraId="5FAABBCE" w14:textId="77777777" w:rsidR="005749E6" w:rsidRDefault="005749E6" w:rsidP="00E464D8">
            <w:pPr>
              <w:pStyle w:val="TableParagraph"/>
              <w:spacing w:before="44"/>
              <w:ind w:left="1000"/>
              <w:jc w:val="left"/>
              <w:rPr>
                <w:sz w:val="18"/>
              </w:rPr>
            </w:pPr>
            <w:r>
              <w:rPr>
                <w:sz w:val="18"/>
              </w:rPr>
              <w:t>Acoplamiento</w:t>
            </w:r>
            <w:r>
              <w:rPr>
                <w:spacing w:val="-5"/>
                <w:sz w:val="18"/>
              </w:rPr>
              <w:t xml:space="preserve"> </w:t>
            </w:r>
            <w:r>
              <w:rPr>
                <w:sz w:val="18"/>
              </w:rPr>
              <w:t>directo</w:t>
            </w:r>
          </w:p>
        </w:tc>
      </w:tr>
      <w:tr w:rsidR="005749E6" w14:paraId="2D1C0F39" w14:textId="77777777" w:rsidTr="005749E6">
        <w:trPr>
          <w:trHeight w:val="827"/>
          <w:jc w:val="center"/>
        </w:trPr>
        <w:tc>
          <w:tcPr>
            <w:tcW w:w="2127" w:type="dxa"/>
          </w:tcPr>
          <w:p w14:paraId="26464015" w14:textId="77777777" w:rsidR="005749E6" w:rsidRDefault="005749E6" w:rsidP="00E464D8">
            <w:pPr>
              <w:pStyle w:val="TableParagraph"/>
              <w:ind w:left="69" w:right="424"/>
              <w:jc w:val="left"/>
              <w:rPr>
                <w:sz w:val="18"/>
              </w:rPr>
            </w:pPr>
            <w:r>
              <w:rPr>
                <w:sz w:val="18"/>
              </w:rPr>
              <w:t>Potencia necesaria</w:t>
            </w:r>
            <w:r>
              <w:rPr>
                <w:spacing w:val="1"/>
                <w:sz w:val="18"/>
              </w:rPr>
              <w:t xml:space="preserve"> </w:t>
            </w:r>
            <w:r>
              <w:rPr>
                <w:sz w:val="18"/>
              </w:rPr>
              <w:t>motor eléctrico en</w:t>
            </w:r>
            <w:r>
              <w:rPr>
                <w:spacing w:val="1"/>
                <w:sz w:val="18"/>
              </w:rPr>
              <w:t xml:space="preserve"> </w:t>
            </w:r>
            <w:r>
              <w:rPr>
                <w:sz w:val="18"/>
              </w:rPr>
              <w:t>régimen</w:t>
            </w:r>
            <w:r>
              <w:rPr>
                <w:spacing w:val="-7"/>
                <w:sz w:val="18"/>
              </w:rPr>
              <w:t xml:space="preserve"> </w:t>
            </w:r>
            <w:r>
              <w:rPr>
                <w:sz w:val="18"/>
              </w:rPr>
              <w:t>establecido</w:t>
            </w:r>
          </w:p>
          <w:p w14:paraId="70151EB9" w14:textId="77777777" w:rsidR="005749E6" w:rsidRDefault="005749E6" w:rsidP="00E464D8">
            <w:pPr>
              <w:pStyle w:val="TableParagraph"/>
              <w:spacing w:line="187" w:lineRule="exact"/>
              <w:ind w:left="69"/>
              <w:jc w:val="left"/>
              <w:rPr>
                <w:sz w:val="18"/>
              </w:rPr>
            </w:pPr>
            <w:r>
              <w:rPr>
                <w:sz w:val="18"/>
              </w:rPr>
              <w:t>(preliminar)*</w:t>
            </w:r>
          </w:p>
        </w:tc>
        <w:tc>
          <w:tcPr>
            <w:tcW w:w="994" w:type="dxa"/>
          </w:tcPr>
          <w:p w14:paraId="754888C7" w14:textId="77777777" w:rsidR="005749E6" w:rsidRDefault="005749E6" w:rsidP="00E464D8">
            <w:pPr>
              <w:pStyle w:val="TableParagraph"/>
              <w:spacing w:before="9"/>
              <w:jc w:val="left"/>
              <w:rPr>
                <w:rFonts w:ascii="Arial"/>
                <w:b/>
                <w:i/>
                <w:sz w:val="26"/>
              </w:rPr>
            </w:pPr>
          </w:p>
          <w:p w14:paraId="7AB437F2" w14:textId="77777777" w:rsidR="005749E6" w:rsidRDefault="005749E6" w:rsidP="00E464D8">
            <w:pPr>
              <w:pStyle w:val="TableParagraph"/>
              <w:ind w:left="224" w:right="217"/>
              <w:rPr>
                <w:sz w:val="18"/>
              </w:rPr>
            </w:pPr>
            <w:r>
              <w:rPr>
                <w:sz w:val="18"/>
              </w:rPr>
              <w:t>kW</w:t>
            </w:r>
          </w:p>
        </w:tc>
        <w:tc>
          <w:tcPr>
            <w:tcW w:w="1842" w:type="dxa"/>
          </w:tcPr>
          <w:p w14:paraId="6ED33047" w14:textId="77777777" w:rsidR="005749E6" w:rsidRDefault="005749E6" w:rsidP="00E464D8">
            <w:pPr>
              <w:pStyle w:val="TableParagraph"/>
              <w:spacing w:before="9"/>
              <w:jc w:val="left"/>
              <w:rPr>
                <w:rFonts w:ascii="Arial"/>
                <w:b/>
                <w:i/>
                <w:sz w:val="26"/>
              </w:rPr>
            </w:pPr>
          </w:p>
          <w:p w14:paraId="36F00D41" w14:textId="77777777" w:rsidR="005749E6" w:rsidRDefault="005749E6" w:rsidP="00E464D8">
            <w:pPr>
              <w:pStyle w:val="TableParagraph"/>
              <w:ind w:left="167" w:right="157"/>
              <w:rPr>
                <w:sz w:val="18"/>
              </w:rPr>
            </w:pPr>
            <w:r>
              <w:rPr>
                <w:sz w:val="18"/>
              </w:rPr>
              <w:t>360</w:t>
            </w:r>
          </w:p>
        </w:tc>
        <w:tc>
          <w:tcPr>
            <w:tcW w:w="1845" w:type="dxa"/>
          </w:tcPr>
          <w:p w14:paraId="32393B06" w14:textId="77777777" w:rsidR="005749E6" w:rsidRDefault="005749E6" w:rsidP="00E464D8">
            <w:pPr>
              <w:pStyle w:val="TableParagraph"/>
              <w:spacing w:before="9"/>
              <w:jc w:val="left"/>
              <w:rPr>
                <w:rFonts w:ascii="Arial"/>
                <w:b/>
                <w:i/>
                <w:sz w:val="26"/>
              </w:rPr>
            </w:pPr>
          </w:p>
          <w:p w14:paraId="589A28CC" w14:textId="77777777" w:rsidR="005749E6" w:rsidRDefault="005749E6" w:rsidP="00E464D8">
            <w:pPr>
              <w:pStyle w:val="TableParagraph"/>
              <w:ind w:left="464" w:right="458"/>
              <w:rPr>
                <w:sz w:val="18"/>
              </w:rPr>
            </w:pPr>
            <w:r>
              <w:rPr>
                <w:sz w:val="18"/>
              </w:rPr>
              <w:t>360</w:t>
            </w:r>
          </w:p>
        </w:tc>
      </w:tr>
      <w:tr w:rsidR="005749E6" w14:paraId="4305F6A9" w14:textId="77777777" w:rsidTr="005749E6">
        <w:trPr>
          <w:trHeight w:val="621"/>
          <w:jc w:val="center"/>
        </w:trPr>
        <w:tc>
          <w:tcPr>
            <w:tcW w:w="2127" w:type="dxa"/>
          </w:tcPr>
          <w:p w14:paraId="2880D3E0" w14:textId="77777777" w:rsidR="005749E6" w:rsidRDefault="005749E6" w:rsidP="00E464D8">
            <w:pPr>
              <w:pStyle w:val="TableParagraph"/>
              <w:spacing w:line="206" w:lineRule="exact"/>
              <w:ind w:left="69" w:right="284"/>
              <w:jc w:val="left"/>
              <w:rPr>
                <w:sz w:val="18"/>
              </w:rPr>
            </w:pPr>
            <w:r>
              <w:rPr>
                <w:sz w:val="18"/>
              </w:rPr>
              <w:t>Potencia necesaria</w:t>
            </w:r>
            <w:r>
              <w:rPr>
                <w:spacing w:val="1"/>
                <w:sz w:val="18"/>
              </w:rPr>
              <w:t xml:space="preserve"> </w:t>
            </w:r>
            <w:r>
              <w:rPr>
                <w:sz w:val="18"/>
              </w:rPr>
              <w:t>motor eléctrico en el</w:t>
            </w:r>
            <w:r>
              <w:rPr>
                <w:spacing w:val="1"/>
                <w:sz w:val="18"/>
              </w:rPr>
              <w:t xml:space="preserve"> </w:t>
            </w:r>
            <w:r>
              <w:rPr>
                <w:sz w:val="18"/>
              </w:rPr>
              <w:t>arranque</w:t>
            </w:r>
            <w:r>
              <w:rPr>
                <w:spacing w:val="-7"/>
                <w:sz w:val="18"/>
              </w:rPr>
              <w:t xml:space="preserve"> </w:t>
            </w:r>
            <w:r>
              <w:rPr>
                <w:sz w:val="18"/>
              </w:rPr>
              <w:t>(preliminar)*</w:t>
            </w:r>
          </w:p>
        </w:tc>
        <w:tc>
          <w:tcPr>
            <w:tcW w:w="994" w:type="dxa"/>
          </w:tcPr>
          <w:p w14:paraId="714D0DDE" w14:textId="77777777" w:rsidR="005749E6" w:rsidRDefault="005749E6" w:rsidP="00E464D8">
            <w:pPr>
              <w:pStyle w:val="TableParagraph"/>
              <w:spacing w:before="9"/>
              <w:jc w:val="left"/>
              <w:rPr>
                <w:rFonts w:ascii="Arial"/>
                <w:b/>
                <w:i/>
                <w:sz w:val="17"/>
              </w:rPr>
            </w:pPr>
          </w:p>
          <w:p w14:paraId="3419E127" w14:textId="77777777" w:rsidR="005749E6" w:rsidRDefault="005749E6" w:rsidP="00E464D8">
            <w:pPr>
              <w:pStyle w:val="TableParagraph"/>
              <w:spacing w:before="1"/>
              <w:ind w:left="224" w:right="217"/>
              <w:rPr>
                <w:sz w:val="18"/>
              </w:rPr>
            </w:pPr>
            <w:r>
              <w:rPr>
                <w:sz w:val="18"/>
              </w:rPr>
              <w:t>kW</w:t>
            </w:r>
          </w:p>
        </w:tc>
        <w:tc>
          <w:tcPr>
            <w:tcW w:w="1842" w:type="dxa"/>
          </w:tcPr>
          <w:p w14:paraId="5FDF7766" w14:textId="77777777" w:rsidR="005749E6" w:rsidRDefault="005749E6" w:rsidP="00E464D8">
            <w:pPr>
              <w:pStyle w:val="TableParagraph"/>
              <w:spacing w:before="9"/>
              <w:jc w:val="left"/>
              <w:rPr>
                <w:rFonts w:ascii="Arial"/>
                <w:b/>
                <w:i/>
                <w:sz w:val="17"/>
              </w:rPr>
            </w:pPr>
          </w:p>
          <w:p w14:paraId="1AF462EB" w14:textId="77777777" w:rsidR="005749E6" w:rsidRDefault="005749E6" w:rsidP="00E464D8">
            <w:pPr>
              <w:pStyle w:val="TableParagraph"/>
              <w:spacing w:before="1"/>
              <w:ind w:left="167" w:right="157"/>
              <w:rPr>
                <w:sz w:val="18"/>
              </w:rPr>
            </w:pPr>
            <w:r>
              <w:rPr>
                <w:sz w:val="18"/>
              </w:rPr>
              <w:t>450</w:t>
            </w:r>
          </w:p>
        </w:tc>
        <w:tc>
          <w:tcPr>
            <w:tcW w:w="1845" w:type="dxa"/>
          </w:tcPr>
          <w:p w14:paraId="2C838333" w14:textId="77777777" w:rsidR="005749E6" w:rsidRDefault="005749E6" w:rsidP="00E464D8">
            <w:pPr>
              <w:pStyle w:val="TableParagraph"/>
              <w:spacing w:before="9"/>
              <w:jc w:val="left"/>
              <w:rPr>
                <w:rFonts w:ascii="Arial"/>
                <w:b/>
                <w:i/>
                <w:sz w:val="17"/>
              </w:rPr>
            </w:pPr>
          </w:p>
          <w:p w14:paraId="4C4D0D59" w14:textId="77777777" w:rsidR="005749E6" w:rsidRDefault="005749E6" w:rsidP="00E464D8">
            <w:pPr>
              <w:pStyle w:val="TableParagraph"/>
              <w:spacing w:before="1"/>
              <w:ind w:left="464" w:right="458"/>
              <w:rPr>
                <w:sz w:val="18"/>
              </w:rPr>
            </w:pPr>
            <w:r>
              <w:rPr>
                <w:sz w:val="18"/>
              </w:rPr>
              <w:t>420</w:t>
            </w:r>
          </w:p>
        </w:tc>
      </w:tr>
      <w:tr w:rsidR="005749E6" w14:paraId="3D8FCE0A" w14:textId="77777777" w:rsidTr="005749E6">
        <w:trPr>
          <w:trHeight w:val="299"/>
          <w:jc w:val="center"/>
        </w:trPr>
        <w:tc>
          <w:tcPr>
            <w:tcW w:w="2127" w:type="dxa"/>
          </w:tcPr>
          <w:p w14:paraId="56D47760" w14:textId="77777777" w:rsidR="005749E6" w:rsidRDefault="005749E6" w:rsidP="00E464D8">
            <w:pPr>
              <w:pStyle w:val="TableParagraph"/>
              <w:spacing w:before="44"/>
              <w:ind w:left="69"/>
              <w:jc w:val="left"/>
              <w:rPr>
                <w:sz w:val="18"/>
              </w:rPr>
            </w:pPr>
            <w:r>
              <w:rPr>
                <w:sz w:val="18"/>
              </w:rPr>
              <w:t>Almacén</w:t>
            </w:r>
            <w:r>
              <w:rPr>
                <w:spacing w:val="-3"/>
                <w:sz w:val="18"/>
              </w:rPr>
              <w:t xml:space="preserve"> </w:t>
            </w:r>
            <w:r>
              <w:rPr>
                <w:sz w:val="18"/>
              </w:rPr>
              <w:t>de</w:t>
            </w:r>
            <w:r>
              <w:rPr>
                <w:spacing w:val="-1"/>
                <w:sz w:val="18"/>
              </w:rPr>
              <w:t xml:space="preserve"> </w:t>
            </w:r>
            <w:r>
              <w:rPr>
                <w:sz w:val="18"/>
              </w:rPr>
              <w:t>vehículos</w:t>
            </w:r>
          </w:p>
        </w:tc>
        <w:tc>
          <w:tcPr>
            <w:tcW w:w="994" w:type="dxa"/>
          </w:tcPr>
          <w:p w14:paraId="2FF490BE" w14:textId="77777777" w:rsidR="005749E6" w:rsidRDefault="005749E6" w:rsidP="00E464D8">
            <w:pPr>
              <w:pStyle w:val="TableParagraph"/>
              <w:spacing w:before="44"/>
              <w:ind w:left="6"/>
              <w:rPr>
                <w:sz w:val="18"/>
              </w:rPr>
            </w:pPr>
            <w:r>
              <w:rPr>
                <w:sz w:val="18"/>
              </w:rPr>
              <w:t>-</w:t>
            </w:r>
          </w:p>
        </w:tc>
        <w:tc>
          <w:tcPr>
            <w:tcW w:w="3687" w:type="dxa"/>
            <w:gridSpan w:val="2"/>
          </w:tcPr>
          <w:p w14:paraId="54618DF5" w14:textId="77777777" w:rsidR="005749E6" w:rsidRDefault="005749E6" w:rsidP="00E464D8">
            <w:pPr>
              <w:pStyle w:val="TableParagraph"/>
              <w:spacing w:before="44"/>
              <w:ind w:left="1461" w:right="1454"/>
              <w:rPr>
                <w:sz w:val="18"/>
              </w:rPr>
            </w:pPr>
            <w:r>
              <w:rPr>
                <w:sz w:val="18"/>
              </w:rPr>
              <w:t>Altamira</w:t>
            </w:r>
          </w:p>
        </w:tc>
      </w:tr>
    </w:tbl>
    <w:p w14:paraId="1A0C28D0" w14:textId="41830512" w:rsidR="005749E6" w:rsidRDefault="005749E6" w:rsidP="005749E6">
      <w:pPr>
        <w:spacing w:line="276" w:lineRule="auto"/>
        <w:jc w:val="center"/>
        <w:rPr>
          <w:rFonts w:cs="Arial"/>
          <w:bCs/>
        </w:rPr>
      </w:pPr>
      <w:r w:rsidRPr="00876A65">
        <w:rPr>
          <w:rFonts w:cs="Arial"/>
          <w:bCs/>
        </w:rPr>
        <w:t xml:space="preserve">Fuente: </w:t>
      </w:r>
      <w:r w:rsidR="00F24F14" w:rsidRPr="005749E6">
        <w:rPr>
          <w:rFonts w:cs="Arial"/>
          <w:bCs/>
        </w:rPr>
        <w:t>Informe Estudio de Línea</w:t>
      </w:r>
      <w:r w:rsidR="00F24F14">
        <w:rPr>
          <w:rFonts w:cs="Arial"/>
          <w:bCs/>
        </w:rPr>
        <w:t xml:space="preserve"> (V2). Componente electromecánico. </w:t>
      </w:r>
      <w:r w:rsidRPr="00876A65">
        <w:rPr>
          <w:rFonts w:cs="Arial"/>
          <w:bCs/>
        </w:rPr>
        <w:t>Consorcio CS</w:t>
      </w:r>
      <w:r>
        <w:rPr>
          <w:rFonts w:cs="Arial"/>
          <w:bCs/>
        </w:rPr>
        <w:t>, 2021.</w:t>
      </w:r>
    </w:p>
    <w:p w14:paraId="363533F4" w14:textId="77777777" w:rsidR="005749E6" w:rsidRDefault="005749E6" w:rsidP="00D97D6D">
      <w:pPr>
        <w:spacing w:line="276" w:lineRule="auto"/>
        <w:jc w:val="center"/>
        <w:rPr>
          <w:rFonts w:cs="Arial"/>
          <w:b/>
          <w:bCs/>
          <w:szCs w:val="20"/>
          <w:lang w:eastAsia="es-ES"/>
        </w:rPr>
      </w:pPr>
    </w:p>
    <w:p w14:paraId="05E670C9" w14:textId="733D8734" w:rsidR="007D221C" w:rsidRPr="00747B00" w:rsidRDefault="005C7425" w:rsidP="005C7425">
      <w:pPr>
        <w:spacing w:line="276" w:lineRule="auto"/>
        <w:rPr>
          <w:rFonts w:cs="Arial"/>
          <w:sz w:val="22"/>
          <w:szCs w:val="22"/>
        </w:rPr>
      </w:pPr>
      <w:r w:rsidRPr="00747B00">
        <w:rPr>
          <w:rFonts w:cs="Arial"/>
          <w:sz w:val="22"/>
          <w:szCs w:val="22"/>
        </w:rPr>
        <w:lastRenderedPageBreak/>
        <w:t>El sistema de cable aéreo de San Cristóbal, está diseñado para movilizar 4000 pasajeros hora</w:t>
      </w:r>
      <w:r w:rsidR="007D221C" w:rsidRPr="00747B00">
        <w:rPr>
          <w:rFonts w:cs="Arial"/>
          <w:sz w:val="22"/>
          <w:szCs w:val="22"/>
        </w:rPr>
        <w:t>/sentido</w:t>
      </w:r>
      <w:r w:rsidRPr="00747B00">
        <w:rPr>
          <w:rFonts w:cs="Arial"/>
          <w:sz w:val="22"/>
          <w:szCs w:val="22"/>
        </w:rPr>
        <w:t xml:space="preserve">, en un tiempo estimado de 9 minutos y 49 segundos </w:t>
      </w:r>
      <w:r w:rsidR="007D221C" w:rsidRPr="00747B00">
        <w:rPr>
          <w:rFonts w:cs="Arial"/>
          <w:sz w:val="22"/>
          <w:szCs w:val="22"/>
        </w:rPr>
        <w:t>entre la estación de transferencia 20 de julio y la estación de retorno Altamira. La velocidad de operación del cable es de 6 m/s</w:t>
      </w:r>
      <w:r w:rsidR="0056315A">
        <w:rPr>
          <w:rFonts w:cs="Arial"/>
          <w:sz w:val="22"/>
          <w:szCs w:val="22"/>
        </w:rPr>
        <w:t xml:space="preserve"> (la máxima permitida por la normatividad técnica)</w:t>
      </w:r>
      <w:r w:rsidR="007D221C" w:rsidRPr="00747B00">
        <w:rPr>
          <w:rFonts w:cs="Arial"/>
          <w:sz w:val="22"/>
          <w:szCs w:val="22"/>
        </w:rPr>
        <w:t>, y la capacidad de cada una de las 148 cabinas, es</w:t>
      </w:r>
      <w:r w:rsidR="000E4F9B">
        <w:rPr>
          <w:rFonts w:cs="Arial"/>
          <w:sz w:val="22"/>
          <w:szCs w:val="22"/>
        </w:rPr>
        <w:t>,</w:t>
      </w:r>
      <w:r w:rsidR="007D221C" w:rsidRPr="00747B00">
        <w:rPr>
          <w:rFonts w:cs="Arial"/>
          <w:sz w:val="22"/>
          <w:szCs w:val="22"/>
        </w:rPr>
        <w:t xml:space="preserve"> de 10 pasajeros sentados.</w:t>
      </w:r>
    </w:p>
    <w:p w14:paraId="27165835" w14:textId="41E90750" w:rsidR="007D221C" w:rsidRDefault="007D221C" w:rsidP="005C7425">
      <w:pPr>
        <w:spacing w:line="276" w:lineRule="auto"/>
        <w:rPr>
          <w:rFonts w:cs="Arial"/>
          <w:szCs w:val="20"/>
        </w:rPr>
      </w:pPr>
    </w:p>
    <w:p w14:paraId="23CA5FE1" w14:textId="07346FE0" w:rsidR="00AE61F7" w:rsidRDefault="00AE61F7" w:rsidP="00AE61F7">
      <w:pPr>
        <w:spacing w:line="276" w:lineRule="auto"/>
        <w:jc w:val="center"/>
        <w:rPr>
          <w:rFonts w:cs="Arial"/>
          <w:szCs w:val="20"/>
        </w:rPr>
      </w:pPr>
      <w:bookmarkStart w:id="61" w:name="_Toc96881080"/>
      <w:r w:rsidRPr="00876A65">
        <w:rPr>
          <w:rFonts w:cs="Arial"/>
          <w:b/>
        </w:rPr>
        <w:t xml:space="preserve">Ilustración </w:t>
      </w:r>
      <w:r w:rsidRPr="00876A65">
        <w:rPr>
          <w:rFonts w:cs="Arial"/>
          <w:b/>
        </w:rPr>
        <w:fldChar w:fldCharType="begin"/>
      </w:r>
      <w:r w:rsidRPr="00876A65">
        <w:rPr>
          <w:rFonts w:cs="Arial"/>
          <w:b/>
        </w:rPr>
        <w:instrText xml:space="preserve"> SEQ Ilustración \* ARABIC </w:instrText>
      </w:r>
      <w:r w:rsidRPr="00876A65">
        <w:rPr>
          <w:rFonts w:cs="Arial"/>
          <w:b/>
        </w:rPr>
        <w:fldChar w:fldCharType="separate"/>
      </w:r>
      <w:r w:rsidR="006E5C84">
        <w:rPr>
          <w:rFonts w:cs="Arial"/>
          <w:b/>
          <w:noProof/>
        </w:rPr>
        <w:t>5</w:t>
      </w:r>
      <w:r w:rsidRPr="00876A65">
        <w:rPr>
          <w:rFonts w:cs="Arial"/>
          <w:b/>
        </w:rPr>
        <w:fldChar w:fldCharType="end"/>
      </w:r>
      <w:r w:rsidRPr="00876A65">
        <w:rPr>
          <w:rFonts w:cs="Arial"/>
          <w:b/>
        </w:rPr>
        <w:t xml:space="preserve"> </w:t>
      </w:r>
      <w:r w:rsidRPr="00AE61F7">
        <w:rPr>
          <w:rFonts w:cs="Arial"/>
          <w:b/>
        </w:rPr>
        <w:t>Cabina de 10 plazas de la línea Amarilla de Mi Teleférico. La Paz</w:t>
      </w:r>
      <w:r>
        <w:rPr>
          <w:rFonts w:cs="Arial"/>
          <w:b/>
        </w:rPr>
        <w:t>, Bolivia</w:t>
      </w:r>
      <w:bookmarkEnd w:id="61"/>
    </w:p>
    <w:p w14:paraId="417976C6" w14:textId="0FD20798" w:rsidR="00D97D6D" w:rsidRDefault="00AE61F7" w:rsidP="00AE61F7">
      <w:pPr>
        <w:spacing w:line="276" w:lineRule="auto"/>
        <w:jc w:val="center"/>
        <w:rPr>
          <w:rFonts w:cs="Arial"/>
          <w:szCs w:val="20"/>
        </w:rPr>
      </w:pPr>
      <w:r w:rsidRPr="00AE61F7">
        <w:rPr>
          <w:rFonts w:cs="Arial"/>
          <w:noProof/>
          <w:szCs w:val="20"/>
        </w:rPr>
        <w:drawing>
          <wp:inline distT="0" distB="0" distL="0" distR="0" wp14:anchorId="1DC0BCC6" wp14:editId="68572F08">
            <wp:extent cx="3532505" cy="257937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32505" cy="2579370"/>
                    </a:xfrm>
                    <a:prstGeom prst="rect">
                      <a:avLst/>
                    </a:prstGeom>
                    <a:noFill/>
                    <a:ln>
                      <a:noFill/>
                    </a:ln>
                  </pic:spPr>
                </pic:pic>
              </a:graphicData>
            </a:graphic>
          </wp:inline>
        </w:drawing>
      </w:r>
    </w:p>
    <w:p w14:paraId="455AA773" w14:textId="77777777" w:rsidR="00AE61F7" w:rsidRDefault="00AE61F7" w:rsidP="00AE61F7">
      <w:pPr>
        <w:spacing w:line="276" w:lineRule="auto"/>
        <w:jc w:val="center"/>
        <w:rPr>
          <w:rFonts w:cs="Arial"/>
          <w:bCs/>
        </w:rPr>
      </w:pPr>
      <w:r w:rsidRPr="00876A65">
        <w:rPr>
          <w:rFonts w:cs="Arial"/>
          <w:bCs/>
        </w:rPr>
        <w:t>Fuente: Consorcio CS</w:t>
      </w:r>
      <w:r>
        <w:rPr>
          <w:rFonts w:cs="Arial"/>
          <w:bCs/>
        </w:rPr>
        <w:t>, 2021.</w:t>
      </w:r>
    </w:p>
    <w:p w14:paraId="077A10CA" w14:textId="77777777" w:rsidR="00AE61F7" w:rsidRDefault="00AE61F7" w:rsidP="00AE61F7">
      <w:pPr>
        <w:spacing w:line="276" w:lineRule="auto"/>
        <w:jc w:val="center"/>
        <w:rPr>
          <w:rFonts w:cs="Arial"/>
          <w:szCs w:val="20"/>
        </w:rPr>
      </w:pPr>
    </w:p>
    <w:p w14:paraId="23870B5C" w14:textId="5B46F2FF" w:rsidR="00D56406" w:rsidRDefault="00E464D8" w:rsidP="00402ACB">
      <w:pPr>
        <w:spacing w:line="276" w:lineRule="auto"/>
        <w:rPr>
          <w:rFonts w:cs="Arial"/>
          <w:sz w:val="22"/>
          <w:szCs w:val="22"/>
        </w:rPr>
      </w:pPr>
      <w:r w:rsidRPr="00747B00">
        <w:rPr>
          <w:rFonts w:cs="Arial"/>
          <w:sz w:val="22"/>
          <w:szCs w:val="22"/>
        </w:rPr>
        <w:t>En comparación con el servicio de ruta alimentadora 13-8 del sistema TransMilenio</w:t>
      </w:r>
      <w:r w:rsidR="00EC31ED" w:rsidRPr="00747B00">
        <w:rPr>
          <w:rFonts w:cs="Arial"/>
          <w:sz w:val="22"/>
          <w:szCs w:val="22"/>
        </w:rPr>
        <w:t xml:space="preserve"> que opera actualmente</w:t>
      </w:r>
      <w:r w:rsidRPr="00747B00">
        <w:rPr>
          <w:rFonts w:cs="Arial"/>
          <w:sz w:val="22"/>
          <w:szCs w:val="22"/>
        </w:rPr>
        <w:t xml:space="preserve">, el cual cubre el recorrido PORTAL 20 DE JULIO – ALTAMIRA, </w:t>
      </w:r>
      <w:r w:rsidR="00EC31ED" w:rsidRPr="00747B00">
        <w:rPr>
          <w:rFonts w:cs="Arial"/>
          <w:sz w:val="22"/>
          <w:szCs w:val="22"/>
        </w:rPr>
        <w:t xml:space="preserve">se deduce que, </w:t>
      </w:r>
      <w:r w:rsidRPr="00747B00">
        <w:rPr>
          <w:rFonts w:cs="Arial"/>
          <w:sz w:val="22"/>
          <w:szCs w:val="22"/>
        </w:rPr>
        <w:t xml:space="preserve">son evidentes los beneficios del corredor de cable aéreo, respecto del número de personas que tiene la capacidad de transportar cada hora/sentido. De acuerdo con la frecuencia de los buses de la ruta 13-8 (cada 12 minutos), cada hora, cinco (5) buses tienen la capacidad de transportar cincuenta y dos (52) pasajeros, de los cuales, 19 pueden viajar sentados, y los restantes 33 de pie. El tiempo promedio de cada recorrido por sentido, es de 30 minutos </w:t>
      </w:r>
      <w:r w:rsidR="00EC31ED" w:rsidRPr="00747B00">
        <w:rPr>
          <w:rFonts w:cs="Arial"/>
          <w:sz w:val="22"/>
          <w:szCs w:val="22"/>
        </w:rPr>
        <w:t xml:space="preserve">aprox., </w:t>
      </w:r>
      <w:r w:rsidRPr="00747B00">
        <w:rPr>
          <w:rFonts w:cs="Arial"/>
          <w:sz w:val="22"/>
          <w:szCs w:val="22"/>
        </w:rPr>
        <w:t xml:space="preserve">(dos veces más que el tiempo estimado en el cable aéreo). En total, por sentido, cada hora, el medio convencional de transporte automotor, sin salir del sistema TransMilenio, representa </w:t>
      </w:r>
      <w:r w:rsidR="00DF0EFA" w:rsidRPr="00747B00">
        <w:rPr>
          <w:rFonts w:cs="Arial"/>
          <w:sz w:val="22"/>
          <w:szCs w:val="22"/>
        </w:rPr>
        <w:t xml:space="preserve">2 veces más </w:t>
      </w:r>
      <w:r w:rsidRPr="00747B00">
        <w:rPr>
          <w:rFonts w:cs="Arial"/>
          <w:sz w:val="22"/>
          <w:szCs w:val="22"/>
        </w:rPr>
        <w:t>del tiempo</w:t>
      </w:r>
      <w:r w:rsidR="00DF0EFA" w:rsidRPr="00747B00">
        <w:rPr>
          <w:rFonts w:cs="Arial"/>
          <w:sz w:val="22"/>
          <w:szCs w:val="22"/>
        </w:rPr>
        <w:t xml:space="preserve"> empleado por el cable aéreo</w:t>
      </w:r>
      <w:r w:rsidR="00EC31ED" w:rsidRPr="00747B00">
        <w:rPr>
          <w:rFonts w:cs="Arial"/>
          <w:sz w:val="22"/>
          <w:szCs w:val="22"/>
        </w:rPr>
        <w:t xml:space="preserve">, y solo tiene la capacidad de movilizar </w:t>
      </w:r>
      <w:r w:rsidR="00E02AB6">
        <w:rPr>
          <w:rFonts w:cs="Arial"/>
          <w:sz w:val="22"/>
          <w:szCs w:val="22"/>
        </w:rPr>
        <w:t xml:space="preserve">260 pasajeros, es decir, </w:t>
      </w:r>
      <w:r w:rsidR="00EC31ED" w:rsidRPr="00747B00">
        <w:rPr>
          <w:rFonts w:cs="Arial"/>
          <w:sz w:val="22"/>
          <w:szCs w:val="22"/>
        </w:rPr>
        <w:t>el 6,5% de los pasajeros que tiene la capacidad de transportar el cable aéreo. Esto, sin mencionar otros aspectos tangenciales, pero no menos importantes como, la comodidad</w:t>
      </w:r>
      <w:r w:rsidR="000D361E">
        <w:rPr>
          <w:rFonts w:cs="Arial"/>
          <w:sz w:val="22"/>
          <w:szCs w:val="22"/>
        </w:rPr>
        <w:t xml:space="preserve"> del usuario, la seguridad vial y física, los beneficios medioambientales, </w:t>
      </w:r>
      <w:r w:rsidR="00EC31ED" w:rsidRPr="00747B00">
        <w:rPr>
          <w:rFonts w:cs="Arial"/>
          <w:sz w:val="22"/>
          <w:szCs w:val="22"/>
        </w:rPr>
        <w:t>el nivel de hacinamiento (por ende, la probabilidad de contagios de enfermedades infectocontagiosas como el COVID 19)</w:t>
      </w:r>
      <w:r w:rsidR="007C2B9D" w:rsidRPr="00747B00">
        <w:rPr>
          <w:rFonts w:cs="Arial"/>
          <w:sz w:val="22"/>
          <w:szCs w:val="22"/>
        </w:rPr>
        <w:t xml:space="preserve">, </w:t>
      </w:r>
      <w:r w:rsidR="000D361E">
        <w:rPr>
          <w:rFonts w:cs="Arial"/>
          <w:sz w:val="22"/>
          <w:szCs w:val="22"/>
        </w:rPr>
        <w:t xml:space="preserve">que no se presenta en el corredor del cable, </w:t>
      </w:r>
      <w:r w:rsidR="007C2B9D" w:rsidRPr="00747B00">
        <w:rPr>
          <w:rFonts w:cs="Arial"/>
          <w:sz w:val="22"/>
          <w:szCs w:val="22"/>
        </w:rPr>
        <w:t>por citar algunos</w:t>
      </w:r>
      <w:r w:rsidR="00DF0EFA" w:rsidRPr="00747B00">
        <w:rPr>
          <w:rFonts w:cs="Arial"/>
          <w:sz w:val="22"/>
          <w:szCs w:val="22"/>
        </w:rPr>
        <w:t>.</w:t>
      </w:r>
      <w:r w:rsidRPr="00747B00">
        <w:rPr>
          <w:rFonts w:cs="Arial"/>
          <w:sz w:val="22"/>
          <w:szCs w:val="22"/>
        </w:rPr>
        <w:t xml:space="preserve">  </w:t>
      </w:r>
      <w:r w:rsidR="00D56406">
        <w:rPr>
          <w:rFonts w:cs="Arial"/>
          <w:sz w:val="22"/>
          <w:szCs w:val="22"/>
        </w:rPr>
        <w:br w:type="page"/>
      </w:r>
    </w:p>
    <w:p w14:paraId="0ECBA02B" w14:textId="2254CDC3" w:rsidR="00D56406" w:rsidRDefault="00D56406" w:rsidP="00D56406">
      <w:pPr>
        <w:spacing w:line="276" w:lineRule="auto"/>
        <w:jc w:val="center"/>
        <w:rPr>
          <w:rFonts w:cs="Arial"/>
          <w:b/>
        </w:rPr>
      </w:pPr>
      <w:bookmarkStart w:id="62" w:name="_Toc96881081"/>
      <w:r w:rsidRPr="00876A65">
        <w:rPr>
          <w:rFonts w:cs="Arial"/>
          <w:b/>
        </w:rPr>
        <w:lastRenderedPageBreak/>
        <w:t xml:space="preserve">Ilustración </w:t>
      </w:r>
      <w:r w:rsidRPr="00876A65">
        <w:rPr>
          <w:rFonts w:cs="Arial"/>
          <w:b/>
        </w:rPr>
        <w:fldChar w:fldCharType="begin"/>
      </w:r>
      <w:r w:rsidRPr="00876A65">
        <w:rPr>
          <w:rFonts w:cs="Arial"/>
          <w:b/>
        </w:rPr>
        <w:instrText xml:space="preserve"> SEQ Ilustración \* ARABIC </w:instrText>
      </w:r>
      <w:r w:rsidRPr="00876A65">
        <w:rPr>
          <w:rFonts w:cs="Arial"/>
          <w:b/>
        </w:rPr>
        <w:fldChar w:fldCharType="separate"/>
      </w:r>
      <w:r w:rsidR="006E5C84">
        <w:rPr>
          <w:rFonts w:cs="Arial"/>
          <w:b/>
          <w:noProof/>
        </w:rPr>
        <w:t>6</w:t>
      </w:r>
      <w:r w:rsidRPr="00876A65">
        <w:rPr>
          <w:rFonts w:cs="Arial"/>
          <w:b/>
        </w:rPr>
        <w:fldChar w:fldCharType="end"/>
      </w:r>
      <w:r w:rsidRPr="00876A65">
        <w:rPr>
          <w:rFonts w:cs="Arial"/>
          <w:b/>
        </w:rPr>
        <w:t xml:space="preserve"> </w:t>
      </w:r>
      <w:r>
        <w:rPr>
          <w:rFonts w:cs="Arial"/>
          <w:b/>
        </w:rPr>
        <w:t>Datos ruta alimentadora 13-8 (portal 20 de julio – Altamira)</w:t>
      </w:r>
      <w:bookmarkEnd w:id="62"/>
      <w:r>
        <w:rPr>
          <w:rFonts w:cs="Arial"/>
          <w:b/>
        </w:rPr>
        <w:t xml:space="preserve"> </w:t>
      </w:r>
    </w:p>
    <w:p w14:paraId="5EDDCF16" w14:textId="1B30E209" w:rsidR="00D56406" w:rsidRDefault="00D56406" w:rsidP="00D56406">
      <w:pPr>
        <w:spacing w:line="276" w:lineRule="auto"/>
        <w:jc w:val="center"/>
        <w:rPr>
          <w:rFonts w:cs="Arial"/>
          <w:szCs w:val="20"/>
        </w:rPr>
      </w:pPr>
      <w:r>
        <w:rPr>
          <w:noProof/>
        </w:rPr>
        <w:drawing>
          <wp:inline distT="0" distB="0" distL="0" distR="0" wp14:anchorId="56894D2C" wp14:editId="0FC6BA09">
            <wp:extent cx="2878046" cy="21600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78046" cy="2160000"/>
                    </a:xfrm>
                    <a:prstGeom prst="rect">
                      <a:avLst/>
                    </a:prstGeom>
                    <a:noFill/>
                    <a:ln>
                      <a:noFill/>
                    </a:ln>
                  </pic:spPr>
                </pic:pic>
              </a:graphicData>
            </a:graphic>
          </wp:inline>
        </w:drawing>
      </w:r>
      <w:r>
        <w:rPr>
          <w:rFonts w:cs="Arial"/>
          <w:szCs w:val="20"/>
        </w:rPr>
        <w:t xml:space="preserve"> </w:t>
      </w:r>
      <w:r>
        <w:rPr>
          <w:noProof/>
        </w:rPr>
        <w:drawing>
          <wp:inline distT="0" distB="0" distL="0" distR="0" wp14:anchorId="7798F6B8" wp14:editId="326E05CF">
            <wp:extent cx="1621101" cy="21600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21101" cy="2160000"/>
                    </a:xfrm>
                    <a:prstGeom prst="rect">
                      <a:avLst/>
                    </a:prstGeom>
                    <a:noFill/>
                    <a:ln>
                      <a:noFill/>
                    </a:ln>
                  </pic:spPr>
                </pic:pic>
              </a:graphicData>
            </a:graphic>
          </wp:inline>
        </w:drawing>
      </w:r>
    </w:p>
    <w:p w14:paraId="3CBF6348" w14:textId="77777777" w:rsidR="00D56406" w:rsidRDefault="00D56406" w:rsidP="00D56406">
      <w:pPr>
        <w:spacing w:line="276" w:lineRule="auto"/>
        <w:jc w:val="center"/>
        <w:rPr>
          <w:rFonts w:cs="Arial"/>
          <w:bCs/>
        </w:rPr>
      </w:pPr>
      <w:r w:rsidRPr="00876A65">
        <w:rPr>
          <w:rFonts w:cs="Arial"/>
          <w:bCs/>
        </w:rPr>
        <w:t>Fuente: Consorcio CS</w:t>
      </w:r>
      <w:r>
        <w:rPr>
          <w:rFonts w:cs="Arial"/>
          <w:bCs/>
        </w:rPr>
        <w:t>, 2021.</w:t>
      </w:r>
    </w:p>
    <w:p w14:paraId="1BF34644" w14:textId="3FAED8C0" w:rsidR="009C0534" w:rsidRDefault="009C0534" w:rsidP="00B54A63">
      <w:pPr>
        <w:spacing w:line="276" w:lineRule="auto"/>
        <w:rPr>
          <w:rFonts w:cs="Arial"/>
          <w:sz w:val="22"/>
          <w:szCs w:val="22"/>
        </w:rPr>
      </w:pPr>
    </w:p>
    <w:p w14:paraId="31BE1C9C" w14:textId="77777777" w:rsidR="00E02AB6" w:rsidRPr="00747B00" w:rsidRDefault="00E02AB6" w:rsidP="00B54A63">
      <w:pPr>
        <w:spacing w:line="276" w:lineRule="auto"/>
        <w:rPr>
          <w:rFonts w:cs="Arial"/>
          <w:sz w:val="22"/>
          <w:szCs w:val="22"/>
        </w:rPr>
      </w:pPr>
    </w:p>
    <w:p w14:paraId="55C21553" w14:textId="401B61E3" w:rsidR="00E464D8" w:rsidRDefault="00E02AB6" w:rsidP="00E02AB6">
      <w:pPr>
        <w:spacing w:line="276" w:lineRule="auto"/>
        <w:jc w:val="center"/>
        <w:rPr>
          <w:rFonts w:cs="Arial"/>
          <w:b/>
          <w:bCs/>
          <w:szCs w:val="20"/>
          <w:lang w:eastAsia="es-ES"/>
        </w:rPr>
      </w:pPr>
      <w:r w:rsidRPr="00792EBB">
        <w:rPr>
          <w:rFonts w:cs="Arial"/>
          <w:b/>
          <w:bCs/>
          <w:szCs w:val="20"/>
        </w:rPr>
        <w:t xml:space="preserve">Tabla </w:t>
      </w:r>
      <w:r w:rsidRPr="00792EBB">
        <w:rPr>
          <w:rFonts w:cs="Arial"/>
          <w:b/>
          <w:bCs/>
          <w:szCs w:val="20"/>
        </w:rPr>
        <w:fldChar w:fldCharType="begin"/>
      </w:r>
      <w:r w:rsidRPr="00792EBB">
        <w:rPr>
          <w:rFonts w:cs="Arial"/>
          <w:b/>
          <w:bCs/>
          <w:szCs w:val="20"/>
        </w:rPr>
        <w:instrText xml:space="preserve"> SEQ Tabla \* ARABIC </w:instrText>
      </w:r>
      <w:r w:rsidRPr="00792EBB">
        <w:rPr>
          <w:rFonts w:cs="Arial"/>
          <w:b/>
          <w:bCs/>
          <w:szCs w:val="20"/>
        </w:rPr>
        <w:fldChar w:fldCharType="separate"/>
      </w:r>
      <w:r w:rsidR="006E5C84">
        <w:rPr>
          <w:rFonts w:cs="Arial"/>
          <w:b/>
          <w:bCs/>
          <w:noProof/>
          <w:szCs w:val="20"/>
        </w:rPr>
        <w:t>3</w:t>
      </w:r>
      <w:r w:rsidRPr="00792EBB">
        <w:rPr>
          <w:rFonts w:cs="Arial"/>
          <w:b/>
          <w:bCs/>
          <w:szCs w:val="20"/>
        </w:rPr>
        <w:fldChar w:fldCharType="end"/>
      </w:r>
      <w:r w:rsidRPr="00792EBB">
        <w:rPr>
          <w:rFonts w:cs="Arial"/>
          <w:b/>
          <w:bCs/>
          <w:szCs w:val="20"/>
        </w:rPr>
        <w:t xml:space="preserve"> </w:t>
      </w:r>
      <w:r w:rsidRPr="00D97D6D">
        <w:rPr>
          <w:rFonts w:cs="Arial"/>
          <w:b/>
          <w:bCs/>
          <w:szCs w:val="20"/>
          <w:lang w:eastAsia="es-ES"/>
        </w:rPr>
        <w:t xml:space="preserve">Características básicas </w:t>
      </w:r>
      <w:r>
        <w:rPr>
          <w:rFonts w:cs="Arial"/>
          <w:b/>
          <w:bCs/>
          <w:szCs w:val="20"/>
          <w:lang w:eastAsia="es-ES"/>
        </w:rPr>
        <w:t>del Cable Aéreo de San Cristóbal</w:t>
      </w:r>
    </w:p>
    <w:tbl>
      <w:tblPr>
        <w:tblW w:w="5778" w:type="dxa"/>
        <w:jc w:val="center"/>
        <w:tblCellMar>
          <w:left w:w="70" w:type="dxa"/>
          <w:right w:w="70" w:type="dxa"/>
        </w:tblCellMar>
        <w:tblLook w:val="04A0" w:firstRow="1" w:lastRow="0" w:firstColumn="1" w:lastColumn="0" w:noHBand="0" w:noVBand="1"/>
      </w:tblPr>
      <w:tblGrid>
        <w:gridCol w:w="1289"/>
        <w:gridCol w:w="645"/>
        <w:gridCol w:w="1124"/>
        <w:gridCol w:w="1760"/>
        <w:gridCol w:w="960"/>
      </w:tblGrid>
      <w:tr w:rsidR="00E02AB6" w:rsidRPr="00E02AB6" w14:paraId="76229B00" w14:textId="77777777" w:rsidTr="00D94136">
        <w:trPr>
          <w:trHeight w:val="870"/>
          <w:jc w:val="center"/>
        </w:trPr>
        <w:tc>
          <w:tcPr>
            <w:tcW w:w="1289" w:type="dxa"/>
            <w:tcBorders>
              <w:top w:val="single" w:sz="8" w:space="0" w:color="auto"/>
              <w:left w:val="single" w:sz="8" w:space="0" w:color="auto"/>
              <w:bottom w:val="single" w:sz="8" w:space="0" w:color="auto"/>
              <w:right w:val="single" w:sz="8" w:space="0" w:color="auto"/>
            </w:tcBorders>
            <w:shd w:val="clear" w:color="000000" w:fill="A6A6A6"/>
            <w:vAlign w:val="center"/>
            <w:hideMark/>
          </w:tcPr>
          <w:p w14:paraId="3C6CAF4D" w14:textId="77777777" w:rsidR="00E02AB6" w:rsidRPr="00E02AB6" w:rsidRDefault="00E02AB6" w:rsidP="00E02AB6">
            <w:pPr>
              <w:jc w:val="center"/>
              <w:rPr>
                <w:rFonts w:ascii="Calibri" w:hAnsi="Calibri" w:cs="Calibri"/>
                <w:b/>
                <w:bCs/>
                <w:color w:val="000000"/>
                <w:sz w:val="22"/>
                <w:szCs w:val="22"/>
                <w:lang w:val="es-ES" w:eastAsia="es-ES"/>
              </w:rPr>
            </w:pPr>
            <w:r w:rsidRPr="00E02AB6">
              <w:rPr>
                <w:rFonts w:ascii="Calibri" w:hAnsi="Calibri" w:cs="Calibri"/>
                <w:b/>
                <w:bCs/>
                <w:color w:val="000000"/>
                <w:sz w:val="22"/>
                <w:szCs w:val="22"/>
                <w:lang w:val="es-ES" w:eastAsia="es-ES"/>
              </w:rPr>
              <w:t>Ruta Alimentador 13-8 Altamira</w:t>
            </w:r>
          </w:p>
        </w:tc>
        <w:tc>
          <w:tcPr>
            <w:tcW w:w="645" w:type="dxa"/>
            <w:tcBorders>
              <w:top w:val="single" w:sz="8" w:space="0" w:color="auto"/>
              <w:left w:val="nil"/>
              <w:bottom w:val="single" w:sz="8" w:space="0" w:color="auto"/>
              <w:right w:val="single" w:sz="4" w:space="0" w:color="auto"/>
            </w:tcBorders>
            <w:shd w:val="clear" w:color="000000" w:fill="A6A6A6"/>
            <w:vAlign w:val="bottom"/>
            <w:hideMark/>
          </w:tcPr>
          <w:p w14:paraId="308DF64A" w14:textId="77777777" w:rsidR="00E02AB6" w:rsidRPr="00E02AB6" w:rsidRDefault="00E02AB6" w:rsidP="00E02AB6">
            <w:pPr>
              <w:jc w:val="center"/>
              <w:rPr>
                <w:rFonts w:ascii="Calibri" w:hAnsi="Calibri" w:cs="Calibri"/>
                <w:b/>
                <w:bCs/>
                <w:color w:val="000000"/>
                <w:sz w:val="22"/>
                <w:szCs w:val="22"/>
                <w:lang w:val="es-ES" w:eastAsia="es-ES"/>
              </w:rPr>
            </w:pPr>
            <w:r w:rsidRPr="00E02AB6">
              <w:rPr>
                <w:rFonts w:ascii="Calibri" w:hAnsi="Calibri" w:cs="Calibri"/>
                <w:b/>
                <w:bCs/>
                <w:color w:val="000000"/>
                <w:sz w:val="22"/>
                <w:szCs w:val="22"/>
                <w:lang w:val="es-ES" w:eastAsia="es-ES"/>
              </w:rPr>
              <w:t>Zonal</w:t>
            </w:r>
            <w:r w:rsidRPr="00E02AB6">
              <w:rPr>
                <w:rFonts w:ascii="Calibri" w:hAnsi="Calibri" w:cs="Calibri"/>
                <w:b/>
                <w:bCs/>
                <w:color w:val="000000"/>
                <w:sz w:val="22"/>
                <w:szCs w:val="22"/>
                <w:lang w:val="es-ES" w:eastAsia="es-ES"/>
              </w:rPr>
              <w:br/>
              <w:t>SITP</w:t>
            </w:r>
          </w:p>
        </w:tc>
        <w:tc>
          <w:tcPr>
            <w:tcW w:w="1124" w:type="dxa"/>
            <w:tcBorders>
              <w:top w:val="single" w:sz="8" w:space="0" w:color="auto"/>
              <w:left w:val="nil"/>
              <w:bottom w:val="single" w:sz="8" w:space="0" w:color="auto"/>
              <w:right w:val="single" w:sz="4" w:space="0" w:color="auto"/>
            </w:tcBorders>
            <w:shd w:val="clear" w:color="000000" w:fill="A6A6A6"/>
            <w:vAlign w:val="center"/>
            <w:hideMark/>
          </w:tcPr>
          <w:p w14:paraId="512E3C24" w14:textId="77777777" w:rsidR="00E02AB6" w:rsidRPr="00E02AB6" w:rsidRDefault="00E02AB6" w:rsidP="00E02AB6">
            <w:pPr>
              <w:jc w:val="center"/>
              <w:rPr>
                <w:rFonts w:ascii="Calibri" w:hAnsi="Calibri" w:cs="Calibri"/>
                <w:b/>
                <w:bCs/>
                <w:color w:val="000000"/>
                <w:sz w:val="22"/>
                <w:szCs w:val="22"/>
                <w:lang w:val="es-ES" w:eastAsia="es-ES"/>
              </w:rPr>
            </w:pPr>
            <w:r w:rsidRPr="00E02AB6">
              <w:rPr>
                <w:rFonts w:ascii="Calibri" w:hAnsi="Calibri" w:cs="Calibri"/>
                <w:b/>
                <w:bCs/>
                <w:color w:val="000000"/>
                <w:sz w:val="22"/>
                <w:szCs w:val="22"/>
                <w:lang w:val="es-ES" w:eastAsia="es-ES"/>
              </w:rPr>
              <w:t>Frecuencia</w:t>
            </w:r>
            <w:r w:rsidRPr="00E02AB6">
              <w:rPr>
                <w:rFonts w:ascii="Calibri" w:hAnsi="Calibri" w:cs="Calibri"/>
                <w:b/>
                <w:bCs/>
                <w:color w:val="000000"/>
                <w:sz w:val="22"/>
                <w:szCs w:val="22"/>
                <w:lang w:val="es-ES" w:eastAsia="es-ES"/>
              </w:rPr>
              <w:br/>
              <w:t>(min)</w:t>
            </w:r>
          </w:p>
        </w:tc>
        <w:tc>
          <w:tcPr>
            <w:tcW w:w="1760" w:type="dxa"/>
            <w:tcBorders>
              <w:top w:val="single" w:sz="8" w:space="0" w:color="auto"/>
              <w:left w:val="nil"/>
              <w:bottom w:val="single" w:sz="8" w:space="0" w:color="auto"/>
              <w:right w:val="nil"/>
            </w:tcBorders>
            <w:shd w:val="clear" w:color="000000" w:fill="A6A6A6"/>
            <w:vAlign w:val="center"/>
            <w:hideMark/>
          </w:tcPr>
          <w:p w14:paraId="75C600F3" w14:textId="77777777" w:rsidR="00E02AB6" w:rsidRPr="00E02AB6" w:rsidRDefault="00E02AB6" w:rsidP="00E02AB6">
            <w:pPr>
              <w:jc w:val="center"/>
              <w:rPr>
                <w:rFonts w:ascii="Calibri" w:hAnsi="Calibri" w:cs="Calibri"/>
                <w:b/>
                <w:bCs/>
                <w:color w:val="000000"/>
                <w:sz w:val="22"/>
                <w:szCs w:val="22"/>
                <w:lang w:val="es-ES" w:eastAsia="es-ES"/>
              </w:rPr>
            </w:pPr>
            <w:r w:rsidRPr="00E02AB6">
              <w:rPr>
                <w:rFonts w:ascii="Calibri" w:hAnsi="Calibri" w:cs="Calibri"/>
                <w:b/>
                <w:bCs/>
                <w:color w:val="000000"/>
                <w:sz w:val="22"/>
                <w:szCs w:val="22"/>
                <w:lang w:val="es-ES" w:eastAsia="es-ES"/>
              </w:rPr>
              <w:t>bus/hora/sentido</w:t>
            </w:r>
          </w:p>
        </w:tc>
        <w:tc>
          <w:tcPr>
            <w:tcW w:w="960" w:type="dxa"/>
            <w:tcBorders>
              <w:top w:val="single" w:sz="8" w:space="0" w:color="auto"/>
              <w:left w:val="single" w:sz="8" w:space="0" w:color="auto"/>
              <w:bottom w:val="single" w:sz="8" w:space="0" w:color="auto"/>
              <w:right w:val="single" w:sz="8" w:space="0" w:color="auto"/>
            </w:tcBorders>
            <w:shd w:val="clear" w:color="000000" w:fill="A6A6A6"/>
            <w:noWrap/>
            <w:vAlign w:val="center"/>
            <w:hideMark/>
          </w:tcPr>
          <w:p w14:paraId="481F5C3E" w14:textId="77777777" w:rsidR="00E02AB6" w:rsidRPr="00E02AB6" w:rsidRDefault="00E02AB6" w:rsidP="00E02AB6">
            <w:pPr>
              <w:jc w:val="center"/>
              <w:rPr>
                <w:rFonts w:ascii="Calibri" w:hAnsi="Calibri" w:cs="Calibri"/>
                <w:b/>
                <w:bCs/>
                <w:color w:val="000000"/>
                <w:sz w:val="22"/>
                <w:szCs w:val="22"/>
                <w:lang w:val="es-ES" w:eastAsia="es-ES"/>
              </w:rPr>
            </w:pPr>
            <w:r w:rsidRPr="00E02AB6">
              <w:rPr>
                <w:rFonts w:ascii="Calibri" w:hAnsi="Calibri" w:cs="Calibri"/>
                <w:b/>
                <w:bCs/>
                <w:color w:val="000000"/>
                <w:sz w:val="22"/>
                <w:szCs w:val="22"/>
                <w:lang w:val="es-ES" w:eastAsia="es-ES"/>
              </w:rPr>
              <w:t>Total</w:t>
            </w:r>
          </w:p>
        </w:tc>
      </w:tr>
      <w:tr w:rsidR="00E02AB6" w:rsidRPr="00E02AB6" w14:paraId="2C524743" w14:textId="77777777" w:rsidTr="00D94136">
        <w:trPr>
          <w:trHeight w:val="300"/>
          <w:jc w:val="center"/>
        </w:trPr>
        <w:tc>
          <w:tcPr>
            <w:tcW w:w="1289" w:type="dxa"/>
            <w:tcBorders>
              <w:top w:val="nil"/>
              <w:left w:val="single" w:sz="8" w:space="0" w:color="auto"/>
              <w:bottom w:val="single" w:sz="4" w:space="0" w:color="auto"/>
              <w:right w:val="single" w:sz="8" w:space="0" w:color="auto"/>
            </w:tcBorders>
            <w:shd w:val="clear" w:color="auto" w:fill="auto"/>
            <w:noWrap/>
            <w:vAlign w:val="bottom"/>
            <w:hideMark/>
          </w:tcPr>
          <w:p w14:paraId="28A13F18" w14:textId="77777777" w:rsidR="00E02AB6" w:rsidRPr="00E02AB6" w:rsidRDefault="00E02AB6" w:rsidP="00E02AB6">
            <w:pPr>
              <w:jc w:val="left"/>
              <w:rPr>
                <w:rFonts w:ascii="Calibri" w:hAnsi="Calibri" w:cs="Calibri"/>
                <w:b/>
                <w:bCs/>
                <w:color w:val="000000"/>
                <w:sz w:val="22"/>
                <w:szCs w:val="22"/>
                <w:lang w:val="es-ES" w:eastAsia="es-ES"/>
              </w:rPr>
            </w:pPr>
            <w:r w:rsidRPr="00E02AB6">
              <w:rPr>
                <w:rFonts w:ascii="Calibri" w:hAnsi="Calibri" w:cs="Calibri"/>
                <w:b/>
                <w:bCs/>
                <w:color w:val="000000"/>
                <w:sz w:val="22"/>
                <w:szCs w:val="22"/>
                <w:lang w:val="es-ES" w:eastAsia="es-ES"/>
              </w:rPr>
              <w:t>Sentados</w:t>
            </w:r>
          </w:p>
        </w:tc>
        <w:tc>
          <w:tcPr>
            <w:tcW w:w="645" w:type="dxa"/>
            <w:tcBorders>
              <w:top w:val="nil"/>
              <w:left w:val="nil"/>
              <w:bottom w:val="single" w:sz="4" w:space="0" w:color="auto"/>
              <w:right w:val="single" w:sz="4" w:space="0" w:color="auto"/>
            </w:tcBorders>
            <w:shd w:val="clear" w:color="auto" w:fill="auto"/>
            <w:noWrap/>
            <w:vAlign w:val="bottom"/>
            <w:hideMark/>
          </w:tcPr>
          <w:p w14:paraId="4CFE4B5E" w14:textId="77777777" w:rsidR="00E02AB6" w:rsidRPr="00E02AB6" w:rsidRDefault="00E02AB6" w:rsidP="00E02AB6">
            <w:pPr>
              <w:jc w:val="center"/>
              <w:rPr>
                <w:rFonts w:ascii="Calibri" w:hAnsi="Calibri" w:cs="Calibri"/>
                <w:color w:val="000000"/>
                <w:sz w:val="22"/>
                <w:szCs w:val="22"/>
                <w:lang w:val="es-ES" w:eastAsia="es-ES"/>
              </w:rPr>
            </w:pPr>
            <w:r w:rsidRPr="00E02AB6">
              <w:rPr>
                <w:rFonts w:ascii="Calibri" w:hAnsi="Calibri" w:cs="Calibri"/>
                <w:color w:val="000000"/>
                <w:sz w:val="22"/>
                <w:szCs w:val="22"/>
                <w:lang w:val="es-ES" w:eastAsia="es-ES"/>
              </w:rPr>
              <w:t>19</w:t>
            </w:r>
          </w:p>
        </w:tc>
        <w:tc>
          <w:tcPr>
            <w:tcW w:w="1124" w:type="dxa"/>
            <w:tcBorders>
              <w:top w:val="nil"/>
              <w:left w:val="nil"/>
              <w:bottom w:val="single" w:sz="4" w:space="0" w:color="auto"/>
              <w:right w:val="single" w:sz="4" w:space="0" w:color="auto"/>
            </w:tcBorders>
            <w:shd w:val="clear" w:color="auto" w:fill="auto"/>
            <w:noWrap/>
            <w:vAlign w:val="bottom"/>
            <w:hideMark/>
          </w:tcPr>
          <w:p w14:paraId="529E3235" w14:textId="77777777" w:rsidR="00E02AB6" w:rsidRPr="00E02AB6" w:rsidRDefault="00E02AB6" w:rsidP="00E02AB6">
            <w:pPr>
              <w:jc w:val="center"/>
              <w:rPr>
                <w:rFonts w:ascii="Calibri" w:hAnsi="Calibri" w:cs="Calibri"/>
                <w:color w:val="000000"/>
                <w:sz w:val="22"/>
                <w:szCs w:val="22"/>
                <w:lang w:val="es-ES" w:eastAsia="es-ES"/>
              </w:rPr>
            </w:pPr>
            <w:r w:rsidRPr="00E02AB6">
              <w:rPr>
                <w:rFonts w:ascii="Calibri" w:hAnsi="Calibri" w:cs="Calibri"/>
                <w:color w:val="000000"/>
                <w:sz w:val="22"/>
                <w:szCs w:val="22"/>
                <w:lang w:val="es-ES" w:eastAsia="es-ES"/>
              </w:rPr>
              <w:t>12</w:t>
            </w:r>
          </w:p>
        </w:tc>
        <w:tc>
          <w:tcPr>
            <w:tcW w:w="1760" w:type="dxa"/>
            <w:tcBorders>
              <w:top w:val="nil"/>
              <w:left w:val="nil"/>
              <w:bottom w:val="single" w:sz="4" w:space="0" w:color="auto"/>
              <w:right w:val="nil"/>
            </w:tcBorders>
            <w:shd w:val="clear" w:color="auto" w:fill="auto"/>
            <w:noWrap/>
            <w:vAlign w:val="bottom"/>
            <w:hideMark/>
          </w:tcPr>
          <w:p w14:paraId="19F90C06" w14:textId="77777777" w:rsidR="00E02AB6" w:rsidRPr="00E02AB6" w:rsidRDefault="00E02AB6" w:rsidP="00E02AB6">
            <w:pPr>
              <w:jc w:val="center"/>
              <w:rPr>
                <w:rFonts w:ascii="Calibri" w:hAnsi="Calibri" w:cs="Calibri"/>
                <w:color w:val="000000"/>
                <w:sz w:val="22"/>
                <w:szCs w:val="22"/>
                <w:lang w:val="es-ES" w:eastAsia="es-ES"/>
              </w:rPr>
            </w:pPr>
            <w:r w:rsidRPr="00E02AB6">
              <w:rPr>
                <w:rFonts w:ascii="Calibri" w:hAnsi="Calibri" w:cs="Calibri"/>
                <w:color w:val="000000"/>
                <w:sz w:val="22"/>
                <w:szCs w:val="22"/>
                <w:lang w:val="es-ES" w:eastAsia="es-ES"/>
              </w:rPr>
              <w:t>5</w:t>
            </w:r>
          </w:p>
        </w:tc>
        <w:tc>
          <w:tcPr>
            <w:tcW w:w="960" w:type="dxa"/>
            <w:tcBorders>
              <w:top w:val="nil"/>
              <w:left w:val="single" w:sz="8" w:space="0" w:color="auto"/>
              <w:bottom w:val="single" w:sz="4" w:space="0" w:color="auto"/>
              <w:right w:val="single" w:sz="8" w:space="0" w:color="auto"/>
            </w:tcBorders>
            <w:shd w:val="clear" w:color="000000" w:fill="D9D9D9"/>
            <w:noWrap/>
            <w:vAlign w:val="bottom"/>
            <w:hideMark/>
          </w:tcPr>
          <w:p w14:paraId="024F03D2" w14:textId="77777777" w:rsidR="00E02AB6" w:rsidRPr="00E02AB6" w:rsidRDefault="00E02AB6" w:rsidP="00E02AB6">
            <w:pPr>
              <w:jc w:val="center"/>
              <w:rPr>
                <w:rFonts w:ascii="Calibri" w:hAnsi="Calibri" w:cs="Calibri"/>
                <w:b/>
                <w:bCs/>
                <w:color w:val="000000"/>
                <w:sz w:val="22"/>
                <w:szCs w:val="22"/>
                <w:lang w:val="es-ES" w:eastAsia="es-ES"/>
              </w:rPr>
            </w:pPr>
            <w:r w:rsidRPr="00E02AB6">
              <w:rPr>
                <w:rFonts w:ascii="Calibri" w:hAnsi="Calibri" w:cs="Calibri"/>
                <w:b/>
                <w:bCs/>
                <w:color w:val="000000"/>
                <w:sz w:val="22"/>
                <w:szCs w:val="22"/>
                <w:lang w:val="es-ES" w:eastAsia="es-ES"/>
              </w:rPr>
              <w:t>95</w:t>
            </w:r>
          </w:p>
        </w:tc>
      </w:tr>
      <w:tr w:rsidR="00E02AB6" w:rsidRPr="00E02AB6" w14:paraId="01B3DCAE" w14:textId="77777777" w:rsidTr="00D94136">
        <w:trPr>
          <w:trHeight w:val="315"/>
          <w:jc w:val="center"/>
        </w:trPr>
        <w:tc>
          <w:tcPr>
            <w:tcW w:w="1289" w:type="dxa"/>
            <w:tcBorders>
              <w:top w:val="nil"/>
              <w:left w:val="single" w:sz="8" w:space="0" w:color="auto"/>
              <w:bottom w:val="single" w:sz="8" w:space="0" w:color="auto"/>
              <w:right w:val="single" w:sz="8" w:space="0" w:color="auto"/>
            </w:tcBorders>
            <w:shd w:val="clear" w:color="auto" w:fill="auto"/>
            <w:noWrap/>
            <w:vAlign w:val="bottom"/>
            <w:hideMark/>
          </w:tcPr>
          <w:p w14:paraId="6B84A31E" w14:textId="77777777" w:rsidR="00E02AB6" w:rsidRPr="00E02AB6" w:rsidRDefault="00E02AB6" w:rsidP="00E02AB6">
            <w:pPr>
              <w:jc w:val="left"/>
              <w:rPr>
                <w:rFonts w:ascii="Calibri" w:hAnsi="Calibri" w:cs="Calibri"/>
                <w:b/>
                <w:bCs/>
                <w:color w:val="000000"/>
                <w:sz w:val="22"/>
                <w:szCs w:val="22"/>
                <w:lang w:val="es-ES" w:eastAsia="es-ES"/>
              </w:rPr>
            </w:pPr>
            <w:r w:rsidRPr="00E02AB6">
              <w:rPr>
                <w:rFonts w:ascii="Calibri" w:hAnsi="Calibri" w:cs="Calibri"/>
                <w:b/>
                <w:bCs/>
                <w:color w:val="000000"/>
                <w:sz w:val="22"/>
                <w:szCs w:val="22"/>
                <w:lang w:val="es-ES" w:eastAsia="es-ES"/>
              </w:rPr>
              <w:t>De pie</w:t>
            </w:r>
          </w:p>
        </w:tc>
        <w:tc>
          <w:tcPr>
            <w:tcW w:w="645" w:type="dxa"/>
            <w:tcBorders>
              <w:top w:val="nil"/>
              <w:left w:val="nil"/>
              <w:bottom w:val="nil"/>
              <w:right w:val="single" w:sz="4" w:space="0" w:color="auto"/>
            </w:tcBorders>
            <w:shd w:val="clear" w:color="auto" w:fill="auto"/>
            <w:noWrap/>
            <w:vAlign w:val="bottom"/>
            <w:hideMark/>
          </w:tcPr>
          <w:p w14:paraId="5A729535" w14:textId="77777777" w:rsidR="00E02AB6" w:rsidRPr="00E02AB6" w:rsidRDefault="00E02AB6" w:rsidP="00E02AB6">
            <w:pPr>
              <w:jc w:val="center"/>
              <w:rPr>
                <w:rFonts w:ascii="Calibri" w:hAnsi="Calibri" w:cs="Calibri"/>
                <w:color w:val="000000"/>
                <w:sz w:val="22"/>
                <w:szCs w:val="22"/>
                <w:lang w:val="es-ES" w:eastAsia="es-ES"/>
              </w:rPr>
            </w:pPr>
            <w:r w:rsidRPr="00E02AB6">
              <w:rPr>
                <w:rFonts w:ascii="Calibri" w:hAnsi="Calibri" w:cs="Calibri"/>
                <w:color w:val="000000"/>
                <w:sz w:val="22"/>
                <w:szCs w:val="22"/>
                <w:lang w:val="es-ES" w:eastAsia="es-ES"/>
              </w:rPr>
              <w:t>33</w:t>
            </w:r>
          </w:p>
        </w:tc>
        <w:tc>
          <w:tcPr>
            <w:tcW w:w="1124" w:type="dxa"/>
            <w:tcBorders>
              <w:top w:val="nil"/>
              <w:left w:val="nil"/>
              <w:bottom w:val="nil"/>
              <w:right w:val="single" w:sz="4" w:space="0" w:color="auto"/>
            </w:tcBorders>
            <w:shd w:val="clear" w:color="auto" w:fill="auto"/>
            <w:noWrap/>
            <w:vAlign w:val="bottom"/>
            <w:hideMark/>
          </w:tcPr>
          <w:p w14:paraId="78D2EDE3" w14:textId="77777777" w:rsidR="00E02AB6" w:rsidRPr="00E02AB6" w:rsidRDefault="00E02AB6" w:rsidP="00E02AB6">
            <w:pPr>
              <w:jc w:val="center"/>
              <w:rPr>
                <w:rFonts w:ascii="Calibri" w:hAnsi="Calibri" w:cs="Calibri"/>
                <w:color w:val="000000"/>
                <w:sz w:val="22"/>
                <w:szCs w:val="22"/>
                <w:lang w:val="es-ES" w:eastAsia="es-ES"/>
              </w:rPr>
            </w:pPr>
            <w:r w:rsidRPr="00E02AB6">
              <w:rPr>
                <w:rFonts w:ascii="Calibri" w:hAnsi="Calibri" w:cs="Calibri"/>
                <w:color w:val="000000"/>
                <w:sz w:val="22"/>
                <w:szCs w:val="22"/>
                <w:lang w:val="es-ES" w:eastAsia="es-ES"/>
              </w:rPr>
              <w:t>12</w:t>
            </w:r>
          </w:p>
        </w:tc>
        <w:tc>
          <w:tcPr>
            <w:tcW w:w="1760" w:type="dxa"/>
            <w:tcBorders>
              <w:top w:val="nil"/>
              <w:left w:val="nil"/>
              <w:bottom w:val="nil"/>
              <w:right w:val="nil"/>
            </w:tcBorders>
            <w:shd w:val="clear" w:color="auto" w:fill="auto"/>
            <w:noWrap/>
            <w:vAlign w:val="bottom"/>
            <w:hideMark/>
          </w:tcPr>
          <w:p w14:paraId="4EFD2349" w14:textId="77777777" w:rsidR="00E02AB6" w:rsidRPr="00E02AB6" w:rsidRDefault="00E02AB6" w:rsidP="00E02AB6">
            <w:pPr>
              <w:jc w:val="center"/>
              <w:rPr>
                <w:rFonts w:ascii="Calibri" w:hAnsi="Calibri" w:cs="Calibri"/>
                <w:color w:val="000000"/>
                <w:sz w:val="22"/>
                <w:szCs w:val="22"/>
                <w:lang w:val="es-ES" w:eastAsia="es-ES"/>
              </w:rPr>
            </w:pPr>
            <w:r w:rsidRPr="00E02AB6">
              <w:rPr>
                <w:rFonts w:ascii="Calibri" w:hAnsi="Calibri" w:cs="Calibri"/>
                <w:color w:val="000000"/>
                <w:sz w:val="22"/>
                <w:szCs w:val="22"/>
                <w:lang w:val="es-ES" w:eastAsia="es-ES"/>
              </w:rPr>
              <w:t>5</w:t>
            </w:r>
          </w:p>
        </w:tc>
        <w:tc>
          <w:tcPr>
            <w:tcW w:w="960" w:type="dxa"/>
            <w:tcBorders>
              <w:top w:val="nil"/>
              <w:left w:val="single" w:sz="8" w:space="0" w:color="auto"/>
              <w:bottom w:val="single" w:sz="8" w:space="0" w:color="auto"/>
              <w:right w:val="single" w:sz="8" w:space="0" w:color="auto"/>
            </w:tcBorders>
            <w:shd w:val="clear" w:color="000000" w:fill="D9D9D9"/>
            <w:noWrap/>
            <w:vAlign w:val="bottom"/>
            <w:hideMark/>
          </w:tcPr>
          <w:p w14:paraId="603F913E" w14:textId="77777777" w:rsidR="00E02AB6" w:rsidRPr="00E02AB6" w:rsidRDefault="00E02AB6" w:rsidP="00E02AB6">
            <w:pPr>
              <w:jc w:val="center"/>
              <w:rPr>
                <w:rFonts w:ascii="Calibri" w:hAnsi="Calibri" w:cs="Calibri"/>
                <w:b/>
                <w:bCs/>
                <w:color w:val="000000"/>
                <w:sz w:val="22"/>
                <w:szCs w:val="22"/>
                <w:lang w:val="es-ES" w:eastAsia="es-ES"/>
              </w:rPr>
            </w:pPr>
            <w:r w:rsidRPr="00E02AB6">
              <w:rPr>
                <w:rFonts w:ascii="Calibri" w:hAnsi="Calibri" w:cs="Calibri"/>
                <w:b/>
                <w:bCs/>
                <w:color w:val="000000"/>
                <w:sz w:val="22"/>
                <w:szCs w:val="22"/>
                <w:lang w:val="es-ES" w:eastAsia="es-ES"/>
              </w:rPr>
              <w:t>165</w:t>
            </w:r>
          </w:p>
        </w:tc>
      </w:tr>
      <w:tr w:rsidR="00E02AB6" w:rsidRPr="00E02AB6" w14:paraId="512349FE" w14:textId="77777777" w:rsidTr="00D94136">
        <w:trPr>
          <w:trHeight w:val="315"/>
          <w:jc w:val="center"/>
        </w:trPr>
        <w:tc>
          <w:tcPr>
            <w:tcW w:w="1289" w:type="dxa"/>
            <w:tcBorders>
              <w:top w:val="nil"/>
              <w:left w:val="single" w:sz="8" w:space="0" w:color="auto"/>
              <w:bottom w:val="single" w:sz="8" w:space="0" w:color="auto"/>
              <w:right w:val="single" w:sz="8" w:space="0" w:color="auto"/>
            </w:tcBorders>
            <w:shd w:val="clear" w:color="000000" w:fill="D9D9D9"/>
            <w:noWrap/>
            <w:vAlign w:val="bottom"/>
            <w:hideMark/>
          </w:tcPr>
          <w:p w14:paraId="6C25BAED" w14:textId="77777777" w:rsidR="00E02AB6" w:rsidRPr="00E02AB6" w:rsidRDefault="00E02AB6" w:rsidP="00E02AB6">
            <w:pPr>
              <w:jc w:val="left"/>
              <w:rPr>
                <w:rFonts w:ascii="Calibri" w:hAnsi="Calibri" w:cs="Calibri"/>
                <w:b/>
                <w:bCs/>
                <w:color w:val="000000"/>
                <w:sz w:val="22"/>
                <w:szCs w:val="22"/>
                <w:lang w:val="es-ES" w:eastAsia="es-ES"/>
              </w:rPr>
            </w:pPr>
            <w:r w:rsidRPr="00E02AB6">
              <w:rPr>
                <w:rFonts w:ascii="Calibri" w:hAnsi="Calibri" w:cs="Calibri"/>
                <w:b/>
                <w:bCs/>
                <w:color w:val="000000"/>
                <w:sz w:val="22"/>
                <w:szCs w:val="22"/>
                <w:lang w:val="es-ES" w:eastAsia="es-ES"/>
              </w:rPr>
              <w:t>Total</w:t>
            </w:r>
          </w:p>
        </w:tc>
        <w:tc>
          <w:tcPr>
            <w:tcW w:w="645" w:type="dxa"/>
            <w:tcBorders>
              <w:top w:val="single" w:sz="8" w:space="0" w:color="auto"/>
              <w:left w:val="nil"/>
              <w:bottom w:val="single" w:sz="8" w:space="0" w:color="auto"/>
              <w:right w:val="single" w:sz="4" w:space="0" w:color="auto"/>
            </w:tcBorders>
            <w:shd w:val="clear" w:color="000000" w:fill="D9D9D9"/>
            <w:noWrap/>
            <w:vAlign w:val="bottom"/>
            <w:hideMark/>
          </w:tcPr>
          <w:p w14:paraId="7E810D62" w14:textId="77777777" w:rsidR="00E02AB6" w:rsidRPr="00E02AB6" w:rsidRDefault="00E02AB6" w:rsidP="00E02AB6">
            <w:pPr>
              <w:jc w:val="center"/>
              <w:rPr>
                <w:rFonts w:ascii="Calibri" w:hAnsi="Calibri" w:cs="Calibri"/>
                <w:b/>
                <w:bCs/>
                <w:color w:val="000000"/>
                <w:sz w:val="22"/>
                <w:szCs w:val="22"/>
                <w:lang w:val="es-ES" w:eastAsia="es-ES"/>
              </w:rPr>
            </w:pPr>
            <w:r w:rsidRPr="00E02AB6">
              <w:rPr>
                <w:rFonts w:ascii="Calibri" w:hAnsi="Calibri" w:cs="Calibri"/>
                <w:b/>
                <w:bCs/>
                <w:color w:val="000000"/>
                <w:sz w:val="22"/>
                <w:szCs w:val="22"/>
                <w:lang w:val="es-ES" w:eastAsia="es-ES"/>
              </w:rPr>
              <w:t>52</w:t>
            </w:r>
          </w:p>
        </w:tc>
        <w:tc>
          <w:tcPr>
            <w:tcW w:w="1124" w:type="dxa"/>
            <w:tcBorders>
              <w:top w:val="single" w:sz="8" w:space="0" w:color="auto"/>
              <w:left w:val="nil"/>
              <w:bottom w:val="single" w:sz="8" w:space="0" w:color="auto"/>
              <w:right w:val="single" w:sz="4" w:space="0" w:color="auto"/>
            </w:tcBorders>
            <w:shd w:val="clear" w:color="000000" w:fill="D9D9D9"/>
            <w:noWrap/>
            <w:vAlign w:val="bottom"/>
            <w:hideMark/>
          </w:tcPr>
          <w:p w14:paraId="37EB601D" w14:textId="77777777" w:rsidR="00E02AB6" w:rsidRPr="00E02AB6" w:rsidRDefault="00E02AB6" w:rsidP="00E02AB6">
            <w:pPr>
              <w:jc w:val="center"/>
              <w:rPr>
                <w:rFonts w:ascii="Calibri" w:hAnsi="Calibri" w:cs="Calibri"/>
                <w:b/>
                <w:bCs/>
                <w:color w:val="000000"/>
                <w:sz w:val="22"/>
                <w:szCs w:val="22"/>
                <w:lang w:val="es-ES" w:eastAsia="es-ES"/>
              </w:rPr>
            </w:pPr>
            <w:r w:rsidRPr="00E02AB6">
              <w:rPr>
                <w:rFonts w:ascii="Calibri" w:hAnsi="Calibri" w:cs="Calibri"/>
                <w:b/>
                <w:bCs/>
                <w:color w:val="000000"/>
                <w:sz w:val="22"/>
                <w:szCs w:val="22"/>
                <w:lang w:val="es-ES" w:eastAsia="es-ES"/>
              </w:rPr>
              <w:t>12</w:t>
            </w:r>
          </w:p>
        </w:tc>
        <w:tc>
          <w:tcPr>
            <w:tcW w:w="1760" w:type="dxa"/>
            <w:tcBorders>
              <w:top w:val="single" w:sz="8" w:space="0" w:color="auto"/>
              <w:left w:val="nil"/>
              <w:bottom w:val="single" w:sz="8" w:space="0" w:color="auto"/>
              <w:right w:val="single" w:sz="8" w:space="0" w:color="auto"/>
            </w:tcBorders>
            <w:shd w:val="clear" w:color="000000" w:fill="D9D9D9"/>
            <w:noWrap/>
            <w:vAlign w:val="bottom"/>
            <w:hideMark/>
          </w:tcPr>
          <w:p w14:paraId="5BD30795" w14:textId="77777777" w:rsidR="00E02AB6" w:rsidRPr="00E02AB6" w:rsidRDefault="00E02AB6" w:rsidP="00E02AB6">
            <w:pPr>
              <w:jc w:val="center"/>
              <w:rPr>
                <w:rFonts w:ascii="Calibri" w:hAnsi="Calibri" w:cs="Calibri"/>
                <w:b/>
                <w:bCs/>
                <w:color w:val="000000"/>
                <w:sz w:val="22"/>
                <w:szCs w:val="22"/>
                <w:lang w:val="es-ES" w:eastAsia="es-ES"/>
              </w:rPr>
            </w:pPr>
            <w:r w:rsidRPr="00E02AB6">
              <w:rPr>
                <w:rFonts w:ascii="Calibri" w:hAnsi="Calibri" w:cs="Calibri"/>
                <w:b/>
                <w:bCs/>
                <w:color w:val="000000"/>
                <w:sz w:val="22"/>
                <w:szCs w:val="22"/>
                <w:lang w:val="es-ES" w:eastAsia="es-ES"/>
              </w:rPr>
              <w:t>5</w:t>
            </w:r>
          </w:p>
        </w:tc>
        <w:tc>
          <w:tcPr>
            <w:tcW w:w="960" w:type="dxa"/>
            <w:tcBorders>
              <w:top w:val="nil"/>
              <w:left w:val="nil"/>
              <w:bottom w:val="single" w:sz="8" w:space="0" w:color="auto"/>
              <w:right w:val="single" w:sz="8" w:space="0" w:color="auto"/>
            </w:tcBorders>
            <w:shd w:val="clear" w:color="000000" w:fill="D9D9D9"/>
            <w:noWrap/>
            <w:vAlign w:val="bottom"/>
            <w:hideMark/>
          </w:tcPr>
          <w:p w14:paraId="49D6D12B" w14:textId="77777777" w:rsidR="00E02AB6" w:rsidRPr="00E02AB6" w:rsidRDefault="00E02AB6" w:rsidP="00E02AB6">
            <w:pPr>
              <w:jc w:val="center"/>
              <w:rPr>
                <w:rFonts w:ascii="Calibri" w:hAnsi="Calibri" w:cs="Calibri"/>
                <w:b/>
                <w:bCs/>
                <w:color w:val="000000"/>
                <w:sz w:val="22"/>
                <w:szCs w:val="22"/>
                <w:lang w:val="es-ES" w:eastAsia="es-ES"/>
              </w:rPr>
            </w:pPr>
            <w:r w:rsidRPr="00E02AB6">
              <w:rPr>
                <w:rFonts w:ascii="Calibri" w:hAnsi="Calibri" w:cs="Calibri"/>
                <w:b/>
                <w:bCs/>
                <w:color w:val="000000"/>
                <w:sz w:val="22"/>
                <w:szCs w:val="22"/>
                <w:lang w:val="es-ES" w:eastAsia="es-ES"/>
              </w:rPr>
              <w:t>260</w:t>
            </w:r>
          </w:p>
        </w:tc>
      </w:tr>
    </w:tbl>
    <w:p w14:paraId="2E1CB24F" w14:textId="77777777" w:rsidR="00D94136" w:rsidRDefault="00D94136" w:rsidP="00D94136">
      <w:pPr>
        <w:spacing w:line="276" w:lineRule="auto"/>
        <w:jc w:val="center"/>
        <w:rPr>
          <w:rFonts w:cs="Arial"/>
          <w:bCs/>
        </w:rPr>
      </w:pPr>
      <w:r w:rsidRPr="00876A65">
        <w:rPr>
          <w:rFonts w:cs="Arial"/>
          <w:bCs/>
        </w:rPr>
        <w:t>Fuente: Consorcio CS</w:t>
      </w:r>
      <w:r>
        <w:rPr>
          <w:rFonts w:cs="Arial"/>
          <w:bCs/>
        </w:rPr>
        <w:t>, 2021.</w:t>
      </w:r>
    </w:p>
    <w:p w14:paraId="5A7BAFB2" w14:textId="77777777" w:rsidR="00E02AB6" w:rsidRDefault="00E02AB6" w:rsidP="00E02AB6">
      <w:pPr>
        <w:spacing w:line="276" w:lineRule="auto"/>
        <w:jc w:val="center"/>
        <w:rPr>
          <w:rFonts w:cs="Arial"/>
          <w:sz w:val="18"/>
          <w:szCs w:val="18"/>
        </w:rPr>
      </w:pPr>
    </w:p>
    <w:bookmarkEnd w:id="29"/>
    <w:p w14:paraId="3E368241" w14:textId="3BAD5052" w:rsidR="00D56406" w:rsidRDefault="00D56406" w:rsidP="00D56406"/>
    <w:p w14:paraId="02EF2ADE" w14:textId="77777777" w:rsidR="00D56406" w:rsidRDefault="00D56406" w:rsidP="00D56406"/>
    <w:p w14:paraId="34F395FA" w14:textId="0D422949" w:rsidR="004213DF" w:rsidRPr="00374C92" w:rsidRDefault="00AE65B4" w:rsidP="00703B17">
      <w:pPr>
        <w:pStyle w:val="Ttulo2"/>
      </w:pPr>
      <w:bookmarkStart w:id="63" w:name="_Toc96881026"/>
      <w:r w:rsidRPr="00374C92">
        <w:t>CARACTERISTICAS</w:t>
      </w:r>
      <w:r w:rsidR="004213DF" w:rsidRPr="00374C92">
        <w:t xml:space="preserve"> DEL PROYECTO</w:t>
      </w:r>
      <w:bookmarkEnd w:id="63"/>
    </w:p>
    <w:p w14:paraId="7FCD63B8" w14:textId="77777777" w:rsidR="004213DF" w:rsidRPr="00374C92" w:rsidRDefault="004213DF" w:rsidP="00E33471">
      <w:pPr>
        <w:rPr>
          <w:sz w:val="22"/>
          <w:szCs w:val="22"/>
        </w:rPr>
      </w:pPr>
    </w:p>
    <w:p w14:paraId="7A4A1F01" w14:textId="74C74E75" w:rsidR="0056315A" w:rsidRDefault="0056315A" w:rsidP="0056315A">
      <w:pPr>
        <w:pStyle w:val="Ttulo3"/>
        <w:numPr>
          <w:ilvl w:val="2"/>
          <w:numId w:val="3"/>
        </w:numPr>
      </w:pPr>
      <w:bookmarkStart w:id="64" w:name="_Toc96881027"/>
      <w:r w:rsidRPr="0056315A">
        <w:t>Torres</w:t>
      </w:r>
      <w:bookmarkEnd w:id="64"/>
    </w:p>
    <w:p w14:paraId="7A4D5D69" w14:textId="5E18D903" w:rsidR="00604A8C" w:rsidRDefault="00C1490A" w:rsidP="00A81170">
      <w:pPr>
        <w:rPr>
          <w:sz w:val="22"/>
          <w:szCs w:val="22"/>
        </w:rPr>
      </w:pPr>
      <w:r>
        <w:rPr>
          <w:sz w:val="22"/>
          <w:szCs w:val="22"/>
        </w:rPr>
        <w:t>Como se indicó, el diseño del Cable Aéreo de San Cristóbal, incluye la instalación de veintidós torres o pilonas</w:t>
      </w:r>
      <w:r w:rsidR="00476CFC">
        <w:rPr>
          <w:sz w:val="22"/>
          <w:szCs w:val="22"/>
        </w:rPr>
        <w:t>; siendo 11 entre de estas, entre la estación de transferencia 20 de julio y la estación intermedia La Victoria. Entre esta última y la estación de retorno Altamira, se ubican 11 pilonas más.</w:t>
      </w:r>
    </w:p>
    <w:p w14:paraId="0370ACB0" w14:textId="149D96FC" w:rsidR="00476CFC" w:rsidRDefault="00476CFC" w:rsidP="00A81170">
      <w:pPr>
        <w:rPr>
          <w:sz w:val="22"/>
          <w:szCs w:val="22"/>
        </w:rPr>
      </w:pPr>
    </w:p>
    <w:p w14:paraId="39B1623A" w14:textId="77777777" w:rsidR="0055094F" w:rsidRDefault="00476CFC" w:rsidP="00A81170">
      <w:pPr>
        <w:rPr>
          <w:sz w:val="22"/>
          <w:szCs w:val="22"/>
        </w:rPr>
      </w:pPr>
      <w:r>
        <w:rPr>
          <w:sz w:val="22"/>
          <w:szCs w:val="22"/>
        </w:rPr>
        <w:t>La altura de las torres es variable, principalmente, en función de las pendientes requeridas en el diseño del sistema electromecánico, mismas que, están dadas en función de las características de la topografía en ambos tramos.</w:t>
      </w:r>
    </w:p>
    <w:p w14:paraId="04B169BA" w14:textId="77777777" w:rsidR="0055094F" w:rsidRDefault="0055094F" w:rsidP="00A81170">
      <w:pPr>
        <w:rPr>
          <w:sz w:val="22"/>
          <w:szCs w:val="22"/>
        </w:rPr>
      </w:pPr>
    </w:p>
    <w:p w14:paraId="7CB5FA1D" w14:textId="026FB442" w:rsidR="00476CFC" w:rsidRDefault="0055094F" w:rsidP="00A81170">
      <w:pPr>
        <w:rPr>
          <w:sz w:val="22"/>
          <w:szCs w:val="22"/>
        </w:rPr>
      </w:pPr>
      <w:r>
        <w:rPr>
          <w:sz w:val="22"/>
          <w:szCs w:val="22"/>
        </w:rPr>
        <w:lastRenderedPageBreak/>
        <w:t>A excepción de las torres 1, 12 y 22 qu</w:t>
      </w:r>
      <w:r w:rsidR="008603F9">
        <w:rPr>
          <w:sz w:val="22"/>
          <w:szCs w:val="22"/>
        </w:rPr>
        <w:t>e</w:t>
      </w:r>
      <w:r>
        <w:rPr>
          <w:sz w:val="22"/>
          <w:szCs w:val="22"/>
        </w:rPr>
        <w:t xml:space="preserve"> se encuentran al interior de las estaciones 20 de julio, La Victoria y Altamira, </w:t>
      </w:r>
      <w:r w:rsidR="002721A1">
        <w:rPr>
          <w:sz w:val="22"/>
          <w:szCs w:val="22"/>
        </w:rPr>
        <w:t xml:space="preserve">respectivamente, las cuales miden en promedio 11 metros, la altura de las torres oscila entre los 15 metros y los 38,2 metros. </w:t>
      </w:r>
      <w:r>
        <w:rPr>
          <w:sz w:val="22"/>
          <w:szCs w:val="22"/>
        </w:rPr>
        <w:t xml:space="preserve"> </w:t>
      </w:r>
      <w:r w:rsidR="00476CFC">
        <w:rPr>
          <w:sz w:val="22"/>
          <w:szCs w:val="22"/>
        </w:rPr>
        <w:t xml:space="preserve">  </w:t>
      </w:r>
    </w:p>
    <w:p w14:paraId="5C030394" w14:textId="3744AD90" w:rsidR="00703B17" w:rsidRDefault="00703B17" w:rsidP="00A81170">
      <w:pPr>
        <w:rPr>
          <w:sz w:val="22"/>
          <w:szCs w:val="22"/>
        </w:rPr>
      </w:pPr>
    </w:p>
    <w:p w14:paraId="6F6DFB63" w14:textId="53BA9B50" w:rsidR="00C54CE0" w:rsidRDefault="00C54CE0" w:rsidP="00C54CE0">
      <w:pPr>
        <w:spacing w:line="276" w:lineRule="auto"/>
        <w:jc w:val="center"/>
        <w:rPr>
          <w:rFonts w:cs="Arial"/>
          <w:b/>
          <w:bCs/>
          <w:szCs w:val="20"/>
          <w:lang w:eastAsia="es-ES"/>
        </w:rPr>
      </w:pPr>
      <w:r w:rsidRPr="00792EBB">
        <w:rPr>
          <w:rFonts w:cs="Arial"/>
          <w:b/>
          <w:bCs/>
          <w:szCs w:val="20"/>
        </w:rPr>
        <w:t xml:space="preserve">Tabla </w:t>
      </w:r>
      <w:r w:rsidRPr="00792EBB">
        <w:rPr>
          <w:rFonts w:cs="Arial"/>
          <w:b/>
          <w:bCs/>
          <w:szCs w:val="20"/>
        </w:rPr>
        <w:fldChar w:fldCharType="begin"/>
      </w:r>
      <w:r w:rsidRPr="00792EBB">
        <w:rPr>
          <w:rFonts w:cs="Arial"/>
          <w:b/>
          <w:bCs/>
          <w:szCs w:val="20"/>
        </w:rPr>
        <w:instrText xml:space="preserve"> SEQ Tabla \* ARABIC </w:instrText>
      </w:r>
      <w:r w:rsidRPr="00792EBB">
        <w:rPr>
          <w:rFonts w:cs="Arial"/>
          <w:b/>
          <w:bCs/>
          <w:szCs w:val="20"/>
        </w:rPr>
        <w:fldChar w:fldCharType="separate"/>
      </w:r>
      <w:r w:rsidR="006E5C84">
        <w:rPr>
          <w:rFonts w:cs="Arial"/>
          <w:b/>
          <w:bCs/>
          <w:noProof/>
          <w:szCs w:val="20"/>
        </w:rPr>
        <w:t>4</w:t>
      </w:r>
      <w:r w:rsidRPr="00792EBB">
        <w:rPr>
          <w:rFonts w:cs="Arial"/>
          <w:b/>
          <w:bCs/>
          <w:szCs w:val="20"/>
        </w:rPr>
        <w:fldChar w:fldCharType="end"/>
      </w:r>
      <w:r w:rsidRPr="00792EBB">
        <w:rPr>
          <w:rFonts w:cs="Arial"/>
          <w:b/>
          <w:bCs/>
          <w:szCs w:val="20"/>
        </w:rPr>
        <w:t xml:space="preserve"> </w:t>
      </w:r>
      <w:r>
        <w:rPr>
          <w:rFonts w:cs="Arial"/>
          <w:b/>
          <w:bCs/>
          <w:szCs w:val="20"/>
          <w:lang w:eastAsia="es-ES"/>
        </w:rPr>
        <w:t>Altura de la Torres Cable Aéreo San Cristóbal</w:t>
      </w:r>
    </w:p>
    <w:tbl>
      <w:tblPr>
        <w:tblStyle w:val="TableNormal"/>
        <w:tblW w:w="0" w:type="auto"/>
        <w:jc w:val="center"/>
        <w:tblBorders>
          <w:top w:val="single" w:sz="12" w:space="0" w:color="666666"/>
          <w:left w:val="single" w:sz="12" w:space="0" w:color="666666"/>
          <w:bottom w:val="single" w:sz="2" w:space="0" w:color="666666"/>
          <w:right w:val="single" w:sz="12" w:space="0" w:color="666666"/>
          <w:insideH w:val="single" w:sz="12" w:space="0" w:color="666666"/>
          <w:insideV w:val="single" w:sz="12" w:space="0" w:color="666666"/>
        </w:tblBorders>
        <w:tblLayout w:type="fixed"/>
        <w:tblLook w:val="01E0" w:firstRow="1" w:lastRow="1" w:firstColumn="1" w:lastColumn="1" w:noHBand="0" w:noVBand="0"/>
      </w:tblPr>
      <w:tblGrid>
        <w:gridCol w:w="1013"/>
        <w:gridCol w:w="802"/>
        <w:gridCol w:w="1284"/>
        <w:gridCol w:w="1759"/>
        <w:gridCol w:w="1354"/>
        <w:gridCol w:w="1353"/>
      </w:tblGrid>
      <w:tr w:rsidR="001753DE" w14:paraId="7526042E" w14:textId="77777777" w:rsidTr="001753DE">
        <w:trPr>
          <w:trHeight w:val="524"/>
          <w:jc w:val="center"/>
        </w:trPr>
        <w:tc>
          <w:tcPr>
            <w:tcW w:w="1013" w:type="dxa"/>
            <w:shd w:val="clear" w:color="auto" w:fill="CCCCCC"/>
          </w:tcPr>
          <w:p w14:paraId="5DF5D3BB" w14:textId="1A5AB9CB" w:rsidR="00CA0F3B" w:rsidRPr="00B811DE" w:rsidRDefault="00CA0F3B" w:rsidP="00B811DE">
            <w:pPr>
              <w:pStyle w:val="TableParagraph"/>
              <w:rPr>
                <w:b/>
                <w:bCs/>
                <w:sz w:val="18"/>
                <w:szCs w:val="18"/>
              </w:rPr>
            </w:pPr>
            <w:r w:rsidRPr="00B811DE">
              <w:rPr>
                <w:b/>
                <w:bCs/>
                <w:sz w:val="18"/>
                <w:szCs w:val="18"/>
              </w:rPr>
              <w:t>Sección</w:t>
            </w:r>
          </w:p>
        </w:tc>
        <w:tc>
          <w:tcPr>
            <w:tcW w:w="802" w:type="dxa"/>
            <w:shd w:val="clear" w:color="auto" w:fill="CCCCCC"/>
          </w:tcPr>
          <w:p w14:paraId="3AC8A365" w14:textId="3C844A81" w:rsidR="00CA0F3B" w:rsidRPr="00B811DE" w:rsidRDefault="00CA0F3B" w:rsidP="00C73CD5">
            <w:pPr>
              <w:pStyle w:val="TableParagraph"/>
              <w:spacing w:line="206" w:lineRule="exact"/>
              <w:ind w:left="28"/>
              <w:rPr>
                <w:b/>
                <w:bCs/>
                <w:sz w:val="18"/>
              </w:rPr>
            </w:pPr>
            <w:r w:rsidRPr="00B811DE">
              <w:rPr>
                <w:b/>
                <w:bCs/>
                <w:sz w:val="18"/>
              </w:rPr>
              <w:t>Torre</w:t>
            </w:r>
          </w:p>
        </w:tc>
        <w:tc>
          <w:tcPr>
            <w:tcW w:w="1284" w:type="dxa"/>
            <w:shd w:val="clear" w:color="auto" w:fill="CCCCCC"/>
          </w:tcPr>
          <w:p w14:paraId="59197416" w14:textId="77777777" w:rsidR="00C54CE0" w:rsidRDefault="00CA0F3B" w:rsidP="00C73CD5">
            <w:pPr>
              <w:pStyle w:val="TableParagraph"/>
              <w:spacing w:line="206" w:lineRule="exact"/>
              <w:ind w:left="225" w:right="197"/>
              <w:rPr>
                <w:b/>
                <w:bCs/>
                <w:sz w:val="18"/>
              </w:rPr>
            </w:pPr>
            <w:r w:rsidRPr="00B811DE">
              <w:rPr>
                <w:b/>
                <w:bCs/>
                <w:sz w:val="18"/>
              </w:rPr>
              <w:t>Altura</w:t>
            </w:r>
            <w:r w:rsidR="00C54CE0">
              <w:rPr>
                <w:b/>
                <w:bCs/>
                <w:sz w:val="18"/>
              </w:rPr>
              <w:t xml:space="preserve"> </w:t>
            </w:r>
          </w:p>
          <w:p w14:paraId="3E313A33" w14:textId="0D3F868C" w:rsidR="00CA0F3B" w:rsidRPr="00B811DE" w:rsidRDefault="00CA0F3B" w:rsidP="00C73CD5">
            <w:pPr>
              <w:pStyle w:val="TableParagraph"/>
              <w:spacing w:line="206" w:lineRule="exact"/>
              <w:ind w:left="225" w:right="197"/>
              <w:rPr>
                <w:b/>
                <w:bCs/>
                <w:sz w:val="18"/>
              </w:rPr>
            </w:pPr>
            <w:r w:rsidRPr="00B811DE">
              <w:rPr>
                <w:b/>
                <w:bCs/>
                <w:sz w:val="18"/>
              </w:rPr>
              <w:t>(m)</w:t>
            </w:r>
          </w:p>
        </w:tc>
        <w:tc>
          <w:tcPr>
            <w:tcW w:w="1759" w:type="dxa"/>
            <w:shd w:val="clear" w:color="auto" w:fill="CCCCCC"/>
          </w:tcPr>
          <w:p w14:paraId="01928E92" w14:textId="7FA69E98" w:rsidR="00CA0F3B" w:rsidRPr="00B811DE" w:rsidRDefault="00CA0F3B" w:rsidP="00C73CD5">
            <w:pPr>
              <w:pStyle w:val="TableParagraph"/>
              <w:spacing w:line="206" w:lineRule="exact"/>
              <w:ind w:left="427" w:right="397"/>
              <w:rPr>
                <w:b/>
                <w:bCs/>
                <w:sz w:val="18"/>
              </w:rPr>
            </w:pPr>
            <w:r w:rsidRPr="00B811DE">
              <w:rPr>
                <w:b/>
                <w:bCs/>
                <w:sz w:val="18"/>
              </w:rPr>
              <w:t>Inclinación (%)</w:t>
            </w:r>
          </w:p>
        </w:tc>
        <w:tc>
          <w:tcPr>
            <w:tcW w:w="1354" w:type="dxa"/>
            <w:shd w:val="clear" w:color="auto" w:fill="CCCCCC"/>
          </w:tcPr>
          <w:p w14:paraId="0DC14587" w14:textId="77777777" w:rsidR="00CA0F3B" w:rsidRDefault="00CA0F3B" w:rsidP="00C73CD5">
            <w:pPr>
              <w:pStyle w:val="TableParagraph"/>
              <w:spacing w:line="206" w:lineRule="exact"/>
              <w:ind w:left="298" w:right="268"/>
              <w:rPr>
                <w:b/>
                <w:bCs/>
                <w:sz w:val="18"/>
              </w:rPr>
            </w:pPr>
            <w:r w:rsidRPr="00CA0F3B">
              <w:rPr>
                <w:b/>
                <w:bCs/>
                <w:sz w:val="18"/>
              </w:rPr>
              <w:t>Equipos</w:t>
            </w:r>
          </w:p>
          <w:p w14:paraId="6E743AEC" w14:textId="7BDCF06E" w:rsidR="00CA0F3B" w:rsidRPr="00CA0F3B" w:rsidRDefault="00CA0F3B" w:rsidP="00C73CD5">
            <w:pPr>
              <w:pStyle w:val="TableParagraph"/>
              <w:spacing w:line="206" w:lineRule="exact"/>
              <w:ind w:left="298" w:right="268"/>
              <w:rPr>
                <w:sz w:val="18"/>
              </w:rPr>
            </w:pPr>
            <w:r>
              <w:rPr>
                <w:sz w:val="18"/>
              </w:rPr>
              <w:t>l</w:t>
            </w:r>
            <w:r w:rsidRPr="00CA0F3B">
              <w:rPr>
                <w:sz w:val="18"/>
              </w:rPr>
              <w:t xml:space="preserve">ado “ida” </w:t>
            </w:r>
          </w:p>
        </w:tc>
        <w:tc>
          <w:tcPr>
            <w:tcW w:w="1353" w:type="dxa"/>
            <w:shd w:val="clear" w:color="auto" w:fill="CCCCCC"/>
          </w:tcPr>
          <w:p w14:paraId="54BF3C5E" w14:textId="77777777" w:rsidR="00CA0F3B" w:rsidRDefault="00CA0F3B" w:rsidP="00CA0F3B">
            <w:pPr>
              <w:pStyle w:val="TableParagraph"/>
              <w:spacing w:line="206" w:lineRule="exact"/>
              <w:ind w:left="298" w:right="268"/>
              <w:rPr>
                <w:b/>
                <w:bCs/>
                <w:sz w:val="18"/>
              </w:rPr>
            </w:pPr>
            <w:r w:rsidRPr="00CA0F3B">
              <w:rPr>
                <w:b/>
                <w:bCs/>
                <w:sz w:val="18"/>
              </w:rPr>
              <w:t>Equipos</w:t>
            </w:r>
          </w:p>
          <w:p w14:paraId="7C055F4D" w14:textId="2135524D" w:rsidR="00CA0F3B" w:rsidRDefault="00CA0F3B" w:rsidP="00CA0F3B">
            <w:pPr>
              <w:pStyle w:val="TableParagraph"/>
              <w:spacing w:line="206" w:lineRule="exact"/>
              <w:ind w:left="299" w:right="270"/>
              <w:rPr>
                <w:sz w:val="18"/>
              </w:rPr>
            </w:pPr>
            <w:r>
              <w:rPr>
                <w:sz w:val="18"/>
              </w:rPr>
              <w:t>l</w:t>
            </w:r>
            <w:r w:rsidRPr="00CA0F3B">
              <w:rPr>
                <w:sz w:val="18"/>
              </w:rPr>
              <w:t>ado “</w:t>
            </w:r>
            <w:r>
              <w:rPr>
                <w:sz w:val="18"/>
              </w:rPr>
              <w:t>vuelta</w:t>
            </w:r>
            <w:r w:rsidRPr="00CA0F3B">
              <w:rPr>
                <w:sz w:val="18"/>
              </w:rPr>
              <w:t>”</w:t>
            </w:r>
          </w:p>
        </w:tc>
      </w:tr>
      <w:tr w:rsidR="00CA0F3B" w14:paraId="0BF16058" w14:textId="77777777" w:rsidTr="001753DE">
        <w:trPr>
          <w:trHeight w:val="203"/>
          <w:jc w:val="center"/>
        </w:trPr>
        <w:tc>
          <w:tcPr>
            <w:tcW w:w="1013" w:type="dxa"/>
            <w:vMerge w:val="restart"/>
            <w:shd w:val="clear" w:color="auto" w:fill="CCCCCC"/>
          </w:tcPr>
          <w:p w14:paraId="3306F6EC" w14:textId="77777777" w:rsidR="00CA0F3B" w:rsidRDefault="00CA0F3B" w:rsidP="00C73CD5">
            <w:pPr>
              <w:pStyle w:val="TableParagraph"/>
              <w:jc w:val="left"/>
              <w:rPr>
                <w:sz w:val="20"/>
              </w:rPr>
            </w:pPr>
          </w:p>
          <w:p w14:paraId="2D3B7B80" w14:textId="77777777" w:rsidR="00CA0F3B" w:rsidRDefault="00CA0F3B" w:rsidP="00C73CD5">
            <w:pPr>
              <w:pStyle w:val="TableParagraph"/>
              <w:jc w:val="left"/>
              <w:rPr>
                <w:sz w:val="20"/>
              </w:rPr>
            </w:pPr>
          </w:p>
          <w:p w14:paraId="5DFDA714" w14:textId="77777777" w:rsidR="00CA0F3B" w:rsidRDefault="00CA0F3B" w:rsidP="00C73CD5">
            <w:pPr>
              <w:pStyle w:val="TableParagraph"/>
              <w:jc w:val="left"/>
              <w:rPr>
                <w:sz w:val="20"/>
              </w:rPr>
            </w:pPr>
          </w:p>
          <w:p w14:paraId="66FF9257" w14:textId="77777777" w:rsidR="00CA0F3B" w:rsidRDefault="00CA0F3B" w:rsidP="00C73CD5">
            <w:pPr>
              <w:pStyle w:val="TableParagraph"/>
              <w:jc w:val="left"/>
              <w:rPr>
                <w:sz w:val="20"/>
              </w:rPr>
            </w:pPr>
          </w:p>
          <w:p w14:paraId="759DF8E8" w14:textId="77777777" w:rsidR="00CA0F3B" w:rsidRDefault="00CA0F3B" w:rsidP="00C73CD5">
            <w:pPr>
              <w:pStyle w:val="TableParagraph"/>
              <w:jc w:val="left"/>
              <w:rPr>
                <w:sz w:val="20"/>
              </w:rPr>
            </w:pPr>
          </w:p>
          <w:p w14:paraId="4862CC4D" w14:textId="77777777" w:rsidR="00CA0F3B" w:rsidRDefault="00CA0F3B" w:rsidP="00C73CD5">
            <w:pPr>
              <w:pStyle w:val="TableParagraph"/>
              <w:jc w:val="left"/>
              <w:rPr>
                <w:sz w:val="28"/>
              </w:rPr>
            </w:pPr>
          </w:p>
          <w:p w14:paraId="11446EBB" w14:textId="77777777" w:rsidR="00CA0F3B" w:rsidRDefault="00CA0F3B" w:rsidP="00C73CD5">
            <w:pPr>
              <w:pStyle w:val="TableParagraph"/>
              <w:spacing w:before="1"/>
              <w:ind w:left="30"/>
              <w:rPr>
                <w:rFonts w:ascii="Arial"/>
                <w:b/>
                <w:sz w:val="18"/>
              </w:rPr>
            </w:pPr>
            <w:r>
              <w:rPr>
                <w:rFonts w:ascii="Arial"/>
                <w:b/>
                <w:sz w:val="18"/>
              </w:rPr>
              <w:t>1</w:t>
            </w:r>
          </w:p>
        </w:tc>
        <w:tc>
          <w:tcPr>
            <w:tcW w:w="802" w:type="dxa"/>
            <w:shd w:val="clear" w:color="auto" w:fill="CCCCCC"/>
          </w:tcPr>
          <w:p w14:paraId="0958BDB9" w14:textId="77777777" w:rsidR="00CA0F3B" w:rsidRDefault="00CA0F3B" w:rsidP="00C73CD5">
            <w:pPr>
              <w:pStyle w:val="TableParagraph"/>
              <w:spacing w:line="206" w:lineRule="exact"/>
              <w:ind w:left="28"/>
              <w:rPr>
                <w:sz w:val="18"/>
              </w:rPr>
            </w:pPr>
            <w:r>
              <w:rPr>
                <w:sz w:val="18"/>
              </w:rPr>
              <w:t>1</w:t>
            </w:r>
          </w:p>
        </w:tc>
        <w:tc>
          <w:tcPr>
            <w:tcW w:w="1284" w:type="dxa"/>
            <w:shd w:val="clear" w:color="auto" w:fill="CCCCCC"/>
          </w:tcPr>
          <w:p w14:paraId="2C73281E" w14:textId="77777777" w:rsidR="00CA0F3B" w:rsidRDefault="00CA0F3B" w:rsidP="00C73CD5">
            <w:pPr>
              <w:pStyle w:val="TableParagraph"/>
              <w:spacing w:line="206" w:lineRule="exact"/>
              <w:ind w:left="225" w:right="197"/>
              <w:rPr>
                <w:sz w:val="18"/>
              </w:rPr>
            </w:pPr>
            <w:r>
              <w:rPr>
                <w:sz w:val="18"/>
              </w:rPr>
              <w:t>11.10</w:t>
            </w:r>
          </w:p>
        </w:tc>
        <w:tc>
          <w:tcPr>
            <w:tcW w:w="1759" w:type="dxa"/>
            <w:shd w:val="clear" w:color="auto" w:fill="CCCCCC"/>
          </w:tcPr>
          <w:p w14:paraId="58D6CC6E" w14:textId="77777777" w:rsidR="00CA0F3B" w:rsidRDefault="00CA0F3B" w:rsidP="00C73CD5">
            <w:pPr>
              <w:pStyle w:val="TableParagraph"/>
              <w:spacing w:line="206" w:lineRule="exact"/>
              <w:ind w:left="427" w:right="397"/>
              <w:rPr>
                <w:sz w:val="18"/>
              </w:rPr>
            </w:pPr>
            <w:r>
              <w:rPr>
                <w:sz w:val="18"/>
              </w:rPr>
              <w:t>-30%</w:t>
            </w:r>
          </w:p>
        </w:tc>
        <w:tc>
          <w:tcPr>
            <w:tcW w:w="1354" w:type="dxa"/>
            <w:shd w:val="clear" w:color="auto" w:fill="CCCCCC"/>
          </w:tcPr>
          <w:p w14:paraId="436D8761" w14:textId="77777777" w:rsidR="00CA0F3B" w:rsidRDefault="00CA0F3B" w:rsidP="00C73CD5">
            <w:pPr>
              <w:pStyle w:val="TableParagraph"/>
              <w:spacing w:line="206" w:lineRule="exact"/>
              <w:ind w:left="298" w:right="268"/>
              <w:rPr>
                <w:sz w:val="18"/>
              </w:rPr>
            </w:pPr>
            <w:r>
              <w:rPr>
                <w:sz w:val="18"/>
              </w:rPr>
              <w:t>12C</w:t>
            </w:r>
          </w:p>
        </w:tc>
        <w:tc>
          <w:tcPr>
            <w:tcW w:w="1353" w:type="dxa"/>
            <w:shd w:val="clear" w:color="auto" w:fill="CCCCCC"/>
          </w:tcPr>
          <w:p w14:paraId="5BEF71E6" w14:textId="77777777" w:rsidR="00CA0F3B" w:rsidRDefault="00CA0F3B" w:rsidP="00C73CD5">
            <w:pPr>
              <w:pStyle w:val="TableParagraph"/>
              <w:spacing w:line="206" w:lineRule="exact"/>
              <w:ind w:left="299" w:right="270"/>
              <w:rPr>
                <w:sz w:val="18"/>
              </w:rPr>
            </w:pPr>
            <w:r>
              <w:rPr>
                <w:sz w:val="18"/>
              </w:rPr>
              <w:t>12C</w:t>
            </w:r>
          </w:p>
        </w:tc>
      </w:tr>
      <w:tr w:rsidR="00B811DE" w14:paraId="0781B289" w14:textId="77777777" w:rsidTr="001753DE">
        <w:trPr>
          <w:trHeight w:val="228"/>
          <w:jc w:val="center"/>
        </w:trPr>
        <w:tc>
          <w:tcPr>
            <w:tcW w:w="1013" w:type="dxa"/>
            <w:vMerge/>
            <w:shd w:val="clear" w:color="auto" w:fill="CCCCCC"/>
          </w:tcPr>
          <w:p w14:paraId="4609D700" w14:textId="77777777" w:rsidR="00CA0F3B" w:rsidRDefault="00CA0F3B" w:rsidP="00C73CD5">
            <w:pPr>
              <w:rPr>
                <w:sz w:val="2"/>
                <w:szCs w:val="2"/>
              </w:rPr>
            </w:pPr>
          </w:p>
        </w:tc>
        <w:tc>
          <w:tcPr>
            <w:tcW w:w="802" w:type="dxa"/>
          </w:tcPr>
          <w:p w14:paraId="0289FC56" w14:textId="77777777" w:rsidR="00CA0F3B" w:rsidRDefault="00CA0F3B" w:rsidP="00C73CD5">
            <w:pPr>
              <w:pStyle w:val="TableParagraph"/>
              <w:spacing w:before="28"/>
              <w:ind w:left="28"/>
              <w:rPr>
                <w:sz w:val="18"/>
              </w:rPr>
            </w:pPr>
            <w:r>
              <w:rPr>
                <w:sz w:val="18"/>
              </w:rPr>
              <w:t>2</w:t>
            </w:r>
          </w:p>
        </w:tc>
        <w:tc>
          <w:tcPr>
            <w:tcW w:w="1284" w:type="dxa"/>
          </w:tcPr>
          <w:p w14:paraId="02A220D9" w14:textId="77777777" w:rsidR="00CA0F3B" w:rsidRDefault="00CA0F3B" w:rsidP="00C73CD5">
            <w:pPr>
              <w:pStyle w:val="TableParagraph"/>
              <w:spacing w:before="28"/>
              <w:ind w:left="225" w:right="197"/>
              <w:rPr>
                <w:sz w:val="18"/>
              </w:rPr>
            </w:pPr>
            <w:r>
              <w:rPr>
                <w:sz w:val="18"/>
              </w:rPr>
              <w:t>23.00</w:t>
            </w:r>
          </w:p>
        </w:tc>
        <w:tc>
          <w:tcPr>
            <w:tcW w:w="1759" w:type="dxa"/>
          </w:tcPr>
          <w:p w14:paraId="20D2E1C1" w14:textId="77777777" w:rsidR="00CA0F3B" w:rsidRDefault="00CA0F3B" w:rsidP="00C73CD5">
            <w:pPr>
              <w:pStyle w:val="TableParagraph"/>
              <w:spacing w:before="28"/>
              <w:ind w:left="427" w:right="394"/>
              <w:rPr>
                <w:sz w:val="18"/>
              </w:rPr>
            </w:pPr>
            <w:r>
              <w:rPr>
                <w:sz w:val="18"/>
              </w:rPr>
              <w:t>10%</w:t>
            </w:r>
          </w:p>
        </w:tc>
        <w:tc>
          <w:tcPr>
            <w:tcW w:w="1354" w:type="dxa"/>
          </w:tcPr>
          <w:p w14:paraId="552B6713" w14:textId="77777777" w:rsidR="00CA0F3B" w:rsidRDefault="00CA0F3B" w:rsidP="00C73CD5">
            <w:pPr>
              <w:pStyle w:val="TableParagraph"/>
              <w:spacing w:before="28"/>
              <w:ind w:left="298" w:right="269"/>
              <w:rPr>
                <w:sz w:val="18"/>
              </w:rPr>
            </w:pPr>
            <w:r>
              <w:rPr>
                <w:sz w:val="18"/>
              </w:rPr>
              <w:t>8S</w:t>
            </w:r>
          </w:p>
        </w:tc>
        <w:tc>
          <w:tcPr>
            <w:tcW w:w="1353" w:type="dxa"/>
          </w:tcPr>
          <w:p w14:paraId="7D1E1E6A" w14:textId="77777777" w:rsidR="00CA0F3B" w:rsidRDefault="00CA0F3B" w:rsidP="00C73CD5">
            <w:pPr>
              <w:pStyle w:val="TableParagraph"/>
              <w:spacing w:before="28"/>
              <w:ind w:left="299" w:right="271"/>
              <w:rPr>
                <w:sz w:val="18"/>
              </w:rPr>
            </w:pPr>
            <w:r>
              <w:rPr>
                <w:sz w:val="18"/>
              </w:rPr>
              <w:t>8S</w:t>
            </w:r>
          </w:p>
        </w:tc>
      </w:tr>
      <w:tr w:rsidR="00CA0F3B" w14:paraId="367A9D41" w14:textId="77777777" w:rsidTr="001753DE">
        <w:trPr>
          <w:trHeight w:val="228"/>
          <w:jc w:val="center"/>
        </w:trPr>
        <w:tc>
          <w:tcPr>
            <w:tcW w:w="1013" w:type="dxa"/>
            <w:vMerge/>
            <w:shd w:val="clear" w:color="auto" w:fill="CCCCCC"/>
          </w:tcPr>
          <w:p w14:paraId="15AAE626" w14:textId="77777777" w:rsidR="00CA0F3B" w:rsidRDefault="00CA0F3B" w:rsidP="00C73CD5">
            <w:pPr>
              <w:rPr>
                <w:sz w:val="2"/>
                <w:szCs w:val="2"/>
              </w:rPr>
            </w:pPr>
          </w:p>
        </w:tc>
        <w:tc>
          <w:tcPr>
            <w:tcW w:w="802" w:type="dxa"/>
            <w:shd w:val="clear" w:color="auto" w:fill="CCCCCC"/>
          </w:tcPr>
          <w:p w14:paraId="584BF201" w14:textId="77777777" w:rsidR="00CA0F3B" w:rsidRDefault="00CA0F3B" w:rsidP="00C73CD5">
            <w:pPr>
              <w:pStyle w:val="TableParagraph"/>
              <w:spacing w:before="28"/>
              <w:ind w:left="28"/>
              <w:rPr>
                <w:sz w:val="18"/>
              </w:rPr>
            </w:pPr>
            <w:r>
              <w:rPr>
                <w:sz w:val="18"/>
              </w:rPr>
              <w:t>3</w:t>
            </w:r>
          </w:p>
        </w:tc>
        <w:tc>
          <w:tcPr>
            <w:tcW w:w="1284" w:type="dxa"/>
            <w:shd w:val="clear" w:color="auto" w:fill="CCCCCC"/>
          </w:tcPr>
          <w:p w14:paraId="74900506" w14:textId="77777777" w:rsidR="00CA0F3B" w:rsidRDefault="00CA0F3B" w:rsidP="00C73CD5">
            <w:pPr>
              <w:pStyle w:val="TableParagraph"/>
              <w:spacing w:before="28"/>
              <w:ind w:left="225" w:right="197"/>
              <w:rPr>
                <w:sz w:val="18"/>
              </w:rPr>
            </w:pPr>
            <w:r>
              <w:rPr>
                <w:sz w:val="18"/>
              </w:rPr>
              <w:t>32.00</w:t>
            </w:r>
          </w:p>
        </w:tc>
        <w:tc>
          <w:tcPr>
            <w:tcW w:w="1759" w:type="dxa"/>
            <w:shd w:val="clear" w:color="auto" w:fill="CCCCCC"/>
          </w:tcPr>
          <w:p w14:paraId="541DB043" w14:textId="77777777" w:rsidR="00CA0F3B" w:rsidRDefault="00CA0F3B" w:rsidP="00C73CD5">
            <w:pPr>
              <w:pStyle w:val="TableParagraph"/>
              <w:spacing w:before="28"/>
              <w:ind w:left="427" w:right="394"/>
              <w:rPr>
                <w:sz w:val="18"/>
              </w:rPr>
            </w:pPr>
            <w:r>
              <w:rPr>
                <w:sz w:val="18"/>
              </w:rPr>
              <w:t>5%</w:t>
            </w:r>
          </w:p>
        </w:tc>
        <w:tc>
          <w:tcPr>
            <w:tcW w:w="1354" w:type="dxa"/>
            <w:shd w:val="clear" w:color="auto" w:fill="CCCCCC"/>
          </w:tcPr>
          <w:p w14:paraId="11FFE890" w14:textId="77777777" w:rsidR="00CA0F3B" w:rsidRDefault="00CA0F3B" w:rsidP="00C73CD5">
            <w:pPr>
              <w:pStyle w:val="TableParagraph"/>
              <w:spacing w:before="28"/>
              <w:ind w:left="298" w:right="264"/>
              <w:rPr>
                <w:sz w:val="18"/>
              </w:rPr>
            </w:pPr>
            <w:r>
              <w:rPr>
                <w:sz w:val="18"/>
              </w:rPr>
              <w:t>10S</w:t>
            </w:r>
          </w:p>
        </w:tc>
        <w:tc>
          <w:tcPr>
            <w:tcW w:w="1353" w:type="dxa"/>
            <w:shd w:val="clear" w:color="auto" w:fill="CCCCCC"/>
          </w:tcPr>
          <w:p w14:paraId="21899735" w14:textId="77777777" w:rsidR="00CA0F3B" w:rsidRDefault="00CA0F3B" w:rsidP="00C73CD5">
            <w:pPr>
              <w:pStyle w:val="TableParagraph"/>
              <w:spacing w:before="28"/>
              <w:ind w:left="299" w:right="266"/>
              <w:rPr>
                <w:sz w:val="18"/>
              </w:rPr>
            </w:pPr>
            <w:r>
              <w:rPr>
                <w:sz w:val="18"/>
              </w:rPr>
              <w:t>10S</w:t>
            </w:r>
          </w:p>
        </w:tc>
      </w:tr>
      <w:tr w:rsidR="00B811DE" w14:paraId="76078085" w14:textId="77777777" w:rsidTr="001753DE">
        <w:trPr>
          <w:trHeight w:val="227"/>
          <w:jc w:val="center"/>
        </w:trPr>
        <w:tc>
          <w:tcPr>
            <w:tcW w:w="1013" w:type="dxa"/>
            <w:vMerge/>
            <w:shd w:val="clear" w:color="auto" w:fill="CCCCCC"/>
          </w:tcPr>
          <w:p w14:paraId="18EF87A7" w14:textId="77777777" w:rsidR="00CA0F3B" w:rsidRDefault="00CA0F3B" w:rsidP="00C73CD5">
            <w:pPr>
              <w:rPr>
                <w:sz w:val="2"/>
                <w:szCs w:val="2"/>
              </w:rPr>
            </w:pPr>
          </w:p>
        </w:tc>
        <w:tc>
          <w:tcPr>
            <w:tcW w:w="802" w:type="dxa"/>
          </w:tcPr>
          <w:p w14:paraId="3833DE9F" w14:textId="77777777" w:rsidR="00CA0F3B" w:rsidRDefault="00CA0F3B" w:rsidP="00C73CD5">
            <w:pPr>
              <w:pStyle w:val="TableParagraph"/>
              <w:spacing w:before="25"/>
              <w:ind w:left="28"/>
              <w:rPr>
                <w:sz w:val="18"/>
              </w:rPr>
            </w:pPr>
            <w:r>
              <w:rPr>
                <w:sz w:val="18"/>
              </w:rPr>
              <w:t>4</w:t>
            </w:r>
          </w:p>
        </w:tc>
        <w:tc>
          <w:tcPr>
            <w:tcW w:w="1284" w:type="dxa"/>
          </w:tcPr>
          <w:p w14:paraId="38F04225" w14:textId="77777777" w:rsidR="00CA0F3B" w:rsidRDefault="00CA0F3B" w:rsidP="00C73CD5">
            <w:pPr>
              <w:pStyle w:val="TableParagraph"/>
              <w:spacing w:before="25"/>
              <w:ind w:left="225" w:right="197"/>
              <w:rPr>
                <w:sz w:val="18"/>
              </w:rPr>
            </w:pPr>
            <w:r>
              <w:rPr>
                <w:sz w:val="18"/>
              </w:rPr>
              <w:t>26.50</w:t>
            </w:r>
          </w:p>
        </w:tc>
        <w:tc>
          <w:tcPr>
            <w:tcW w:w="1759" w:type="dxa"/>
          </w:tcPr>
          <w:p w14:paraId="74264ABF" w14:textId="77777777" w:rsidR="00CA0F3B" w:rsidRDefault="00CA0F3B" w:rsidP="00C73CD5">
            <w:pPr>
              <w:pStyle w:val="TableParagraph"/>
              <w:jc w:val="left"/>
              <w:rPr>
                <w:rFonts w:ascii="Times New Roman"/>
                <w:sz w:val="18"/>
              </w:rPr>
            </w:pPr>
          </w:p>
        </w:tc>
        <w:tc>
          <w:tcPr>
            <w:tcW w:w="1354" w:type="dxa"/>
          </w:tcPr>
          <w:p w14:paraId="7C0E8243" w14:textId="77777777" w:rsidR="00CA0F3B" w:rsidRDefault="00CA0F3B" w:rsidP="00C73CD5">
            <w:pPr>
              <w:pStyle w:val="TableParagraph"/>
              <w:spacing w:before="25"/>
              <w:ind w:left="298" w:right="264"/>
              <w:rPr>
                <w:sz w:val="18"/>
              </w:rPr>
            </w:pPr>
            <w:r>
              <w:rPr>
                <w:sz w:val="18"/>
              </w:rPr>
              <w:t>12S</w:t>
            </w:r>
          </w:p>
        </w:tc>
        <w:tc>
          <w:tcPr>
            <w:tcW w:w="1353" w:type="dxa"/>
          </w:tcPr>
          <w:p w14:paraId="53A82E5D" w14:textId="77777777" w:rsidR="00CA0F3B" w:rsidRDefault="00CA0F3B" w:rsidP="00C73CD5">
            <w:pPr>
              <w:pStyle w:val="TableParagraph"/>
              <w:spacing w:before="25"/>
              <w:ind w:left="299" w:right="266"/>
              <w:rPr>
                <w:sz w:val="18"/>
              </w:rPr>
            </w:pPr>
            <w:r>
              <w:rPr>
                <w:sz w:val="18"/>
              </w:rPr>
              <w:t>12S</w:t>
            </w:r>
          </w:p>
        </w:tc>
      </w:tr>
      <w:tr w:rsidR="00CA0F3B" w14:paraId="5E78A67F" w14:textId="77777777" w:rsidTr="001753DE">
        <w:trPr>
          <w:trHeight w:val="229"/>
          <w:jc w:val="center"/>
        </w:trPr>
        <w:tc>
          <w:tcPr>
            <w:tcW w:w="1013" w:type="dxa"/>
            <w:vMerge/>
            <w:shd w:val="clear" w:color="auto" w:fill="CCCCCC"/>
          </w:tcPr>
          <w:p w14:paraId="18DA6D3F" w14:textId="77777777" w:rsidR="00CA0F3B" w:rsidRDefault="00CA0F3B" w:rsidP="00C73CD5">
            <w:pPr>
              <w:rPr>
                <w:sz w:val="2"/>
                <w:szCs w:val="2"/>
              </w:rPr>
            </w:pPr>
          </w:p>
        </w:tc>
        <w:tc>
          <w:tcPr>
            <w:tcW w:w="802" w:type="dxa"/>
            <w:shd w:val="clear" w:color="auto" w:fill="CCCCCC"/>
          </w:tcPr>
          <w:p w14:paraId="0E9DD857" w14:textId="77777777" w:rsidR="00CA0F3B" w:rsidRDefault="00CA0F3B" w:rsidP="00C73CD5">
            <w:pPr>
              <w:pStyle w:val="TableParagraph"/>
              <w:spacing w:before="28"/>
              <w:ind w:left="28"/>
              <w:rPr>
                <w:sz w:val="18"/>
              </w:rPr>
            </w:pPr>
            <w:r>
              <w:rPr>
                <w:sz w:val="18"/>
              </w:rPr>
              <w:t>5</w:t>
            </w:r>
          </w:p>
        </w:tc>
        <w:tc>
          <w:tcPr>
            <w:tcW w:w="1284" w:type="dxa"/>
            <w:shd w:val="clear" w:color="auto" w:fill="CCCCCC"/>
          </w:tcPr>
          <w:p w14:paraId="58813BE6" w14:textId="77777777" w:rsidR="00CA0F3B" w:rsidRDefault="00CA0F3B" w:rsidP="00C73CD5">
            <w:pPr>
              <w:pStyle w:val="TableParagraph"/>
              <w:spacing w:before="28"/>
              <w:ind w:left="225" w:right="197"/>
              <w:rPr>
                <w:sz w:val="18"/>
              </w:rPr>
            </w:pPr>
            <w:r>
              <w:rPr>
                <w:sz w:val="18"/>
              </w:rPr>
              <w:t>24.50</w:t>
            </w:r>
          </w:p>
        </w:tc>
        <w:tc>
          <w:tcPr>
            <w:tcW w:w="1759" w:type="dxa"/>
            <w:shd w:val="clear" w:color="auto" w:fill="CCCCCC"/>
          </w:tcPr>
          <w:p w14:paraId="70E3CC88" w14:textId="77777777" w:rsidR="00CA0F3B" w:rsidRDefault="00CA0F3B" w:rsidP="00C73CD5">
            <w:pPr>
              <w:pStyle w:val="TableParagraph"/>
              <w:jc w:val="left"/>
              <w:rPr>
                <w:rFonts w:ascii="Times New Roman"/>
                <w:sz w:val="18"/>
              </w:rPr>
            </w:pPr>
          </w:p>
        </w:tc>
        <w:tc>
          <w:tcPr>
            <w:tcW w:w="1354" w:type="dxa"/>
            <w:shd w:val="clear" w:color="auto" w:fill="CCCCCC"/>
          </w:tcPr>
          <w:p w14:paraId="6E2A5F69" w14:textId="77777777" w:rsidR="00CA0F3B" w:rsidRDefault="00CA0F3B" w:rsidP="00C73CD5">
            <w:pPr>
              <w:pStyle w:val="TableParagraph"/>
              <w:spacing w:before="28"/>
              <w:ind w:left="298" w:right="264"/>
              <w:rPr>
                <w:sz w:val="18"/>
              </w:rPr>
            </w:pPr>
            <w:r>
              <w:rPr>
                <w:sz w:val="18"/>
              </w:rPr>
              <w:t>10S</w:t>
            </w:r>
          </w:p>
        </w:tc>
        <w:tc>
          <w:tcPr>
            <w:tcW w:w="1353" w:type="dxa"/>
            <w:shd w:val="clear" w:color="auto" w:fill="CCCCCC"/>
          </w:tcPr>
          <w:p w14:paraId="6A9B2F76" w14:textId="77777777" w:rsidR="00CA0F3B" w:rsidRDefault="00CA0F3B" w:rsidP="00C73CD5">
            <w:pPr>
              <w:pStyle w:val="TableParagraph"/>
              <w:spacing w:before="28"/>
              <w:ind w:left="299" w:right="266"/>
              <w:rPr>
                <w:sz w:val="18"/>
              </w:rPr>
            </w:pPr>
            <w:r>
              <w:rPr>
                <w:sz w:val="18"/>
              </w:rPr>
              <w:t>10S</w:t>
            </w:r>
          </w:p>
        </w:tc>
      </w:tr>
      <w:tr w:rsidR="00B811DE" w14:paraId="6233132E" w14:textId="77777777" w:rsidTr="001753DE">
        <w:trPr>
          <w:trHeight w:val="227"/>
          <w:jc w:val="center"/>
        </w:trPr>
        <w:tc>
          <w:tcPr>
            <w:tcW w:w="1013" w:type="dxa"/>
            <w:vMerge/>
            <w:shd w:val="clear" w:color="auto" w:fill="CCCCCC"/>
          </w:tcPr>
          <w:p w14:paraId="55982DCD" w14:textId="77777777" w:rsidR="00CA0F3B" w:rsidRDefault="00CA0F3B" w:rsidP="00C73CD5">
            <w:pPr>
              <w:rPr>
                <w:sz w:val="2"/>
                <w:szCs w:val="2"/>
              </w:rPr>
            </w:pPr>
          </w:p>
        </w:tc>
        <w:tc>
          <w:tcPr>
            <w:tcW w:w="802" w:type="dxa"/>
          </w:tcPr>
          <w:p w14:paraId="4A21FF3E" w14:textId="77777777" w:rsidR="00CA0F3B" w:rsidRDefault="00CA0F3B" w:rsidP="00C73CD5">
            <w:pPr>
              <w:pStyle w:val="TableParagraph"/>
              <w:spacing w:before="28"/>
              <w:ind w:left="28"/>
              <w:rPr>
                <w:sz w:val="18"/>
              </w:rPr>
            </w:pPr>
            <w:r>
              <w:rPr>
                <w:sz w:val="18"/>
              </w:rPr>
              <w:t>6</w:t>
            </w:r>
          </w:p>
        </w:tc>
        <w:tc>
          <w:tcPr>
            <w:tcW w:w="1284" w:type="dxa"/>
          </w:tcPr>
          <w:p w14:paraId="1549CB56" w14:textId="77777777" w:rsidR="00CA0F3B" w:rsidRDefault="00CA0F3B" w:rsidP="00C73CD5">
            <w:pPr>
              <w:pStyle w:val="TableParagraph"/>
              <w:spacing w:before="28"/>
              <w:ind w:left="225" w:right="197"/>
              <w:rPr>
                <w:sz w:val="18"/>
              </w:rPr>
            </w:pPr>
            <w:r>
              <w:rPr>
                <w:sz w:val="18"/>
              </w:rPr>
              <w:t>38.20</w:t>
            </w:r>
          </w:p>
        </w:tc>
        <w:tc>
          <w:tcPr>
            <w:tcW w:w="1759" w:type="dxa"/>
          </w:tcPr>
          <w:p w14:paraId="4B0A659A" w14:textId="77777777" w:rsidR="00CA0F3B" w:rsidRDefault="00CA0F3B" w:rsidP="00C73CD5">
            <w:pPr>
              <w:pStyle w:val="TableParagraph"/>
              <w:jc w:val="left"/>
              <w:rPr>
                <w:rFonts w:ascii="Times New Roman"/>
                <w:sz w:val="18"/>
              </w:rPr>
            </w:pPr>
          </w:p>
        </w:tc>
        <w:tc>
          <w:tcPr>
            <w:tcW w:w="1354" w:type="dxa"/>
          </w:tcPr>
          <w:p w14:paraId="68E8AA19" w14:textId="77777777" w:rsidR="00CA0F3B" w:rsidRDefault="00CA0F3B" w:rsidP="00C73CD5">
            <w:pPr>
              <w:pStyle w:val="TableParagraph"/>
              <w:spacing w:before="28"/>
              <w:ind w:left="298" w:right="264"/>
              <w:rPr>
                <w:sz w:val="18"/>
              </w:rPr>
            </w:pPr>
            <w:r>
              <w:rPr>
                <w:sz w:val="18"/>
              </w:rPr>
              <w:t>12S</w:t>
            </w:r>
          </w:p>
        </w:tc>
        <w:tc>
          <w:tcPr>
            <w:tcW w:w="1353" w:type="dxa"/>
          </w:tcPr>
          <w:p w14:paraId="40D2632A" w14:textId="77777777" w:rsidR="00CA0F3B" w:rsidRDefault="00CA0F3B" w:rsidP="00C73CD5">
            <w:pPr>
              <w:pStyle w:val="TableParagraph"/>
              <w:spacing w:before="28"/>
              <w:ind w:left="299" w:right="266"/>
              <w:rPr>
                <w:sz w:val="18"/>
              </w:rPr>
            </w:pPr>
            <w:r>
              <w:rPr>
                <w:sz w:val="18"/>
              </w:rPr>
              <w:t>12S</w:t>
            </w:r>
          </w:p>
        </w:tc>
      </w:tr>
      <w:tr w:rsidR="00CA0F3B" w14:paraId="5703D09B" w14:textId="77777777" w:rsidTr="001753DE">
        <w:trPr>
          <w:trHeight w:val="228"/>
          <w:jc w:val="center"/>
        </w:trPr>
        <w:tc>
          <w:tcPr>
            <w:tcW w:w="1013" w:type="dxa"/>
            <w:vMerge/>
            <w:shd w:val="clear" w:color="auto" w:fill="CCCCCC"/>
          </w:tcPr>
          <w:p w14:paraId="5C73AC24" w14:textId="77777777" w:rsidR="00CA0F3B" w:rsidRDefault="00CA0F3B" w:rsidP="00C73CD5">
            <w:pPr>
              <w:rPr>
                <w:sz w:val="2"/>
                <w:szCs w:val="2"/>
              </w:rPr>
            </w:pPr>
          </w:p>
        </w:tc>
        <w:tc>
          <w:tcPr>
            <w:tcW w:w="802" w:type="dxa"/>
            <w:shd w:val="clear" w:color="auto" w:fill="CCCCCC"/>
          </w:tcPr>
          <w:p w14:paraId="5C9FD883" w14:textId="77777777" w:rsidR="00CA0F3B" w:rsidRDefault="00CA0F3B" w:rsidP="00C73CD5">
            <w:pPr>
              <w:pStyle w:val="TableParagraph"/>
              <w:spacing w:before="28"/>
              <w:ind w:left="28"/>
              <w:rPr>
                <w:sz w:val="18"/>
              </w:rPr>
            </w:pPr>
            <w:r>
              <w:rPr>
                <w:sz w:val="18"/>
              </w:rPr>
              <w:t>7</w:t>
            </w:r>
          </w:p>
        </w:tc>
        <w:tc>
          <w:tcPr>
            <w:tcW w:w="1284" w:type="dxa"/>
            <w:shd w:val="clear" w:color="auto" w:fill="CCCCCC"/>
          </w:tcPr>
          <w:p w14:paraId="7B4207F5" w14:textId="77777777" w:rsidR="00CA0F3B" w:rsidRDefault="00CA0F3B" w:rsidP="00C73CD5">
            <w:pPr>
              <w:pStyle w:val="TableParagraph"/>
              <w:spacing w:before="28"/>
              <w:ind w:left="225" w:right="197"/>
              <w:rPr>
                <w:sz w:val="18"/>
              </w:rPr>
            </w:pPr>
            <w:r>
              <w:rPr>
                <w:sz w:val="18"/>
              </w:rPr>
              <w:t>36.80</w:t>
            </w:r>
          </w:p>
        </w:tc>
        <w:tc>
          <w:tcPr>
            <w:tcW w:w="1759" w:type="dxa"/>
            <w:shd w:val="clear" w:color="auto" w:fill="CCCCCC"/>
          </w:tcPr>
          <w:p w14:paraId="2F383133" w14:textId="77777777" w:rsidR="00CA0F3B" w:rsidRDefault="00CA0F3B" w:rsidP="00C73CD5">
            <w:pPr>
              <w:pStyle w:val="TableParagraph"/>
              <w:spacing w:before="28"/>
              <w:ind w:left="427" w:right="394"/>
              <w:rPr>
                <w:sz w:val="18"/>
              </w:rPr>
            </w:pPr>
            <w:r>
              <w:rPr>
                <w:sz w:val="18"/>
              </w:rPr>
              <w:t>5%</w:t>
            </w:r>
          </w:p>
        </w:tc>
        <w:tc>
          <w:tcPr>
            <w:tcW w:w="1354" w:type="dxa"/>
            <w:shd w:val="clear" w:color="auto" w:fill="CCCCCC"/>
          </w:tcPr>
          <w:p w14:paraId="19C43A49" w14:textId="77777777" w:rsidR="00CA0F3B" w:rsidRDefault="00CA0F3B" w:rsidP="00C73CD5">
            <w:pPr>
              <w:pStyle w:val="TableParagraph"/>
              <w:spacing w:before="28"/>
              <w:ind w:left="298" w:right="264"/>
              <w:rPr>
                <w:sz w:val="18"/>
              </w:rPr>
            </w:pPr>
            <w:r>
              <w:rPr>
                <w:sz w:val="18"/>
              </w:rPr>
              <w:t>12S</w:t>
            </w:r>
          </w:p>
        </w:tc>
        <w:tc>
          <w:tcPr>
            <w:tcW w:w="1353" w:type="dxa"/>
            <w:shd w:val="clear" w:color="auto" w:fill="CCCCCC"/>
          </w:tcPr>
          <w:p w14:paraId="17FCC44F" w14:textId="77777777" w:rsidR="00CA0F3B" w:rsidRDefault="00CA0F3B" w:rsidP="00C73CD5">
            <w:pPr>
              <w:pStyle w:val="TableParagraph"/>
              <w:spacing w:before="28"/>
              <w:ind w:left="299" w:right="266"/>
              <w:rPr>
                <w:sz w:val="18"/>
              </w:rPr>
            </w:pPr>
            <w:r>
              <w:rPr>
                <w:sz w:val="18"/>
              </w:rPr>
              <w:t>12S</w:t>
            </w:r>
          </w:p>
        </w:tc>
      </w:tr>
      <w:tr w:rsidR="00B811DE" w14:paraId="7FC53F11" w14:textId="77777777" w:rsidTr="001753DE">
        <w:trPr>
          <w:trHeight w:val="228"/>
          <w:jc w:val="center"/>
        </w:trPr>
        <w:tc>
          <w:tcPr>
            <w:tcW w:w="1013" w:type="dxa"/>
            <w:vMerge/>
            <w:shd w:val="clear" w:color="auto" w:fill="CCCCCC"/>
          </w:tcPr>
          <w:p w14:paraId="4866B635" w14:textId="77777777" w:rsidR="00CA0F3B" w:rsidRDefault="00CA0F3B" w:rsidP="00C73CD5">
            <w:pPr>
              <w:rPr>
                <w:sz w:val="2"/>
                <w:szCs w:val="2"/>
              </w:rPr>
            </w:pPr>
          </w:p>
        </w:tc>
        <w:tc>
          <w:tcPr>
            <w:tcW w:w="802" w:type="dxa"/>
          </w:tcPr>
          <w:p w14:paraId="2768D850" w14:textId="77777777" w:rsidR="00CA0F3B" w:rsidRDefault="00CA0F3B" w:rsidP="00C73CD5">
            <w:pPr>
              <w:pStyle w:val="TableParagraph"/>
              <w:spacing w:before="28"/>
              <w:ind w:left="28"/>
              <w:rPr>
                <w:sz w:val="18"/>
              </w:rPr>
            </w:pPr>
            <w:r>
              <w:rPr>
                <w:sz w:val="18"/>
              </w:rPr>
              <w:t>8</w:t>
            </w:r>
          </w:p>
        </w:tc>
        <w:tc>
          <w:tcPr>
            <w:tcW w:w="1284" w:type="dxa"/>
          </w:tcPr>
          <w:p w14:paraId="7C3F2C5B" w14:textId="77777777" w:rsidR="00CA0F3B" w:rsidRDefault="00CA0F3B" w:rsidP="00C73CD5">
            <w:pPr>
              <w:pStyle w:val="TableParagraph"/>
              <w:spacing w:before="28"/>
              <w:ind w:left="225" w:right="197"/>
              <w:rPr>
                <w:sz w:val="18"/>
              </w:rPr>
            </w:pPr>
            <w:r>
              <w:rPr>
                <w:sz w:val="18"/>
              </w:rPr>
              <w:t>22.50</w:t>
            </w:r>
          </w:p>
        </w:tc>
        <w:tc>
          <w:tcPr>
            <w:tcW w:w="1759" w:type="dxa"/>
          </w:tcPr>
          <w:p w14:paraId="1E95A136" w14:textId="77777777" w:rsidR="00CA0F3B" w:rsidRDefault="00CA0F3B" w:rsidP="00C73CD5">
            <w:pPr>
              <w:pStyle w:val="TableParagraph"/>
              <w:spacing w:before="28"/>
              <w:ind w:left="427" w:right="394"/>
              <w:rPr>
                <w:sz w:val="18"/>
              </w:rPr>
            </w:pPr>
            <w:r>
              <w:rPr>
                <w:sz w:val="18"/>
              </w:rPr>
              <w:t>5%</w:t>
            </w:r>
          </w:p>
        </w:tc>
        <w:tc>
          <w:tcPr>
            <w:tcW w:w="1354" w:type="dxa"/>
          </w:tcPr>
          <w:p w14:paraId="6D565BB9" w14:textId="77777777" w:rsidR="00CA0F3B" w:rsidRDefault="00CA0F3B" w:rsidP="00C73CD5">
            <w:pPr>
              <w:pStyle w:val="TableParagraph"/>
              <w:spacing w:before="28"/>
              <w:ind w:left="298" w:right="264"/>
              <w:rPr>
                <w:sz w:val="18"/>
              </w:rPr>
            </w:pPr>
            <w:r>
              <w:rPr>
                <w:sz w:val="18"/>
              </w:rPr>
              <w:t>12S</w:t>
            </w:r>
          </w:p>
        </w:tc>
        <w:tc>
          <w:tcPr>
            <w:tcW w:w="1353" w:type="dxa"/>
          </w:tcPr>
          <w:p w14:paraId="2509B082" w14:textId="77777777" w:rsidR="00CA0F3B" w:rsidRDefault="00CA0F3B" w:rsidP="00C73CD5">
            <w:pPr>
              <w:pStyle w:val="TableParagraph"/>
              <w:spacing w:before="28"/>
              <w:ind w:left="299" w:right="266"/>
              <w:rPr>
                <w:sz w:val="18"/>
              </w:rPr>
            </w:pPr>
            <w:r>
              <w:rPr>
                <w:sz w:val="18"/>
              </w:rPr>
              <w:t>12S</w:t>
            </w:r>
          </w:p>
        </w:tc>
      </w:tr>
      <w:tr w:rsidR="00CA0F3B" w14:paraId="12D592C5" w14:textId="77777777" w:rsidTr="001753DE">
        <w:trPr>
          <w:trHeight w:val="227"/>
          <w:jc w:val="center"/>
        </w:trPr>
        <w:tc>
          <w:tcPr>
            <w:tcW w:w="1013" w:type="dxa"/>
            <w:vMerge/>
            <w:shd w:val="clear" w:color="auto" w:fill="CCCCCC"/>
          </w:tcPr>
          <w:p w14:paraId="4D117931" w14:textId="77777777" w:rsidR="00CA0F3B" w:rsidRDefault="00CA0F3B" w:rsidP="00C73CD5">
            <w:pPr>
              <w:rPr>
                <w:sz w:val="2"/>
                <w:szCs w:val="2"/>
              </w:rPr>
            </w:pPr>
          </w:p>
        </w:tc>
        <w:tc>
          <w:tcPr>
            <w:tcW w:w="802" w:type="dxa"/>
            <w:shd w:val="clear" w:color="auto" w:fill="CCCCCC"/>
          </w:tcPr>
          <w:p w14:paraId="32633D1F" w14:textId="77777777" w:rsidR="00CA0F3B" w:rsidRDefault="00CA0F3B" w:rsidP="00C73CD5">
            <w:pPr>
              <w:pStyle w:val="TableParagraph"/>
              <w:spacing w:before="24"/>
              <w:ind w:left="268" w:right="239"/>
              <w:rPr>
                <w:sz w:val="12"/>
              </w:rPr>
            </w:pPr>
            <w:r>
              <w:rPr>
                <w:sz w:val="18"/>
              </w:rPr>
              <w:t>9A</w:t>
            </w:r>
            <w:r>
              <w:rPr>
                <w:position w:val="6"/>
                <w:sz w:val="12"/>
              </w:rPr>
              <w:t>4</w:t>
            </w:r>
          </w:p>
        </w:tc>
        <w:tc>
          <w:tcPr>
            <w:tcW w:w="1284" w:type="dxa"/>
            <w:shd w:val="clear" w:color="auto" w:fill="CCCCCC"/>
          </w:tcPr>
          <w:p w14:paraId="242C8C74" w14:textId="77777777" w:rsidR="00CA0F3B" w:rsidRDefault="00CA0F3B" w:rsidP="00C73CD5">
            <w:pPr>
              <w:pStyle w:val="TableParagraph"/>
              <w:spacing w:before="28"/>
              <w:ind w:left="225" w:right="197"/>
              <w:rPr>
                <w:sz w:val="18"/>
              </w:rPr>
            </w:pPr>
            <w:r>
              <w:rPr>
                <w:sz w:val="18"/>
              </w:rPr>
              <w:t>15.10</w:t>
            </w:r>
          </w:p>
        </w:tc>
        <w:tc>
          <w:tcPr>
            <w:tcW w:w="1759" w:type="dxa"/>
            <w:shd w:val="clear" w:color="auto" w:fill="CCCCCC"/>
          </w:tcPr>
          <w:p w14:paraId="5C150ED6" w14:textId="77777777" w:rsidR="00CA0F3B" w:rsidRDefault="00CA0F3B" w:rsidP="00C73CD5">
            <w:pPr>
              <w:pStyle w:val="TableParagraph"/>
              <w:spacing w:before="28"/>
              <w:ind w:left="427" w:right="394"/>
              <w:rPr>
                <w:sz w:val="18"/>
              </w:rPr>
            </w:pPr>
            <w:r>
              <w:rPr>
                <w:sz w:val="18"/>
              </w:rPr>
              <w:t>50%</w:t>
            </w:r>
          </w:p>
        </w:tc>
        <w:tc>
          <w:tcPr>
            <w:tcW w:w="1354" w:type="dxa"/>
            <w:shd w:val="clear" w:color="auto" w:fill="CCCCCC"/>
          </w:tcPr>
          <w:p w14:paraId="2EE719A2" w14:textId="77777777" w:rsidR="00CA0F3B" w:rsidRDefault="00CA0F3B" w:rsidP="00C73CD5">
            <w:pPr>
              <w:pStyle w:val="TableParagraph"/>
              <w:spacing w:before="28"/>
              <w:ind w:left="298" w:right="264"/>
              <w:rPr>
                <w:sz w:val="18"/>
              </w:rPr>
            </w:pPr>
            <w:r>
              <w:rPr>
                <w:sz w:val="18"/>
              </w:rPr>
              <w:t>10S</w:t>
            </w:r>
          </w:p>
        </w:tc>
        <w:tc>
          <w:tcPr>
            <w:tcW w:w="1353" w:type="dxa"/>
            <w:shd w:val="clear" w:color="auto" w:fill="CCCCCC"/>
          </w:tcPr>
          <w:p w14:paraId="72CF3949" w14:textId="77777777" w:rsidR="00CA0F3B" w:rsidRDefault="00CA0F3B" w:rsidP="00C73CD5">
            <w:pPr>
              <w:pStyle w:val="TableParagraph"/>
              <w:spacing w:before="28"/>
              <w:ind w:left="299" w:right="266"/>
              <w:rPr>
                <w:sz w:val="18"/>
              </w:rPr>
            </w:pPr>
            <w:r>
              <w:rPr>
                <w:sz w:val="18"/>
              </w:rPr>
              <w:t>10S</w:t>
            </w:r>
          </w:p>
        </w:tc>
      </w:tr>
      <w:tr w:rsidR="00B811DE" w14:paraId="18C67759" w14:textId="77777777" w:rsidTr="001753DE">
        <w:trPr>
          <w:trHeight w:val="228"/>
          <w:jc w:val="center"/>
        </w:trPr>
        <w:tc>
          <w:tcPr>
            <w:tcW w:w="1013" w:type="dxa"/>
            <w:vMerge/>
            <w:shd w:val="clear" w:color="auto" w:fill="CCCCCC"/>
          </w:tcPr>
          <w:p w14:paraId="266C3CC0" w14:textId="77777777" w:rsidR="00CA0F3B" w:rsidRDefault="00CA0F3B" w:rsidP="00C73CD5">
            <w:pPr>
              <w:rPr>
                <w:sz w:val="2"/>
                <w:szCs w:val="2"/>
              </w:rPr>
            </w:pPr>
          </w:p>
        </w:tc>
        <w:tc>
          <w:tcPr>
            <w:tcW w:w="802" w:type="dxa"/>
          </w:tcPr>
          <w:p w14:paraId="21635989" w14:textId="77777777" w:rsidR="00CA0F3B" w:rsidRDefault="00CA0F3B" w:rsidP="00C73CD5">
            <w:pPr>
              <w:pStyle w:val="TableParagraph"/>
              <w:spacing w:before="28"/>
              <w:ind w:left="268" w:right="238"/>
              <w:rPr>
                <w:sz w:val="18"/>
              </w:rPr>
            </w:pPr>
            <w:r>
              <w:rPr>
                <w:sz w:val="18"/>
              </w:rPr>
              <w:t>9B</w:t>
            </w:r>
          </w:p>
        </w:tc>
        <w:tc>
          <w:tcPr>
            <w:tcW w:w="1284" w:type="dxa"/>
          </w:tcPr>
          <w:p w14:paraId="7B6E90B1" w14:textId="77777777" w:rsidR="00CA0F3B" w:rsidRDefault="00CA0F3B" w:rsidP="00C73CD5">
            <w:pPr>
              <w:pStyle w:val="TableParagraph"/>
              <w:spacing w:before="28"/>
              <w:ind w:left="225" w:right="197"/>
              <w:rPr>
                <w:sz w:val="18"/>
              </w:rPr>
            </w:pPr>
            <w:r>
              <w:rPr>
                <w:sz w:val="18"/>
              </w:rPr>
              <w:t>15.20</w:t>
            </w:r>
          </w:p>
        </w:tc>
        <w:tc>
          <w:tcPr>
            <w:tcW w:w="1759" w:type="dxa"/>
          </w:tcPr>
          <w:p w14:paraId="5BB1D1C8" w14:textId="77777777" w:rsidR="00CA0F3B" w:rsidRDefault="00CA0F3B" w:rsidP="00C73CD5">
            <w:pPr>
              <w:pStyle w:val="TableParagraph"/>
              <w:spacing w:before="28"/>
              <w:ind w:left="427" w:right="397"/>
              <w:rPr>
                <w:sz w:val="18"/>
              </w:rPr>
            </w:pPr>
            <w:r>
              <w:rPr>
                <w:sz w:val="18"/>
              </w:rPr>
              <w:t>-50%</w:t>
            </w:r>
          </w:p>
        </w:tc>
        <w:tc>
          <w:tcPr>
            <w:tcW w:w="1354" w:type="dxa"/>
          </w:tcPr>
          <w:p w14:paraId="4FC9CCAF" w14:textId="77777777" w:rsidR="00CA0F3B" w:rsidRDefault="00CA0F3B" w:rsidP="00C73CD5">
            <w:pPr>
              <w:pStyle w:val="TableParagraph"/>
              <w:spacing w:before="28"/>
              <w:ind w:left="298" w:right="264"/>
              <w:rPr>
                <w:sz w:val="18"/>
              </w:rPr>
            </w:pPr>
            <w:r>
              <w:rPr>
                <w:sz w:val="18"/>
              </w:rPr>
              <w:t>12S</w:t>
            </w:r>
          </w:p>
        </w:tc>
        <w:tc>
          <w:tcPr>
            <w:tcW w:w="1353" w:type="dxa"/>
          </w:tcPr>
          <w:p w14:paraId="0BBE260D" w14:textId="77777777" w:rsidR="00CA0F3B" w:rsidRDefault="00CA0F3B" w:rsidP="00C73CD5">
            <w:pPr>
              <w:pStyle w:val="TableParagraph"/>
              <w:spacing w:before="28"/>
              <w:ind w:left="299" w:right="266"/>
              <w:rPr>
                <w:sz w:val="18"/>
              </w:rPr>
            </w:pPr>
            <w:r>
              <w:rPr>
                <w:sz w:val="18"/>
              </w:rPr>
              <w:t>12S</w:t>
            </w:r>
          </w:p>
        </w:tc>
      </w:tr>
      <w:tr w:rsidR="00CA0F3B" w14:paraId="3525D15C" w14:textId="77777777" w:rsidTr="001753DE">
        <w:trPr>
          <w:trHeight w:val="228"/>
          <w:jc w:val="center"/>
        </w:trPr>
        <w:tc>
          <w:tcPr>
            <w:tcW w:w="1013" w:type="dxa"/>
            <w:vMerge/>
            <w:shd w:val="clear" w:color="auto" w:fill="CCCCCC"/>
          </w:tcPr>
          <w:p w14:paraId="10DD54C5" w14:textId="77777777" w:rsidR="00CA0F3B" w:rsidRDefault="00CA0F3B" w:rsidP="00C73CD5">
            <w:pPr>
              <w:rPr>
                <w:sz w:val="2"/>
                <w:szCs w:val="2"/>
              </w:rPr>
            </w:pPr>
          </w:p>
        </w:tc>
        <w:tc>
          <w:tcPr>
            <w:tcW w:w="802" w:type="dxa"/>
            <w:shd w:val="clear" w:color="auto" w:fill="CCCCCC"/>
          </w:tcPr>
          <w:p w14:paraId="1609CF54" w14:textId="77777777" w:rsidR="00CA0F3B" w:rsidRDefault="00CA0F3B" w:rsidP="00C73CD5">
            <w:pPr>
              <w:pStyle w:val="TableParagraph"/>
              <w:spacing w:before="28"/>
              <w:ind w:left="268" w:right="239"/>
              <w:rPr>
                <w:sz w:val="18"/>
              </w:rPr>
            </w:pPr>
            <w:r>
              <w:rPr>
                <w:sz w:val="18"/>
              </w:rPr>
              <w:t>10</w:t>
            </w:r>
          </w:p>
        </w:tc>
        <w:tc>
          <w:tcPr>
            <w:tcW w:w="1284" w:type="dxa"/>
            <w:shd w:val="clear" w:color="auto" w:fill="CCCCCC"/>
          </w:tcPr>
          <w:p w14:paraId="1163811E" w14:textId="77777777" w:rsidR="00CA0F3B" w:rsidRDefault="00CA0F3B" w:rsidP="00C73CD5">
            <w:pPr>
              <w:pStyle w:val="TableParagraph"/>
              <w:spacing w:before="28"/>
              <w:ind w:left="225" w:right="197"/>
              <w:rPr>
                <w:sz w:val="18"/>
              </w:rPr>
            </w:pPr>
            <w:r>
              <w:rPr>
                <w:sz w:val="18"/>
              </w:rPr>
              <w:t>26.00</w:t>
            </w:r>
          </w:p>
        </w:tc>
        <w:tc>
          <w:tcPr>
            <w:tcW w:w="1759" w:type="dxa"/>
            <w:shd w:val="clear" w:color="auto" w:fill="CCCCCC"/>
          </w:tcPr>
          <w:p w14:paraId="315D06D5" w14:textId="77777777" w:rsidR="00CA0F3B" w:rsidRDefault="00CA0F3B" w:rsidP="00C73CD5">
            <w:pPr>
              <w:pStyle w:val="TableParagraph"/>
              <w:jc w:val="left"/>
              <w:rPr>
                <w:rFonts w:ascii="Times New Roman"/>
                <w:sz w:val="18"/>
              </w:rPr>
            </w:pPr>
          </w:p>
        </w:tc>
        <w:tc>
          <w:tcPr>
            <w:tcW w:w="1354" w:type="dxa"/>
            <w:shd w:val="clear" w:color="auto" w:fill="CCCCCC"/>
          </w:tcPr>
          <w:p w14:paraId="58DBF64A" w14:textId="77777777" w:rsidR="00CA0F3B" w:rsidRDefault="00CA0F3B" w:rsidP="00C73CD5">
            <w:pPr>
              <w:pStyle w:val="TableParagraph"/>
              <w:spacing w:before="28"/>
              <w:ind w:left="298" w:right="264"/>
              <w:rPr>
                <w:sz w:val="18"/>
              </w:rPr>
            </w:pPr>
            <w:r>
              <w:rPr>
                <w:sz w:val="18"/>
              </w:rPr>
              <w:t>10S</w:t>
            </w:r>
          </w:p>
        </w:tc>
        <w:tc>
          <w:tcPr>
            <w:tcW w:w="1353" w:type="dxa"/>
            <w:shd w:val="clear" w:color="auto" w:fill="CCCCCC"/>
          </w:tcPr>
          <w:p w14:paraId="098457B8" w14:textId="77777777" w:rsidR="00CA0F3B" w:rsidRDefault="00CA0F3B" w:rsidP="00C73CD5">
            <w:pPr>
              <w:pStyle w:val="TableParagraph"/>
              <w:spacing w:before="28"/>
              <w:ind w:left="299" w:right="266"/>
              <w:rPr>
                <w:sz w:val="18"/>
              </w:rPr>
            </w:pPr>
            <w:r>
              <w:rPr>
                <w:sz w:val="18"/>
              </w:rPr>
              <w:t>10S</w:t>
            </w:r>
          </w:p>
        </w:tc>
      </w:tr>
      <w:tr w:rsidR="00B811DE" w14:paraId="40D566B7" w14:textId="77777777" w:rsidTr="001753DE">
        <w:trPr>
          <w:trHeight w:val="227"/>
          <w:jc w:val="center"/>
        </w:trPr>
        <w:tc>
          <w:tcPr>
            <w:tcW w:w="1013" w:type="dxa"/>
            <w:vMerge/>
            <w:shd w:val="clear" w:color="auto" w:fill="CCCCCC"/>
          </w:tcPr>
          <w:p w14:paraId="06DD9403" w14:textId="77777777" w:rsidR="00CA0F3B" w:rsidRDefault="00CA0F3B" w:rsidP="00C73CD5">
            <w:pPr>
              <w:rPr>
                <w:sz w:val="2"/>
                <w:szCs w:val="2"/>
              </w:rPr>
            </w:pPr>
          </w:p>
        </w:tc>
        <w:tc>
          <w:tcPr>
            <w:tcW w:w="802" w:type="dxa"/>
          </w:tcPr>
          <w:p w14:paraId="7D83E58B" w14:textId="77777777" w:rsidR="00CA0F3B" w:rsidRDefault="00CA0F3B" w:rsidP="00C73CD5">
            <w:pPr>
              <w:pStyle w:val="TableParagraph"/>
              <w:spacing w:before="28"/>
              <w:ind w:left="268" w:right="239"/>
              <w:rPr>
                <w:sz w:val="18"/>
              </w:rPr>
            </w:pPr>
            <w:r>
              <w:rPr>
                <w:sz w:val="18"/>
              </w:rPr>
              <w:t>11</w:t>
            </w:r>
          </w:p>
        </w:tc>
        <w:tc>
          <w:tcPr>
            <w:tcW w:w="1284" w:type="dxa"/>
          </w:tcPr>
          <w:p w14:paraId="4809F703" w14:textId="77777777" w:rsidR="00CA0F3B" w:rsidRDefault="00CA0F3B" w:rsidP="00C73CD5">
            <w:pPr>
              <w:pStyle w:val="TableParagraph"/>
              <w:spacing w:before="28"/>
              <w:ind w:left="225" w:right="197"/>
              <w:rPr>
                <w:sz w:val="18"/>
              </w:rPr>
            </w:pPr>
            <w:r>
              <w:rPr>
                <w:sz w:val="18"/>
              </w:rPr>
              <w:t>18.45</w:t>
            </w:r>
          </w:p>
        </w:tc>
        <w:tc>
          <w:tcPr>
            <w:tcW w:w="1759" w:type="dxa"/>
          </w:tcPr>
          <w:p w14:paraId="41560F1F" w14:textId="77777777" w:rsidR="00CA0F3B" w:rsidRDefault="00CA0F3B" w:rsidP="00C73CD5">
            <w:pPr>
              <w:pStyle w:val="TableParagraph"/>
              <w:jc w:val="left"/>
              <w:rPr>
                <w:rFonts w:ascii="Times New Roman"/>
                <w:sz w:val="18"/>
              </w:rPr>
            </w:pPr>
          </w:p>
        </w:tc>
        <w:tc>
          <w:tcPr>
            <w:tcW w:w="1354" w:type="dxa"/>
          </w:tcPr>
          <w:p w14:paraId="1D8EFAB8" w14:textId="77777777" w:rsidR="00CA0F3B" w:rsidRDefault="00CA0F3B" w:rsidP="00C73CD5">
            <w:pPr>
              <w:pStyle w:val="TableParagraph"/>
              <w:spacing w:before="28"/>
              <w:ind w:left="298" w:right="269"/>
              <w:rPr>
                <w:sz w:val="18"/>
              </w:rPr>
            </w:pPr>
            <w:r>
              <w:rPr>
                <w:sz w:val="18"/>
              </w:rPr>
              <w:t>8S8C</w:t>
            </w:r>
          </w:p>
        </w:tc>
        <w:tc>
          <w:tcPr>
            <w:tcW w:w="1353" w:type="dxa"/>
          </w:tcPr>
          <w:p w14:paraId="1135323F" w14:textId="77777777" w:rsidR="00CA0F3B" w:rsidRDefault="00CA0F3B" w:rsidP="00C73CD5">
            <w:pPr>
              <w:pStyle w:val="TableParagraph"/>
              <w:spacing w:before="28"/>
              <w:ind w:left="299" w:right="271"/>
              <w:rPr>
                <w:sz w:val="18"/>
              </w:rPr>
            </w:pPr>
            <w:r>
              <w:rPr>
                <w:sz w:val="18"/>
              </w:rPr>
              <w:t>8S8C</w:t>
            </w:r>
          </w:p>
        </w:tc>
      </w:tr>
      <w:tr w:rsidR="00B811DE" w14:paraId="584BEB63" w14:textId="77777777" w:rsidTr="001753DE">
        <w:trPr>
          <w:trHeight w:val="228"/>
          <w:jc w:val="center"/>
        </w:trPr>
        <w:tc>
          <w:tcPr>
            <w:tcW w:w="1013" w:type="dxa"/>
            <w:vMerge w:val="restart"/>
          </w:tcPr>
          <w:p w14:paraId="55D24D6D" w14:textId="77777777" w:rsidR="00CA0F3B" w:rsidRDefault="00CA0F3B" w:rsidP="00C73CD5">
            <w:pPr>
              <w:pStyle w:val="TableParagraph"/>
              <w:jc w:val="left"/>
              <w:rPr>
                <w:sz w:val="20"/>
              </w:rPr>
            </w:pPr>
          </w:p>
          <w:p w14:paraId="7FF12B5B" w14:textId="77777777" w:rsidR="00CA0F3B" w:rsidRDefault="00CA0F3B" w:rsidP="00C73CD5">
            <w:pPr>
              <w:pStyle w:val="TableParagraph"/>
              <w:jc w:val="left"/>
              <w:rPr>
                <w:sz w:val="20"/>
              </w:rPr>
            </w:pPr>
          </w:p>
          <w:p w14:paraId="62193D50" w14:textId="77777777" w:rsidR="00CA0F3B" w:rsidRDefault="00CA0F3B" w:rsidP="00C73CD5">
            <w:pPr>
              <w:pStyle w:val="TableParagraph"/>
              <w:jc w:val="left"/>
              <w:rPr>
                <w:sz w:val="20"/>
              </w:rPr>
            </w:pPr>
          </w:p>
          <w:p w14:paraId="7D521E9E" w14:textId="77777777" w:rsidR="00CA0F3B" w:rsidRDefault="00CA0F3B" w:rsidP="00C73CD5">
            <w:pPr>
              <w:pStyle w:val="TableParagraph"/>
              <w:jc w:val="left"/>
              <w:rPr>
                <w:sz w:val="20"/>
              </w:rPr>
            </w:pPr>
          </w:p>
          <w:p w14:paraId="526D9D91" w14:textId="77777777" w:rsidR="00CA0F3B" w:rsidRDefault="00CA0F3B" w:rsidP="00C73CD5">
            <w:pPr>
              <w:pStyle w:val="TableParagraph"/>
              <w:jc w:val="left"/>
              <w:rPr>
                <w:sz w:val="20"/>
              </w:rPr>
            </w:pPr>
          </w:p>
          <w:p w14:paraId="52429B6B" w14:textId="77777777" w:rsidR="00CA0F3B" w:rsidRDefault="00CA0F3B" w:rsidP="00C73CD5">
            <w:pPr>
              <w:pStyle w:val="TableParagraph"/>
              <w:spacing w:before="10"/>
              <w:jc w:val="left"/>
              <w:rPr>
                <w:sz w:val="18"/>
              </w:rPr>
            </w:pPr>
          </w:p>
          <w:p w14:paraId="6051263F" w14:textId="77777777" w:rsidR="00CA0F3B" w:rsidRDefault="00CA0F3B" w:rsidP="00C73CD5">
            <w:pPr>
              <w:pStyle w:val="TableParagraph"/>
              <w:ind w:left="30"/>
              <w:rPr>
                <w:rFonts w:ascii="Arial"/>
                <w:b/>
                <w:sz w:val="18"/>
              </w:rPr>
            </w:pPr>
            <w:r>
              <w:rPr>
                <w:rFonts w:ascii="Arial"/>
                <w:b/>
                <w:sz w:val="18"/>
              </w:rPr>
              <w:t>2</w:t>
            </w:r>
          </w:p>
        </w:tc>
        <w:tc>
          <w:tcPr>
            <w:tcW w:w="802" w:type="dxa"/>
            <w:shd w:val="clear" w:color="auto" w:fill="CCCCCC"/>
          </w:tcPr>
          <w:p w14:paraId="24351894" w14:textId="77777777" w:rsidR="00CA0F3B" w:rsidRDefault="00CA0F3B" w:rsidP="00C73CD5">
            <w:pPr>
              <w:pStyle w:val="TableParagraph"/>
              <w:spacing w:before="28"/>
              <w:ind w:left="268" w:right="239"/>
              <w:rPr>
                <w:sz w:val="18"/>
              </w:rPr>
            </w:pPr>
            <w:r>
              <w:rPr>
                <w:sz w:val="18"/>
              </w:rPr>
              <w:t>12</w:t>
            </w:r>
          </w:p>
        </w:tc>
        <w:tc>
          <w:tcPr>
            <w:tcW w:w="1284" w:type="dxa"/>
            <w:shd w:val="clear" w:color="auto" w:fill="CCCCCC"/>
          </w:tcPr>
          <w:p w14:paraId="23FCA981" w14:textId="77777777" w:rsidR="00CA0F3B" w:rsidRDefault="00CA0F3B" w:rsidP="00C73CD5">
            <w:pPr>
              <w:pStyle w:val="TableParagraph"/>
              <w:spacing w:before="28"/>
              <w:ind w:left="225" w:right="197"/>
              <w:rPr>
                <w:sz w:val="18"/>
              </w:rPr>
            </w:pPr>
            <w:r>
              <w:rPr>
                <w:sz w:val="18"/>
              </w:rPr>
              <w:t>11.07</w:t>
            </w:r>
          </w:p>
        </w:tc>
        <w:tc>
          <w:tcPr>
            <w:tcW w:w="1759" w:type="dxa"/>
            <w:shd w:val="clear" w:color="auto" w:fill="CCCCCC"/>
          </w:tcPr>
          <w:p w14:paraId="2EFF7522" w14:textId="77777777" w:rsidR="00CA0F3B" w:rsidRDefault="00CA0F3B" w:rsidP="00C73CD5">
            <w:pPr>
              <w:pStyle w:val="TableParagraph"/>
              <w:spacing w:before="28"/>
              <w:ind w:left="427" w:right="394"/>
              <w:rPr>
                <w:sz w:val="18"/>
              </w:rPr>
            </w:pPr>
            <w:r>
              <w:rPr>
                <w:sz w:val="18"/>
              </w:rPr>
              <w:t>10%</w:t>
            </w:r>
          </w:p>
        </w:tc>
        <w:tc>
          <w:tcPr>
            <w:tcW w:w="1354" w:type="dxa"/>
            <w:shd w:val="clear" w:color="auto" w:fill="CCCCCC"/>
          </w:tcPr>
          <w:p w14:paraId="193D66D5" w14:textId="77777777" w:rsidR="00CA0F3B" w:rsidRDefault="00CA0F3B" w:rsidP="00C73CD5">
            <w:pPr>
              <w:pStyle w:val="TableParagraph"/>
              <w:spacing w:before="28"/>
              <w:ind w:left="298" w:right="268"/>
              <w:rPr>
                <w:sz w:val="18"/>
              </w:rPr>
            </w:pPr>
            <w:r>
              <w:rPr>
                <w:sz w:val="18"/>
              </w:rPr>
              <w:t>12C</w:t>
            </w:r>
          </w:p>
        </w:tc>
        <w:tc>
          <w:tcPr>
            <w:tcW w:w="1353" w:type="dxa"/>
            <w:shd w:val="clear" w:color="auto" w:fill="CCCCCC"/>
          </w:tcPr>
          <w:p w14:paraId="639EA5CF" w14:textId="77777777" w:rsidR="00CA0F3B" w:rsidRDefault="00CA0F3B" w:rsidP="00C73CD5">
            <w:pPr>
              <w:pStyle w:val="TableParagraph"/>
              <w:spacing w:before="28"/>
              <w:ind w:left="299" w:right="270"/>
              <w:rPr>
                <w:sz w:val="18"/>
              </w:rPr>
            </w:pPr>
            <w:r>
              <w:rPr>
                <w:sz w:val="18"/>
              </w:rPr>
              <w:t>12C</w:t>
            </w:r>
          </w:p>
        </w:tc>
      </w:tr>
      <w:tr w:rsidR="00B811DE" w14:paraId="0B8363AF" w14:textId="77777777" w:rsidTr="001753DE">
        <w:trPr>
          <w:trHeight w:val="228"/>
          <w:jc w:val="center"/>
        </w:trPr>
        <w:tc>
          <w:tcPr>
            <w:tcW w:w="1013" w:type="dxa"/>
            <w:vMerge/>
          </w:tcPr>
          <w:p w14:paraId="73921219" w14:textId="77777777" w:rsidR="00CA0F3B" w:rsidRDefault="00CA0F3B" w:rsidP="00C73CD5">
            <w:pPr>
              <w:rPr>
                <w:sz w:val="2"/>
                <w:szCs w:val="2"/>
              </w:rPr>
            </w:pPr>
          </w:p>
        </w:tc>
        <w:tc>
          <w:tcPr>
            <w:tcW w:w="802" w:type="dxa"/>
          </w:tcPr>
          <w:p w14:paraId="45CD40D1" w14:textId="77777777" w:rsidR="00CA0F3B" w:rsidRDefault="00CA0F3B" w:rsidP="00C73CD5">
            <w:pPr>
              <w:pStyle w:val="TableParagraph"/>
              <w:spacing w:before="28"/>
              <w:ind w:left="268" w:right="239"/>
              <w:rPr>
                <w:sz w:val="18"/>
              </w:rPr>
            </w:pPr>
            <w:r>
              <w:rPr>
                <w:sz w:val="18"/>
              </w:rPr>
              <w:t>13</w:t>
            </w:r>
          </w:p>
        </w:tc>
        <w:tc>
          <w:tcPr>
            <w:tcW w:w="1284" w:type="dxa"/>
          </w:tcPr>
          <w:p w14:paraId="6E3C75F4" w14:textId="77777777" w:rsidR="00CA0F3B" w:rsidRDefault="00CA0F3B" w:rsidP="00C73CD5">
            <w:pPr>
              <w:pStyle w:val="TableParagraph"/>
              <w:spacing w:before="28"/>
              <w:ind w:left="225" w:right="197"/>
              <w:rPr>
                <w:sz w:val="18"/>
              </w:rPr>
            </w:pPr>
            <w:r>
              <w:rPr>
                <w:sz w:val="18"/>
              </w:rPr>
              <w:t>14.32</w:t>
            </w:r>
          </w:p>
        </w:tc>
        <w:tc>
          <w:tcPr>
            <w:tcW w:w="1759" w:type="dxa"/>
          </w:tcPr>
          <w:p w14:paraId="2085FE4A" w14:textId="77777777" w:rsidR="00CA0F3B" w:rsidRDefault="00CA0F3B" w:rsidP="00C73CD5">
            <w:pPr>
              <w:pStyle w:val="TableParagraph"/>
              <w:spacing w:before="28"/>
              <w:ind w:left="427" w:right="397"/>
              <w:rPr>
                <w:sz w:val="18"/>
              </w:rPr>
            </w:pPr>
            <w:r>
              <w:rPr>
                <w:sz w:val="18"/>
              </w:rPr>
              <w:t>-50%</w:t>
            </w:r>
          </w:p>
        </w:tc>
        <w:tc>
          <w:tcPr>
            <w:tcW w:w="1354" w:type="dxa"/>
          </w:tcPr>
          <w:p w14:paraId="4F791F0B" w14:textId="77777777" w:rsidR="00CA0F3B" w:rsidRDefault="00CA0F3B" w:rsidP="00C73CD5">
            <w:pPr>
              <w:pStyle w:val="TableParagraph"/>
              <w:spacing w:before="28"/>
              <w:ind w:left="298" w:right="268"/>
              <w:rPr>
                <w:sz w:val="18"/>
              </w:rPr>
            </w:pPr>
            <w:r>
              <w:rPr>
                <w:sz w:val="18"/>
              </w:rPr>
              <w:t>12C</w:t>
            </w:r>
          </w:p>
        </w:tc>
        <w:tc>
          <w:tcPr>
            <w:tcW w:w="1353" w:type="dxa"/>
          </w:tcPr>
          <w:p w14:paraId="74A8D1BE" w14:textId="77777777" w:rsidR="00CA0F3B" w:rsidRDefault="00CA0F3B" w:rsidP="00C73CD5">
            <w:pPr>
              <w:pStyle w:val="TableParagraph"/>
              <w:spacing w:before="28"/>
              <w:ind w:left="299" w:right="270"/>
              <w:rPr>
                <w:sz w:val="18"/>
              </w:rPr>
            </w:pPr>
            <w:r>
              <w:rPr>
                <w:sz w:val="18"/>
              </w:rPr>
              <w:t>12C</w:t>
            </w:r>
          </w:p>
        </w:tc>
      </w:tr>
      <w:tr w:rsidR="00B811DE" w14:paraId="42433EEF" w14:textId="77777777" w:rsidTr="001753DE">
        <w:trPr>
          <w:trHeight w:val="227"/>
          <w:jc w:val="center"/>
        </w:trPr>
        <w:tc>
          <w:tcPr>
            <w:tcW w:w="1013" w:type="dxa"/>
            <w:vMerge/>
          </w:tcPr>
          <w:p w14:paraId="4A93D537" w14:textId="77777777" w:rsidR="00CA0F3B" w:rsidRDefault="00CA0F3B" w:rsidP="00C73CD5">
            <w:pPr>
              <w:rPr>
                <w:sz w:val="2"/>
                <w:szCs w:val="2"/>
              </w:rPr>
            </w:pPr>
          </w:p>
        </w:tc>
        <w:tc>
          <w:tcPr>
            <w:tcW w:w="802" w:type="dxa"/>
            <w:shd w:val="clear" w:color="auto" w:fill="CCCCCC"/>
          </w:tcPr>
          <w:p w14:paraId="24677201" w14:textId="77777777" w:rsidR="00CA0F3B" w:rsidRDefault="00CA0F3B" w:rsidP="00C73CD5">
            <w:pPr>
              <w:pStyle w:val="TableParagraph"/>
              <w:spacing w:before="28"/>
              <w:ind w:left="268" w:right="239"/>
              <w:rPr>
                <w:sz w:val="18"/>
              </w:rPr>
            </w:pPr>
            <w:r>
              <w:rPr>
                <w:sz w:val="18"/>
              </w:rPr>
              <w:t>14</w:t>
            </w:r>
          </w:p>
        </w:tc>
        <w:tc>
          <w:tcPr>
            <w:tcW w:w="1284" w:type="dxa"/>
            <w:shd w:val="clear" w:color="auto" w:fill="CCCCCC"/>
          </w:tcPr>
          <w:p w14:paraId="2F8D4DBB" w14:textId="77777777" w:rsidR="00CA0F3B" w:rsidRDefault="00CA0F3B" w:rsidP="00C73CD5">
            <w:pPr>
              <w:pStyle w:val="TableParagraph"/>
              <w:spacing w:before="28"/>
              <w:ind w:left="225" w:right="197"/>
              <w:rPr>
                <w:sz w:val="18"/>
              </w:rPr>
            </w:pPr>
            <w:r>
              <w:rPr>
                <w:sz w:val="18"/>
              </w:rPr>
              <w:t>15.00</w:t>
            </w:r>
          </w:p>
        </w:tc>
        <w:tc>
          <w:tcPr>
            <w:tcW w:w="1759" w:type="dxa"/>
            <w:shd w:val="clear" w:color="auto" w:fill="CCCCCC"/>
          </w:tcPr>
          <w:p w14:paraId="5AEBCFB4" w14:textId="77777777" w:rsidR="00CA0F3B" w:rsidRDefault="00CA0F3B" w:rsidP="00C73CD5">
            <w:pPr>
              <w:pStyle w:val="TableParagraph"/>
              <w:spacing w:before="28"/>
              <w:ind w:left="427" w:right="394"/>
              <w:rPr>
                <w:sz w:val="18"/>
              </w:rPr>
            </w:pPr>
            <w:r>
              <w:rPr>
                <w:sz w:val="18"/>
              </w:rPr>
              <w:t>10%</w:t>
            </w:r>
          </w:p>
        </w:tc>
        <w:tc>
          <w:tcPr>
            <w:tcW w:w="1354" w:type="dxa"/>
            <w:shd w:val="clear" w:color="auto" w:fill="CCCCCC"/>
          </w:tcPr>
          <w:p w14:paraId="238C2541" w14:textId="77777777" w:rsidR="00CA0F3B" w:rsidRDefault="00CA0F3B" w:rsidP="00C73CD5">
            <w:pPr>
              <w:pStyle w:val="TableParagraph"/>
              <w:spacing w:before="28"/>
              <w:ind w:left="298" w:right="264"/>
              <w:rPr>
                <w:sz w:val="18"/>
              </w:rPr>
            </w:pPr>
            <w:r>
              <w:rPr>
                <w:sz w:val="18"/>
              </w:rPr>
              <w:t>12S</w:t>
            </w:r>
          </w:p>
        </w:tc>
        <w:tc>
          <w:tcPr>
            <w:tcW w:w="1353" w:type="dxa"/>
            <w:shd w:val="clear" w:color="auto" w:fill="CCCCCC"/>
          </w:tcPr>
          <w:p w14:paraId="527DE190" w14:textId="77777777" w:rsidR="00CA0F3B" w:rsidRDefault="00CA0F3B" w:rsidP="00C73CD5">
            <w:pPr>
              <w:pStyle w:val="TableParagraph"/>
              <w:spacing w:before="28"/>
              <w:ind w:left="299" w:right="266"/>
              <w:rPr>
                <w:sz w:val="18"/>
              </w:rPr>
            </w:pPr>
            <w:r>
              <w:rPr>
                <w:sz w:val="18"/>
              </w:rPr>
              <w:t>12S</w:t>
            </w:r>
          </w:p>
        </w:tc>
      </w:tr>
      <w:tr w:rsidR="00B811DE" w14:paraId="3E6E1461" w14:textId="77777777" w:rsidTr="001753DE">
        <w:trPr>
          <w:trHeight w:val="229"/>
          <w:jc w:val="center"/>
        </w:trPr>
        <w:tc>
          <w:tcPr>
            <w:tcW w:w="1013" w:type="dxa"/>
            <w:vMerge/>
          </w:tcPr>
          <w:p w14:paraId="28D226B3" w14:textId="77777777" w:rsidR="00CA0F3B" w:rsidRDefault="00CA0F3B" w:rsidP="00C73CD5">
            <w:pPr>
              <w:rPr>
                <w:sz w:val="2"/>
                <w:szCs w:val="2"/>
              </w:rPr>
            </w:pPr>
          </w:p>
        </w:tc>
        <w:tc>
          <w:tcPr>
            <w:tcW w:w="802" w:type="dxa"/>
          </w:tcPr>
          <w:p w14:paraId="21236CA2" w14:textId="77777777" w:rsidR="00CA0F3B" w:rsidRDefault="00CA0F3B" w:rsidP="00C73CD5">
            <w:pPr>
              <w:pStyle w:val="TableParagraph"/>
              <w:spacing w:before="28"/>
              <w:ind w:left="268" w:right="239"/>
              <w:rPr>
                <w:sz w:val="18"/>
              </w:rPr>
            </w:pPr>
            <w:r>
              <w:rPr>
                <w:sz w:val="18"/>
              </w:rPr>
              <w:t>15</w:t>
            </w:r>
          </w:p>
        </w:tc>
        <w:tc>
          <w:tcPr>
            <w:tcW w:w="1284" w:type="dxa"/>
          </w:tcPr>
          <w:p w14:paraId="670B40E4" w14:textId="77777777" w:rsidR="00CA0F3B" w:rsidRDefault="00CA0F3B" w:rsidP="00C73CD5">
            <w:pPr>
              <w:pStyle w:val="TableParagraph"/>
              <w:spacing w:before="28"/>
              <w:ind w:left="225" w:right="197"/>
              <w:rPr>
                <w:sz w:val="18"/>
              </w:rPr>
            </w:pPr>
            <w:r>
              <w:rPr>
                <w:sz w:val="18"/>
              </w:rPr>
              <w:t>22.30</w:t>
            </w:r>
          </w:p>
        </w:tc>
        <w:tc>
          <w:tcPr>
            <w:tcW w:w="1759" w:type="dxa"/>
          </w:tcPr>
          <w:p w14:paraId="35C553F4" w14:textId="77777777" w:rsidR="00CA0F3B" w:rsidRDefault="00CA0F3B" w:rsidP="00C73CD5">
            <w:pPr>
              <w:pStyle w:val="TableParagraph"/>
              <w:spacing w:before="28"/>
              <w:ind w:left="427" w:right="394"/>
              <w:rPr>
                <w:sz w:val="18"/>
              </w:rPr>
            </w:pPr>
            <w:r>
              <w:rPr>
                <w:sz w:val="18"/>
              </w:rPr>
              <w:t>5%</w:t>
            </w:r>
          </w:p>
        </w:tc>
        <w:tc>
          <w:tcPr>
            <w:tcW w:w="1354" w:type="dxa"/>
          </w:tcPr>
          <w:p w14:paraId="6E328B68" w14:textId="77777777" w:rsidR="00CA0F3B" w:rsidRDefault="00CA0F3B" w:rsidP="00C73CD5">
            <w:pPr>
              <w:pStyle w:val="TableParagraph"/>
              <w:spacing w:before="28"/>
              <w:ind w:left="298" w:right="264"/>
              <w:rPr>
                <w:sz w:val="18"/>
              </w:rPr>
            </w:pPr>
            <w:r>
              <w:rPr>
                <w:sz w:val="18"/>
              </w:rPr>
              <w:t>10S</w:t>
            </w:r>
          </w:p>
        </w:tc>
        <w:tc>
          <w:tcPr>
            <w:tcW w:w="1353" w:type="dxa"/>
          </w:tcPr>
          <w:p w14:paraId="241B17D5" w14:textId="77777777" w:rsidR="00CA0F3B" w:rsidRDefault="00CA0F3B" w:rsidP="00C73CD5">
            <w:pPr>
              <w:pStyle w:val="TableParagraph"/>
              <w:spacing w:before="28"/>
              <w:ind w:left="299" w:right="266"/>
              <w:rPr>
                <w:sz w:val="18"/>
              </w:rPr>
            </w:pPr>
            <w:r>
              <w:rPr>
                <w:sz w:val="18"/>
              </w:rPr>
              <w:t>10S</w:t>
            </w:r>
          </w:p>
        </w:tc>
      </w:tr>
      <w:tr w:rsidR="00B811DE" w14:paraId="353D603A" w14:textId="77777777" w:rsidTr="001753DE">
        <w:trPr>
          <w:trHeight w:val="228"/>
          <w:jc w:val="center"/>
        </w:trPr>
        <w:tc>
          <w:tcPr>
            <w:tcW w:w="1013" w:type="dxa"/>
            <w:vMerge/>
          </w:tcPr>
          <w:p w14:paraId="2010AA74" w14:textId="77777777" w:rsidR="00CA0F3B" w:rsidRDefault="00CA0F3B" w:rsidP="00C73CD5">
            <w:pPr>
              <w:rPr>
                <w:sz w:val="2"/>
                <w:szCs w:val="2"/>
              </w:rPr>
            </w:pPr>
          </w:p>
        </w:tc>
        <w:tc>
          <w:tcPr>
            <w:tcW w:w="802" w:type="dxa"/>
            <w:shd w:val="clear" w:color="auto" w:fill="CCCCCC"/>
          </w:tcPr>
          <w:p w14:paraId="3A67D61E" w14:textId="77777777" w:rsidR="00CA0F3B" w:rsidRDefault="00CA0F3B" w:rsidP="00C73CD5">
            <w:pPr>
              <w:pStyle w:val="TableParagraph"/>
              <w:spacing w:before="28"/>
              <w:ind w:left="268" w:right="239"/>
              <w:rPr>
                <w:sz w:val="18"/>
              </w:rPr>
            </w:pPr>
            <w:r>
              <w:rPr>
                <w:sz w:val="18"/>
              </w:rPr>
              <w:t>16</w:t>
            </w:r>
          </w:p>
        </w:tc>
        <w:tc>
          <w:tcPr>
            <w:tcW w:w="1284" w:type="dxa"/>
            <w:shd w:val="clear" w:color="auto" w:fill="CCCCCC"/>
          </w:tcPr>
          <w:p w14:paraId="3C8E1CA8" w14:textId="77777777" w:rsidR="00CA0F3B" w:rsidRDefault="00CA0F3B" w:rsidP="00C73CD5">
            <w:pPr>
              <w:pStyle w:val="TableParagraph"/>
              <w:spacing w:before="28"/>
              <w:ind w:left="225" w:right="197"/>
              <w:rPr>
                <w:sz w:val="18"/>
              </w:rPr>
            </w:pPr>
            <w:r>
              <w:rPr>
                <w:sz w:val="18"/>
              </w:rPr>
              <w:t>29.00</w:t>
            </w:r>
          </w:p>
        </w:tc>
        <w:tc>
          <w:tcPr>
            <w:tcW w:w="1759" w:type="dxa"/>
            <w:shd w:val="clear" w:color="auto" w:fill="CCCCCC"/>
          </w:tcPr>
          <w:p w14:paraId="32EE381E" w14:textId="77777777" w:rsidR="00CA0F3B" w:rsidRDefault="00CA0F3B" w:rsidP="00C73CD5">
            <w:pPr>
              <w:pStyle w:val="TableParagraph"/>
              <w:spacing w:before="28"/>
              <w:ind w:left="427" w:right="394"/>
              <w:rPr>
                <w:sz w:val="18"/>
              </w:rPr>
            </w:pPr>
            <w:r>
              <w:rPr>
                <w:sz w:val="18"/>
              </w:rPr>
              <w:t>5%</w:t>
            </w:r>
          </w:p>
        </w:tc>
        <w:tc>
          <w:tcPr>
            <w:tcW w:w="1354" w:type="dxa"/>
            <w:shd w:val="clear" w:color="auto" w:fill="CCCCCC"/>
          </w:tcPr>
          <w:p w14:paraId="77EB9DA1" w14:textId="77777777" w:rsidR="00CA0F3B" w:rsidRDefault="00CA0F3B" w:rsidP="00C73CD5">
            <w:pPr>
              <w:pStyle w:val="TableParagraph"/>
              <w:spacing w:before="28"/>
              <w:ind w:left="298" w:right="264"/>
              <w:rPr>
                <w:sz w:val="18"/>
              </w:rPr>
            </w:pPr>
            <w:r>
              <w:rPr>
                <w:sz w:val="18"/>
              </w:rPr>
              <w:t>10S</w:t>
            </w:r>
          </w:p>
        </w:tc>
        <w:tc>
          <w:tcPr>
            <w:tcW w:w="1353" w:type="dxa"/>
            <w:shd w:val="clear" w:color="auto" w:fill="CCCCCC"/>
          </w:tcPr>
          <w:p w14:paraId="250B1550" w14:textId="77777777" w:rsidR="00CA0F3B" w:rsidRDefault="00CA0F3B" w:rsidP="00C73CD5">
            <w:pPr>
              <w:pStyle w:val="TableParagraph"/>
              <w:spacing w:before="28"/>
              <w:ind w:left="299" w:right="266"/>
              <w:rPr>
                <w:sz w:val="18"/>
              </w:rPr>
            </w:pPr>
            <w:r>
              <w:rPr>
                <w:sz w:val="18"/>
              </w:rPr>
              <w:t>10S</w:t>
            </w:r>
          </w:p>
        </w:tc>
      </w:tr>
      <w:tr w:rsidR="00B811DE" w14:paraId="6968428B" w14:textId="77777777" w:rsidTr="001753DE">
        <w:trPr>
          <w:trHeight w:val="227"/>
          <w:jc w:val="center"/>
        </w:trPr>
        <w:tc>
          <w:tcPr>
            <w:tcW w:w="1013" w:type="dxa"/>
            <w:vMerge/>
          </w:tcPr>
          <w:p w14:paraId="0EA15376" w14:textId="77777777" w:rsidR="00CA0F3B" w:rsidRDefault="00CA0F3B" w:rsidP="00C73CD5">
            <w:pPr>
              <w:rPr>
                <w:sz w:val="2"/>
                <w:szCs w:val="2"/>
              </w:rPr>
            </w:pPr>
          </w:p>
        </w:tc>
        <w:tc>
          <w:tcPr>
            <w:tcW w:w="802" w:type="dxa"/>
          </w:tcPr>
          <w:p w14:paraId="5E0B86CB" w14:textId="77777777" w:rsidR="00CA0F3B" w:rsidRDefault="00CA0F3B" w:rsidP="00C73CD5">
            <w:pPr>
              <w:pStyle w:val="TableParagraph"/>
              <w:spacing w:before="25"/>
              <w:ind w:left="268" w:right="239"/>
              <w:rPr>
                <w:sz w:val="18"/>
              </w:rPr>
            </w:pPr>
            <w:r>
              <w:rPr>
                <w:sz w:val="18"/>
              </w:rPr>
              <w:t>17</w:t>
            </w:r>
          </w:p>
        </w:tc>
        <w:tc>
          <w:tcPr>
            <w:tcW w:w="1284" w:type="dxa"/>
          </w:tcPr>
          <w:p w14:paraId="7B3F0B09" w14:textId="77777777" w:rsidR="00CA0F3B" w:rsidRDefault="00CA0F3B" w:rsidP="00C73CD5">
            <w:pPr>
              <w:pStyle w:val="TableParagraph"/>
              <w:spacing w:before="25"/>
              <w:ind w:left="225" w:right="197"/>
              <w:rPr>
                <w:sz w:val="18"/>
              </w:rPr>
            </w:pPr>
            <w:r>
              <w:rPr>
                <w:sz w:val="18"/>
              </w:rPr>
              <w:t>26.30</w:t>
            </w:r>
          </w:p>
        </w:tc>
        <w:tc>
          <w:tcPr>
            <w:tcW w:w="1759" w:type="dxa"/>
          </w:tcPr>
          <w:p w14:paraId="3C974AB0" w14:textId="77777777" w:rsidR="00CA0F3B" w:rsidRDefault="00CA0F3B" w:rsidP="00C73CD5">
            <w:pPr>
              <w:pStyle w:val="TableParagraph"/>
              <w:spacing w:before="25"/>
              <w:ind w:left="427" w:right="394"/>
              <w:rPr>
                <w:sz w:val="18"/>
              </w:rPr>
            </w:pPr>
            <w:r>
              <w:rPr>
                <w:sz w:val="18"/>
              </w:rPr>
              <w:t>5%</w:t>
            </w:r>
          </w:p>
        </w:tc>
        <w:tc>
          <w:tcPr>
            <w:tcW w:w="1354" w:type="dxa"/>
          </w:tcPr>
          <w:p w14:paraId="13190381" w14:textId="77777777" w:rsidR="00CA0F3B" w:rsidRDefault="00CA0F3B" w:rsidP="00C73CD5">
            <w:pPr>
              <w:pStyle w:val="TableParagraph"/>
              <w:spacing w:before="25"/>
              <w:ind w:left="298" w:right="264"/>
              <w:rPr>
                <w:sz w:val="18"/>
              </w:rPr>
            </w:pPr>
            <w:r>
              <w:rPr>
                <w:sz w:val="18"/>
              </w:rPr>
              <w:t>10S</w:t>
            </w:r>
          </w:p>
        </w:tc>
        <w:tc>
          <w:tcPr>
            <w:tcW w:w="1353" w:type="dxa"/>
          </w:tcPr>
          <w:p w14:paraId="41A81CDE" w14:textId="77777777" w:rsidR="00CA0F3B" w:rsidRDefault="00CA0F3B" w:rsidP="00C73CD5">
            <w:pPr>
              <w:pStyle w:val="TableParagraph"/>
              <w:spacing w:before="25"/>
              <w:ind w:left="299" w:right="266"/>
              <w:rPr>
                <w:sz w:val="18"/>
              </w:rPr>
            </w:pPr>
            <w:r>
              <w:rPr>
                <w:sz w:val="18"/>
              </w:rPr>
              <w:t>10S</w:t>
            </w:r>
          </w:p>
        </w:tc>
      </w:tr>
      <w:tr w:rsidR="00B811DE" w14:paraId="6415E34A" w14:textId="77777777" w:rsidTr="001753DE">
        <w:trPr>
          <w:trHeight w:val="228"/>
          <w:jc w:val="center"/>
        </w:trPr>
        <w:tc>
          <w:tcPr>
            <w:tcW w:w="1013" w:type="dxa"/>
            <w:vMerge/>
          </w:tcPr>
          <w:p w14:paraId="5FCDBCCA" w14:textId="77777777" w:rsidR="00CA0F3B" w:rsidRDefault="00CA0F3B" w:rsidP="00C73CD5">
            <w:pPr>
              <w:rPr>
                <w:sz w:val="2"/>
                <w:szCs w:val="2"/>
              </w:rPr>
            </w:pPr>
          </w:p>
        </w:tc>
        <w:tc>
          <w:tcPr>
            <w:tcW w:w="802" w:type="dxa"/>
            <w:shd w:val="clear" w:color="auto" w:fill="CCCCCC"/>
          </w:tcPr>
          <w:p w14:paraId="72D0799B" w14:textId="77777777" w:rsidR="00CA0F3B" w:rsidRDefault="00CA0F3B" w:rsidP="00C73CD5">
            <w:pPr>
              <w:pStyle w:val="TableParagraph"/>
              <w:spacing w:before="28"/>
              <w:ind w:left="268" w:right="239"/>
              <w:rPr>
                <w:sz w:val="18"/>
              </w:rPr>
            </w:pPr>
            <w:r>
              <w:rPr>
                <w:sz w:val="18"/>
              </w:rPr>
              <w:t>18</w:t>
            </w:r>
          </w:p>
        </w:tc>
        <w:tc>
          <w:tcPr>
            <w:tcW w:w="1284" w:type="dxa"/>
            <w:shd w:val="clear" w:color="auto" w:fill="CCCCCC"/>
          </w:tcPr>
          <w:p w14:paraId="42D6228C" w14:textId="77777777" w:rsidR="00CA0F3B" w:rsidRDefault="00CA0F3B" w:rsidP="00C73CD5">
            <w:pPr>
              <w:pStyle w:val="TableParagraph"/>
              <w:spacing w:before="28"/>
              <w:ind w:left="225" w:right="197"/>
              <w:rPr>
                <w:sz w:val="18"/>
              </w:rPr>
            </w:pPr>
            <w:r>
              <w:rPr>
                <w:sz w:val="18"/>
              </w:rPr>
              <w:t>28.30</w:t>
            </w:r>
          </w:p>
        </w:tc>
        <w:tc>
          <w:tcPr>
            <w:tcW w:w="1759" w:type="dxa"/>
            <w:shd w:val="clear" w:color="auto" w:fill="CCCCCC"/>
          </w:tcPr>
          <w:p w14:paraId="2BF83CC9" w14:textId="77777777" w:rsidR="00CA0F3B" w:rsidRDefault="00CA0F3B" w:rsidP="00C73CD5">
            <w:pPr>
              <w:pStyle w:val="TableParagraph"/>
              <w:jc w:val="left"/>
              <w:rPr>
                <w:rFonts w:ascii="Times New Roman"/>
                <w:sz w:val="18"/>
              </w:rPr>
            </w:pPr>
          </w:p>
        </w:tc>
        <w:tc>
          <w:tcPr>
            <w:tcW w:w="1354" w:type="dxa"/>
            <w:shd w:val="clear" w:color="auto" w:fill="CCCCCC"/>
          </w:tcPr>
          <w:p w14:paraId="6D40C262" w14:textId="77777777" w:rsidR="00CA0F3B" w:rsidRDefault="00CA0F3B" w:rsidP="00C73CD5">
            <w:pPr>
              <w:pStyle w:val="TableParagraph"/>
              <w:spacing w:before="28"/>
              <w:ind w:left="298" w:right="264"/>
              <w:rPr>
                <w:sz w:val="18"/>
              </w:rPr>
            </w:pPr>
            <w:r>
              <w:rPr>
                <w:sz w:val="18"/>
              </w:rPr>
              <w:t>12S</w:t>
            </w:r>
          </w:p>
        </w:tc>
        <w:tc>
          <w:tcPr>
            <w:tcW w:w="1353" w:type="dxa"/>
            <w:shd w:val="clear" w:color="auto" w:fill="CCCCCC"/>
          </w:tcPr>
          <w:p w14:paraId="686E21DC" w14:textId="77777777" w:rsidR="00CA0F3B" w:rsidRDefault="00CA0F3B" w:rsidP="00C73CD5">
            <w:pPr>
              <w:pStyle w:val="TableParagraph"/>
              <w:spacing w:before="28"/>
              <w:ind w:left="299" w:right="266"/>
              <w:rPr>
                <w:sz w:val="18"/>
              </w:rPr>
            </w:pPr>
            <w:r>
              <w:rPr>
                <w:sz w:val="18"/>
              </w:rPr>
              <w:t>12S</w:t>
            </w:r>
          </w:p>
        </w:tc>
      </w:tr>
      <w:tr w:rsidR="00B811DE" w14:paraId="3DCF6555" w14:textId="77777777" w:rsidTr="001753DE">
        <w:trPr>
          <w:trHeight w:val="228"/>
          <w:jc w:val="center"/>
        </w:trPr>
        <w:tc>
          <w:tcPr>
            <w:tcW w:w="1013" w:type="dxa"/>
            <w:vMerge/>
          </w:tcPr>
          <w:p w14:paraId="36BD7D14" w14:textId="77777777" w:rsidR="00CA0F3B" w:rsidRDefault="00CA0F3B" w:rsidP="00C73CD5">
            <w:pPr>
              <w:rPr>
                <w:sz w:val="2"/>
                <w:szCs w:val="2"/>
              </w:rPr>
            </w:pPr>
          </w:p>
        </w:tc>
        <w:tc>
          <w:tcPr>
            <w:tcW w:w="802" w:type="dxa"/>
          </w:tcPr>
          <w:p w14:paraId="1E743106" w14:textId="77777777" w:rsidR="00CA0F3B" w:rsidRDefault="00CA0F3B" w:rsidP="00C73CD5">
            <w:pPr>
              <w:pStyle w:val="TableParagraph"/>
              <w:spacing w:before="28"/>
              <w:ind w:left="268" w:right="239"/>
              <w:rPr>
                <w:sz w:val="18"/>
              </w:rPr>
            </w:pPr>
            <w:r>
              <w:rPr>
                <w:sz w:val="18"/>
              </w:rPr>
              <w:t>19</w:t>
            </w:r>
          </w:p>
        </w:tc>
        <w:tc>
          <w:tcPr>
            <w:tcW w:w="1284" w:type="dxa"/>
          </w:tcPr>
          <w:p w14:paraId="6A8974F7" w14:textId="77777777" w:rsidR="00CA0F3B" w:rsidRDefault="00CA0F3B" w:rsidP="00C73CD5">
            <w:pPr>
              <w:pStyle w:val="TableParagraph"/>
              <w:spacing w:before="28"/>
              <w:ind w:left="225" w:right="197"/>
              <w:rPr>
                <w:sz w:val="18"/>
              </w:rPr>
            </w:pPr>
            <w:r>
              <w:rPr>
                <w:sz w:val="18"/>
              </w:rPr>
              <w:t>33.00</w:t>
            </w:r>
          </w:p>
        </w:tc>
        <w:tc>
          <w:tcPr>
            <w:tcW w:w="1759" w:type="dxa"/>
          </w:tcPr>
          <w:p w14:paraId="36591401" w14:textId="77777777" w:rsidR="00CA0F3B" w:rsidRDefault="00CA0F3B" w:rsidP="00C73CD5">
            <w:pPr>
              <w:pStyle w:val="TableParagraph"/>
              <w:jc w:val="left"/>
              <w:rPr>
                <w:rFonts w:ascii="Times New Roman"/>
                <w:sz w:val="18"/>
              </w:rPr>
            </w:pPr>
          </w:p>
        </w:tc>
        <w:tc>
          <w:tcPr>
            <w:tcW w:w="1354" w:type="dxa"/>
          </w:tcPr>
          <w:p w14:paraId="12612FE6" w14:textId="77777777" w:rsidR="00CA0F3B" w:rsidRDefault="00CA0F3B" w:rsidP="00C73CD5">
            <w:pPr>
              <w:pStyle w:val="TableParagraph"/>
              <w:spacing w:before="28"/>
              <w:ind w:left="298" w:right="264"/>
              <w:rPr>
                <w:sz w:val="18"/>
              </w:rPr>
            </w:pPr>
            <w:r>
              <w:rPr>
                <w:sz w:val="18"/>
              </w:rPr>
              <w:t>12S</w:t>
            </w:r>
          </w:p>
        </w:tc>
        <w:tc>
          <w:tcPr>
            <w:tcW w:w="1353" w:type="dxa"/>
          </w:tcPr>
          <w:p w14:paraId="3577539C" w14:textId="77777777" w:rsidR="00CA0F3B" w:rsidRDefault="00CA0F3B" w:rsidP="00C73CD5">
            <w:pPr>
              <w:pStyle w:val="TableParagraph"/>
              <w:spacing w:before="28"/>
              <w:ind w:left="299" w:right="266"/>
              <w:rPr>
                <w:sz w:val="18"/>
              </w:rPr>
            </w:pPr>
            <w:r>
              <w:rPr>
                <w:sz w:val="18"/>
              </w:rPr>
              <w:t>12S</w:t>
            </w:r>
          </w:p>
        </w:tc>
      </w:tr>
      <w:tr w:rsidR="00B811DE" w14:paraId="1BAA0D3C" w14:textId="77777777" w:rsidTr="001753DE">
        <w:trPr>
          <w:trHeight w:val="227"/>
          <w:jc w:val="center"/>
        </w:trPr>
        <w:tc>
          <w:tcPr>
            <w:tcW w:w="1013" w:type="dxa"/>
            <w:vMerge/>
          </w:tcPr>
          <w:p w14:paraId="586F49AA" w14:textId="77777777" w:rsidR="00CA0F3B" w:rsidRDefault="00CA0F3B" w:rsidP="00C73CD5">
            <w:pPr>
              <w:rPr>
                <w:sz w:val="2"/>
                <w:szCs w:val="2"/>
              </w:rPr>
            </w:pPr>
          </w:p>
        </w:tc>
        <w:tc>
          <w:tcPr>
            <w:tcW w:w="802" w:type="dxa"/>
            <w:shd w:val="clear" w:color="auto" w:fill="CCCCCC"/>
          </w:tcPr>
          <w:p w14:paraId="4069EC27" w14:textId="77777777" w:rsidR="00CA0F3B" w:rsidRDefault="00CA0F3B" w:rsidP="00C73CD5">
            <w:pPr>
              <w:pStyle w:val="TableParagraph"/>
              <w:spacing w:before="25"/>
              <w:ind w:left="268" w:right="239"/>
              <w:rPr>
                <w:sz w:val="18"/>
              </w:rPr>
            </w:pPr>
            <w:r>
              <w:rPr>
                <w:sz w:val="18"/>
              </w:rPr>
              <w:t>20</w:t>
            </w:r>
          </w:p>
        </w:tc>
        <w:tc>
          <w:tcPr>
            <w:tcW w:w="1284" w:type="dxa"/>
            <w:shd w:val="clear" w:color="auto" w:fill="CCCCCC"/>
          </w:tcPr>
          <w:p w14:paraId="3A957580" w14:textId="77777777" w:rsidR="00CA0F3B" w:rsidRDefault="00CA0F3B" w:rsidP="00C73CD5">
            <w:pPr>
              <w:pStyle w:val="TableParagraph"/>
              <w:spacing w:before="25"/>
              <w:ind w:left="225" w:right="197"/>
              <w:rPr>
                <w:sz w:val="18"/>
              </w:rPr>
            </w:pPr>
            <w:r>
              <w:rPr>
                <w:sz w:val="18"/>
              </w:rPr>
              <w:t>30.00</w:t>
            </w:r>
          </w:p>
        </w:tc>
        <w:tc>
          <w:tcPr>
            <w:tcW w:w="1759" w:type="dxa"/>
            <w:shd w:val="clear" w:color="auto" w:fill="CCCCCC"/>
          </w:tcPr>
          <w:p w14:paraId="12C98778" w14:textId="77777777" w:rsidR="00CA0F3B" w:rsidRDefault="00CA0F3B" w:rsidP="00C73CD5">
            <w:pPr>
              <w:pStyle w:val="TableParagraph"/>
              <w:jc w:val="left"/>
              <w:rPr>
                <w:rFonts w:ascii="Times New Roman"/>
                <w:sz w:val="18"/>
              </w:rPr>
            </w:pPr>
          </w:p>
        </w:tc>
        <w:tc>
          <w:tcPr>
            <w:tcW w:w="1354" w:type="dxa"/>
            <w:shd w:val="clear" w:color="auto" w:fill="CCCCCC"/>
          </w:tcPr>
          <w:p w14:paraId="585EC382" w14:textId="77777777" w:rsidR="00CA0F3B" w:rsidRDefault="00CA0F3B" w:rsidP="00C73CD5">
            <w:pPr>
              <w:pStyle w:val="TableParagraph"/>
              <w:spacing w:before="25"/>
              <w:ind w:left="298" w:right="264"/>
              <w:rPr>
                <w:sz w:val="18"/>
              </w:rPr>
            </w:pPr>
            <w:r>
              <w:rPr>
                <w:sz w:val="18"/>
              </w:rPr>
              <w:t>10S</w:t>
            </w:r>
          </w:p>
        </w:tc>
        <w:tc>
          <w:tcPr>
            <w:tcW w:w="1353" w:type="dxa"/>
            <w:shd w:val="clear" w:color="auto" w:fill="CCCCCC"/>
          </w:tcPr>
          <w:p w14:paraId="467F45EA" w14:textId="77777777" w:rsidR="00CA0F3B" w:rsidRDefault="00CA0F3B" w:rsidP="00C73CD5">
            <w:pPr>
              <w:pStyle w:val="TableParagraph"/>
              <w:spacing w:before="25"/>
              <w:ind w:left="299" w:right="266"/>
              <w:rPr>
                <w:sz w:val="18"/>
              </w:rPr>
            </w:pPr>
            <w:r>
              <w:rPr>
                <w:sz w:val="18"/>
              </w:rPr>
              <w:t>10S</w:t>
            </w:r>
          </w:p>
        </w:tc>
      </w:tr>
      <w:tr w:rsidR="00B811DE" w14:paraId="474E835E" w14:textId="77777777" w:rsidTr="001753DE">
        <w:trPr>
          <w:trHeight w:val="228"/>
          <w:jc w:val="center"/>
        </w:trPr>
        <w:tc>
          <w:tcPr>
            <w:tcW w:w="1013" w:type="dxa"/>
            <w:vMerge/>
          </w:tcPr>
          <w:p w14:paraId="65CA6780" w14:textId="77777777" w:rsidR="00CA0F3B" w:rsidRDefault="00CA0F3B" w:rsidP="00C73CD5">
            <w:pPr>
              <w:rPr>
                <w:sz w:val="2"/>
                <w:szCs w:val="2"/>
              </w:rPr>
            </w:pPr>
          </w:p>
        </w:tc>
        <w:tc>
          <w:tcPr>
            <w:tcW w:w="802" w:type="dxa"/>
          </w:tcPr>
          <w:p w14:paraId="20F175E4" w14:textId="77777777" w:rsidR="00CA0F3B" w:rsidRDefault="00CA0F3B" w:rsidP="00C73CD5">
            <w:pPr>
              <w:pStyle w:val="TableParagraph"/>
              <w:spacing w:before="28"/>
              <w:ind w:left="268" w:right="239"/>
              <w:rPr>
                <w:sz w:val="18"/>
              </w:rPr>
            </w:pPr>
            <w:r>
              <w:rPr>
                <w:sz w:val="18"/>
              </w:rPr>
              <w:t>21</w:t>
            </w:r>
          </w:p>
        </w:tc>
        <w:tc>
          <w:tcPr>
            <w:tcW w:w="1284" w:type="dxa"/>
          </w:tcPr>
          <w:p w14:paraId="6A445DE1" w14:textId="77777777" w:rsidR="00CA0F3B" w:rsidRDefault="00CA0F3B" w:rsidP="00C73CD5">
            <w:pPr>
              <w:pStyle w:val="TableParagraph"/>
              <w:spacing w:before="28"/>
              <w:ind w:left="225" w:right="197"/>
              <w:rPr>
                <w:sz w:val="18"/>
              </w:rPr>
            </w:pPr>
            <w:r>
              <w:rPr>
                <w:sz w:val="18"/>
              </w:rPr>
              <w:t>20.50</w:t>
            </w:r>
          </w:p>
        </w:tc>
        <w:tc>
          <w:tcPr>
            <w:tcW w:w="1759" w:type="dxa"/>
          </w:tcPr>
          <w:p w14:paraId="5BD26777" w14:textId="77777777" w:rsidR="00CA0F3B" w:rsidRDefault="00CA0F3B" w:rsidP="00C73CD5">
            <w:pPr>
              <w:pStyle w:val="TableParagraph"/>
              <w:jc w:val="left"/>
              <w:rPr>
                <w:rFonts w:ascii="Times New Roman"/>
                <w:sz w:val="18"/>
              </w:rPr>
            </w:pPr>
          </w:p>
        </w:tc>
        <w:tc>
          <w:tcPr>
            <w:tcW w:w="1354" w:type="dxa"/>
          </w:tcPr>
          <w:p w14:paraId="31D81B32" w14:textId="77777777" w:rsidR="00CA0F3B" w:rsidRDefault="00CA0F3B" w:rsidP="00C73CD5">
            <w:pPr>
              <w:pStyle w:val="TableParagraph"/>
              <w:spacing w:before="28"/>
              <w:ind w:left="298" w:right="264"/>
              <w:rPr>
                <w:sz w:val="18"/>
              </w:rPr>
            </w:pPr>
            <w:r>
              <w:rPr>
                <w:sz w:val="18"/>
              </w:rPr>
              <w:t>12S</w:t>
            </w:r>
          </w:p>
        </w:tc>
        <w:tc>
          <w:tcPr>
            <w:tcW w:w="1353" w:type="dxa"/>
          </w:tcPr>
          <w:p w14:paraId="4A981445" w14:textId="77777777" w:rsidR="00CA0F3B" w:rsidRDefault="00CA0F3B" w:rsidP="00C73CD5">
            <w:pPr>
              <w:pStyle w:val="TableParagraph"/>
              <w:spacing w:before="28"/>
              <w:ind w:left="299" w:right="266"/>
              <w:rPr>
                <w:sz w:val="18"/>
              </w:rPr>
            </w:pPr>
            <w:r>
              <w:rPr>
                <w:sz w:val="18"/>
              </w:rPr>
              <w:t>12S</w:t>
            </w:r>
          </w:p>
        </w:tc>
      </w:tr>
      <w:tr w:rsidR="00B811DE" w14:paraId="1C44BAC0" w14:textId="77777777" w:rsidTr="001753DE">
        <w:trPr>
          <w:trHeight w:val="228"/>
          <w:jc w:val="center"/>
        </w:trPr>
        <w:tc>
          <w:tcPr>
            <w:tcW w:w="1013" w:type="dxa"/>
            <w:vMerge/>
          </w:tcPr>
          <w:p w14:paraId="2A1280FF" w14:textId="77777777" w:rsidR="00CA0F3B" w:rsidRDefault="00CA0F3B" w:rsidP="00C73CD5">
            <w:pPr>
              <w:rPr>
                <w:sz w:val="2"/>
                <w:szCs w:val="2"/>
              </w:rPr>
            </w:pPr>
          </w:p>
        </w:tc>
        <w:tc>
          <w:tcPr>
            <w:tcW w:w="802" w:type="dxa"/>
            <w:shd w:val="clear" w:color="auto" w:fill="CCCCCC"/>
          </w:tcPr>
          <w:p w14:paraId="22EB73EE" w14:textId="77777777" w:rsidR="00CA0F3B" w:rsidRDefault="00CA0F3B" w:rsidP="00C73CD5">
            <w:pPr>
              <w:pStyle w:val="TableParagraph"/>
              <w:spacing w:before="28"/>
              <w:ind w:left="268" w:right="239"/>
              <w:rPr>
                <w:sz w:val="18"/>
              </w:rPr>
            </w:pPr>
            <w:r>
              <w:rPr>
                <w:sz w:val="18"/>
              </w:rPr>
              <w:t>11</w:t>
            </w:r>
          </w:p>
        </w:tc>
        <w:tc>
          <w:tcPr>
            <w:tcW w:w="1284" w:type="dxa"/>
            <w:shd w:val="clear" w:color="auto" w:fill="CCCCCC"/>
          </w:tcPr>
          <w:p w14:paraId="3DCB3B44" w14:textId="77777777" w:rsidR="00CA0F3B" w:rsidRDefault="00CA0F3B" w:rsidP="00C73CD5">
            <w:pPr>
              <w:pStyle w:val="TableParagraph"/>
              <w:spacing w:before="28"/>
              <w:ind w:left="225" w:right="197"/>
              <w:rPr>
                <w:sz w:val="18"/>
              </w:rPr>
            </w:pPr>
            <w:r>
              <w:rPr>
                <w:sz w:val="18"/>
              </w:rPr>
              <w:t>11.80</w:t>
            </w:r>
          </w:p>
        </w:tc>
        <w:tc>
          <w:tcPr>
            <w:tcW w:w="1759" w:type="dxa"/>
            <w:shd w:val="clear" w:color="auto" w:fill="CCCCCC"/>
          </w:tcPr>
          <w:p w14:paraId="38AD7652" w14:textId="77777777" w:rsidR="00CA0F3B" w:rsidRDefault="00CA0F3B" w:rsidP="00C73CD5">
            <w:pPr>
              <w:pStyle w:val="TableParagraph"/>
              <w:jc w:val="left"/>
              <w:rPr>
                <w:rFonts w:ascii="Times New Roman"/>
                <w:sz w:val="18"/>
              </w:rPr>
            </w:pPr>
          </w:p>
        </w:tc>
        <w:tc>
          <w:tcPr>
            <w:tcW w:w="1354" w:type="dxa"/>
            <w:shd w:val="clear" w:color="auto" w:fill="CCCCCC"/>
          </w:tcPr>
          <w:p w14:paraId="71A100BA" w14:textId="77777777" w:rsidR="00CA0F3B" w:rsidRDefault="00CA0F3B" w:rsidP="00C73CD5">
            <w:pPr>
              <w:pStyle w:val="TableParagraph"/>
              <w:jc w:val="left"/>
              <w:rPr>
                <w:rFonts w:ascii="Times New Roman"/>
                <w:sz w:val="18"/>
              </w:rPr>
            </w:pPr>
          </w:p>
        </w:tc>
        <w:tc>
          <w:tcPr>
            <w:tcW w:w="1353" w:type="dxa"/>
            <w:shd w:val="clear" w:color="auto" w:fill="CCCCCC"/>
          </w:tcPr>
          <w:p w14:paraId="48A5D0B6" w14:textId="77777777" w:rsidR="00CA0F3B" w:rsidRDefault="00CA0F3B" w:rsidP="00C73CD5">
            <w:pPr>
              <w:pStyle w:val="TableParagraph"/>
              <w:jc w:val="left"/>
              <w:rPr>
                <w:rFonts w:ascii="Times New Roman"/>
                <w:sz w:val="18"/>
              </w:rPr>
            </w:pPr>
          </w:p>
        </w:tc>
      </w:tr>
    </w:tbl>
    <w:p w14:paraId="0FA477D3" w14:textId="77777777" w:rsidR="00C54CE0" w:rsidRDefault="00C54CE0" w:rsidP="00C54CE0">
      <w:pPr>
        <w:spacing w:line="276" w:lineRule="auto"/>
        <w:jc w:val="center"/>
        <w:rPr>
          <w:rFonts w:cs="Arial"/>
          <w:bCs/>
        </w:rPr>
      </w:pPr>
      <w:r w:rsidRPr="00876A65">
        <w:rPr>
          <w:rFonts w:cs="Arial"/>
          <w:bCs/>
        </w:rPr>
        <w:t>Fuente: Consorcio CS</w:t>
      </w:r>
      <w:r>
        <w:rPr>
          <w:rFonts w:cs="Arial"/>
          <w:bCs/>
        </w:rPr>
        <w:t>, 2021.</w:t>
      </w:r>
    </w:p>
    <w:p w14:paraId="67C606FD" w14:textId="77777777" w:rsidR="00CA0F3B" w:rsidRDefault="00CA0F3B" w:rsidP="00A81170">
      <w:pPr>
        <w:rPr>
          <w:sz w:val="22"/>
          <w:szCs w:val="22"/>
        </w:rPr>
      </w:pPr>
    </w:p>
    <w:p w14:paraId="0107B674" w14:textId="77777777" w:rsidR="005749E6" w:rsidRDefault="005749E6" w:rsidP="00A81170">
      <w:pPr>
        <w:rPr>
          <w:sz w:val="22"/>
          <w:szCs w:val="22"/>
        </w:rPr>
      </w:pPr>
    </w:p>
    <w:p w14:paraId="7C72CA53" w14:textId="78959071" w:rsidR="00315F0B" w:rsidRDefault="00755FFD" w:rsidP="00A81170">
      <w:pPr>
        <w:rPr>
          <w:sz w:val="22"/>
          <w:szCs w:val="22"/>
        </w:rPr>
      </w:pPr>
      <w:r>
        <w:rPr>
          <w:sz w:val="22"/>
          <w:szCs w:val="22"/>
        </w:rPr>
        <w:t xml:space="preserve">Como lo expone la Tabla anterior, las torres más altas, son la 6 y la 7, ubicadas en la sección 1, en inmediaciones del parque vecinal Atenas, </w:t>
      </w:r>
      <w:r w:rsidR="001753DE">
        <w:rPr>
          <w:sz w:val="22"/>
          <w:szCs w:val="22"/>
        </w:rPr>
        <w:t>allí se prevé llevar a cabo las operaciones</w:t>
      </w:r>
      <w:r w:rsidR="001753DE">
        <w:rPr>
          <w:rStyle w:val="Refdenotaalpie"/>
          <w:sz w:val="22"/>
          <w:szCs w:val="22"/>
        </w:rPr>
        <w:footnoteReference w:id="1"/>
      </w:r>
      <w:r w:rsidR="001753DE">
        <w:rPr>
          <w:sz w:val="22"/>
          <w:szCs w:val="22"/>
        </w:rPr>
        <w:t xml:space="preserve"> sobre el cable; </w:t>
      </w:r>
      <w:r>
        <w:rPr>
          <w:sz w:val="22"/>
          <w:szCs w:val="22"/>
        </w:rPr>
        <w:t>en donde, también se presenta</w:t>
      </w:r>
      <w:r w:rsidR="00B06E7C">
        <w:rPr>
          <w:sz w:val="22"/>
          <w:szCs w:val="22"/>
        </w:rPr>
        <w:t xml:space="preserve">, de acuerdo con la información consignada en los estudios de geotecnia de la consultoría, </w:t>
      </w:r>
      <w:r w:rsidR="00B06E7C" w:rsidRPr="00B06E7C">
        <w:rPr>
          <w:sz w:val="22"/>
          <w:szCs w:val="22"/>
        </w:rPr>
        <w:t xml:space="preserve">un depósito pequeño que presenta deformaciones leves del terreno y de obras de contención (muro de gaviones deformado), </w:t>
      </w:r>
      <w:r w:rsidR="00B06E7C" w:rsidRPr="00B06E7C">
        <w:rPr>
          <w:sz w:val="22"/>
          <w:szCs w:val="22"/>
        </w:rPr>
        <w:lastRenderedPageBreak/>
        <w:t xml:space="preserve">por lo tanto, </w:t>
      </w:r>
      <w:r w:rsidR="00DF62F8">
        <w:rPr>
          <w:sz w:val="22"/>
          <w:szCs w:val="22"/>
        </w:rPr>
        <w:t xml:space="preserve">ha sido </w:t>
      </w:r>
      <w:r w:rsidR="00B06E7C" w:rsidRPr="00B06E7C">
        <w:rPr>
          <w:sz w:val="22"/>
          <w:szCs w:val="22"/>
        </w:rPr>
        <w:t xml:space="preserve">necesario verificar la estabilidad de las laderas durante diseño y proyectar </w:t>
      </w:r>
      <w:r w:rsidR="00B06E7C">
        <w:rPr>
          <w:sz w:val="22"/>
          <w:szCs w:val="22"/>
        </w:rPr>
        <w:t xml:space="preserve">las </w:t>
      </w:r>
      <w:r w:rsidR="00B06E7C" w:rsidRPr="00B06E7C">
        <w:rPr>
          <w:sz w:val="22"/>
          <w:szCs w:val="22"/>
        </w:rPr>
        <w:t xml:space="preserve">obras de mitigación </w:t>
      </w:r>
      <w:r w:rsidR="00B06E7C">
        <w:rPr>
          <w:sz w:val="22"/>
          <w:szCs w:val="22"/>
        </w:rPr>
        <w:t>requeridas</w:t>
      </w:r>
      <w:r w:rsidR="00B06E7C" w:rsidRPr="00B06E7C">
        <w:rPr>
          <w:sz w:val="22"/>
          <w:szCs w:val="22"/>
        </w:rPr>
        <w:t>.</w:t>
      </w:r>
      <w:r>
        <w:rPr>
          <w:sz w:val="22"/>
          <w:szCs w:val="22"/>
        </w:rPr>
        <w:t xml:space="preserve">  </w:t>
      </w:r>
    </w:p>
    <w:p w14:paraId="237085AA" w14:textId="2EC48B0C" w:rsidR="00540A41" w:rsidRDefault="00540A41" w:rsidP="00A81170">
      <w:pPr>
        <w:rPr>
          <w:sz w:val="22"/>
          <w:szCs w:val="22"/>
        </w:rPr>
      </w:pPr>
    </w:p>
    <w:p w14:paraId="042F3286" w14:textId="54E36DDE" w:rsidR="00315F0B" w:rsidRDefault="00315F0B" w:rsidP="00315F0B">
      <w:pPr>
        <w:jc w:val="center"/>
        <w:rPr>
          <w:rFonts w:cs="Arial"/>
          <w:b/>
        </w:rPr>
      </w:pPr>
      <w:bookmarkStart w:id="65" w:name="_Toc96881082"/>
      <w:r w:rsidRPr="00876A65">
        <w:rPr>
          <w:rFonts w:cs="Arial"/>
          <w:b/>
        </w:rPr>
        <w:t xml:space="preserve">Ilustración </w:t>
      </w:r>
      <w:r w:rsidRPr="00876A65">
        <w:rPr>
          <w:rFonts w:cs="Arial"/>
          <w:b/>
        </w:rPr>
        <w:fldChar w:fldCharType="begin"/>
      </w:r>
      <w:r w:rsidRPr="00876A65">
        <w:rPr>
          <w:rFonts w:cs="Arial"/>
          <w:b/>
        </w:rPr>
        <w:instrText xml:space="preserve"> SEQ Ilustración \* ARABIC </w:instrText>
      </w:r>
      <w:r w:rsidRPr="00876A65">
        <w:rPr>
          <w:rFonts w:cs="Arial"/>
          <w:b/>
        </w:rPr>
        <w:fldChar w:fldCharType="separate"/>
      </w:r>
      <w:r w:rsidR="006E5C84">
        <w:rPr>
          <w:rFonts w:cs="Arial"/>
          <w:b/>
          <w:noProof/>
        </w:rPr>
        <w:t>7</w:t>
      </w:r>
      <w:r w:rsidRPr="00876A65">
        <w:rPr>
          <w:rFonts w:cs="Arial"/>
          <w:b/>
        </w:rPr>
        <w:fldChar w:fldCharType="end"/>
      </w:r>
      <w:r w:rsidRPr="00876A65">
        <w:rPr>
          <w:rFonts w:cs="Arial"/>
          <w:b/>
        </w:rPr>
        <w:t xml:space="preserve"> </w:t>
      </w:r>
      <w:r w:rsidRPr="00315F0B">
        <w:rPr>
          <w:rFonts w:cs="Arial"/>
          <w:b/>
        </w:rPr>
        <w:t>Área sobre perfil establecida para la realización de operaciones sobre el cable para la sección 1</w:t>
      </w:r>
      <w:bookmarkEnd w:id="65"/>
      <w:r>
        <w:rPr>
          <w:rFonts w:cs="Arial"/>
          <w:b/>
        </w:rPr>
        <w:t xml:space="preserve"> </w:t>
      </w:r>
    </w:p>
    <w:p w14:paraId="610BE53A" w14:textId="3D0AE453" w:rsidR="00315F0B" w:rsidRDefault="00315F0B" w:rsidP="00315F0B">
      <w:pPr>
        <w:jc w:val="center"/>
        <w:rPr>
          <w:rFonts w:cs="Arial"/>
          <w:b/>
        </w:rPr>
      </w:pPr>
      <w:r>
        <w:rPr>
          <w:noProof/>
        </w:rPr>
        <w:drawing>
          <wp:anchor distT="0" distB="0" distL="0" distR="0" simplePos="0" relativeHeight="251659264" behindDoc="0" locked="0" layoutInCell="1" allowOverlap="1" wp14:anchorId="52F133A4" wp14:editId="12F2F02F">
            <wp:simplePos x="0" y="0"/>
            <wp:positionH relativeFrom="page">
              <wp:posOffset>924742</wp:posOffset>
            </wp:positionH>
            <wp:positionV relativeFrom="paragraph">
              <wp:posOffset>31115</wp:posOffset>
            </wp:positionV>
            <wp:extent cx="6042116" cy="2167437"/>
            <wp:effectExtent l="19050" t="19050" r="15875" b="23495"/>
            <wp:wrapNone/>
            <wp:docPr id="343" name="image128.jpeg" descr="Imagen que contiene Diagrama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128.jpeg"/>
                    <pic:cNvPicPr/>
                  </pic:nvPicPr>
                  <pic:blipFill>
                    <a:blip r:embed="rId48" cstate="print"/>
                    <a:stretch>
                      <a:fillRect/>
                    </a:stretch>
                  </pic:blipFill>
                  <pic:spPr>
                    <a:xfrm>
                      <a:off x="0" y="0"/>
                      <a:ext cx="6051913" cy="2170951"/>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A56C645" w14:textId="12666C43" w:rsidR="00315F0B" w:rsidRDefault="00315F0B" w:rsidP="00315F0B">
      <w:pPr>
        <w:jc w:val="center"/>
        <w:rPr>
          <w:rFonts w:cs="Arial"/>
          <w:b/>
        </w:rPr>
      </w:pPr>
    </w:p>
    <w:p w14:paraId="40A3270F" w14:textId="40293E3D" w:rsidR="00315F0B" w:rsidRDefault="00315F0B" w:rsidP="00315F0B">
      <w:pPr>
        <w:jc w:val="center"/>
        <w:rPr>
          <w:rFonts w:cs="Arial"/>
          <w:b/>
        </w:rPr>
      </w:pPr>
    </w:p>
    <w:p w14:paraId="7A7F18EE" w14:textId="393AFA6D" w:rsidR="00315F0B" w:rsidRDefault="00315F0B" w:rsidP="00315F0B">
      <w:pPr>
        <w:jc w:val="center"/>
        <w:rPr>
          <w:rFonts w:cs="Arial"/>
          <w:b/>
        </w:rPr>
      </w:pPr>
    </w:p>
    <w:p w14:paraId="1F7526CD" w14:textId="7B75B485" w:rsidR="00315F0B" w:rsidRDefault="00315F0B" w:rsidP="00315F0B">
      <w:pPr>
        <w:jc w:val="center"/>
        <w:rPr>
          <w:rFonts w:cs="Arial"/>
          <w:b/>
        </w:rPr>
      </w:pPr>
    </w:p>
    <w:p w14:paraId="774C20A7" w14:textId="60E4568F" w:rsidR="00315F0B" w:rsidRDefault="00315F0B" w:rsidP="00315F0B">
      <w:pPr>
        <w:jc w:val="center"/>
        <w:rPr>
          <w:rFonts w:cs="Arial"/>
          <w:b/>
        </w:rPr>
      </w:pPr>
    </w:p>
    <w:p w14:paraId="5822AEF8" w14:textId="7280A100" w:rsidR="00315F0B" w:rsidRDefault="00315F0B" w:rsidP="00315F0B">
      <w:pPr>
        <w:jc w:val="center"/>
        <w:rPr>
          <w:rFonts w:cs="Arial"/>
          <w:b/>
        </w:rPr>
      </w:pPr>
    </w:p>
    <w:p w14:paraId="09EB6713" w14:textId="26DE04A4" w:rsidR="00315F0B" w:rsidRDefault="00315F0B" w:rsidP="00315F0B">
      <w:pPr>
        <w:jc w:val="center"/>
        <w:rPr>
          <w:rFonts w:cs="Arial"/>
          <w:b/>
        </w:rPr>
      </w:pPr>
    </w:p>
    <w:p w14:paraId="2E64DF05" w14:textId="09DF4632" w:rsidR="00315F0B" w:rsidRDefault="00315F0B" w:rsidP="00315F0B">
      <w:pPr>
        <w:jc w:val="center"/>
        <w:rPr>
          <w:rFonts w:cs="Arial"/>
          <w:b/>
        </w:rPr>
      </w:pPr>
    </w:p>
    <w:p w14:paraId="3A7D4C63" w14:textId="6125711D" w:rsidR="00315F0B" w:rsidRDefault="00315F0B" w:rsidP="00315F0B">
      <w:pPr>
        <w:jc w:val="center"/>
        <w:rPr>
          <w:rFonts w:cs="Arial"/>
          <w:b/>
        </w:rPr>
      </w:pPr>
    </w:p>
    <w:p w14:paraId="2E2A581E" w14:textId="14452964" w:rsidR="00315F0B" w:rsidRDefault="00315F0B" w:rsidP="00315F0B">
      <w:pPr>
        <w:jc w:val="center"/>
        <w:rPr>
          <w:rFonts w:cs="Arial"/>
          <w:b/>
        </w:rPr>
      </w:pPr>
    </w:p>
    <w:p w14:paraId="2C1F46F5" w14:textId="46F1EA03" w:rsidR="00315F0B" w:rsidRDefault="00315F0B" w:rsidP="00315F0B">
      <w:pPr>
        <w:jc w:val="center"/>
        <w:rPr>
          <w:rFonts w:cs="Arial"/>
          <w:b/>
        </w:rPr>
      </w:pPr>
    </w:p>
    <w:p w14:paraId="49AB5A18" w14:textId="4DAC1EDD" w:rsidR="00315F0B" w:rsidRDefault="00315F0B" w:rsidP="00315F0B">
      <w:pPr>
        <w:jc w:val="center"/>
        <w:rPr>
          <w:rFonts w:cs="Arial"/>
          <w:b/>
        </w:rPr>
      </w:pPr>
    </w:p>
    <w:p w14:paraId="5F28DD73" w14:textId="3DC46476" w:rsidR="00315F0B" w:rsidRDefault="00315F0B" w:rsidP="00315F0B">
      <w:pPr>
        <w:jc w:val="center"/>
        <w:rPr>
          <w:rFonts w:cs="Arial"/>
          <w:b/>
        </w:rPr>
      </w:pPr>
    </w:p>
    <w:p w14:paraId="324EDAFC" w14:textId="6355247A" w:rsidR="00315F0B" w:rsidRDefault="00315F0B" w:rsidP="00315F0B">
      <w:pPr>
        <w:jc w:val="center"/>
        <w:rPr>
          <w:rFonts w:cs="Arial"/>
          <w:b/>
        </w:rPr>
      </w:pPr>
    </w:p>
    <w:p w14:paraId="0778BE7A" w14:textId="73350665" w:rsidR="00315F0B" w:rsidRDefault="00315F0B" w:rsidP="00315F0B">
      <w:pPr>
        <w:spacing w:line="276" w:lineRule="auto"/>
        <w:jc w:val="center"/>
        <w:rPr>
          <w:rFonts w:cs="Arial"/>
          <w:bCs/>
        </w:rPr>
      </w:pPr>
      <w:r w:rsidRPr="00876A65">
        <w:rPr>
          <w:rFonts w:cs="Arial"/>
          <w:bCs/>
        </w:rPr>
        <w:t xml:space="preserve">Fuente: </w:t>
      </w:r>
      <w:r w:rsidRPr="005749E6">
        <w:rPr>
          <w:rFonts w:cs="Arial"/>
          <w:bCs/>
        </w:rPr>
        <w:t>Informe Estudio de Línea</w:t>
      </w:r>
      <w:r>
        <w:rPr>
          <w:rFonts w:cs="Arial"/>
          <w:bCs/>
        </w:rPr>
        <w:t xml:space="preserve"> (V2). Componente electromecánico. </w:t>
      </w:r>
      <w:r w:rsidRPr="00876A65">
        <w:rPr>
          <w:rFonts w:cs="Arial"/>
          <w:bCs/>
        </w:rPr>
        <w:t>Consorcio CS</w:t>
      </w:r>
      <w:r>
        <w:rPr>
          <w:rFonts w:cs="Arial"/>
          <w:bCs/>
        </w:rPr>
        <w:t>, 2021.</w:t>
      </w:r>
    </w:p>
    <w:p w14:paraId="5A68F480" w14:textId="20B56919" w:rsidR="00315F0B" w:rsidRDefault="00315F0B" w:rsidP="00315F0B">
      <w:pPr>
        <w:jc w:val="center"/>
        <w:rPr>
          <w:noProof/>
        </w:rPr>
      </w:pPr>
    </w:p>
    <w:p w14:paraId="0CF4F78B" w14:textId="54C59331" w:rsidR="00F8167B" w:rsidRDefault="00F8167B" w:rsidP="00F8167B">
      <w:pPr>
        <w:rPr>
          <w:sz w:val="22"/>
          <w:szCs w:val="22"/>
        </w:rPr>
      </w:pPr>
      <w:r>
        <w:rPr>
          <w:sz w:val="22"/>
          <w:szCs w:val="22"/>
        </w:rPr>
        <w:t xml:space="preserve">En cuanto a las operaciones del cable en la sección 2, estás se prevén en el sitio de ubicación de la torre 16, en la zona verde de espacio público, identificada por el área electromecánica de la consultoría como la más favorable; debido a que, en este punto, se presenta una baja inclinación del terreno, por lo cual, no será necesario instalar algún tipo de andamiaje para realizar las operaciones sobre el cable.  </w:t>
      </w:r>
    </w:p>
    <w:p w14:paraId="1C11B651" w14:textId="54C59331" w:rsidR="00F8167B" w:rsidRDefault="00F8167B" w:rsidP="00F8167B">
      <w:pPr>
        <w:rPr>
          <w:sz w:val="22"/>
          <w:szCs w:val="22"/>
        </w:rPr>
      </w:pPr>
    </w:p>
    <w:p w14:paraId="3E44DAD4" w14:textId="7CF3C395" w:rsidR="00F8167B" w:rsidRDefault="00F8167B" w:rsidP="00F8167B">
      <w:pPr>
        <w:jc w:val="center"/>
        <w:rPr>
          <w:rFonts w:cs="Arial"/>
          <w:b/>
        </w:rPr>
      </w:pPr>
      <w:bookmarkStart w:id="66" w:name="_Toc96881083"/>
      <w:r>
        <w:rPr>
          <w:noProof/>
        </w:rPr>
        <w:drawing>
          <wp:anchor distT="0" distB="0" distL="0" distR="0" simplePos="0" relativeHeight="251661312" behindDoc="0" locked="0" layoutInCell="1" allowOverlap="1" wp14:anchorId="7A36E373" wp14:editId="25AD375C">
            <wp:simplePos x="0" y="0"/>
            <wp:positionH relativeFrom="page">
              <wp:posOffset>1062355</wp:posOffset>
            </wp:positionH>
            <wp:positionV relativeFrom="paragraph">
              <wp:posOffset>357505</wp:posOffset>
            </wp:positionV>
            <wp:extent cx="5660060" cy="2448000"/>
            <wp:effectExtent l="19050" t="19050" r="17145" b="9525"/>
            <wp:wrapTopAndBottom/>
            <wp:docPr id="349" name="image130.jpeg" descr="Diagrama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130.jpeg"/>
                    <pic:cNvPicPr/>
                  </pic:nvPicPr>
                  <pic:blipFill>
                    <a:blip r:embed="rId49" cstate="print"/>
                    <a:stretch>
                      <a:fillRect/>
                    </a:stretch>
                  </pic:blipFill>
                  <pic:spPr>
                    <a:xfrm>
                      <a:off x="0" y="0"/>
                      <a:ext cx="5660060" cy="2448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876A65">
        <w:rPr>
          <w:rFonts w:cs="Arial"/>
          <w:b/>
        </w:rPr>
        <w:t xml:space="preserve">Ilustración </w:t>
      </w:r>
      <w:r w:rsidRPr="00876A65">
        <w:rPr>
          <w:rFonts w:cs="Arial"/>
          <w:b/>
        </w:rPr>
        <w:fldChar w:fldCharType="begin"/>
      </w:r>
      <w:r w:rsidRPr="00876A65">
        <w:rPr>
          <w:rFonts w:cs="Arial"/>
          <w:b/>
        </w:rPr>
        <w:instrText xml:space="preserve"> SEQ Ilustración \* ARABIC </w:instrText>
      </w:r>
      <w:r w:rsidRPr="00876A65">
        <w:rPr>
          <w:rFonts w:cs="Arial"/>
          <w:b/>
        </w:rPr>
        <w:fldChar w:fldCharType="separate"/>
      </w:r>
      <w:r w:rsidR="006E5C84">
        <w:rPr>
          <w:rFonts w:cs="Arial"/>
          <w:b/>
          <w:noProof/>
        </w:rPr>
        <w:t>8</w:t>
      </w:r>
      <w:r w:rsidRPr="00876A65">
        <w:rPr>
          <w:rFonts w:cs="Arial"/>
          <w:b/>
        </w:rPr>
        <w:fldChar w:fldCharType="end"/>
      </w:r>
      <w:r w:rsidRPr="00876A65">
        <w:rPr>
          <w:rFonts w:cs="Arial"/>
          <w:b/>
        </w:rPr>
        <w:t xml:space="preserve"> </w:t>
      </w:r>
      <w:r w:rsidRPr="00315F0B">
        <w:rPr>
          <w:rFonts w:cs="Arial"/>
          <w:b/>
        </w:rPr>
        <w:t xml:space="preserve">Área sobre perfil establecida para la realización de operaciones sobre el cable para la sección </w:t>
      </w:r>
      <w:r>
        <w:rPr>
          <w:rFonts w:cs="Arial"/>
          <w:b/>
        </w:rPr>
        <w:t>2</w:t>
      </w:r>
      <w:bookmarkEnd w:id="66"/>
    </w:p>
    <w:p w14:paraId="00940919" w14:textId="37DE2522" w:rsidR="00F8167B" w:rsidRDefault="00F8167B" w:rsidP="00F8167B">
      <w:pPr>
        <w:jc w:val="center"/>
        <w:rPr>
          <w:rFonts w:cs="Arial"/>
          <w:bCs/>
        </w:rPr>
      </w:pPr>
      <w:r>
        <w:rPr>
          <w:rFonts w:cs="Arial"/>
          <w:b/>
        </w:rPr>
        <w:t xml:space="preserve"> </w:t>
      </w:r>
      <w:r w:rsidRPr="00876A65">
        <w:rPr>
          <w:rFonts w:cs="Arial"/>
          <w:bCs/>
        </w:rPr>
        <w:t xml:space="preserve">Fuente: </w:t>
      </w:r>
      <w:r w:rsidRPr="005749E6">
        <w:rPr>
          <w:rFonts w:cs="Arial"/>
          <w:bCs/>
        </w:rPr>
        <w:t>Informe Estudio de Línea</w:t>
      </w:r>
      <w:r>
        <w:rPr>
          <w:rFonts w:cs="Arial"/>
          <w:bCs/>
        </w:rPr>
        <w:t xml:space="preserve"> (V2). Componente electromecánico. </w:t>
      </w:r>
      <w:r w:rsidRPr="00876A65">
        <w:rPr>
          <w:rFonts w:cs="Arial"/>
          <w:bCs/>
        </w:rPr>
        <w:t>Consorcio CS</w:t>
      </w:r>
      <w:r>
        <w:rPr>
          <w:rFonts w:cs="Arial"/>
          <w:bCs/>
        </w:rPr>
        <w:t>, 2021.</w:t>
      </w:r>
    </w:p>
    <w:p w14:paraId="4D316092" w14:textId="530C962A" w:rsidR="00F8167B" w:rsidRDefault="0056315A" w:rsidP="0056315A">
      <w:pPr>
        <w:pStyle w:val="Ttulo3"/>
        <w:numPr>
          <w:ilvl w:val="2"/>
          <w:numId w:val="3"/>
        </w:numPr>
      </w:pPr>
      <w:bookmarkStart w:id="67" w:name="_Toc96881028"/>
      <w:r w:rsidRPr="0056315A">
        <w:lastRenderedPageBreak/>
        <w:t>Cabinas</w:t>
      </w:r>
      <w:r w:rsidR="00193A1E">
        <w:t xml:space="preserve"> (vehículos)</w:t>
      </w:r>
      <w:bookmarkEnd w:id="67"/>
    </w:p>
    <w:p w14:paraId="5FCBD429" w14:textId="77777777" w:rsidR="000E7FD8" w:rsidRDefault="000E7FD8" w:rsidP="000E7FD8">
      <w:r>
        <w:t>Los vehículos son de diez o doce plazas sentadas.</w:t>
      </w:r>
    </w:p>
    <w:p w14:paraId="6229D83F" w14:textId="77777777" w:rsidR="000E7FD8" w:rsidRDefault="000E7FD8" w:rsidP="000E7FD8"/>
    <w:p w14:paraId="24E999CF" w14:textId="64A0BC6D" w:rsidR="00193A1E" w:rsidRDefault="000E7FD8" w:rsidP="000E7FD8">
      <w:r>
        <w:t>Las cabinas pueden recibir todo tipo de usuario y, en particular, personas en sillas de ruedas, equipaje y coches de niños, personas con bultos y otros.</w:t>
      </w:r>
    </w:p>
    <w:p w14:paraId="3F7DA13C" w14:textId="77777777" w:rsidR="000E7FD8" w:rsidRPr="00193A1E" w:rsidRDefault="000E7FD8" w:rsidP="000E7FD8"/>
    <w:p w14:paraId="5E2DB0F8" w14:textId="6D16578D" w:rsidR="0056315A" w:rsidRDefault="000E7FD8" w:rsidP="0056315A">
      <w:pPr>
        <w:rPr>
          <w:b/>
          <w:bCs/>
          <w:szCs w:val="20"/>
        </w:rPr>
      </w:pPr>
      <w:bookmarkStart w:id="68" w:name="_Toc96881084"/>
      <w:r w:rsidRPr="00876A65">
        <w:rPr>
          <w:rFonts w:cs="Arial"/>
          <w:b/>
        </w:rPr>
        <w:t xml:space="preserve">Ilustración </w:t>
      </w:r>
      <w:r w:rsidRPr="00876A65">
        <w:rPr>
          <w:rFonts w:cs="Arial"/>
          <w:b/>
        </w:rPr>
        <w:fldChar w:fldCharType="begin"/>
      </w:r>
      <w:r w:rsidRPr="00876A65">
        <w:rPr>
          <w:rFonts w:cs="Arial"/>
          <w:b/>
        </w:rPr>
        <w:instrText xml:space="preserve"> SEQ Ilustración \* ARABIC </w:instrText>
      </w:r>
      <w:r w:rsidRPr="00876A65">
        <w:rPr>
          <w:rFonts w:cs="Arial"/>
          <w:b/>
        </w:rPr>
        <w:fldChar w:fldCharType="separate"/>
      </w:r>
      <w:r w:rsidR="006E5C84">
        <w:rPr>
          <w:rFonts w:cs="Arial"/>
          <w:b/>
          <w:noProof/>
        </w:rPr>
        <w:t>9</w:t>
      </w:r>
      <w:r w:rsidRPr="00876A65">
        <w:rPr>
          <w:rFonts w:cs="Arial"/>
          <w:b/>
        </w:rPr>
        <w:fldChar w:fldCharType="end"/>
      </w:r>
      <w:r w:rsidRPr="00876A65">
        <w:rPr>
          <w:rFonts w:cs="Arial"/>
          <w:b/>
        </w:rPr>
        <w:t xml:space="preserve"> </w:t>
      </w:r>
      <w:r w:rsidRPr="000E7FD8">
        <w:rPr>
          <w:b/>
          <w:bCs/>
          <w:szCs w:val="20"/>
        </w:rPr>
        <w:t>Entrada de una persona en silla de ruedas en cabina del Teleférico de Montjuic</w:t>
      </w:r>
      <w:bookmarkEnd w:id="68"/>
    </w:p>
    <w:p w14:paraId="6013C402" w14:textId="59A535FD" w:rsidR="000E7FD8" w:rsidRPr="0056315A" w:rsidRDefault="000E7FD8" w:rsidP="000E7FD8">
      <w:pPr>
        <w:jc w:val="center"/>
      </w:pPr>
      <w:r w:rsidRPr="000E7FD8">
        <w:rPr>
          <w:noProof/>
        </w:rPr>
        <w:drawing>
          <wp:inline distT="0" distB="0" distL="0" distR="0" wp14:anchorId="4E376A04" wp14:editId="50E32B22">
            <wp:extent cx="2435550" cy="3240000"/>
            <wp:effectExtent l="0" t="0" r="3175" b="0"/>
            <wp:docPr id="897" name="Imagen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35550" cy="3240000"/>
                    </a:xfrm>
                    <a:prstGeom prst="rect">
                      <a:avLst/>
                    </a:prstGeom>
                    <a:noFill/>
                    <a:ln>
                      <a:noFill/>
                    </a:ln>
                  </pic:spPr>
                </pic:pic>
              </a:graphicData>
            </a:graphic>
          </wp:inline>
        </w:drawing>
      </w:r>
    </w:p>
    <w:p w14:paraId="0A7E50C0" w14:textId="1FCECD4C" w:rsidR="00F8167B" w:rsidRDefault="00DF73DB" w:rsidP="0031622B">
      <w:pPr>
        <w:jc w:val="center"/>
        <w:rPr>
          <w:i/>
          <w:iCs/>
          <w:szCs w:val="20"/>
        </w:rPr>
      </w:pPr>
      <w:r>
        <w:rPr>
          <w:i/>
          <w:iCs/>
          <w:szCs w:val="20"/>
        </w:rPr>
        <w:t xml:space="preserve">Fuente: </w:t>
      </w:r>
      <w:hyperlink r:id="rId51" w:history="1">
        <w:r w:rsidRPr="0002680A">
          <w:rPr>
            <w:rStyle w:val="Hipervnculo"/>
            <w:i/>
            <w:iCs/>
            <w:szCs w:val="20"/>
          </w:rPr>
          <w:t>https://www.simplyemma.co.uk/4-days-itinerary-wheelchair-accessible-barcelona/</w:t>
        </w:r>
      </w:hyperlink>
    </w:p>
    <w:p w14:paraId="2B2CA97A" w14:textId="2AADAF50" w:rsidR="00DF73DB" w:rsidRDefault="00DF73DB" w:rsidP="0031622B">
      <w:pPr>
        <w:jc w:val="center"/>
        <w:rPr>
          <w:i/>
          <w:iCs/>
          <w:szCs w:val="20"/>
        </w:rPr>
      </w:pPr>
    </w:p>
    <w:p w14:paraId="72128064" w14:textId="7A7405A0" w:rsidR="00315F0B" w:rsidRDefault="00DF73DB" w:rsidP="00F8167B">
      <w:pPr>
        <w:rPr>
          <w:sz w:val="22"/>
          <w:szCs w:val="22"/>
        </w:rPr>
      </w:pPr>
      <w:r w:rsidRPr="00DF73DB">
        <w:rPr>
          <w:sz w:val="22"/>
          <w:szCs w:val="22"/>
        </w:rPr>
        <w:t>Para cumplir estos criterios, el nivel de piso de cabina corresponde con el nivel de los</w:t>
      </w:r>
      <w:r>
        <w:rPr>
          <w:sz w:val="22"/>
          <w:szCs w:val="22"/>
        </w:rPr>
        <w:t xml:space="preserve"> </w:t>
      </w:r>
      <w:r w:rsidRPr="00DF73DB">
        <w:rPr>
          <w:sz w:val="22"/>
          <w:szCs w:val="22"/>
        </w:rPr>
        <w:t>andenes de la estación. Las cabinas son suficientemente altas (2,10 m. como mínimo),</w:t>
      </w:r>
      <w:r>
        <w:rPr>
          <w:sz w:val="22"/>
          <w:szCs w:val="22"/>
        </w:rPr>
        <w:t xml:space="preserve"> </w:t>
      </w:r>
      <w:r w:rsidRPr="00DF73DB">
        <w:rPr>
          <w:sz w:val="22"/>
          <w:szCs w:val="22"/>
        </w:rPr>
        <w:t>para que los pasajeros puedan acceder sin agacharse y la anchura de apertura de sus</w:t>
      </w:r>
      <w:r>
        <w:rPr>
          <w:sz w:val="22"/>
          <w:szCs w:val="22"/>
        </w:rPr>
        <w:t xml:space="preserve"> </w:t>
      </w:r>
      <w:r w:rsidRPr="00DF73DB">
        <w:rPr>
          <w:sz w:val="22"/>
          <w:szCs w:val="22"/>
        </w:rPr>
        <w:t>puertas suficiente para el ingreso de personas de movilidad reducida en silla de ruedas.</w:t>
      </w:r>
    </w:p>
    <w:p w14:paraId="5008D777" w14:textId="7E3ED24F" w:rsidR="002B5C66" w:rsidRDefault="002B5C66" w:rsidP="00F8167B">
      <w:pPr>
        <w:rPr>
          <w:sz w:val="22"/>
          <w:szCs w:val="22"/>
        </w:rPr>
      </w:pPr>
    </w:p>
    <w:p w14:paraId="18C66EE7" w14:textId="07D5AA10" w:rsidR="002B5C66" w:rsidRPr="002B5C66" w:rsidRDefault="002B5C66" w:rsidP="002B5C66">
      <w:pPr>
        <w:rPr>
          <w:rFonts w:cs="Arial"/>
          <w:bCs/>
          <w:sz w:val="22"/>
          <w:szCs w:val="22"/>
        </w:rPr>
      </w:pPr>
      <w:r w:rsidRPr="002B5C66">
        <w:rPr>
          <w:rFonts w:cs="Arial"/>
          <w:bCs/>
          <w:sz w:val="22"/>
          <w:szCs w:val="22"/>
        </w:rPr>
        <w:t>Las cabinas son cerradas, provistas de mecanismos de puertas de apertura y cierre automáticos de funcionamiento confiable. Existe un dispositivo de bloqueo automático que impide la apertura intempestiva de éstas. No obstante, existe la posibilidad de desbloqueo de las puertas desde el exterior, que será accionado por el rescatador en caso de producirse una evacuación vertical.</w:t>
      </w:r>
    </w:p>
    <w:p w14:paraId="0601631E" w14:textId="114A48A9" w:rsidR="002B5C66" w:rsidRDefault="002B5C66" w:rsidP="00F8167B">
      <w:pPr>
        <w:rPr>
          <w:rFonts w:cs="Arial"/>
          <w:b/>
        </w:rPr>
      </w:pPr>
    </w:p>
    <w:p w14:paraId="69D237B6" w14:textId="65D57E67" w:rsidR="003B0857" w:rsidRDefault="003B0857" w:rsidP="003B0857">
      <w:pPr>
        <w:rPr>
          <w:rFonts w:cs="Arial"/>
          <w:bCs/>
          <w:sz w:val="22"/>
          <w:szCs w:val="28"/>
        </w:rPr>
      </w:pPr>
      <w:r w:rsidRPr="003B0857">
        <w:rPr>
          <w:rFonts w:cs="Arial"/>
          <w:bCs/>
          <w:sz w:val="22"/>
          <w:szCs w:val="28"/>
        </w:rPr>
        <w:t>La apertura de las puertas permite la salida y entrada cómodamente de los pasajeros,</w:t>
      </w:r>
      <w:r>
        <w:rPr>
          <w:rFonts w:cs="Arial"/>
          <w:bCs/>
          <w:sz w:val="22"/>
          <w:szCs w:val="28"/>
        </w:rPr>
        <w:t xml:space="preserve"> </w:t>
      </w:r>
      <w:r w:rsidRPr="003B0857">
        <w:rPr>
          <w:rFonts w:cs="Arial"/>
          <w:bCs/>
          <w:sz w:val="22"/>
          <w:szCs w:val="28"/>
        </w:rPr>
        <w:t>incluyendo personas discapacitadas en sillas de ruedas.</w:t>
      </w:r>
    </w:p>
    <w:p w14:paraId="4A5F1A59" w14:textId="3D829582" w:rsidR="003B0857" w:rsidRDefault="003B0857" w:rsidP="003B0857">
      <w:pPr>
        <w:rPr>
          <w:rFonts w:cs="Arial"/>
          <w:bCs/>
          <w:sz w:val="22"/>
          <w:szCs w:val="28"/>
        </w:rPr>
      </w:pPr>
    </w:p>
    <w:p w14:paraId="55AE7983" w14:textId="5A781F5F" w:rsidR="003B0857" w:rsidRPr="003B0857" w:rsidRDefault="003B0857" w:rsidP="003B0857">
      <w:pPr>
        <w:rPr>
          <w:rFonts w:cs="Arial"/>
          <w:bCs/>
          <w:sz w:val="22"/>
          <w:szCs w:val="28"/>
        </w:rPr>
      </w:pPr>
      <w:r w:rsidRPr="003B0857">
        <w:rPr>
          <w:rFonts w:cs="Arial"/>
          <w:bCs/>
          <w:sz w:val="22"/>
          <w:szCs w:val="28"/>
        </w:rPr>
        <w:t>El chasis es de aluminio o acero galvanizado.</w:t>
      </w:r>
    </w:p>
    <w:p w14:paraId="188C72B2" w14:textId="77777777" w:rsidR="002B5C66" w:rsidRDefault="002B5C66" w:rsidP="00F8167B">
      <w:pPr>
        <w:rPr>
          <w:rFonts w:cs="Arial"/>
          <w:b/>
        </w:rPr>
      </w:pPr>
    </w:p>
    <w:p w14:paraId="3944C222" w14:textId="2DDE1412" w:rsidR="003B0857" w:rsidRPr="003B0857" w:rsidRDefault="003B0857" w:rsidP="003B0857">
      <w:pPr>
        <w:rPr>
          <w:b/>
          <w:bCs/>
          <w:szCs w:val="20"/>
        </w:rPr>
      </w:pPr>
      <w:r>
        <w:rPr>
          <w:rFonts w:cs="Arial"/>
          <w:b/>
        </w:rPr>
        <w:br w:type="page"/>
      </w:r>
      <w:bookmarkStart w:id="69" w:name="_Toc96881085"/>
      <w:r w:rsidRPr="00876A65">
        <w:rPr>
          <w:rFonts w:cs="Arial"/>
          <w:b/>
        </w:rPr>
        <w:lastRenderedPageBreak/>
        <w:t xml:space="preserve">Ilustración </w:t>
      </w:r>
      <w:r w:rsidRPr="00876A65">
        <w:rPr>
          <w:rFonts w:cs="Arial"/>
          <w:b/>
        </w:rPr>
        <w:fldChar w:fldCharType="begin"/>
      </w:r>
      <w:r w:rsidRPr="00876A65">
        <w:rPr>
          <w:rFonts w:cs="Arial"/>
          <w:b/>
        </w:rPr>
        <w:instrText xml:space="preserve"> SEQ Ilustración \* ARABIC </w:instrText>
      </w:r>
      <w:r w:rsidRPr="00876A65">
        <w:rPr>
          <w:rFonts w:cs="Arial"/>
          <w:b/>
        </w:rPr>
        <w:fldChar w:fldCharType="separate"/>
      </w:r>
      <w:r w:rsidR="006E5C84">
        <w:rPr>
          <w:rFonts w:cs="Arial"/>
          <w:b/>
          <w:noProof/>
        </w:rPr>
        <w:t>10</w:t>
      </w:r>
      <w:r w:rsidRPr="00876A65">
        <w:rPr>
          <w:rFonts w:cs="Arial"/>
          <w:b/>
        </w:rPr>
        <w:fldChar w:fldCharType="end"/>
      </w:r>
      <w:r w:rsidRPr="00876A65">
        <w:rPr>
          <w:rFonts w:cs="Arial"/>
          <w:b/>
        </w:rPr>
        <w:t xml:space="preserve"> </w:t>
      </w:r>
      <w:r w:rsidRPr="003B0857">
        <w:rPr>
          <w:b/>
          <w:bCs/>
          <w:szCs w:val="20"/>
        </w:rPr>
        <w:t>Nivel del piso de la cabina coincide con el nivel del andén (sin escalón). Línea</w:t>
      </w:r>
      <w:bookmarkEnd w:id="69"/>
    </w:p>
    <w:p w14:paraId="6BF6900F" w14:textId="2FA86198" w:rsidR="003B0857" w:rsidRDefault="003B0857" w:rsidP="003B0857">
      <w:pPr>
        <w:jc w:val="center"/>
        <w:rPr>
          <w:b/>
          <w:bCs/>
          <w:szCs w:val="20"/>
        </w:rPr>
      </w:pPr>
      <w:r w:rsidRPr="003B0857">
        <w:rPr>
          <w:b/>
          <w:bCs/>
          <w:szCs w:val="20"/>
        </w:rPr>
        <w:t>Verde de Mi Teleférico. La Paz</w:t>
      </w:r>
      <w:r>
        <w:rPr>
          <w:b/>
          <w:bCs/>
          <w:szCs w:val="20"/>
        </w:rPr>
        <w:t>, Bolivia</w:t>
      </w:r>
    </w:p>
    <w:p w14:paraId="69B4C661" w14:textId="4722ADA9" w:rsidR="003B0857" w:rsidRDefault="003B0857" w:rsidP="003B0857">
      <w:pPr>
        <w:jc w:val="center"/>
        <w:rPr>
          <w:b/>
          <w:bCs/>
          <w:szCs w:val="20"/>
        </w:rPr>
      </w:pPr>
      <w:r w:rsidRPr="003B0857">
        <w:rPr>
          <w:b/>
          <w:bCs/>
          <w:noProof/>
          <w:szCs w:val="20"/>
        </w:rPr>
        <w:drawing>
          <wp:inline distT="0" distB="0" distL="0" distR="0" wp14:anchorId="5C5B49D1" wp14:editId="75B54B9D">
            <wp:extent cx="3727450" cy="2473325"/>
            <wp:effectExtent l="0" t="0" r="6350" b="3175"/>
            <wp:docPr id="899" name="Imagen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27450" cy="2473325"/>
                    </a:xfrm>
                    <a:prstGeom prst="rect">
                      <a:avLst/>
                    </a:prstGeom>
                    <a:noFill/>
                    <a:ln>
                      <a:noFill/>
                    </a:ln>
                  </pic:spPr>
                </pic:pic>
              </a:graphicData>
            </a:graphic>
          </wp:inline>
        </w:drawing>
      </w:r>
    </w:p>
    <w:p w14:paraId="59816A2C" w14:textId="77777777" w:rsidR="003B0857" w:rsidRDefault="003B0857" w:rsidP="003B0857">
      <w:pPr>
        <w:jc w:val="center"/>
        <w:rPr>
          <w:rFonts w:cs="Arial"/>
          <w:bCs/>
        </w:rPr>
      </w:pPr>
      <w:r w:rsidRPr="00876A65">
        <w:rPr>
          <w:rFonts w:cs="Arial"/>
          <w:bCs/>
        </w:rPr>
        <w:t xml:space="preserve">Fuente: </w:t>
      </w:r>
      <w:r w:rsidRPr="005749E6">
        <w:rPr>
          <w:rFonts w:cs="Arial"/>
          <w:bCs/>
        </w:rPr>
        <w:t>Informe Estudio de Línea</w:t>
      </w:r>
      <w:r>
        <w:rPr>
          <w:rFonts w:cs="Arial"/>
          <w:bCs/>
        </w:rPr>
        <w:t xml:space="preserve"> (V2). Componente electromecánico. </w:t>
      </w:r>
      <w:r w:rsidRPr="00876A65">
        <w:rPr>
          <w:rFonts w:cs="Arial"/>
          <w:bCs/>
        </w:rPr>
        <w:t>Consorcio CS</w:t>
      </w:r>
      <w:r>
        <w:rPr>
          <w:rFonts w:cs="Arial"/>
          <w:bCs/>
        </w:rPr>
        <w:t>, 2021.</w:t>
      </w:r>
    </w:p>
    <w:p w14:paraId="54C13CD4" w14:textId="694E56CF" w:rsidR="003B0857" w:rsidRDefault="003B0857">
      <w:pPr>
        <w:jc w:val="left"/>
        <w:rPr>
          <w:rFonts w:cs="Arial"/>
          <w:b/>
        </w:rPr>
      </w:pPr>
    </w:p>
    <w:p w14:paraId="7D652FEB" w14:textId="7F8F8FA4" w:rsidR="004441AA" w:rsidRPr="00CB4D6E" w:rsidRDefault="004441AA" w:rsidP="000E4F9B">
      <w:pPr>
        <w:rPr>
          <w:rFonts w:cs="Arial"/>
          <w:bCs/>
          <w:sz w:val="22"/>
          <w:szCs w:val="28"/>
        </w:rPr>
      </w:pPr>
      <w:r w:rsidRPr="00CB4D6E">
        <w:rPr>
          <w:rFonts w:cs="Arial"/>
          <w:bCs/>
          <w:sz w:val="22"/>
          <w:szCs w:val="28"/>
        </w:rPr>
        <w:t>Las cabinas cuentan con una iluminación interna para las horas nocturnas de funcionamiento del sistema de transporte. Su nivel de iluminación será de al menos diez luxes (10 lx) dentro de la</w:t>
      </w:r>
      <w:r w:rsidR="000E4F9B" w:rsidRPr="00CB4D6E">
        <w:rPr>
          <w:rFonts w:cs="Arial"/>
          <w:bCs/>
          <w:sz w:val="22"/>
          <w:szCs w:val="28"/>
        </w:rPr>
        <w:t xml:space="preserve"> </w:t>
      </w:r>
      <w:r w:rsidRPr="00CB4D6E">
        <w:rPr>
          <w:rFonts w:cs="Arial"/>
          <w:bCs/>
          <w:sz w:val="22"/>
          <w:szCs w:val="28"/>
        </w:rPr>
        <w:t>cabina. Para ello, cuentan con una fuente de alimentación propia (baterías), las cuáles se cargan a cada paso en estación gracias a raíles electrificados que les proporcionan alimentación eléctrica, o bien, mediante paneles solares.</w:t>
      </w:r>
    </w:p>
    <w:p w14:paraId="725235FD" w14:textId="77777777" w:rsidR="002B5C66" w:rsidRDefault="002B5C66" w:rsidP="00F8167B">
      <w:pPr>
        <w:rPr>
          <w:b/>
          <w:bCs/>
          <w:szCs w:val="20"/>
        </w:rPr>
      </w:pPr>
    </w:p>
    <w:p w14:paraId="04097DFE" w14:textId="77777777" w:rsidR="00CB4D6E" w:rsidRPr="00447E04" w:rsidRDefault="00CB4D6E" w:rsidP="00CB4D6E">
      <w:pPr>
        <w:rPr>
          <w:sz w:val="22"/>
          <w:szCs w:val="22"/>
        </w:rPr>
      </w:pPr>
      <w:r w:rsidRPr="00447E04">
        <w:rPr>
          <w:sz w:val="22"/>
          <w:szCs w:val="22"/>
          <w:u w:val="single"/>
        </w:rPr>
        <w:t>Ventanas</w:t>
      </w:r>
      <w:r w:rsidRPr="00447E04">
        <w:rPr>
          <w:sz w:val="22"/>
          <w:szCs w:val="22"/>
        </w:rPr>
        <w:t>: Para la ventilación de la cabina se ubicará una ventana tipo persiana basculante con el fin de permitir entrada de aire. En el hueco de la ventana se colocará une reja o similar para evitar que los pasajeros lancen objetos por ella.</w:t>
      </w:r>
    </w:p>
    <w:p w14:paraId="7739DD0C" w14:textId="77777777" w:rsidR="00CB4D6E" w:rsidRPr="00447E04" w:rsidRDefault="00CB4D6E" w:rsidP="00CB4D6E">
      <w:pPr>
        <w:rPr>
          <w:sz w:val="22"/>
          <w:szCs w:val="22"/>
        </w:rPr>
      </w:pPr>
    </w:p>
    <w:p w14:paraId="68D4A648" w14:textId="29E57F0F" w:rsidR="004F59A6" w:rsidRDefault="004F59A6" w:rsidP="004F59A6">
      <w:pPr>
        <w:rPr>
          <w:sz w:val="22"/>
          <w:szCs w:val="22"/>
        </w:rPr>
      </w:pPr>
      <w:r w:rsidRPr="00447E04">
        <w:rPr>
          <w:sz w:val="22"/>
          <w:szCs w:val="22"/>
        </w:rPr>
        <w:t xml:space="preserve">Las cabinas están unidas al cable gracias a un brazo de suspensión, de perfil tubular, el cual dispone de una pinza a su extremidad. Esta pinza transmitirá un par de apriete al cable para que el vehículo no deslice. </w:t>
      </w:r>
    </w:p>
    <w:p w14:paraId="64483458" w14:textId="410D0243" w:rsidR="00447E04" w:rsidRDefault="00447E04" w:rsidP="004F59A6">
      <w:pPr>
        <w:rPr>
          <w:sz w:val="22"/>
          <w:szCs w:val="22"/>
        </w:rPr>
      </w:pPr>
    </w:p>
    <w:p w14:paraId="49784C4E" w14:textId="77777777" w:rsidR="004F59A6" w:rsidRPr="00447E04" w:rsidRDefault="004F59A6" w:rsidP="004F59A6">
      <w:pPr>
        <w:rPr>
          <w:sz w:val="22"/>
          <w:szCs w:val="22"/>
        </w:rPr>
      </w:pPr>
      <w:r w:rsidRPr="00447E04">
        <w:rPr>
          <w:sz w:val="22"/>
          <w:szCs w:val="22"/>
        </w:rPr>
        <w:t>La superficie útil de la cabina es de como mínimo 4.4 m². Por lo tanto, el factor de comodidad es como mínimo igual a 2.3 pasajeros/m².</w:t>
      </w:r>
    </w:p>
    <w:p w14:paraId="4C9BCBEA" w14:textId="77777777" w:rsidR="004F59A6" w:rsidRDefault="004F59A6" w:rsidP="004F59A6"/>
    <w:p w14:paraId="4D334906" w14:textId="151A007E" w:rsidR="004F59A6" w:rsidRPr="004F59A6" w:rsidRDefault="004F59A6" w:rsidP="004F59A6">
      <w:pPr>
        <w:rPr>
          <w:sz w:val="22"/>
          <w:szCs w:val="28"/>
        </w:rPr>
      </w:pPr>
      <w:r w:rsidRPr="004F59A6">
        <w:rPr>
          <w:b/>
          <w:bCs/>
          <w:sz w:val="22"/>
          <w:szCs w:val="28"/>
        </w:rPr>
        <w:t>Nota:</w:t>
      </w:r>
      <w:r w:rsidRPr="004F59A6">
        <w:rPr>
          <w:sz w:val="22"/>
          <w:szCs w:val="28"/>
        </w:rPr>
        <w:t xml:space="preserve"> Como </w:t>
      </w:r>
      <w:r w:rsidR="008E68DA">
        <w:rPr>
          <w:sz w:val="22"/>
          <w:szCs w:val="28"/>
        </w:rPr>
        <w:t xml:space="preserve">parte de los comentarios que se incluyen en el informe de estudio de Línea, del componente electromecánico de la consultoría, </w:t>
      </w:r>
      <w:r w:rsidRPr="004F59A6">
        <w:rPr>
          <w:sz w:val="22"/>
          <w:szCs w:val="28"/>
        </w:rPr>
        <w:t>se recomienda dejar abierta la posibilidad de que, en fase de licitación de las obras de construcción, los postores puedan proponer soluciones que incorporen cabinas de 12 plazas sentadas.</w:t>
      </w:r>
    </w:p>
    <w:p w14:paraId="70AD122F" w14:textId="77777777" w:rsidR="004F59A6" w:rsidRPr="004F59A6" w:rsidRDefault="004F59A6" w:rsidP="004F59A6">
      <w:pPr>
        <w:rPr>
          <w:sz w:val="22"/>
          <w:szCs w:val="28"/>
        </w:rPr>
      </w:pPr>
    </w:p>
    <w:p w14:paraId="62519D11" w14:textId="2B582C6D" w:rsidR="004F59A6" w:rsidRPr="004F59A6" w:rsidRDefault="004F59A6" w:rsidP="004F59A6">
      <w:pPr>
        <w:rPr>
          <w:sz w:val="22"/>
          <w:szCs w:val="28"/>
        </w:rPr>
      </w:pPr>
      <w:r w:rsidRPr="004F59A6">
        <w:rPr>
          <w:sz w:val="22"/>
          <w:szCs w:val="28"/>
        </w:rPr>
        <w:t>El uso de cabinas de mayor capacidad se traduce en la necesidad de un número de vehículos menor (reducción proporcional al aumento de la capacidad, es decir que se necesitarían un 20% menos vehículos que utilizando cabinas de 10 pasajeros, para una misma capacidad de transporte), lo que significa un ahorro en operación y mantenimiento.</w:t>
      </w:r>
    </w:p>
    <w:p w14:paraId="14BBF2BC" w14:textId="77777777" w:rsidR="004F59A6" w:rsidRDefault="004F59A6" w:rsidP="004F59A6">
      <w:pPr>
        <w:rPr>
          <w:sz w:val="22"/>
          <w:szCs w:val="28"/>
        </w:rPr>
      </w:pPr>
      <w:r w:rsidRPr="004F59A6">
        <w:rPr>
          <w:sz w:val="22"/>
          <w:szCs w:val="28"/>
        </w:rPr>
        <w:lastRenderedPageBreak/>
        <w:t>Por otro lado, al aumentar la cadencia entre vehículos en un 20% gracias al uso de cabinas de mayor capacidad, se aumenta asimismo la distancia entre vehículos en estación y en línea lo que permite mejorar la disponibilidad (al aumentar el margen entre vehículos, se reducen las paradas por el sistema anticolisión).</w:t>
      </w:r>
    </w:p>
    <w:p w14:paraId="7C257A55" w14:textId="77777777" w:rsidR="00C470F4" w:rsidRDefault="00C470F4" w:rsidP="004F59A6">
      <w:pPr>
        <w:rPr>
          <w:sz w:val="22"/>
          <w:szCs w:val="28"/>
        </w:rPr>
      </w:pPr>
    </w:p>
    <w:p w14:paraId="57998FF3" w14:textId="43E070A0" w:rsidR="00C470F4" w:rsidRDefault="00C470F4" w:rsidP="004F59A6">
      <w:pPr>
        <w:rPr>
          <w:sz w:val="22"/>
          <w:szCs w:val="28"/>
        </w:rPr>
      </w:pPr>
      <w:r w:rsidRPr="00C470F4">
        <w:rPr>
          <w:sz w:val="22"/>
          <w:szCs w:val="28"/>
        </w:rPr>
        <w:t xml:space="preserve">Las implicaciones </w:t>
      </w:r>
      <w:r w:rsidR="008E68DA">
        <w:rPr>
          <w:sz w:val="22"/>
          <w:szCs w:val="28"/>
        </w:rPr>
        <w:t xml:space="preserve">que lo anterior tendría </w:t>
      </w:r>
      <w:r w:rsidRPr="00C470F4">
        <w:rPr>
          <w:sz w:val="22"/>
          <w:szCs w:val="28"/>
        </w:rPr>
        <w:t>sobre el diseño</w:t>
      </w:r>
      <w:r w:rsidR="008E68DA">
        <w:rPr>
          <w:sz w:val="22"/>
          <w:szCs w:val="28"/>
        </w:rPr>
        <w:t xml:space="preserve"> elaborado por la presente consultoría, consistirían en</w:t>
      </w:r>
      <w:r w:rsidR="00A02986">
        <w:rPr>
          <w:rStyle w:val="Refdenotaalpie"/>
          <w:sz w:val="22"/>
          <w:szCs w:val="28"/>
        </w:rPr>
        <w:footnoteReference w:id="2"/>
      </w:r>
      <w:r w:rsidRPr="00C470F4">
        <w:rPr>
          <w:sz w:val="22"/>
          <w:szCs w:val="28"/>
        </w:rPr>
        <w:t>:</w:t>
      </w:r>
    </w:p>
    <w:p w14:paraId="27215E4F" w14:textId="77777777" w:rsidR="00C470F4" w:rsidRDefault="00C470F4" w:rsidP="004F59A6">
      <w:pPr>
        <w:rPr>
          <w:sz w:val="22"/>
          <w:szCs w:val="28"/>
        </w:rPr>
      </w:pPr>
    </w:p>
    <w:p w14:paraId="0B03B5F9" w14:textId="77777777" w:rsidR="00C470F4" w:rsidRDefault="00C470F4" w:rsidP="00C470F4">
      <w:pPr>
        <w:rPr>
          <w:sz w:val="22"/>
          <w:szCs w:val="28"/>
        </w:rPr>
      </w:pPr>
      <w:r w:rsidRPr="00C470F4">
        <w:rPr>
          <w:rFonts w:ascii="Segoe UI Symbol" w:hAnsi="Segoe UI Symbol" w:cs="Segoe UI Symbol"/>
          <w:sz w:val="22"/>
          <w:szCs w:val="28"/>
        </w:rPr>
        <w:t>✓</w:t>
      </w:r>
      <w:r w:rsidRPr="00C470F4">
        <w:rPr>
          <w:sz w:val="22"/>
          <w:szCs w:val="28"/>
        </w:rPr>
        <w:t xml:space="preserve"> un ligero aumento del ancho de v</w:t>
      </w:r>
      <w:r w:rsidRPr="00C470F4">
        <w:rPr>
          <w:rFonts w:cs="Arial"/>
          <w:sz w:val="22"/>
          <w:szCs w:val="28"/>
        </w:rPr>
        <w:t>í</w:t>
      </w:r>
      <w:r w:rsidRPr="00C470F4">
        <w:rPr>
          <w:sz w:val="22"/>
          <w:szCs w:val="28"/>
        </w:rPr>
        <w:t>a necesario (de aproximadamente 6,60 m,</w:t>
      </w:r>
      <w:r>
        <w:rPr>
          <w:sz w:val="22"/>
          <w:szCs w:val="28"/>
        </w:rPr>
        <w:t xml:space="preserve"> </w:t>
      </w:r>
      <w:r w:rsidRPr="00C470F4">
        <w:rPr>
          <w:sz w:val="22"/>
          <w:szCs w:val="28"/>
        </w:rPr>
        <w:t>mientras que el valor promedio para cabinas de 10 plazas es de 6,40)</w:t>
      </w:r>
      <w:r>
        <w:rPr>
          <w:sz w:val="22"/>
          <w:szCs w:val="28"/>
        </w:rPr>
        <w:t>.</w:t>
      </w:r>
    </w:p>
    <w:p w14:paraId="55216476" w14:textId="77777777" w:rsidR="00C470F4" w:rsidRDefault="00C470F4" w:rsidP="00C470F4">
      <w:pPr>
        <w:rPr>
          <w:sz w:val="22"/>
          <w:szCs w:val="28"/>
        </w:rPr>
      </w:pPr>
    </w:p>
    <w:p w14:paraId="19DDC968" w14:textId="33A5CF36" w:rsidR="00C470F4" w:rsidRDefault="00C470F4" w:rsidP="00C470F4">
      <w:pPr>
        <w:rPr>
          <w:sz w:val="22"/>
          <w:szCs w:val="28"/>
        </w:rPr>
      </w:pPr>
      <w:r w:rsidRPr="00C470F4">
        <w:rPr>
          <w:rFonts w:ascii="Segoe UI Symbol" w:hAnsi="Segoe UI Symbol" w:cs="Segoe UI Symbol"/>
          <w:sz w:val="22"/>
          <w:szCs w:val="28"/>
        </w:rPr>
        <w:t>✓</w:t>
      </w:r>
      <w:r w:rsidRPr="00C470F4">
        <w:rPr>
          <w:sz w:val="22"/>
          <w:szCs w:val="28"/>
        </w:rPr>
        <w:t xml:space="preserve"> un ligero incremento del anch</w:t>
      </w:r>
      <w:r w:rsidR="008E68DA">
        <w:rPr>
          <w:sz w:val="22"/>
          <w:szCs w:val="28"/>
        </w:rPr>
        <w:t>o</w:t>
      </w:r>
      <w:r w:rsidRPr="00C470F4">
        <w:rPr>
          <w:sz w:val="22"/>
          <w:szCs w:val="28"/>
        </w:rPr>
        <w:t xml:space="preserve"> de la zona de paso de cabinas, que se traduce</w:t>
      </w:r>
      <w:r>
        <w:rPr>
          <w:sz w:val="22"/>
          <w:szCs w:val="28"/>
        </w:rPr>
        <w:t xml:space="preserve"> </w:t>
      </w:r>
      <w:r w:rsidR="008E68DA">
        <w:rPr>
          <w:sz w:val="22"/>
          <w:szCs w:val="28"/>
        </w:rPr>
        <w:t xml:space="preserve">en </w:t>
      </w:r>
      <w:r w:rsidRPr="00C470F4">
        <w:rPr>
          <w:sz w:val="22"/>
          <w:szCs w:val="28"/>
        </w:rPr>
        <w:t xml:space="preserve">un ligero estrechamiento de los andenes </w:t>
      </w:r>
      <w:r w:rsidR="008E68DA">
        <w:rPr>
          <w:sz w:val="22"/>
          <w:szCs w:val="28"/>
        </w:rPr>
        <w:t xml:space="preserve">al interior de las estaciones </w:t>
      </w:r>
      <w:r w:rsidRPr="00C470F4">
        <w:rPr>
          <w:sz w:val="22"/>
          <w:szCs w:val="28"/>
        </w:rPr>
        <w:t>(aproximadamente 30 cm por lado).</w:t>
      </w:r>
    </w:p>
    <w:p w14:paraId="29BB3729" w14:textId="77777777" w:rsidR="00C470F4" w:rsidRDefault="00C470F4" w:rsidP="00C470F4">
      <w:pPr>
        <w:rPr>
          <w:sz w:val="22"/>
          <w:szCs w:val="28"/>
        </w:rPr>
      </w:pPr>
    </w:p>
    <w:p w14:paraId="6189EF6B" w14:textId="4C273DAA" w:rsidR="003A36E1" w:rsidRPr="004F59A6" w:rsidRDefault="00C470F4" w:rsidP="00C470F4">
      <w:pPr>
        <w:rPr>
          <w:b/>
          <w:sz w:val="24"/>
        </w:rPr>
      </w:pPr>
      <w:r w:rsidRPr="00C470F4">
        <w:rPr>
          <w:sz w:val="22"/>
          <w:szCs w:val="28"/>
        </w:rPr>
        <w:t>Cabe destacar que la primera instalación urbana que incorpora vehículos de 12 plazas es</w:t>
      </w:r>
      <w:r>
        <w:rPr>
          <w:sz w:val="22"/>
          <w:szCs w:val="28"/>
        </w:rPr>
        <w:t xml:space="preserve"> </w:t>
      </w:r>
      <w:r w:rsidRPr="00C470F4">
        <w:rPr>
          <w:sz w:val="22"/>
          <w:szCs w:val="28"/>
        </w:rPr>
        <w:t>la línea P de Medellín, inaugurada en junio de 2021. Es posiblemente por este motivo</w:t>
      </w:r>
      <w:r>
        <w:rPr>
          <w:sz w:val="22"/>
          <w:szCs w:val="28"/>
        </w:rPr>
        <w:t xml:space="preserve"> </w:t>
      </w:r>
      <w:r w:rsidRPr="00C470F4">
        <w:rPr>
          <w:sz w:val="22"/>
          <w:szCs w:val="28"/>
        </w:rPr>
        <w:t>que, el INFORME PARÁMETROS GENERALES PARA EL PROYECTO CABLE AÉREO</w:t>
      </w:r>
      <w:r>
        <w:rPr>
          <w:sz w:val="22"/>
          <w:szCs w:val="28"/>
        </w:rPr>
        <w:t xml:space="preserve"> </w:t>
      </w:r>
      <w:r w:rsidRPr="00C470F4">
        <w:rPr>
          <w:sz w:val="22"/>
          <w:szCs w:val="28"/>
        </w:rPr>
        <w:t>SAN CRISTÓBAL de junio de 2020 elaborado por Transmilenio se limitara a proponer</w:t>
      </w:r>
      <w:r>
        <w:rPr>
          <w:sz w:val="22"/>
          <w:szCs w:val="28"/>
        </w:rPr>
        <w:t xml:space="preserve"> </w:t>
      </w:r>
      <w:r w:rsidRPr="00C470F4">
        <w:rPr>
          <w:sz w:val="22"/>
          <w:szCs w:val="28"/>
        </w:rPr>
        <w:t>vehículos de 10 plazas. Destacar asimismo que, a fecha de redacción del presente</w:t>
      </w:r>
      <w:r>
        <w:rPr>
          <w:sz w:val="22"/>
          <w:szCs w:val="28"/>
        </w:rPr>
        <w:t xml:space="preserve"> </w:t>
      </w:r>
      <w:r w:rsidRPr="00C470F4">
        <w:rPr>
          <w:sz w:val="22"/>
          <w:szCs w:val="28"/>
        </w:rPr>
        <w:t>proyecto no todos los proveedores de sistemas cuentan con vehículos de 12 plazas, lo</w:t>
      </w:r>
      <w:r>
        <w:rPr>
          <w:sz w:val="22"/>
          <w:szCs w:val="28"/>
        </w:rPr>
        <w:t xml:space="preserve"> </w:t>
      </w:r>
      <w:r w:rsidRPr="00C470F4">
        <w:rPr>
          <w:sz w:val="22"/>
          <w:szCs w:val="28"/>
        </w:rPr>
        <w:t>que conlleva a elaborarlo previendo cabinas de 10 plazas, con el objetivo de favorecer la</w:t>
      </w:r>
      <w:r>
        <w:rPr>
          <w:sz w:val="22"/>
          <w:szCs w:val="28"/>
        </w:rPr>
        <w:t xml:space="preserve"> </w:t>
      </w:r>
      <w:r w:rsidRPr="00C470F4">
        <w:rPr>
          <w:sz w:val="22"/>
          <w:szCs w:val="28"/>
        </w:rPr>
        <w:t>competencia en el futuro proceso de licitación.</w:t>
      </w:r>
      <w:bookmarkEnd w:id="5"/>
      <w:bookmarkEnd w:id="6"/>
      <w:bookmarkEnd w:id="7"/>
      <w:bookmarkEnd w:id="8"/>
      <w:bookmarkEnd w:id="9"/>
      <w:bookmarkEnd w:id="10"/>
      <w:bookmarkEnd w:id="11"/>
      <w:bookmarkEnd w:id="12"/>
      <w:bookmarkEnd w:id="13"/>
      <w:bookmarkEnd w:id="14"/>
      <w:bookmarkEnd w:id="15"/>
      <w:bookmarkEnd w:id="47"/>
    </w:p>
    <w:sectPr w:rsidR="003A36E1" w:rsidRPr="004F59A6" w:rsidSect="00053CFF">
      <w:headerReference w:type="even" r:id="rId53"/>
      <w:headerReference w:type="default" r:id="rId54"/>
      <w:footerReference w:type="default" r:id="rId55"/>
      <w:headerReference w:type="first" r:id="rId56"/>
      <w:pgSz w:w="12240" w:h="15840" w:code="1"/>
      <w:pgMar w:top="1701" w:right="1701" w:bottom="1701" w:left="1701" w:header="851" w:footer="11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9E93AF" w14:textId="77777777" w:rsidR="005D4BB4" w:rsidRDefault="005D4BB4" w:rsidP="00AA6330">
      <w:r>
        <w:separator/>
      </w:r>
    </w:p>
  </w:endnote>
  <w:endnote w:type="continuationSeparator" w:id="0">
    <w:p w14:paraId="5671657A" w14:textId="77777777" w:rsidR="005D4BB4" w:rsidRDefault="005D4BB4" w:rsidP="00AA63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Arial MT">
    <w:altName w:val="Arial"/>
    <w:charset w:val="01"/>
    <w:family w:val="swiss"/>
    <w:pitch w:val="variable"/>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5316564"/>
      <w:docPartObj>
        <w:docPartGallery w:val="Page Numbers (Bottom of Page)"/>
        <w:docPartUnique/>
      </w:docPartObj>
    </w:sdtPr>
    <w:sdtContent>
      <w:p w14:paraId="2A297849" w14:textId="77777777" w:rsidR="00053CFF" w:rsidRPr="00F76845" w:rsidRDefault="00053CFF" w:rsidP="00053CFF">
        <w:pPr>
          <w:jc w:val="center"/>
        </w:pPr>
        <w:r>
          <w:rPr>
            <w:noProof/>
            <w:lang w:val="es-MX" w:eastAsia="es-MX"/>
          </w:rPr>
          <mc:AlternateContent>
            <mc:Choice Requires="wps">
              <w:drawing>
                <wp:anchor distT="0" distB="0" distL="114300" distR="114300" simplePos="0" relativeHeight="251691008" behindDoc="0" locked="0" layoutInCell="1" allowOverlap="1" wp14:anchorId="13F85579" wp14:editId="38F3CB57">
                  <wp:simplePos x="0" y="0"/>
                  <wp:positionH relativeFrom="column">
                    <wp:posOffset>0</wp:posOffset>
                  </wp:positionH>
                  <wp:positionV relativeFrom="paragraph">
                    <wp:posOffset>-474</wp:posOffset>
                  </wp:positionV>
                  <wp:extent cx="5600700" cy="0"/>
                  <wp:effectExtent l="0" t="0" r="0" b="0"/>
                  <wp:wrapNone/>
                  <wp:docPr id="7" name="Conector recto 7"/>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5F2D0A" id="Conector recto 7"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0,-.05pt" to="441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" strokecolor="#7f7f7f [1612]" strokeweight="1.25pt"/>
              </w:pict>
            </mc:Fallback>
          </mc:AlternateContent>
        </w:r>
        <w:r w:rsidRPr="00F76845">
          <w:fldChar w:fldCharType="begin"/>
        </w:r>
        <w:r w:rsidRPr="00F76845">
          <w:instrText>PAGE   \* MERGEFORMAT</w:instrText>
        </w:r>
        <w:r w:rsidRPr="00F76845">
          <w:fldChar w:fldCharType="separate"/>
        </w:r>
        <w:r>
          <w:t>1</w:t>
        </w:r>
        <w:r w:rsidRPr="00F76845">
          <w:fldChar w:fldCharType="end"/>
        </w:r>
      </w:p>
    </w:sdtContent>
  </w:sdt>
  <w:p w14:paraId="2CE6A829" w14:textId="77777777" w:rsidR="00C73CD5" w:rsidRDefault="00C73CD5" w:rsidP="00B3205E">
    <w:pPr>
      <w:pStyle w:val="Piedepgina"/>
    </w:pPr>
  </w:p>
  <w:p w14:paraId="27CDE7CA" w14:textId="77777777" w:rsidR="00C73CD5" w:rsidRDefault="00C73CD5" w:rsidP="004213DF"/>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41887948"/>
      <w:docPartObj>
        <w:docPartGallery w:val="Page Numbers (Bottom of Page)"/>
        <w:docPartUnique/>
      </w:docPartObj>
    </w:sdtPr>
    <w:sdtEndPr>
      <w:rPr>
        <w:sz w:val="14"/>
      </w:rPr>
    </w:sdtEndPr>
    <w:sdtContent>
      <w:sdt>
        <w:sdtPr>
          <w:id w:val="-130491346"/>
          <w:docPartObj>
            <w:docPartGallery w:val="Page Numbers (Bottom of Page)"/>
            <w:docPartUnique/>
          </w:docPartObj>
        </w:sdtPr>
        <w:sdtContent>
          <w:p w14:paraId="1441767F" w14:textId="77777777" w:rsidR="00053CFF" w:rsidRPr="00F76845" w:rsidRDefault="00053CFF" w:rsidP="00053CFF">
            <w:pPr>
              <w:jc w:val="center"/>
            </w:pPr>
            <w:r>
              <w:rPr>
                <w:noProof/>
                <w:lang w:val="es-MX" w:eastAsia="es-MX"/>
              </w:rPr>
              <mc:AlternateContent>
                <mc:Choice Requires="wps">
                  <w:drawing>
                    <wp:anchor distT="0" distB="0" distL="114300" distR="114300" simplePos="0" relativeHeight="251695104" behindDoc="0" locked="0" layoutInCell="1" allowOverlap="1" wp14:anchorId="70CE6F42" wp14:editId="3A8F1B75">
                      <wp:simplePos x="0" y="0"/>
                      <wp:positionH relativeFrom="column">
                        <wp:posOffset>0</wp:posOffset>
                      </wp:positionH>
                      <wp:positionV relativeFrom="paragraph">
                        <wp:posOffset>-474</wp:posOffset>
                      </wp:positionV>
                      <wp:extent cx="5600700" cy="0"/>
                      <wp:effectExtent l="0" t="0" r="0" b="0"/>
                      <wp:wrapNone/>
                      <wp:docPr id="14" name="Conector recto 14"/>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15CE9D" id="Conector recto 14" o:spid="_x0000_s1026" style="position:absolute;z-index:251695104;visibility:visible;mso-wrap-style:square;mso-wrap-distance-left:9pt;mso-wrap-distance-top:0;mso-wrap-distance-right:9pt;mso-wrap-distance-bottom:0;mso-position-horizontal:absolute;mso-position-horizontal-relative:text;mso-position-vertical:absolute;mso-position-vertical-relative:text" from="0,-.05pt" to="441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" strokecolor="#7f7f7f [1612]" strokeweight="1.25pt"/>
                  </w:pict>
                </mc:Fallback>
              </mc:AlternateContent>
            </w:r>
            <w:r w:rsidRPr="00F76845">
              <w:fldChar w:fldCharType="begin"/>
            </w:r>
            <w:r w:rsidRPr="00F76845">
              <w:instrText>PAGE   \* MERGEFORMAT</w:instrText>
            </w:r>
            <w:r w:rsidRPr="00F76845">
              <w:fldChar w:fldCharType="separate"/>
            </w:r>
            <w:r>
              <w:t>2</w:t>
            </w:r>
            <w:r w:rsidRPr="00F76845">
              <w:fldChar w:fldCharType="end"/>
            </w:r>
          </w:p>
        </w:sdtContent>
      </w:sdt>
      <w:p w14:paraId="0FCF1414" w14:textId="2E6B98B7" w:rsidR="00C73CD5" w:rsidRDefault="005D4BB4" w:rsidP="007C4E2D">
        <w:pPr>
          <w:pStyle w:val="Piedepgina"/>
          <w:jc w:val="center"/>
        </w:pPr>
      </w:p>
    </w:sdtContent>
  </w:sdt>
  <w:p w14:paraId="1641FC37" w14:textId="77777777" w:rsidR="00C73CD5" w:rsidRDefault="00C73CD5">
    <w:pPr>
      <w:pStyle w:val="Piedepgina"/>
      <w:jc w:val="center"/>
    </w:pPr>
  </w:p>
  <w:p w14:paraId="7C757F40" w14:textId="77777777" w:rsidR="00C73CD5" w:rsidRDefault="00C73CD5" w:rsidP="002832B6">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77296296"/>
      <w:docPartObj>
        <w:docPartGallery w:val="Page Numbers (Bottom of Page)"/>
        <w:docPartUnique/>
      </w:docPartObj>
    </w:sdtPr>
    <w:sdtEndPr>
      <w:rPr>
        <w:sz w:val="14"/>
      </w:rPr>
    </w:sdtEndPr>
    <w:sdtContent>
      <w:sdt>
        <w:sdtPr>
          <w:id w:val="-216968810"/>
          <w:docPartObj>
            <w:docPartGallery w:val="Page Numbers (Bottom of Page)"/>
            <w:docPartUnique/>
          </w:docPartObj>
        </w:sdtPr>
        <w:sdtContent>
          <w:p w14:paraId="178BA509" w14:textId="77777777" w:rsidR="00053CFF" w:rsidRPr="00F76845" w:rsidRDefault="00053CFF" w:rsidP="00053CFF">
            <w:pPr>
              <w:jc w:val="center"/>
            </w:pPr>
            <w:r>
              <w:rPr>
                <w:noProof/>
                <w:lang w:val="es-MX" w:eastAsia="es-MX"/>
              </w:rPr>
              <mc:AlternateContent>
                <mc:Choice Requires="wps">
                  <w:drawing>
                    <wp:anchor distT="0" distB="0" distL="114300" distR="114300" simplePos="0" relativeHeight="251697152" behindDoc="0" locked="0" layoutInCell="1" allowOverlap="1" wp14:anchorId="35B7F79A" wp14:editId="6DA2A6C2">
                      <wp:simplePos x="0" y="0"/>
                      <wp:positionH relativeFrom="column">
                        <wp:posOffset>0</wp:posOffset>
                      </wp:positionH>
                      <wp:positionV relativeFrom="paragraph">
                        <wp:posOffset>-474</wp:posOffset>
                      </wp:positionV>
                      <wp:extent cx="5600700" cy="0"/>
                      <wp:effectExtent l="0" t="0" r="0" b="0"/>
                      <wp:wrapNone/>
                      <wp:docPr id="15" name="Conector recto 15"/>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307C78" id="Conector recto 15" o:spid="_x0000_s1026" style="position:absolute;z-index:251697152;visibility:visible;mso-wrap-style:square;mso-wrap-distance-left:9pt;mso-wrap-distance-top:0;mso-wrap-distance-right:9pt;mso-wrap-distance-bottom:0;mso-position-horizontal:absolute;mso-position-horizontal-relative:text;mso-position-vertical:absolute;mso-position-vertical-relative:text" from="0,-.05pt" to="441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" strokecolor="#7f7f7f [1612]" strokeweight="1.25pt"/>
                  </w:pict>
                </mc:Fallback>
              </mc:AlternateContent>
            </w:r>
            <w:r w:rsidRPr="00F76845">
              <w:fldChar w:fldCharType="begin"/>
            </w:r>
            <w:r w:rsidRPr="00F76845">
              <w:instrText>PAGE   \* MERGEFORMAT</w:instrText>
            </w:r>
            <w:r w:rsidRPr="00F76845">
              <w:fldChar w:fldCharType="separate"/>
            </w:r>
            <w:r>
              <w:t>2</w:t>
            </w:r>
            <w:r w:rsidRPr="00F76845">
              <w:fldChar w:fldCharType="end"/>
            </w:r>
          </w:p>
        </w:sdtContent>
      </w:sdt>
      <w:p w14:paraId="56FFA41B" w14:textId="6346FF2B" w:rsidR="00C73CD5" w:rsidRDefault="005D4BB4" w:rsidP="007C4E2D">
        <w:pPr>
          <w:pStyle w:val="Piedepgina"/>
          <w:jc w:val="center"/>
        </w:pPr>
      </w:p>
    </w:sdtContent>
  </w:sdt>
  <w:p w14:paraId="28477BF9" w14:textId="77777777" w:rsidR="00C73CD5" w:rsidRDefault="00C73CD5">
    <w:pPr>
      <w:pStyle w:val="Piedepgina"/>
      <w:jc w:val="center"/>
    </w:pPr>
  </w:p>
  <w:p w14:paraId="596BC2F7" w14:textId="77777777" w:rsidR="00C73CD5" w:rsidRDefault="00C73CD5" w:rsidP="002832B6">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0475892"/>
      <w:docPartObj>
        <w:docPartGallery w:val="Page Numbers (Bottom of Page)"/>
        <w:docPartUnique/>
      </w:docPartObj>
    </w:sdtPr>
    <w:sdtEndPr>
      <w:rPr>
        <w:sz w:val="14"/>
      </w:rPr>
    </w:sdtEndPr>
    <w:sdtContent>
      <w:sdt>
        <w:sdtPr>
          <w:id w:val="-1294132459"/>
          <w:docPartObj>
            <w:docPartGallery w:val="Page Numbers (Bottom of Page)"/>
            <w:docPartUnique/>
          </w:docPartObj>
        </w:sdtPr>
        <w:sdtEndPr>
          <w:rPr>
            <w:sz w:val="14"/>
          </w:rPr>
        </w:sdtEndPr>
        <w:sdtContent>
          <w:sdt>
            <w:sdtPr>
              <w:id w:val="927381532"/>
              <w:docPartObj>
                <w:docPartGallery w:val="Page Numbers (Bottom of Page)"/>
                <w:docPartUnique/>
              </w:docPartObj>
            </w:sdtPr>
            <w:sdtContent>
              <w:p w14:paraId="3F47C438" w14:textId="77777777" w:rsidR="00053CFF" w:rsidRPr="00F76845" w:rsidRDefault="00053CFF" w:rsidP="00053CFF">
                <w:pPr>
                  <w:jc w:val="center"/>
                </w:pPr>
                <w:r>
                  <w:rPr>
                    <w:noProof/>
                    <w:lang w:val="es-MX" w:eastAsia="es-MX"/>
                  </w:rPr>
                  <mc:AlternateContent>
                    <mc:Choice Requires="wps">
                      <w:drawing>
                        <wp:anchor distT="0" distB="0" distL="114300" distR="114300" simplePos="0" relativeHeight="251701248" behindDoc="0" locked="0" layoutInCell="1" allowOverlap="1" wp14:anchorId="11C767FA" wp14:editId="29ECA27C">
                          <wp:simplePos x="0" y="0"/>
                          <wp:positionH relativeFrom="column">
                            <wp:posOffset>0</wp:posOffset>
                          </wp:positionH>
                          <wp:positionV relativeFrom="paragraph">
                            <wp:posOffset>-474</wp:posOffset>
                          </wp:positionV>
                          <wp:extent cx="5600700" cy="0"/>
                          <wp:effectExtent l="0" t="0" r="0" b="0"/>
                          <wp:wrapNone/>
                          <wp:docPr id="17" name="Conector recto 17"/>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18D84D8" id="Conector recto 17" o:spid="_x0000_s1026" style="position:absolute;z-index:251701248;visibility:visible;mso-wrap-style:square;mso-wrap-distance-left:9pt;mso-wrap-distance-top:0;mso-wrap-distance-right:9pt;mso-wrap-distance-bottom:0;mso-position-horizontal:absolute;mso-position-horizontal-relative:text;mso-position-vertical:absolute;mso-position-vertical-relative:text" from="0,-.05pt" to="441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" strokecolor="#7f7f7f [1612]" strokeweight="1.25pt"/>
                      </w:pict>
                    </mc:Fallback>
                  </mc:AlternateContent>
                </w:r>
                <w:r w:rsidRPr="00F76845">
                  <w:fldChar w:fldCharType="begin"/>
                </w:r>
                <w:r w:rsidRPr="00F76845">
                  <w:instrText>PAGE   \* MERGEFORMAT</w:instrText>
                </w:r>
                <w:r w:rsidRPr="00F76845">
                  <w:fldChar w:fldCharType="separate"/>
                </w:r>
                <w:r>
                  <w:t>5</w:t>
                </w:r>
                <w:r w:rsidRPr="00F76845">
                  <w:fldChar w:fldCharType="end"/>
                </w:r>
              </w:p>
            </w:sdtContent>
          </w:sdt>
          <w:p w14:paraId="7DA6AAF6" w14:textId="57E08903" w:rsidR="00C73CD5" w:rsidRPr="00053CFF" w:rsidRDefault="00053CFF" w:rsidP="00053CFF">
            <w:pPr>
              <w:pStyle w:val="Piedepgina"/>
              <w:jc w:val="center"/>
              <w:rPr>
                <w:sz w:val="20"/>
              </w:rPr>
            </w:pPr>
          </w:p>
        </w:sdtContent>
      </w:sdt>
    </w:sdtContent>
  </w:sdt>
  <w:p w14:paraId="7DF98C9C" w14:textId="77777777" w:rsidR="00C73CD5" w:rsidRDefault="00C73CD5" w:rsidP="00053CFF">
    <w:pPr>
      <w:pStyle w:val="Piedepgina"/>
    </w:pPr>
  </w:p>
  <w:p w14:paraId="69943694" w14:textId="77777777" w:rsidR="00C73CD5" w:rsidRDefault="00C73CD5" w:rsidP="002832B6">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8DAE2B" w14:textId="77777777" w:rsidR="005D4BB4" w:rsidRDefault="005D4BB4" w:rsidP="00AA6330">
      <w:r>
        <w:separator/>
      </w:r>
    </w:p>
  </w:footnote>
  <w:footnote w:type="continuationSeparator" w:id="0">
    <w:p w14:paraId="07916B33" w14:textId="77777777" w:rsidR="005D4BB4" w:rsidRDefault="005D4BB4" w:rsidP="00AA6330">
      <w:r>
        <w:continuationSeparator/>
      </w:r>
    </w:p>
  </w:footnote>
  <w:footnote w:id="1">
    <w:p w14:paraId="1CD3494C" w14:textId="1ABCF2D7" w:rsidR="00C73CD5" w:rsidRPr="001753DE" w:rsidRDefault="00C73CD5">
      <w:pPr>
        <w:pStyle w:val="Textonotapie"/>
        <w:rPr>
          <w:lang w:val="es-ES"/>
        </w:rPr>
      </w:pPr>
      <w:r>
        <w:rPr>
          <w:rStyle w:val="Refdenotaalpie"/>
        </w:rPr>
        <w:footnoteRef/>
      </w:r>
      <w:r>
        <w:t xml:space="preserve"> </w:t>
      </w:r>
      <w:r w:rsidRPr="001753DE">
        <w:t>Para las operaciones (empalme, reparaciones, acortamientos o sustituciones) relativas al cable de cada bucle, es necesario disponer de unas áreas reservadas.</w:t>
      </w:r>
    </w:p>
  </w:footnote>
  <w:footnote w:id="2">
    <w:p w14:paraId="144D90EE" w14:textId="275F6C62" w:rsidR="00C73CD5" w:rsidRPr="00A02986" w:rsidRDefault="00C73CD5">
      <w:pPr>
        <w:pStyle w:val="Textonotapie"/>
        <w:rPr>
          <w:lang w:val="es-ES"/>
        </w:rPr>
      </w:pPr>
      <w:r>
        <w:rPr>
          <w:rStyle w:val="Refdenotaalpie"/>
        </w:rPr>
        <w:footnoteRef/>
      </w:r>
      <w:r>
        <w:t xml:space="preserve"> </w:t>
      </w:r>
      <w:r w:rsidRPr="00A02986">
        <w:rPr>
          <w:b/>
          <w:bCs/>
        </w:rPr>
        <w:t>6.1.6</w:t>
      </w:r>
      <w:r>
        <w:t xml:space="preserve"> </w:t>
      </w:r>
      <w:r>
        <w:rPr>
          <w:b/>
          <w:bCs/>
        </w:rPr>
        <w:t xml:space="preserve">Vehículos. </w:t>
      </w:r>
      <w:r w:rsidRPr="00A02986">
        <w:t>Informe Estudio de Línea (V2). Componente electromecánico. Consorcio CS, 2021</w:t>
      </w:r>
      <w:r>
        <w:t>. Pp. 55.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8E848" w14:textId="5C9535C7" w:rsidR="00C1231A" w:rsidRDefault="005D4BB4">
    <w:pPr>
      <w:pStyle w:val="Encabezado"/>
    </w:pPr>
    <w:r>
      <w:rPr>
        <w:noProof/>
      </w:rPr>
      <w:pict w14:anchorId="633D0B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0;margin-top:0;width:441.5pt;height:441.5pt;z-index:-251649024;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6ADCA2" w14:textId="0B9F0EA5" w:rsidR="00C1231A" w:rsidRDefault="005D4BB4">
    <w:pPr>
      <w:pStyle w:val="Encabezado"/>
    </w:pPr>
    <w:r>
      <w:rPr>
        <w:noProof/>
      </w:rPr>
      <w:pict w14:anchorId="70017C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left:0;text-align:left;margin-left:0;margin-top:0;width:441.5pt;height:441.5pt;z-index:-251643904;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96328D" w14:textId="111E0B37" w:rsidR="00C1231A" w:rsidRDefault="005D4BB4">
    <w:pPr>
      <w:pStyle w:val="Encabezado"/>
    </w:pPr>
    <w:r>
      <w:rPr>
        <w:noProof/>
      </w:rPr>
      <w:pict w14:anchorId="48A0F5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5" type="#_x0000_t75" style="position:absolute;left:0;text-align:left;margin-left:0;margin-top:0;width:441.5pt;height:441.5pt;z-index:-251639808;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CD7D5F" w14:textId="4B1EA7B2" w:rsidR="00C73CD5" w:rsidRDefault="00C73CD5" w:rsidP="00703B17">
    <w:pPr>
      <w:pStyle w:val="Ttulo2"/>
      <w:numPr>
        <w:ilvl w:val="0"/>
        <w:numId w:val="0"/>
      </w:num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7"/>
      <w:gridCol w:w="4536"/>
      <w:gridCol w:w="2455"/>
    </w:tblGrid>
    <w:tr w:rsidR="00C73CD5" w:rsidRPr="0056319A" w14:paraId="6AEDE210" w14:textId="77777777" w:rsidTr="00053CFF">
      <w:trPr>
        <w:trHeight w:val="1408"/>
        <w:jc w:val="center"/>
      </w:trPr>
      <w:tc>
        <w:tcPr>
          <w:tcW w:w="1837" w:type="dxa"/>
          <w:vAlign w:val="center"/>
        </w:tcPr>
        <w:p w14:paraId="454F8532" w14:textId="77777777" w:rsidR="00C73CD5" w:rsidRPr="0056319A" w:rsidRDefault="00C73CD5" w:rsidP="003A36E1">
          <w:pPr>
            <w:spacing w:after="160" w:line="259" w:lineRule="auto"/>
            <w:jc w:val="left"/>
            <w:rPr>
              <w:szCs w:val="22"/>
              <w:lang w:val="es-ES"/>
            </w:rPr>
          </w:pPr>
          <w:r w:rsidRPr="0056319A">
            <w:rPr>
              <w:noProof/>
              <w:szCs w:val="22"/>
              <w:lang w:val="es-MX" w:eastAsia="es-MX"/>
            </w:rPr>
            <w:drawing>
              <wp:anchor distT="0" distB="0" distL="114300" distR="114300" simplePos="0" relativeHeight="251664384" behindDoc="1" locked="0" layoutInCell="1" allowOverlap="1" wp14:anchorId="68702D8B" wp14:editId="329026BB">
                <wp:simplePos x="0" y="0"/>
                <wp:positionH relativeFrom="column">
                  <wp:posOffset>124460</wp:posOffset>
                </wp:positionH>
                <wp:positionV relativeFrom="paragraph">
                  <wp:posOffset>5715</wp:posOffset>
                </wp:positionV>
                <wp:extent cx="858520" cy="851535"/>
                <wp:effectExtent l="0" t="0" r="0" b="5715"/>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16B5A75C" w14:textId="77777777" w:rsidR="00C73CD5" w:rsidRPr="0056319A" w:rsidRDefault="00C73CD5" w:rsidP="003A36E1">
          <w:pPr>
            <w:autoSpaceDE w:val="0"/>
            <w:autoSpaceDN w:val="0"/>
            <w:adjustRightInd w:val="0"/>
            <w:spacing w:after="160" w:line="259" w:lineRule="auto"/>
            <w:jc w:val="center"/>
            <w:rPr>
              <w:szCs w:val="22"/>
              <w:lang w:val="es-ES"/>
            </w:rPr>
          </w:pPr>
          <w:r w:rsidRPr="0056319A">
            <w:rPr>
              <w:rFonts w:ascii="Calibri" w:hAnsi="Calibri"/>
              <w:noProof/>
              <w:color w:val="000000"/>
              <w:lang w:eastAsia="es-CO"/>
            </w:rPr>
            <w:t>ACTUALIZACIÓN, AJUSTES Y COMPLEMENTACIÓN DE LA FACTIBILIDAD Y LOS ESTUDIOS Y DISEÑOS DEL CABLE AÉREO EN SAN CRISTÓBAL, EN BOGOTÁ D.C.</w:t>
          </w:r>
        </w:p>
      </w:tc>
      <w:tc>
        <w:tcPr>
          <w:tcW w:w="2455" w:type="dxa"/>
          <w:vAlign w:val="center"/>
        </w:tcPr>
        <w:p w14:paraId="51E21FE1" w14:textId="77777777" w:rsidR="00C73CD5" w:rsidRPr="0056319A" w:rsidRDefault="00C73CD5" w:rsidP="003A36E1">
          <w:pPr>
            <w:spacing w:after="160" w:line="259" w:lineRule="auto"/>
            <w:jc w:val="left"/>
            <w:rPr>
              <w:szCs w:val="22"/>
              <w:lang w:val="es-ES"/>
            </w:rPr>
          </w:pPr>
          <w:r w:rsidRPr="0056319A">
            <w:rPr>
              <w:noProof/>
              <w:szCs w:val="22"/>
              <w:lang w:val="es-MX" w:eastAsia="es-MX"/>
            </w:rPr>
            <mc:AlternateContent>
              <mc:Choice Requires="wpg">
                <w:drawing>
                  <wp:anchor distT="0" distB="0" distL="114300" distR="114300" simplePos="0" relativeHeight="251665408" behindDoc="0" locked="0" layoutInCell="1" allowOverlap="1" wp14:anchorId="5F2AA9BA" wp14:editId="02BE1D97">
                    <wp:simplePos x="0" y="0"/>
                    <wp:positionH relativeFrom="column">
                      <wp:posOffset>17145</wp:posOffset>
                    </wp:positionH>
                    <wp:positionV relativeFrom="paragraph">
                      <wp:posOffset>-25400</wp:posOffset>
                    </wp:positionV>
                    <wp:extent cx="1343025" cy="600075"/>
                    <wp:effectExtent l="0" t="0" r="9525" b="9525"/>
                    <wp:wrapNone/>
                    <wp:docPr id="19"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20" name="Imagen 20"/>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21"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22"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326ABFD" id="Grupo 10" o:spid="_x0000_s1026" style="position:absolute;margin-left:1.35pt;margin-top:-2pt;width:105.75pt;height:47.25pt;z-index:251665408;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0"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">
                      <v:imagedata r:id="rId6"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">
                      <v:imagedata r:id="rId7"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">
                      <v:imagedata r:id="rId8" o:title=""/>
                    </v:shape>
                  </v:group>
                </w:pict>
              </mc:Fallback>
            </mc:AlternateContent>
          </w:r>
        </w:p>
      </w:tc>
    </w:tr>
  </w:tbl>
  <w:p w14:paraId="43066C29" w14:textId="49426BBA" w:rsidR="00C73CD5" w:rsidRDefault="00053CFF" w:rsidP="00703B17">
    <w:pPr>
      <w:pStyle w:val="Ttulo2"/>
      <w:numPr>
        <w:ilvl w:val="0"/>
        <w:numId w:val="0"/>
      </w:numPr>
      <w:ind w:left="1569"/>
    </w:pPr>
    <w:r>
      <w:rPr>
        <w:noProof/>
        <w:lang w:val="es-MX" w:eastAsia="es-MX"/>
      </w:rPr>
      <w:drawing>
        <wp:anchor distT="0" distB="1778" distL="114300" distR="117348" simplePos="0" relativeHeight="251699200" behindDoc="1" locked="0" layoutInCell="1" allowOverlap="1" wp14:anchorId="142B9D0F" wp14:editId="46428546">
          <wp:simplePos x="0" y="0"/>
          <wp:positionH relativeFrom="margin">
            <wp:align>center</wp:align>
          </wp:positionH>
          <wp:positionV relativeFrom="paragraph">
            <wp:posOffset>2218690</wp:posOffset>
          </wp:positionV>
          <wp:extent cx="2209927" cy="2394077"/>
          <wp:effectExtent l="0" t="0" r="0" b="635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9">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F18D5B" w14:textId="53C8A1BE" w:rsidR="00C1231A" w:rsidRDefault="005D4BB4">
    <w:pPr>
      <w:pStyle w:val="Encabezado"/>
    </w:pPr>
    <w:r>
      <w:rPr>
        <w:noProof/>
      </w:rPr>
      <w:pict w14:anchorId="52F1CD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4" type="#_x0000_t75" style="position:absolute;left:0;text-align:left;margin-left:0;margin-top:0;width:441.5pt;height:441.5pt;z-index:-251640832;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6B0249" w14:textId="3BA3AD89" w:rsidR="00C73CD5" w:rsidRPr="00A1233C" w:rsidRDefault="00053CFF" w:rsidP="00B3205E">
    <w:pPr>
      <w:pStyle w:val="Encabezado"/>
      <w:jc w:val="both"/>
      <w:rPr>
        <w:sz w:val="20"/>
        <w:szCs w:val="20"/>
      </w:rPr>
    </w:pPr>
    <w:r>
      <w:rPr>
        <w:noProof/>
        <w:lang w:val="es-MX" w:eastAsia="es-MX"/>
      </w:rPr>
      <w:drawing>
        <wp:anchor distT="0" distB="1778" distL="114300" distR="117348" simplePos="0" relativeHeight="251686912" behindDoc="1" locked="0" layoutInCell="1" allowOverlap="1" wp14:anchorId="11452CAD" wp14:editId="306C46E9">
          <wp:simplePos x="0" y="0"/>
          <wp:positionH relativeFrom="margin">
            <wp:align>center</wp:align>
          </wp:positionH>
          <wp:positionV relativeFrom="paragraph">
            <wp:posOffset>3286125</wp:posOffset>
          </wp:positionV>
          <wp:extent cx="2209927" cy="2394077"/>
          <wp:effectExtent l="0" t="0" r="0" b="635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013A7" w14:textId="15D59371" w:rsidR="00C1231A" w:rsidRDefault="005D4BB4">
    <w:pPr>
      <w:pStyle w:val="Encabezado"/>
    </w:pPr>
    <w:r>
      <w:rPr>
        <w:noProof/>
      </w:rPr>
      <w:pict w14:anchorId="3D8619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 o:spid="_x0000_s1025" type="#_x0000_t75" style="position:absolute;left:0;text-align:left;margin-left:0;margin-top:0;width:441.5pt;height:441.5pt;z-index:-251650048;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7"/>
      <w:gridCol w:w="4536"/>
      <w:gridCol w:w="2455"/>
    </w:tblGrid>
    <w:tr w:rsidR="00C1231A" w:rsidRPr="0056319A" w14:paraId="6DCC2370" w14:textId="77777777" w:rsidTr="00053CFF">
      <w:trPr>
        <w:trHeight w:val="1408"/>
        <w:jc w:val="center"/>
      </w:trPr>
      <w:tc>
        <w:tcPr>
          <w:tcW w:w="1837" w:type="dxa"/>
          <w:vAlign w:val="center"/>
        </w:tcPr>
        <w:p w14:paraId="2ECD9CA7" w14:textId="77777777" w:rsidR="00C1231A" w:rsidRPr="0056319A" w:rsidRDefault="00C1231A" w:rsidP="00C1231A">
          <w:pPr>
            <w:spacing w:after="160" w:line="259" w:lineRule="auto"/>
            <w:jc w:val="left"/>
            <w:rPr>
              <w:szCs w:val="22"/>
              <w:lang w:val="es-ES"/>
            </w:rPr>
          </w:pPr>
          <w:r w:rsidRPr="0056319A">
            <w:rPr>
              <w:noProof/>
              <w:szCs w:val="22"/>
              <w:lang w:val="es-MX" w:eastAsia="es-MX"/>
            </w:rPr>
            <w:drawing>
              <wp:anchor distT="0" distB="0" distL="114300" distR="114300" simplePos="0" relativeHeight="251683840" behindDoc="1" locked="0" layoutInCell="1" allowOverlap="1" wp14:anchorId="676D8F68" wp14:editId="71236A56">
                <wp:simplePos x="0" y="0"/>
                <wp:positionH relativeFrom="column">
                  <wp:posOffset>124460</wp:posOffset>
                </wp:positionH>
                <wp:positionV relativeFrom="paragraph">
                  <wp:posOffset>5715</wp:posOffset>
                </wp:positionV>
                <wp:extent cx="858520" cy="851535"/>
                <wp:effectExtent l="0" t="0" r="0" b="5715"/>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20FF8551" w14:textId="77777777" w:rsidR="00C1231A" w:rsidRPr="0056319A" w:rsidRDefault="00C1231A" w:rsidP="00C1231A">
          <w:pPr>
            <w:autoSpaceDE w:val="0"/>
            <w:autoSpaceDN w:val="0"/>
            <w:adjustRightInd w:val="0"/>
            <w:spacing w:after="160" w:line="259" w:lineRule="auto"/>
            <w:jc w:val="center"/>
            <w:rPr>
              <w:szCs w:val="22"/>
              <w:lang w:val="es-ES"/>
            </w:rPr>
          </w:pPr>
          <w:r w:rsidRPr="0056319A">
            <w:rPr>
              <w:rFonts w:ascii="Calibri" w:hAnsi="Calibri"/>
              <w:noProof/>
              <w:color w:val="000000"/>
              <w:lang w:eastAsia="es-CO"/>
            </w:rPr>
            <w:t>ACTUALIZACIÓN, AJUSTES Y COMPLEMENTACIÓN DE LA FACTIBILIDAD Y LOS ESTUDIOS Y DISEÑOS DEL CABLE AÉREO EN SAN CRISTÓBAL, EN BOGOTÁ D.C.</w:t>
          </w:r>
        </w:p>
      </w:tc>
      <w:tc>
        <w:tcPr>
          <w:tcW w:w="2455" w:type="dxa"/>
          <w:vAlign w:val="center"/>
        </w:tcPr>
        <w:p w14:paraId="05AA3551" w14:textId="77777777" w:rsidR="00C1231A" w:rsidRPr="0056319A" w:rsidRDefault="00C1231A" w:rsidP="00C1231A">
          <w:pPr>
            <w:spacing w:after="160" w:line="259" w:lineRule="auto"/>
            <w:jc w:val="left"/>
            <w:rPr>
              <w:szCs w:val="22"/>
              <w:lang w:val="es-ES"/>
            </w:rPr>
          </w:pPr>
          <w:r w:rsidRPr="0056319A">
            <w:rPr>
              <w:noProof/>
              <w:szCs w:val="22"/>
              <w:lang w:val="es-MX" w:eastAsia="es-MX"/>
            </w:rPr>
            <mc:AlternateContent>
              <mc:Choice Requires="wpg">
                <w:drawing>
                  <wp:anchor distT="0" distB="0" distL="114300" distR="114300" simplePos="0" relativeHeight="251684864" behindDoc="0" locked="0" layoutInCell="1" allowOverlap="1" wp14:anchorId="76B3521C" wp14:editId="5861F987">
                    <wp:simplePos x="0" y="0"/>
                    <wp:positionH relativeFrom="column">
                      <wp:posOffset>17145</wp:posOffset>
                    </wp:positionH>
                    <wp:positionV relativeFrom="paragraph">
                      <wp:posOffset>-25400</wp:posOffset>
                    </wp:positionV>
                    <wp:extent cx="1343025" cy="600075"/>
                    <wp:effectExtent l="0" t="0" r="9525" b="9525"/>
                    <wp:wrapNone/>
                    <wp:docPr id="8"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9" name="Imagen 9"/>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10"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31"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CC1DEA9" id="Grupo 10" o:spid="_x0000_s1026" style="position:absolute;margin-left:1.35pt;margin-top:-2pt;width:105.75pt;height:47.25pt;z-index:251684864;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">
                      <v:imagedata r:id="rId7" o:title=""/>
                    </v:shape>
                  </v:group>
                </w:pict>
              </mc:Fallback>
            </mc:AlternateContent>
          </w:r>
        </w:p>
      </w:tc>
    </w:tr>
  </w:tbl>
  <w:p w14:paraId="4B7876AC" w14:textId="3E938FA1" w:rsidR="00C1231A" w:rsidRPr="00A1233C" w:rsidRDefault="00053CFF" w:rsidP="00B3205E">
    <w:pPr>
      <w:pStyle w:val="Encabezado"/>
      <w:jc w:val="both"/>
      <w:rPr>
        <w:sz w:val="20"/>
        <w:szCs w:val="20"/>
      </w:rPr>
    </w:pPr>
    <w:r>
      <w:rPr>
        <w:noProof/>
        <w:lang w:val="es-MX" w:eastAsia="es-MX"/>
      </w:rPr>
      <w:drawing>
        <wp:anchor distT="0" distB="1778" distL="114300" distR="117348" simplePos="0" relativeHeight="251688960" behindDoc="1" locked="0" layoutInCell="1" allowOverlap="1" wp14:anchorId="3DF9E05D" wp14:editId="08134CC0">
          <wp:simplePos x="0" y="0"/>
          <wp:positionH relativeFrom="margin">
            <wp:align>center</wp:align>
          </wp:positionH>
          <wp:positionV relativeFrom="paragraph">
            <wp:posOffset>2380615</wp:posOffset>
          </wp:positionV>
          <wp:extent cx="2209927" cy="2394077"/>
          <wp:effectExtent l="0" t="0" r="0" b="635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8">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5B469" w14:textId="4916E8E6" w:rsidR="00C1231A" w:rsidRDefault="005D4BB4">
    <w:pPr>
      <w:pStyle w:val="Encabezado"/>
    </w:pPr>
    <w:r>
      <w:rPr>
        <w:noProof/>
      </w:rPr>
      <w:pict w14:anchorId="0EF1A7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left:0;text-align:left;margin-left:0;margin-top:0;width:441.5pt;height:441.5pt;z-index:-251645952;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6B88A4" w14:textId="14FBEB30" w:rsidR="00C73CD5" w:rsidRDefault="00C73CD5" w:rsidP="00703B17">
    <w:pPr>
      <w:pStyle w:val="Ttulo2"/>
      <w:numPr>
        <w:ilvl w:val="0"/>
        <w:numId w:val="0"/>
      </w:num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7"/>
      <w:gridCol w:w="4536"/>
      <w:gridCol w:w="2455"/>
    </w:tblGrid>
    <w:tr w:rsidR="00C73CD5" w:rsidRPr="0056319A" w14:paraId="22F869D6" w14:textId="77777777" w:rsidTr="00E464D8">
      <w:trPr>
        <w:trHeight w:val="1408"/>
        <w:jc w:val="center"/>
      </w:trPr>
      <w:tc>
        <w:tcPr>
          <w:tcW w:w="1838" w:type="dxa"/>
          <w:vAlign w:val="center"/>
        </w:tcPr>
        <w:p w14:paraId="4D2CE568" w14:textId="77777777" w:rsidR="00C73CD5" w:rsidRPr="0056319A" w:rsidRDefault="00C73CD5" w:rsidP="003A36E1">
          <w:pPr>
            <w:spacing w:after="160" w:line="259" w:lineRule="auto"/>
            <w:jc w:val="left"/>
            <w:rPr>
              <w:szCs w:val="22"/>
              <w:lang w:val="es-ES"/>
            </w:rPr>
          </w:pPr>
          <w:bookmarkStart w:id="19" w:name="_Hlk81566879"/>
          <w:r w:rsidRPr="0056319A">
            <w:rPr>
              <w:noProof/>
              <w:szCs w:val="22"/>
              <w:lang w:val="es-MX" w:eastAsia="es-MX"/>
            </w:rPr>
            <w:drawing>
              <wp:anchor distT="0" distB="0" distL="114300" distR="114300" simplePos="0" relativeHeight="251657216" behindDoc="1" locked="0" layoutInCell="1" allowOverlap="1" wp14:anchorId="2F00FE60" wp14:editId="542B753A">
                <wp:simplePos x="0" y="0"/>
                <wp:positionH relativeFrom="column">
                  <wp:posOffset>124460</wp:posOffset>
                </wp:positionH>
                <wp:positionV relativeFrom="paragraph">
                  <wp:posOffset>5715</wp:posOffset>
                </wp:positionV>
                <wp:extent cx="858520" cy="851535"/>
                <wp:effectExtent l="0" t="0" r="0" b="5715"/>
                <wp:wrapNone/>
                <wp:docPr id="901" name="Imagen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4E6997A1" w14:textId="77777777" w:rsidR="00C73CD5" w:rsidRPr="0056319A" w:rsidRDefault="00C73CD5" w:rsidP="003A36E1">
          <w:pPr>
            <w:autoSpaceDE w:val="0"/>
            <w:autoSpaceDN w:val="0"/>
            <w:adjustRightInd w:val="0"/>
            <w:spacing w:after="160" w:line="259" w:lineRule="auto"/>
            <w:jc w:val="center"/>
            <w:rPr>
              <w:szCs w:val="22"/>
              <w:lang w:val="es-ES"/>
            </w:rPr>
          </w:pPr>
          <w:r w:rsidRPr="0056319A">
            <w:rPr>
              <w:rFonts w:ascii="Calibri" w:hAnsi="Calibri"/>
              <w:noProof/>
              <w:color w:val="000000"/>
              <w:lang w:eastAsia="es-CO"/>
            </w:rPr>
            <w:t>ACTUALIZACIÓN, AJUSTES Y COMPLEMENTACIÓN DE LA FACTIBILIDAD Y LOS ESTUDIOS Y DISEÑOS DEL CABLE AÉREO EN SAN CRISTÓBAL, EN BOGOTÁ D.C.</w:t>
          </w:r>
        </w:p>
      </w:tc>
      <w:tc>
        <w:tcPr>
          <w:tcW w:w="2455" w:type="dxa"/>
          <w:vAlign w:val="center"/>
        </w:tcPr>
        <w:p w14:paraId="43EAD4F4" w14:textId="77777777" w:rsidR="00C73CD5" w:rsidRPr="0056319A" w:rsidRDefault="00C73CD5" w:rsidP="003A36E1">
          <w:pPr>
            <w:spacing w:after="160" w:line="259" w:lineRule="auto"/>
            <w:jc w:val="left"/>
            <w:rPr>
              <w:szCs w:val="22"/>
              <w:lang w:val="es-ES"/>
            </w:rPr>
          </w:pPr>
          <w:r w:rsidRPr="0056319A">
            <w:rPr>
              <w:noProof/>
              <w:szCs w:val="22"/>
              <w:lang w:val="es-MX" w:eastAsia="es-MX"/>
            </w:rPr>
            <mc:AlternateContent>
              <mc:Choice Requires="wpg">
                <w:drawing>
                  <wp:anchor distT="0" distB="0" distL="114300" distR="114300" simplePos="0" relativeHeight="251659264" behindDoc="0" locked="0" layoutInCell="1" allowOverlap="1" wp14:anchorId="223D0F6F" wp14:editId="1B85D53E">
                    <wp:simplePos x="0" y="0"/>
                    <wp:positionH relativeFrom="column">
                      <wp:posOffset>17145</wp:posOffset>
                    </wp:positionH>
                    <wp:positionV relativeFrom="paragraph">
                      <wp:posOffset>-25400</wp:posOffset>
                    </wp:positionV>
                    <wp:extent cx="1343025" cy="600075"/>
                    <wp:effectExtent l="0" t="0" r="9525" b="9525"/>
                    <wp:wrapNone/>
                    <wp:docPr id="279"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280" name="Imagen 280"/>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281"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282"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E0927B0" id="Grupo 10" o:spid="_x0000_s1026" style="position:absolute;margin-left:1.35pt;margin-top:-2pt;width:105.75pt;height:47.25pt;z-index:251659264;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BSddoG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FJ12gY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80"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">
                      <v:imagedata r:id="rId6"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">
                      <v:imagedata r:id="rId7"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">
                      <v:imagedata r:id="rId8" o:title=""/>
                    </v:shape>
                  </v:group>
                </w:pict>
              </mc:Fallback>
            </mc:AlternateContent>
          </w:r>
        </w:p>
      </w:tc>
    </w:tr>
  </w:tbl>
  <w:bookmarkEnd w:id="19"/>
  <w:p w14:paraId="3465CAB4" w14:textId="1F7A47F6" w:rsidR="00C73CD5" w:rsidRDefault="00053CFF" w:rsidP="00703B17">
    <w:pPr>
      <w:pStyle w:val="Ttulo2"/>
      <w:numPr>
        <w:ilvl w:val="0"/>
        <w:numId w:val="0"/>
      </w:numPr>
      <w:ind w:left="1569"/>
    </w:pPr>
    <w:r>
      <w:rPr>
        <w:noProof/>
        <w:lang w:val="es-MX" w:eastAsia="es-MX"/>
      </w:rPr>
      <w:drawing>
        <wp:anchor distT="0" distB="1778" distL="114300" distR="117348" simplePos="0" relativeHeight="251693056" behindDoc="1" locked="0" layoutInCell="1" allowOverlap="1" wp14:anchorId="17C38AE8" wp14:editId="161E573F">
          <wp:simplePos x="0" y="0"/>
          <wp:positionH relativeFrom="margin">
            <wp:align>center</wp:align>
          </wp:positionH>
          <wp:positionV relativeFrom="paragraph">
            <wp:posOffset>2218690</wp:posOffset>
          </wp:positionV>
          <wp:extent cx="2209927" cy="2394077"/>
          <wp:effectExtent l="0" t="0" r="0" b="635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9">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4D3EC" w14:textId="4072F580" w:rsidR="00C1231A" w:rsidRDefault="005D4BB4">
    <w:pPr>
      <w:pStyle w:val="Encabezado"/>
    </w:pPr>
    <w:r>
      <w:rPr>
        <w:noProof/>
      </w:rPr>
      <w:pict w14:anchorId="154117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0;margin-top:0;width:441.5pt;height:441.5pt;z-index:-251646976;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EB319A" w14:textId="46DAB0D2" w:rsidR="00C1231A" w:rsidRDefault="005D4BB4">
    <w:pPr>
      <w:pStyle w:val="Encabezado"/>
    </w:pPr>
    <w:r>
      <w:rPr>
        <w:noProof/>
      </w:rPr>
      <w:pict w14:anchorId="4EBE33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left:0;text-align:left;margin-left:0;margin-top:0;width:441.5pt;height:441.5pt;z-index:-251642880;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536"/>
      <w:gridCol w:w="2455"/>
    </w:tblGrid>
    <w:tr w:rsidR="00C73CD5" w:rsidRPr="0056319A" w14:paraId="75F20C34" w14:textId="77777777" w:rsidTr="00E464D8">
      <w:trPr>
        <w:trHeight w:val="1408"/>
        <w:jc w:val="center"/>
      </w:trPr>
      <w:tc>
        <w:tcPr>
          <w:tcW w:w="1838" w:type="dxa"/>
          <w:vAlign w:val="center"/>
        </w:tcPr>
        <w:p w14:paraId="46E0E78D" w14:textId="77777777" w:rsidR="00C73CD5" w:rsidRPr="0056319A" w:rsidRDefault="00C73CD5" w:rsidP="003A36E1">
          <w:pPr>
            <w:spacing w:after="160" w:line="259" w:lineRule="auto"/>
            <w:jc w:val="left"/>
            <w:rPr>
              <w:szCs w:val="22"/>
              <w:lang w:val="es-ES"/>
            </w:rPr>
          </w:pPr>
          <w:r w:rsidRPr="0056319A">
            <w:rPr>
              <w:noProof/>
              <w:szCs w:val="22"/>
              <w:lang w:val="es-MX" w:eastAsia="es-MX"/>
            </w:rPr>
            <w:drawing>
              <wp:anchor distT="0" distB="0" distL="114300" distR="114300" simplePos="0" relativeHeight="251661312" behindDoc="1" locked="0" layoutInCell="1" allowOverlap="1" wp14:anchorId="48F55D7C" wp14:editId="0810315F">
                <wp:simplePos x="0" y="0"/>
                <wp:positionH relativeFrom="column">
                  <wp:posOffset>124460</wp:posOffset>
                </wp:positionH>
                <wp:positionV relativeFrom="paragraph">
                  <wp:posOffset>5715</wp:posOffset>
                </wp:positionV>
                <wp:extent cx="858520" cy="851535"/>
                <wp:effectExtent l="0" t="0" r="0" b="5715"/>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3D1FEF21" w14:textId="77777777" w:rsidR="00C73CD5" w:rsidRPr="0056319A" w:rsidRDefault="00C73CD5" w:rsidP="003A36E1">
          <w:pPr>
            <w:autoSpaceDE w:val="0"/>
            <w:autoSpaceDN w:val="0"/>
            <w:adjustRightInd w:val="0"/>
            <w:spacing w:after="160" w:line="259" w:lineRule="auto"/>
            <w:jc w:val="center"/>
            <w:rPr>
              <w:szCs w:val="22"/>
              <w:lang w:val="es-ES"/>
            </w:rPr>
          </w:pPr>
          <w:r w:rsidRPr="0056319A">
            <w:rPr>
              <w:rFonts w:ascii="Calibri" w:hAnsi="Calibri"/>
              <w:noProof/>
              <w:color w:val="000000"/>
              <w:lang w:eastAsia="es-CO"/>
            </w:rPr>
            <w:t>ACTUALIZACIÓN, AJUSTES Y COMPLEMENTACIÓN DE LA FACTIBILIDAD Y LOS ESTUDIOS Y DISEÑOS DEL CABLE AÉREO EN SAN CRISTÓBAL, EN BOGOTÁ D.C.</w:t>
          </w:r>
        </w:p>
      </w:tc>
      <w:tc>
        <w:tcPr>
          <w:tcW w:w="2455" w:type="dxa"/>
          <w:vAlign w:val="center"/>
        </w:tcPr>
        <w:p w14:paraId="0D2595D7" w14:textId="77777777" w:rsidR="00C73CD5" w:rsidRPr="0056319A" w:rsidRDefault="00C73CD5" w:rsidP="003A36E1">
          <w:pPr>
            <w:spacing w:after="160" w:line="259" w:lineRule="auto"/>
            <w:jc w:val="left"/>
            <w:rPr>
              <w:szCs w:val="22"/>
              <w:lang w:val="es-ES"/>
            </w:rPr>
          </w:pPr>
          <w:r w:rsidRPr="0056319A">
            <w:rPr>
              <w:noProof/>
              <w:szCs w:val="22"/>
              <w:lang w:val="es-MX" w:eastAsia="es-MX"/>
            </w:rPr>
            <mc:AlternateContent>
              <mc:Choice Requires="wpg">
                <w:drawing>
                  <wp:anchor distT="0" distB="0" distL="114300" distR="114300" simplePos="0" relativeHeight="251662336" behindDoc="0" locked="0" layoutInCell="1" allowOverlap="1" wp14:anchorId="7042BC63" wp14:editId="4B42089E">
                    <wp:simplePos x="0" y="0"/>
                    <wp:positionH relativeFrom="column">
                      <wp:posOffset>17145</wp:posOffset>
                    </wp:positionH>
                    <wp:positionV relativeFrom="paragraph">
                      <wp:posOffset>-25400</wp:posOffset>
                    </wp:positionV>
                    <wp:extent cx="1343025" cy="600075"/>
                    <wp:effectExtent l="0" t="0" r="9525" b="9525"/>
                    <wp:wrapNone/>
                    <wp:docPr id="1"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5" name="Imagen 5"/>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11"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12"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B3F9CA7" id="Grupo 10" o:spid="_x0000_s1026" style="position:absolute;margin-left:1.35pt;margin-top:-2pt;width:105.75pt;height:47.25pt;z-index:251662336;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">
                      <v:imagedata r:id="rId7" o:title=""/>
                    </v:shape>
                  </v:group>
                </w:pict>
              </mc:Fallback>
            </mc:AlternateContent>
          </w:r>
        </w:p>
      </w:tc>
    </w:tr>
  </w:tbl>
  <w:p w14:paraId="61CB2272" w14:textId="71D9963B" w:rsidR="00C73CD5" w:rsidRDefault="005D4BB4" w:rsidP="00703B17">
    <w:pPr>
      <w:pStyle w:val="Ttulo2"/>
      <w:numPr>
        <w:ilvl w:val="0"/>
        <w:numId w:val="0"/>
      </w:numPr>
      <w:ind w:left="1569"/>
    </w:pPr>
    <w:r>
      <w:rPr>
        <w:noProof/>
      </w:rPr>
      <w:pict w14:anchorId="43653E8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left:0;text-align:left;margin-left:0;margin-top:0;width:441.5pt;height:441.5pt;z-index:-251641856;mso-position-horizontal:center;mso-position-horizontal-relative:margin;mso-position-vertical:center;mso-position-vertical-relative:margin" o:allowincell="f">
          <v:imagedata r:id="rId8" o:title="Logo IDU"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EF1CACD2"/>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91801C2"/>
    <w:multiLevelType w:val="hybridMultilevel"/>
    <w:tmpl w:val="53E4B2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9EF34C0"/>
    <w:multiLevelType w:val="singleLevel"/>
    <w:tmpl w:val="82265FAE"/>
    <w:lvl w:ilvl="0">
      <w:start w:val="1"/>
      <w:numFmt w:val="bullet"/>
      <w:pStyle w:val="Vineta3"/>
      <w:lvlText w:val=""/>
      <w:lvlJc w:val="left"/>
      <w:pPr>
        <w:tabs>
          <w:tab w:val="num" w:pos="360"/>
        </w:tabs>
        <w:ind w:left="284" w:hanging="284"/>
      </w:pPr>
      <w:rPr>
        <w:rFonts w:ascii="Symbol" w:hAnsi="Symbol" w:hint="default"/>
      </w:rPr>
    </w:lvl>
  </w:abstractNum>
  <w:abstractNum w:abstractNumId="3" w15:restartNumberingAfterBreak="0">
    <w:nsid w:val="0B660C4E"/>
    <w:multiLevelType w:val="hybridMultilevel"/>
    <w:tmpl w:val="94B2D43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8B21DD2"/>
    <w:multiLevelType w:val="hybridMultilevel"/>
    <w:tmpl w:val="C870E3E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1CDE3746"/>
    <w:multiLevelType w:val="hybridMultilevel"/>
    <w:tmpl w:val="DECE01EE"/>
    <w:lvl w:ilvl="0" w:tplc="CC22DCFA">
      <w:numFmt w:val="bullet"/>
      <w:lvlText w:val="-"/>
      <w:lvlJc w:val="left"/>
      <w:pPr>
        <w:ind w:left="1069" w:hanging="360"/>
      </w:pPr>
      <w:rPr>
        <w:rFonts w:ascii="Arial" w:eastAsia="Calibri" w:hAnsi="Arial" w:cs="Arial" w:hint="default"/>
      </w:rPr>
    </w:lvl>
    <w:lvl w:ilvl="1" w:tplc="0C0A0003" w:tentative="1">
      <w:start w:val="1"/>
      <w:numFmt w:val="bullet"/>
      <w:lvlText w:val="o"/>
      <w:lvlJc w:val="left"/>
      <w:pPr>
        <w:ind w:left="1789" w:hanging="360"/>
      </w:pPr>
      <w:rPr>
        <w:rFonts w:ascii="Courier New" w:hAnsi="Courier New" w:cs="Courier New" w:hint="default"/>
      </w:rPr>
    </w:lvl>
    <w:lvl w:ilvl="2" w:tplc="0C0A0005" w:tentative="1">
      <w:start w:val="1"/>
      <w:numFmt w:val="bullet"/>
      <w:lvlText w:val=""/>
      <w:lvlJc w:val="left"/>
      <w:pPr>
        <w:ind w:left="2509" w:hanging="360"/>
      </w:pPr>
      <w:rPr>
        <w:rFonts w:ascii="Wingdings" w:hAnsi="Wingdings" w:hint="default"/>
      </w:rPr>
    </w:lvl>
    <w:lvl w:ilvl="3" w:tplc="0C0A0001" w:tentative="1">
      <w:start w:val="1"/>
      <w:numFmt w:val="bullet"/>
      <w:lvlText w:val=""/>
      <w:lvlJc w:val="left"/>
      <w:pPr>
        <w:ind w:left="3229" w:hanging="360"/>
      </w:pPr>
      <w:rPr>
        <w:rFonts w:ascii="Symbol" w:hAnsi="Symbol" w:hint="default"/>
      </w:rPr>
    </w:lvl>
    <w:lvl w:ilvl="4" w:tplc="0C0A0003" w:tentative="1">
      <w:start w:val="1"/>
      <w:numFmt w:val="bullet"/>
      <w:lvlText w:val="o"/>
      <w:lvlJc w:val="left"/>
      <w:pPr>
        <w:ind w:left="3949" w:hanging="360"/>
      </w:pPr>
      <w:rPr>
        <w:rFonts w:ascii="Courier New" w:hAnsi="Courier New" w:cs="Courier New" w:hint="default"/>
      </w:rPr>
    </w:lvl>
    <w:lvl w:ilvl="5" w:tplc="0C0A0005" w:tentative="1">
      <w:start w:val="1"/>
      <w:numFmt w:val="bullet"/>
      <w:lvlText w:val=""/>
      <w:lvlJc w:val="left"/>
      <w:pPr>
        <w:ind w:left="4669" w:hanging="360"/>
      </w:pPr>
      <w:rPr>
        <w:rFonts w:ascii="Wingdings" w:hAnsi="Wingdings" w:hint="default"/>
      </w:rPr>
    </w:lvl>
    <w:lvl w:ilvl="6" w:tplc="0C0A0001" w:tentative="1">
      <w:start w:val="1"/>
      <w:numFmt w:val="bullet"/>
      <w:lvlText w:val=""/>
      <w:lvlJc w:val="left"/>
      <w:pPr>
        <w:ind w:left="5389" w:hanging="360"/>
      </w:pPr>
      <w:rPr>
        <w:rFonts w:ascii="Symbol" w:hAnsi="Symbol" w:hint="default"/>
      </w:rPr>
    </w:lvl>
    <w:lvl w:ilvl="7" w:tplc="0C0A0003" w:tentative="1">
      <w:start w:val="1"/>
      <w:numFmt w:val="bullet"/>
      <w:lvlText w:val="o"/>
      <w:lvlJc w:val="left"/>
      <w:pPr>
        <w:ind w:left="6109" w:hanging="360"/>
      </w:pPr>
      <w:rPr>
        <w:rFonts w:ascii="Courier New" w:hAnsi="Courier New" w:cs="Courier New" w:hint="default"/>
      </w:rPr>
    </w:lvl>
    <w:lvl w:ilvl="8" w:tplc="0C0A0005" w:tentative="1">
      <w:start w:val="1"/>
      <w:numFmt w:val="bullet"/>
      <w:lvlText w:val=""/>
      <w:lvlJc w:val="left"/>
      <w:pPr>
        <w:ind w:left="6829" w:hanging="360"/>
      </w:pPr>
      <w:rPr>
        <w:rFonts w:ascii="Wingdings" w:hAnsi="Wingdings" w:hint="default"/>
      </w:rPr>
    </w:lvl>
  </w:abstractNum>
  <w:abstractNum w:abstractNumId="6" w15:restartNumberingAfterBreak="0">
    <w:nsid w:val="1E6B14FE"/>
    <w:multiLevelType w:val="hybridMultilevel"/>
    <w:tmpl w:val="0820334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1F0C4F82"/>
    <w:multiLevelType w:val="multilevel"/>
    <w:tmpl w:val="1F92876A"/>
    <w:lvl w:ilvl="0">
      <w:start w:val="3"/>
      <w:numFmt w:val="decimal"/>
      <w:pStyle w:val="Ttulo1"/>
      <w:lvlText w:val="%1"/>
      <w:lvlJc w:val="left"/>
      <w:pPr>
        <w:ind w:left="432" w:hanging="432"/>
      </w:pPr>
      <w:rPr>
        <w:rFonts w:hint="default"/>
      </w:rPr>
    </w:lvl>
    <w:lvl w:ilvl="1">
      <w:start w:val="1"/>
      <w:numFmt w:val="decimal"/>
      <w:pStyle w:val="Ttulo2"/>
      <w:lvlText w:val="%1.%2"/>
      <w:lvlJc w:val="left"/>
      <w:pPr>
        <w:ind w:left="576" w:hanging="576"/>
      </w:pPr>
      <w:rPr>
        <w:rFonts w:hint="default"/>
        <w:b/>
        <w:bCs w:val="0"/>
        <w:sz w:val="22"/>
        <w:szCs w:val="22"/>
      </w:rPr>
    </w:lvl>
    <w:lvl w:ilvl="2">
      <w:start w:val="1"/>
      <w:numFmt w:val="decimal"/>
      <w:lvlText w:val="%1.%2.%3"/>
      <w:lvlJc w:val="left"/>
      <w:pPr>
        <w:ind w:left="720" w:hanging="720"/>
      </w:pPr>
      <w:rPr>
        <w:rFonts w:hint="default"/>
      </w:rPr>
    </w:lvl>
    <w:lvl w:ilvl="3">
      <w:start w:val="1"/>
      <w:numFmt w:val="decimal"/>
      <w:pStyle w:val="Ttulo4"/>
      <w:lvlText w:val="%1.%2.%3.%4"/>
      <w:lvlJc w:val="left"/>
      <w:pPr>
        <w:ind w:left="864" w:hanging="864"/>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8" w15:restartNumberingAfterBreak="0">
    <w:nsid w:val="33C96A17"/>
    <w:multiLevelType w:val="hybridMultilevel"/>
    <w:tmpl w:val="7D62832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9" w15:restartNumberingAfterBreak="0">
    <w:nsid w:val="35385AA6"/>
    <w:multiLevelType w:val="hybridMultilevel"/>
    <w:tmpl w:val="AC9EC78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35BE664B"/>
    <w:multiLevelType w:val="multilevel"/>
    <w:tmpl w:val="22DC960A"/>
    <w:lvl w:ilvl="0">
      <w:start w:val="3"/>
      <w:numFmt w:val="decimal"/>
      <w:pStyle w:val="Tablas"/>
      <w:lvlText w:val="%1."/>
      <w:lvlJc w:val="left"/>
      <w:pPr>
        <w:ind w:left="720" w:hanging="360"/>
      </w:pPr>
      <w:rPr>
        <w:rFonts w:hint="default"/>
        <w:b w:val="0"/>
        <w:i w:val="0"/>
        <w:color w:val="000000"/>
        <w:sz w:val="20"/>
        <w:szCs w:val="20"/>
      </w:rPr>
    </w:lvl>
    <w:lvl w:ilvl="1">
      <w:start w:val="1"/>
      <w:numFmt w:val="decimal"/>
      <w:isLgl/>
      <w:lvlText w:val="%1.%2"/>
      <w:lvlJc w:val="left"/>
      <w:pPr>
        <w:ind w:left="720" w:hanging="360"/>
      </w:pPr>
      <w:rPr>
        <w:rFonts w:hint="default"/>
        <w:b/>
        <w:i w:val="0"/>
        <w:sz w:val="20"/>
      </w:rPr>
    </w:lvl>
    <w:lvl w:ilvl="2">
      <w:start w:val="1"/>
      <w:numFmt w:val="decimal"/>
      <w:isLgl/>
      <w:lvlText w:val="%1.%2.%3"/>
      <w:lvlJc w:val="left"/>
      <w:pPr>
        <w:ind w:left="1080" w:hanging="720"/>
      </w:pPr>
      <w:rPr>
        <w:rFonts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3">
      <w:start w:val="1"/>
      <w:numFmt w:val="decimal"/>
      <w:isLgl/>
      <w:lvlText w:val="%1.%2.%3.%4"/>
      <w:lvlJc w:val="left"/>
      <w:pPr>
        <w:ind w:left="1080" w:hanging="720"/>
      </w:pPr>
      <w:rPr>
        <w:rFonts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4">
      <w:start w:val="1"/>
      <w:numFmt w:val="decimal"/>
      <w:isLgl/>
      <w:lvlText w:val="%1.%2.%3.%4.%5"/>
      <w:lvlJc w:val="left"/>
      <w:pPr>
        <w:ind w:left="1440" w:hanging="1080"/>
      </w:pPr>
      <w:rPr>
        <w:rFonts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5">
      <w:start w:val="1"/>
      <w:numFmt w:val="decimal"/>
      <w:isLgl/>
      <w:lvlText w:val="%1.%2.%3.%4.%5.%6"/>
      <w:lvlJc w:val="left"/>
      <w:pPr>
        <w:ind w:left="1440" w:hanging="1080"/>
      </w:pPr>
      <w:rPr>
        <w:rFonts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6">
      <w:start w:val="1"/>
      <w:numFmt w:val="decimal"/>
      <w:isLgl/>
      <w:lvlText w:val="%1.%2.%3.%4.%5.%6.%7"/>
      <w:lvlJc w:val="left"/>
      <w:pPr>
        <w:ind w:left="1800" w:hanging="1440"/>
      </w:pPr>
      <w:rPr>
        <w:rFonts w:hint="default"/>
        <w:color w:val="auto"/>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3CB8304F"/>
    <w:multiLevelType w:val="hybridMultilevel"/>
    <w:tmpl w:val="8F2E5A54"/>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2" w15:restartNumberingAfterBreak="0">
    <w:nsid w:val="43931336"/>
    <w:multiLevelType w:val="hybridMultilevel"/>
    <w:tmpl w:val="6F28AE80"/>
    <w:lvl w:ilvl="0" w:tplc="D2825D68">
      <w:start w:val="1"/>
      <w:numFmt w:val="bullet"/>
      <w:pStyle w:val="Vieta2"/>
      <w:lvlText w:val=""/>
      <w:lvlJc w:val="left"/>
      <w:pPr>
        <w:tabs>
          <w:tab w:val="num" w:pos="357"/>
        </w:tabs>
        <w:ind w:left="357" w:hanging="357"/>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607E1AD2"/>
    <w:multiLevelType w:val="hybridMultilevel"/>
    <w:tmpl w:val="5EECF8D2"/>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4" w15:restartNumberingAfterBreak="0">
    <w:nsid w:val="70C4616C"/>
    <w:multiLevelType w:val="hybridMultilevel"/>
    <w:tmpl w:val="25B27DC6"/>
    <w:lvl w:ilvl="0" w:tplc="0C0A0015">
      <w:start w:val="1"/>
      <w:numFmt w:val="upp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77B35694"/>
    <w:multiLevelType w:val="hybridMultilevel"/>
    <w:tmpl w:val="5C9A080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0"/>
  </w:num>
  <w:num w:numId="2">
    <w:abstractNumId w:val="0"/>
  </w:num>
  <w:num w:numId="3">
    <w:abstractNumId w:val="7"/>
  </w:num>
  <w:num w:numId="4">
    <w:abstractNumId w:val="12"/>
  </w:num>
  <w:num w:numId="5">
    <w:abstractNumId w:val="8"/>
  </w:num>
  <w:num w:numId="6">
    <w:abstractNumId w:val="14"/>
  </w:num>
  <w:num w:numId="7">
    <w:abstractNumId w:val="13"/>
  </w:num>
  <w:num w:numId="8">
    <w:abstractNumId w:val="11"/>
  </w:num>
  <w:num w:numId="9">
    <w:abstractNumId w:val="5"/>
  </w:num>
  <w:num w:numId="10">
    <w:abstractNumId w:val="3"/>
  </w:num>
  <w:num w:numId="11">
    <w:abstractNumId w:val="6"/>
  </w:num>
  <w:num w:numId="12">
    <w:abstractNumId w:val="9"/>
  </w:num>
  <w:num w:numId="13">
    <w:abstractNumId w:val="1"/>
  </w:num>
  <w:num w:numId="14">
    <w:abstractNumId w:val="15"/>
  </w:num>
  <w:num w:numId="15">
    <w:abstractNumId w:val="4"/>
  </w:num>
  <w:num w:numId="16">
    <w:abstractNumId w:val="2"/>
  </w:num>
  <w:num w:numId="17">
    <w:abstractNumId w:val="7"/>
  </w:num>
  <w:num w:numId="18">
    <w:abstractNumId w:val="7"/>
  </w:num>
  <w:num w:numId="19">
    <w:abstractNumId w:val="7"/>
  </w:num>
  <w:num w:numId="20">
    <w:abstractNumId w:val="7"/>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pt-BR" w:vendorID="64" w:dllVersion="6" w:nlCheck="1" w:checkStyle="0"/>
  <w:activeWritingStyle w:appName="MSWord" w:lang="es-CO" w:vendorID="64" w:dllVersion="6" w:nlCheck="1" w:checkStyle="1"/>
  <w:activeWritingStyle w:appName="MSWord" w:lang="es-ES_tradnl" w:vendorID="64" w:dllVersion="6" w:nlCheck="1" w:checkStyle="1"/>
  <w:activeWritingStyle w:appName="MSWord" w:lang="es-ES" w:vendorID="64" w:dllVersion="6" w:nlCheck="1" w:checkStyle="1"/>
  <w:activeWritingStyle w:appName="MSWord" w:lang="es-MX" w:vendorID="64" w:dllVersion="6" w:nlCheck="1" w:checkStyle="1"/>
  <w:activeWritingStyle w:appName="MSWord" w:lang="en-US" w:vendorID="64" w:dllVersion="6" w:nlCheck="1" w:checkStyle="1"/>
  <w:activeWritingStyle w:appName="MSWord" w:lang="es-CO" w:vendorID="64" w:dllVersion="4096" w:nlCheck="1" w:checkStyle="0"/>
  <w:activeWritingStyle w:appName="MSWord" w:lang="es-ES_tradnl" w:vendorID="64" w:dllVersion="4096" w:nlCheck="1" w:checkStyle="0"/>
  <w:activeWritingStyle w:appName="MSWord" w:lang="es-ES" w:vendorID="64" w:dllVersion="4096" w:nlCheck="1" w:checkStyle="0"/>
  <w:activeWritingStyle w:appName="MSWord" w:lang="es-MX" w:vendorID="64" w:dllVersion="4096" w:nlCheck="1" w:checkStyle="0"/>
  <w:activeWritingStyle w:appName="MSWord" w:lang="en-US" w:vendorID="64" w:dllVersion="4096" w:nlCheck="1" w:checkStyle="0"/>
  <w:activeWritingStyle w:appName="MSWord" w:lang="pt-BR" w:vendorID="64" w:dllVersion="4096" w:nlCheck="1" w:checkStyle="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9"/>
  <w:hyphenationZone w:val="425"/>
  <w:drawingGridHorizontalSpacing w:val="100"/>
  <w:displayHorizontalDrawingGridEvery w:val="2"/>
  <w:displayVertic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3736"/>
    <w:rsid w:val="00000659"/>
    <w:rsid w:val="00000995"/>
    <w:rsid w:val="00001CA3"/>
    <w:rsid w:val="00001CEC"/>
    <w:rsid w:val="00001D28"/>
    <w:rsid w:val="00002373"/>
    <w:rsid w:val="0000290A"/>
    <w:rsid w:val="00002E28"/>
    <w:rsid w:val="00003056"/>
    <w:rsid w:val="00003225"/>
    <w:rsid w:val="00003A90"/>
    <w:rsid w:val="00003D41"/>
    <w:rsid w:val="00004849"/>
    <w:rsid w:val="00004D20"/>
    <w:rsid w:val="000054B0"/>
    <w:rsid w:val="00006215"/>
    <w:rsid w:val="000064E5"/>
    <w:rsid w:val="00007088"/>
    <w:rsid w:val="00007469"/>
    <w:rsid w:val="000075C4"/>
    <w:rsid w:val="00010FCA"/>
    <w:rsid w:val="0001151D"/>
    <w:rsid w:val="000118A4"/>
    <w:rsid w:val="000118E3"/>
    <w:rsid w:val="00012F0A"/>
    <w:rsid w:val="000134C9"/>
    <w:rsid w:val="000137BF"/>
    <w:rsid w:val="00013833"/>
    <w:rsid w:val="00013909"/>
    <w:rsid w:val="0001457F"/>
    <w:rsid w:val="000147DB"/>
    <w:rsid w:val="0001536D"/>
    <w:rsid w:val="00015522"/>
    <w:rsid w:val="00015A6C"/>
    <w:rsid w:val="000160AD"/>
    <w:rsid w:val="00016682"/>
    <w:rsid w:val="0001766D"/>
    <w:rsid w:val="0002008D"/>
    <w:rsid w:val="00020581"/>
    <w:rsid w:val="00020F54"/>
    <w:rsid w:val="000218B7"/>
    <w:rsid w:val="00021C55"/>
    <w:rsid w:val="00021FF7"/>
    <w:rsid w:val="0002252A"/>
    <w:rsid w:val="000227CC"/>
    <w:rsid w:val="00022DEF"/>
    <w:rsid w:val="00022FE2"/>
    <w:rsid w:val="00023016"/>
    <w:rsid w:val="000234CA"/>
    <w:rsid w:val="00023769"/>
    <w:rsid w:val="0002378A"/>
    <w:rsid w:val="00023B16"/>
    <w:rsid w:val="00023D04"/>
    <w:rsid w:val="00023F15"/>
    <w:rsid w:val="000242F9"/>
    <w:rsid w:val="000248FA"/>
    <w:rsid w:val="00024EC6"/>
    <w:rsid w:val="00025725"/>
    <w:rsid w:val="000259BE"/>
    <w:rsid w:val="00025A97"/>
    <w:rsid w:val="00026035"/>
    <w:rsid w:val="000260EF"/>
    <w:rsid w:val="000261D8"/>
    <w:rsid w:val="000263F1"/>
    <w:rsid w:val="000270FA"/>
    <w:rsid w:val="00027237"/>
    <w:rsid w:val="000272F5"/>
    <w:rsid w:val="0002766E"/>
    <w:rsid w:val="0002798F"/>
    <w:rsid w:val="00027FED"/>
    <w:rsid w:val="000300D3"/>
    <w:rsid w:val="0003020A"/>
    <w:rsid w:val="0003038A"/>
    <w:rsid w:val="00030390"/>
    <w:rsid w:val="00030619"/>
    <w:rsid w:val="00031062"/>
    <w:rsid w:val="00031136"/>
    <w:rsid w:val="000313C2"/>
    <w:rsid w:val="000313DC"/>
    <w:rsid w:val="00031A7C"/>
    <w:rsid w:val="00031B99"/>
    <w:rsid w:val="00031F0F"/>
    <w:rsid w:val="00032004"/>
    <w:rsid w:val="000321B6"/>
    <w:rsid w:val="00032416"/>
    <w:rsid w:val="00032505"/>
    <w:rsid w:val="00032C05"/>
    <w:rsid w:val="00032C2A"/>
    <w:rsid w:val="00032DF0"/>
    <w:rsid w:val="00033678"/>
    <w:rsid w:val="00033FDA"/>
    <w:rsid w:val="00034318"/>
    <w:rsid w:val="00034868"/>
    <w:rsid w:val="00034FE3"/>
    <w:rsid w:val="000357D5"/>
    <w:rsid w:val="0003580E"/>
    <w:rsid w:val="0003593B"/>
    <w:rsid w:val="00035959"/>
    <w:rsid w:val="0003606E"/>
    <w:rsid w:val="000362A7"/>
    <w:rsid w:val="00036A4E"/>
    <w:rsid w:val="00036BE4"/>
    <w:rsid w:val="00036DF8"/>
    <w:rsid w:val="00036ED6"/>
    <w:rsid w:val="00037491"/>
    <w:rsid w:val="00037520"/>
    <w:rsid w:val="00037AF6"/>
    <w:rsid w:val="00040263"/>
    <w:rsid w:val="00040298"/>
    <w:rsid w:val="00040A98"/>
    <w:rsid w:val="00040D50"/>
    <w:rsid w:val="00041406"/>
    <w:rsid w:val="00041A11"/>
    <w:rsid w:val="0004268D"/>
    <w:rsid w:val="00042969"/>
    <w:rsid w:val="00042CC1"/>
    <w:rsid w:val="0004326A"/>
    <w:rsid w:val="00043953"/>
    <w:rsid w:val="0004396D"/>
    <w:rsid w:val="00043B1D"/>
    <w:rsid w:val="00044F0B"/>
    <w:rsid w:val="0004574E"/>
    <w:rsid w:val="000460B5"/>
    <w:rsid w:val="000465AA"/>
    <w:rsid w:val="00046E89"/>
    <w:rsid w:val="00046EF1"/>
    <w:rsid w:val="000472D0"/>
    <w:rsid w:val="000472D4"/>
    <w:rsid w:val="00047532"/>
    <w:rsid w:val="000475E4"/>
    <w:rsid w:val="00047B47"/>
    <w:rsid w:val="00047C6D"/>
    <w:rsid w:val="00047D99"/>
    <w:rsid w:val="00047EC6"/>
    <w:rsid w:val="000500B2"/>
    <w:rsid w:val="000502FD"/>
    <w:rsid w:val="00051AF0"/>
    <w:rsid w:val="00051E96"/>
    <w:rsid w:val="00052832"/>
    <w:rsid w:val="00052B0E"/>
    <w:rsid w:val="00052BAD"/>
    <w:rsid w:val="00052D49"/>
    <w:rsid w:val="00052F70"/>
    <w:rsid w:val="000531CE"/>
    <w:rsid w:val="00053555"/>
    <w:rsid w:val="00053649"/>
    <w:rsid w:val="00053698"/>
    <w:rsid w:val="00053932"/>
    <w:rsid w:val="00053CFF"/>
    <w:rsid w:val="00054561"/>
    <w:rsid w:val="000547B7"/>
    <w:rsid w:val="00054D61"/>
    <w:rsid w:val="000552CB"/>
    <w:rsid w:val="00055A9A"/>
    <w:rsid w:val="00055E3D"/>
    <w:rsid w:val="0005635F"/>
    <w:rsid w:val="000563C2"/>
    <w:rsid w:val="000565F2"/>
    <w:rsid w:val="000566B1"/>
    <w:rsid w:val="00056A10"/>
    <w:rsid w:val="00056B78"/>
    <w:rsid w:val="00057397"/>
    <w:rsid w:val="00057BAA"/>
    <w:rsid w:val="00057BF2"/>
    <w:rsid w:val="00057C47"/>
    <w:rsid w:val="000609C1"/>
    <w:rsid w:val="00060E7C"/>
    <w:rsid w:val="0006160E"/>
    <w:rsid w:val="000619B6"/>
    <w:rsid w:val="000621C0"/>
    <w:rsid w:val="00062600"/>
    <w:rsid w:val="00062D4B"/>
    <w:rsid w:val="000632B0"/>
    <w:rsid w:val="00063381"/>
    <w:rsid w:val="00064805"/>
    <w:rsid w:val="000653F4"/>
    <w:rsid w:val="00065676"/>
    <w:rsid w:val="00065934"/>
    <w:rsid w:val="00065C84"/>
    <w:rsid w:val="000663D4"/>
    <w:rsid w:val="000664AD"/>
    <w:rsid w:val="000665F6"/>
    <w:rsid w:val="000667E4"/>
    <w:rsid w:val="00066C01"/>
    <w:rsid w:val="00066D35"/>
    <w:rsid w:val="00066FC0"/>
    <w:rsid w:val="00067505"/>
    <w:rsid w:val="00067BF9"/>
    <w:rsid w:val="000700D0"/>
    <w:rsid w:val="000707AC"/>
    <w:rsid w:val="00070832"/>
    <w:rsid w:val="0007086E"/>
    <w:rsid w:val="00070A22"/>
    <w:rsid w:val="00070A93"/>
    <w:rsid w:val="00070CAB"/>
    <w:rsid w:val="00071045"/>
    <w:rsid w:val="000715D0"/>
    <w:rsid w:val="000715DA"/>
    <w:rsid w:val="000716A9"/>
    <w:rsid w:val="000717DC"/>
    <w:rsid w:val="00071915"/>
    <w:rsid w:val="00071BB8"/>
    <w:rsid w:val="00071D86"/>
    <w:rsid w:val="000725BA"/>
    <w:rsid w:val="000726F8"/>
    <w:rsid w:val="00072968"/>
    <w:rsid w:val="00072FE1"/>
    <w:rsid w:val="000730F1"/>
    <w:rsid w:val="00073652"/>
    <w:rsid w:val="00073BD6"/>
    <w:rsid w:val="000741A5"/>
    <w:rsid w:val="000744EA"/>
    <w:rsid w:val="000744F0"/>
    <w:rsid w:val="000757B5"/>
    <w:rsid w:val="00075A16"/>
    <w:rsid w:val="00075DE4"/>
    <w:rsid w:val="000765D7"/>
    <w:rsid w:val="00076652"/>
    <w:rsid w:val="0007673B"/>
    <w:rsid w:val="000767D9"/>
    <w:rsid w:val="00076FF1"/>
    <w:rsid w:val="00077B1C"/>
    <w:rsid w:val="00077D37"/>
    <w:rsid w:val="00080168"/>
    <w:rsid w:val="000811E0"/>
    <w:rsid w:val="0008163A"/>
    <w:rsid w:val="0008179C"/>
    <w:rsid w:val="000822E5"/>
    <w:rsid w:val="00082DA6"/>
    <w:rsid w:val="0008354C"/>
    <w:rsid w:val="00083BBE"/>
    <w:rsid w:val="00083CA5"/>
    <w:rsid w:val="00083E9E"/>
    <w:rsid w:val="00083FD2"/>
    <w:rsid w:val="00084075"/>
    <w:rsid w:val="00084332"/>
    <w:rsid w:val="000846C3"/>
    <w:rsid w:val="000846C4"/>
    <w:rsid w:val="00085633"/>
    <w:rsid w:val="00085C2E"/>
    <w:rsid w:val="00085EA7"/>
    <w:rsid w:val="00085FB8"/>
    <w:rsid w:val="00086DA6"/>
    <w:rsid w:val="00086E8B"/>
    <w:rsid w:val="00087414"/>
    <w:rsid w:val="000874D1"/>
    <w:rsid w:val="000875C7"/>
    <w:rsid w:val="00087627"/>
    <w:rsid w:val="00087C37"/>
    <w:rsid w:val="00087E22"/>
    <w:rsid w:val="00087F4A"/>
    <w:rsid w:val="00087FA4"/>
    <w:rsid w:val="00090C60"/>
    <w:rsid w:val="00091185"/>
    <w:rsid w:val="000911E0"/>
    <w:rsid w:val="00091722"/>
    <w:rsid w:val="00091842"/>
    <w:rsid w:val="00091B63"/>
    <w:rsid w:val="0009214F"/>
    <w:rsid w:val="00092911"/>
    <w:rsid w:val="00092E40"/>
    <w:rsid w:val="00092E91"/>
    <w:rsid w:val="0009388E"/>
    <w:rsid w:val="00093C86"/>
    <w:rsid w:val="00094282"/>
    <w:rsid w:val="000949C6"/>
    <w:rsid w:val="00094FBC"/>
    <w:rsid w:val="00094FFC"/>
    <w:rsid w:val="00095116"/>
    <w:rsid w:val="000958EF"/>
    <w:rsid w:val="0009647E"/>
    <w:rsid w:val="00096596"/>
    <w:rsid w:val="000974B4"/>
    <w:rsid w:val="000975A3"/>
    <w:rsid w:val="000977B8"/>
    <w:rsid w:val="000977E9"/>
    <w:rsid w:val="000A033E"/>
    <w:rsid w:val="000A0655"/>
    <w:rsid w:val="000A0736"/>
    <w:rsid w:val="000A0884"/>
    <w:rsid w:val="000A0D03"/>
    <w:rsid w:val="000A1270"/>
    <w:rsid w:val="000A1A26"/>
    <w:rsid w:val="000A1E84"/>
    <w:rsid w:val="000A21C2"/>
    <w:rsid w:val="000A2418"/>
    <w:rsid w:val="000A2BA5"/>
    <w:rsid w:val="000A3407"/>
    <w:rsid w:val="000A34EB"/>
    <w:rsid w:val="000A352C"/>
    <w:rsid w:val="000A3C3E"/>
    <w:rsid w:val="000A3F17"/>
    <w:rsid w:val="000A41A9"/>
    <w:rsid w:val="000A41DD"/>
    <w:rsid w:val="000A58C1"/>
    <w:rsid w:val="000A5BE1"/>
    <w:rsid w:val="000A5DC3"/>
    <w:rsid w:val="000A637B"/>
    <w:rsid w:val="000A7453"/>
    <w:rsid w:val="000A74A8"/>
    <w:rsid w:val="000A752A"/>
    <w:rsid w:val="000A7756"/>
    <w:rsid w:val="000A7899"/>
    <w:rsid w:val="000A7CBE"/>
    <w:rsid w:val="000A7D58"/>
    <w:rsid w:val="000A7E90"/>
    <w:rsid w:val="000B006A"/>
    <w:rsid w:val="000B070A"/>
    <w:rsid w:val="000B0856"/>
    <w:rsid w:val="000B1145"/>
    <w:rsid w:val="000B16A0"/>
    <w:rsid w:val="000B1BA5"/>
    <w:rsid w:val="000B1E54"/>
    <w:rsid w:val="000B1F65"/>
    <w:rsid w:val="000B3004"/>
    <w:rsid w:val="000B31D4"/>
    <w:rsid w:val="000B35A6"/>
    <w:rsid w:val="000B3618"/>
    <w:rsid w:val="000B3AE6"/>
    <w:rsid w:val="000B3C96"/>
    <w:rsid w:val="000B4691"/>
    <w:rsid w:val="000B4A82"/>
    <w:rsid w:val="000B4ADE"/>
    <w:rsid w:val="000B4EE5"/>
    <w:rsid w:val="000B5155"/>
    <w:rsid w:val="000B524C"/>
    <w:rsid w:val="000B54F6"/>
    <w:rsid w:val="000B5658"/>
    <w:rsid w:val="000B584F"/>
    <w:rsid w:val="000B5DE4"/>
    <w:rsid w:val="000B5F59"/>
    <w:rsid w:val="000B616A"/>
    <w:rsid w:val="000B62A7"/>
    <w:rsid w:val="000B67AB"/>
    <w:rsid w:val="000B776A"/>
    <w:rsid w:val="000B77AF"/>
    <w:rsid w:val="000B7958"/>
    <w:rsid w:val="000B7BF3"/>
    <w:rsid w:val="000B7C65"/>
    <w:rsid w:val="000B7F88"/>
    <w:rsid w:val="000B7FD6"/>
    <w:rsid w:val="000C072D"/>
    <w:rsid w:val="000C0940"/>
    <w:rsid w:val="000C16C8"/>
    <w:rsid w:val="000C1828"/>
    <w:rsid w:val="000C1C70"/>
    <w:rsid w:val="000C1F6D"/>
    <w:rsid w:val="000C22B2"/>
    <w:rsid w:val="000C2B03"/>
    <w:rsid w:val="000C2B60"/>
    <w:rsid w:val="000C2BD7"/>
    <w:rsid w:val="000C2C50"/>
    <w:rsid w:val="000C2CBC"/>
    <w:rsid w:val="000C30B6"/>
    <w:rsid w:val="000C331B"/>
    <w:rsid w:val="000C3DC6"/>
    <w:rsid w:val="000C4532"/>
    <w:rsid w:val="000C4769"/>
    <w:rsid w:val="000C5213"/>
    <w:rsid w:val="000C5284"/>
    <w:rsid w:val="000C57E5"/>
    <w:rsid w:val="000C5977"/>
    <w:rsid w:val="000C6008"/>
    <w:rsid w:val="000C620C"/>
    <w:rsid w:val="000C6FC1"/>
    <w:rsid w:val="000C709F"/>
    <w:rsid w:val="000C725B"/>
    <w:rsid w:val="000C76A1"/>
    <w:rsid w:val="000C7927"/>
    <w:rsid w:val="000D005A"/>
    <w:rsid w:val="000D0539"/>
    <w:rsid w:val="000D0A48"/>
    <w:rsid w:val="000D193E"/>
    <w:rsid w:val="000D2163"/>
    <w:rsid w:val="000D2253"/>
    <w:rsid w:val="000D22F2"/>
    <w:rsid w:val="000D25BD"/>
    <w:rsid w:val="000D273C"/>
    <w:rsid w:val="000D285C"/>
    <w:rsid w:val="000D354C"/>
    <w:rsid w:val="000D3585"/>
    <w:rsid w:val="000D361E"/>
    <w:rsid w:val="000D38D7"/>
    <w:rsid w:val="000D39C0"/>
    <w:rsid w:val="000D3C67"/>
    <w:rsid w:val="000D40FC"/>
    <w:rsid w:val="000D4181"/>
    <w:rsid w:val="000D41F5"/>
    <w:rsid w:val="000D50F0"/>
    <w:rsid w:val="000D5379"/>
    <w:rsid w:val="000D554C"/>
    <w:rsid w:val="000D5B36"/>
    <w:rsid w:val="000D5E76"/>
    <w:rsid w:val="000D69E8"/>
    <w:rsid w:val="000D6A71"/>
    <w:rsid w:val="000D6C37"/>
    <w:rsid w:val="000D7073"/>
    <w:rsid w:val="000D72DC"/>
    <w:rsid w:val="000D7468"/>
    <w:rsid w:val="000D74A9"/>
    <w:rsid w:val="000D7678"/>
    <w:rsid w:val="000D7A26"/>
    <w:rsid w:val="000E0C3F"/>
    <w:rsid w:val="000E19BF"/>
    <w:rsid w:val="000E21B9"/>
    <w:rsid w:val="000E23C7"/>
    <w:rsid w:val="000E24EC"/>
    <w:rsid w:val="000E25B3"/>
    <w:rsid w:val="000E2F2A"/>
    <w:rsid w:val="000E47A9"/>
    <w:rsid w:val="000E4B6F"/>
    <w:rsid w:val="000E4EA5"/>
    <w:rsid w:val="000E4F9B"/>
    <w:rsid w:val="000E5602"/>
    <w:rsid w:val="000E5C35"/>
    <w:rsid w:val="000E5EA3"/>
    <w:rsid w:val="000E60F4"/>
    <w:rsid w:val="000E6210"/>
    <w:rsid w:val="000E638F"/>
    <w:rsid w:val="000E6772"/>
    <w:rsid w:val="000E69AC"/>
    <w:rsid w:val="000E6C3C"/>
    <w:rsid w:val="000E6FA3"/>
    <w:rsid w:val="000E72CA"/>
    <w:rsid w:val="000E77DE"/>
    <w:rsid w:val="000E78A3"/>
    <w:rsid w:val="000E7C8B"/>
    <w:rsid w:val="000E7FD8"/>
    <w:rsid w:val="000F0088"/>
    <w:rsid w:val="000F0138"/>
    <w:rsid w:val="000F0569"/>
    <w:rsid w:val="000F1209"/>
    <w:rsid w:val="000F1380"/>
    <w:rsid w:val="000F13AC"/>
    <w:rsid w:val="000F1A02"/>
    <w:rsid w:val="000F23A5"/>
    <w:rsid w:val="000F36F4"/>
    <w:rsid w:val="000F3A90"/>
    <w:rsid w:val="000F3AA4"/>
    <w:rsid w:val="000F4693"/>
    <w:rsid w:val="000F484A"/>
    <w:rsid w:val="000F4A02"/>
    <w:rsid w:val="000F5423"/>
    <w:rsid w:val="000F544F"/>
    <w:rsid w:val="000F56E0"/>
    <w:rsid w:val="000F5C01"/>
    <w:rsid w:val="000F5E82"/>
    <w:rsid w:val="000F680A"/>
    <w:rsid w:val="000F69BD"/>
    <w:rsid w:val="000F7170"/>
    <w:rsid w:val="000F724C"/>
    <w:rsid w:val="000F7995"/>
    <w:rsid w:val="000F7A07"/>
    <w:rsid w:val="000F7F10"/>
    <w:rsid w:val="00100072"/>
    <w:rsid w:val="001003A5"/>
    <w:rsid w:val="00100700"/>
    <w:rsid w:val="00100BD7"/>
    <w:rsid w:val="00100C28"/>
    <w:rsid w:val="00101087"/>
    <w:rsid w:val="001017B2"/>
    <w:rsid w:val="00101C62"/>
    <w:rsid w:val="00102396"/>
    <w:rsid w:val="00102B3A"/>
    <w:rsid w:val="00103384"/>
    <w:rsid w:val="00103526"/>
    <w:rsid w:val="001035E3"/>
    <w:rsid w:val="00103C84"/>
    <w:rsid w:val="00103E74"/>
    <w:rsid w:val="0010465A"/>
    <w:rsid w:val="0010476A"/>
    <w:rsid w:val="00104CB0"/>
    <w:rsid w:val="001056DE"/>
    <w:rsid w:val="0010589B"/>
    <w:rsid w:val="00105DFB"/>
    <w:rsid w:val="00105FAE"/>
    <w:rsid w:val="00106069"/>
    <w:rsid w:val="001064CB"/>
    <w:rsid w:val="0010687D"/>
    <w:rsid w:val="001068BC"/>
    <w:rsid w:val="00106F47"/>
    <w:rsid w:val="00107084"/>
    <w:rsid w:val="0010751B"/>
    <w:rsid w:val="00110005"/>
    <w:rsid w:val="001100A8"/>
    <w:rsid w:val="00110207"/>
    <w:rsid w:val="0011078C"/>
    <w:rsid w:val="00111E70"/>
    <w:rsid w:val="00112900"/>
    <w:rsid w:val="00112935"/>
    <w:rsid w:val="00112F48"/>
    <w:rsid w:val="00113385"/>
    <w:rsid w:val="001133EC"/>
    <w:rsid w:val="00113AC9"/>
    <w:rsid w:val="00113C3D"/>
    <w:rsid w:val="00113C68"/>
    <w:rsid w:val="00113DAD"/>
    <w:rsid w:val="00114C70"/>
    <w:rsid w:val="0011509F"/>
    <w:rsid w:val="00115717"/>
    <w:rsid w:val="001157AA"/>
    <w:rsid w:val="0011598B"/>
    <w:rsid w:val="00115D22"/>
    <w:rsid w:val="00115D97"/>
    <w:rsid w:val="00115E0F"/>
    <w:rsid w:val="00115E13"/>
    <w:rsid w:val="00115FE3"/>
    <w:rsid w:val="00116114"/>
    <w:rsid w:val="00116338"/>
    <w:rsid w:val="0011664D"/>
    <w:rsid w:val="00116D19"/>
    <w:rsid w:val="0011762B"/>
    <w:rsid w:val="00117F6B"/>
    <w:rsid w:val="001207C8"/>
    <w:rsid w:val="001211BB"/>
    <w:rsid w:val="00121489"/>
    <w:rsid w:val="00121CDD"/>
    <w:rsid w:val="0012256A"/>
    <w:rsid w:val="0012273A"/>
    <w:rsid w:val="001228CB"/>
    <w:rsid w:val="00122BE1"/>
    <w:rsid w:val="00122F22"/>
    <w:rsid w:val="001230E2"/>
    <w:rsid w:val="001237E7"/>
    <w:rsid w:val="001246A9"/>
    <w:rsid w:val="00125451"/>
    <w:rsid w:val="0012548B"/>
    <w:rsid w:val="001258A6"/>
    <w:rsid w:val="0012600D"/>
    <w:rsid w:val="00126F8F"/>
    <w:rsid w:val="001278B0"/>
    <w:rsid w:val="001278E2"/>
    <w:rsid w:val="00127A2A"/>
    <w:rsid w:val="00127B3D"/>
    <w:rsid w:val="00127C06"/>
    <w:rsid w:val="0013028E"/>
    <w:rsid w:val="00130762"/>
    <w:rsid w:val="001308B6"/>
    <w:rsid w:val="00130AAB"/>
    <w:rsid w:val="0013181F"/>
    <w:rsid w:val="00132063"/>
    <w:rsid w:val="001327DA"/>
    <w:rsid w:val="001331D6"/>
    <w:rsid w:val="00133783"/>
    <w:rsid w:val="00133BF8"/>
    <w:rsid w:val="00133CCB"/>
    <w:rsid w:val="00134B65"/>
    <w:rsid w:val="00134E50"/>
    <w:rsid w:val="00135315"/>
    <w:rsid w:val="0013577B"/>
    <w:rsid w:val="001358D7"/>
    <w:rsid w:val="001359AC"/>
    <w:rsid w:val="00135BF9"/>
    <w:rsid w:val="00135C06"/>
    <w:rsid w:val="00135F01"/>
    <w:rsid w:val="001361C9"/>
    <w:rsid w:val="00136BF0"/>
    <w:rsid w:val="00136D75"/>
    <w:rsid w:val="00136EE0"/>
    <w:rsid w:val="0013717D"/>
    <w:rsid w:val="00137662"/>
    <w:rsid w:val="001379E5"/>
    <w:rsid w:val="001379ED"/>
    <w:rsid w:val="00137B43"/>
    <w:rsid w:val="00137F17"/>
    <w:rsid w:val="001400E9"/>
    <w:rsid w:val="001403E5"/>
    <w:rsid w:val="00140614"/>
    <w:rsid w:val="0014131E"/>
    <w:rsid w:val="001414E3"/>
    <w:rsid w:val="00141D38"/>
    <w:rsid w:val="00141FCC"/>
    <w:rsid w:val="0014230B"/>
    <w:rsid w:val="0014255A"/>
    <w:rsid w:val="0014312D"/>
    <w:rsid w:val="001432F1"/>
    <w:rsid w:val="0014331A"/>
    <w:rsid w:val="00143776"/>
    <w:rsid w:val="0014448B"/>
    <w:rsid w:val="001444E2"/>
    <w:rsid w:val="0014451E"/>
    <w:rsid w:val="00144973"/>
    <w:rsid w:val="00144A69"/>
    <w:rsid w:val="00144BB4"/>
    <w:rsid w:val="001452BA"/>
    <w:rsid w:val="00145366"/>
    <w:rsid w:val="00145664"/>
    <w:rsid w:val="00145A12"/>
    <w:rsid w:val="00145A29"/>
    <w:rsid w:val="00146273"/>
    <w:rsid w:val="001463FB"/>
    <w:rsid w:val="00146725"/>
    <w:rsid w:val="00146AA5"/>
    <w:rsid w:val="00146AB8"/>
    <w:rsid w:val="00146C76"/>
    <w:rsid w:val="00146E49"/>
    <w:rsid w:val="00147069"/>
    <w:rsid w:val="0014720C"/>
    <w:rsid w:val="001477D7"/>
    <w:rsid w:val="00147AB8"/>
    <w:rsid w:val="001504F8"/>
    <w:rsid w:val="001508AA"/>
    <w:rsid w:val="00150957"/>
    <w:rsid w:val="00150A24"/>
    <w:rsid w:val="00150A4B"/>
    <w:rsid w:val="00150BA0"/>
    <w:rsid w:val="001510FA"/>
    <w:rsid w:val="001522AD"/>
    <w:rsid w:val="0015241B"/>
    <w:rsid w:val="00152546"/>
    <w:rsid w:val="00152AA2"/>
    <w:rsid w:val="00152D8F"/>
    <w:rsid w:val="001530ED"/>
    <w:rsid w:val="001534AA"/>
    <w:rsid w:val="001534AB"/>
    <w:rsid w:val="00153BC1"/>
    <w:rsid w:val="00153F79"/>
    <w:rsid w:val="00154168"/>
    <w:rsid w:val="0015435F"/>
    <w:rsid w:val="00154481"/>
    <w:rsid w:val="001546CD"/>
    <w:rsid w:val="0015487F"/>
    <w:rsid w:val="00154BDF"/>
    <w:rsid w:val="00154D16"/>
    <w:rsid w:val="00154D26"/>
    <w:rsid w:val="001551E3"/>
    <w:rsid w:val="001552A2"/>
    <w:rsid w:val="0015599A"/>
    <w:rsid w:val="001559B3"/>
    <w:rsid w:val="00155C69"/>
    <w:rsid w:val="00156202"/>
    <w:rsid w:val="00156555"/>
    <w:rsid w:val="0015664F"/>
    <w:rsid w:val="00157183"/>
    <w:rsid w:val="00157453"/>
    <w:rsid w:val="00157B08"/>
    <w:rsid w:val="00157B8B"/>
    <w:rsid w:val="00160123"/>
    <w:rsid w:val="0016067A"/>
    <w:rsid w:val="0016088C"/>
    <w:rsid w:val="0016096F"/>
    <w:rsid w:val="00160990"/>
    <w:rsid w:val="00161C36"/>
    <w:rsid w:val="001625B8"/>
    <w:rsid w:val="001631AB"/>
    <w:rsid w:val="001636B3"/>
    <w:rsid w:val="0016372F"/>
    <w:rsid w:val="00163A6F"/>
    <w:rsid w:val="00163CBC"/>
    <w:rsid w:val="00164192"/>
    <w:rsid w:val="001647CB"/>
    <w:rsid w:val="001648D5"/>
    <w:rsid w:val="001658D9"/>
    <w:rsid w:val="001659D5"/>
    <w:rsid w:val="00165BF4"/>
    <w:rsid w:val="00165DBE"/>
    <w:rsid w:val="00165EEC"/>
    <w:rsid w:val="001660F1"/>
    <w:rsid w:val="00166BAA"/>
    <w:rsid w:val="0016719F"/>
    <w:rsid w:val="001679DF"/>
    <w:rsid w:val="00167A55"/>
    <w:rsid w:val="001700A2"/>
    <w:rsid w:val="0017095F"/>
    <w:rsid w:val="00170A34"/>
    <w:rsid w:val="00170B24"/>
    <w:rsid w:val="00170EDA"/>
    <w:rsid w:val="001713DB"/>
    <w:rsid w:val="00171CF3"/>
    <w:rsid w:val="00172616"/>
    <w:rsid w:val="0017272E"/>
    <w:rsid w:val="001728F2"/>
    <w:rsid w:val="00172B8B"/>
    <w:rsid w:val="00172B96"/>
    <w:rsid w:val="001731D2"/>
    <w:rsid w:val="00173860"/>
    <w:rsid w:val="00173F48"/>
    <w:rsid w:val="001742C0"/>
    <w:rsid w:val="001744B1"/>
    <w:rsid w:val="001745EC"/>
    <w:rsid w:val="001747B1"/>
    <w:rsid w:val="0017480B"/>
    <w:rsid w:val="00174DB4"/>
    <w:rsid w:val="001753DE"/>
    <w:rsid w:val="00175F1D"/>
    <w:rsid w:val="001760E5"/>
    <w:rsid w:val="0017634F"/>
    <w:rsid w:val="001765F9"/>
    <w:rsid w:val="00176955"/>
    <w:rsid w:val="00176ED7"/>
    <w:rsid w:val="0017728B"/>
    <w:rsid w:val="0017788A"/>
    <w:rsid w:val="00177991"/>
    <w:rsid w:val="00177F98"/>
    <w:rsid w:val="001806AC"/>
    <w:rsid w:val="00180D82"/>
    <w:rsid w:val="00180E19"/>
    <w:rsid w:val="00181839"/>
    <w:rsid w:val="001825BB"/>
    <w:rsid w:val="001828E5"/>
    <w:rsid w:val="00182D44"/>
    <w:rsid w:val="00182E5E"/>
    <w:rsid w:val="00183D27"/>
    <w:rsid w:val="00184BF8"/>
    <w:rsid w:val="00184D8D"/>
    <w:rsid w:val="00184E37"/>
    <w:rsid w:val="00185084"/>
    <w:rsid w:val="00185A46"/>
    <w:rsid w:val="001865FE"/>
    <w:rsid w:val="00186E8B"/>
    <w:rsid w:val="00187208"/>
    <w:rsid w:val="001876DD"/>
    <w:rsid w:val="00190190"/>
    <w:rsid w:val="0019028D"/>
    <w:rsid w:val="00190715"/>
    <w:rsid w:val="00190742"/>
    <w:rsid w:val="00190D80"/>
    <w:rsid w:val="001919CA"/>
    <w:rsid w:val="00191D5F"/>
    <w:rsid w:val="00192A16"/>
    <w:rsid w:val="00193231"/>
    <w:rsid w:val="001932BE"/>
    <w:rsid w:val="0019361C"/>
    <w:rsid w:val="00193A1E"/>
    <w:rsid w:val="00193B3D"/>
    <w:rsid w:val="00193C22"/>
    <w:rsid w:val="00194176"/>
    <w:rsid w:val="0019543F"/>
    <w:rsid w:val="001954A3"/>
    <w:rsid w:val="0019556D"/>
    <w:rsid w:val="00195986"/>
    <w:rsid w:val="001959AF"/>
    <w:rsid w:val="00195D2F"/>
    <w:rsid w:val="00195E04"/>
    <w:rsid w:val="00196E91"/>
    <w:rsid w:val="001973F2"/>
    <w:rsid w:val="001A0EC9"/>
    <w:rsid w:val="001A0EE3"/>
    <w:rsid w:val="001A13BA"/>
    <w:rsid w:val="001A15FC"/>
    <w:rsid w:val="001A1694"/>
    <w:rsid w:val="001A1A7E"/>
    <w:rsid w:val="001A1E07"/>
    <w:rsid w:val="001A1E76"/>
    <w:rsid w:val="001A267C"/>
    <w:rsid w:val="001A277B"/>
    <w:rsid w:val="001A2A03"/>
    <w:rsid w:val="001A2A06"/>
    <w:rsid w:val="001A2AF3"/>
    <w:rsid w:val="001A2FEB"/>
    <w:rsid w:val="001A3987"/>
    <w:rsid w:val="001A4031"/>
    <w:rsid w:val="001A457A"/>
    <w:rsid w:val="001A494C"/>
    <w:rsid w:val="001A4B91"/>
    <w:rsid w:val="001A4E9C"/>
    <w:rsid w:val="001A55A3"/>
    <w:rsid w:val="001A5805"/>
    <w:rsid w:val="001A5AA9"/>
    <w:rsid w:val="001A63BF"/>
    <w:rsid w:val="001A66D5"/>
    <w:rsid w:val="001A69DD"/>
    <w:rsid w:val="001A71E4"/>
    <w:rsid w:val="001A7B11"/>
    <w:rsid w:val="001A7BC6"/>
    <w:rsid w:val="001A7C5C"/>
    <w:rsid w:val="001B04DE"/>
    <w:rsid w:val="001B09BF"/>
    <w:rsid w:val="001B116B"/>
    <w:rsid w:val="001B14B4"/>
    <w:rsid w:val="001B1AA9"/>
    <w:rsid w:val="001B2142"/>
    <w:rsid w:val="001B2431"/>
    <w:rsid w:val="001B2738"/>
    <w:rsid w:val="001B2A2F"/>
    <w:rsid w:val="001B3ACE"/>
    <w:rsid w:val="001B4221"/>
    <w:rsid w:val="001B42C7"/>
    <w:rsid w:val="001B4434"/>
    <w:rsid w:val="001B513B"/>
    <w:rsid w:val="001B5364"/>
    <w:rsid w:val="001B56C8"/>
    <w:rsid w:val="001B591C"/>
    <w:rsid w:val="001B5D05"/>
    <w:rsid w:val="001B620F"/>
    <w:rsid w:val="001B625D"/>
    <w:rsid w:val="001B6472"/>
    <w:rsid w:val="001B69CC"/>
    <w:rsid w:val="001B6E6D"/>
    <w:rsid w:val="001B77F6"/>
    <w:rsid w:val="001B7880"/>
    <w:rsid w:val="001B7A46"/>
    <w:rsid w:val="001C02DD"/>
    <w:rsid w:val="001C031C"/>
    <w:rsid w:val="001C03B7"/>
    <w:rsid w:val="001C04A0"/>
    <w:rsid w:val="001C1049"/>
    <w:rsid w:val="001C1809"/>
    <w:rsid w:val="001C1D72"/>
    <w:rsid w:val="001C2290"/>
    <w:rsid w:val="001C277F"/>
    <w:rsid w:val="001C2961"/>
    <w:rsid w:val="001C2D71"/>
    <w:rsid w:val="001C318F"/>
    <w:rsid w:val="001C3608"/>
    <w:rsid w:val="001C362F"/>
    <w:rsid w:val="001C3AF1"/>
    <w:rsid w:val="001C3B34"/>
    <w:rsid w:val="001C3F4B"/>
    <w:rsid w:val="001C49B5"/>
    <w:rsid w:val="001C4A7A"/>
    <w:rsid w:val="001C4BFF"/>
    <w:rsid w:val="001C4F90"/>
    <w:rsid w:val="001C53AD"/>
    <w:rsid w:val="001C5838"/>
    <w:rsid w:val="001C5AF6"/>
    <w:rsid w:val="001C5B9A"/>
    <w:rsid w:val="001C5BF6"/>
    <w:rsid w:val="001C5C8E"/>
    <w:rsid w:val="001C5CE1"/>
    <w:rsid w:val="001C6085"/>
    <w:rsid w:val="001C6A74"/>
    <w:rsid w:val="001C6F5A"/>
    <w:rsid w:val="001C70A1"/>
    <w:rsid w:val="001C70B8"/>
    <w:rsid w:val="001C73DF"/>
    <w:rsid w:val="001C7424"/>
    <w:rsid w:val="001C7686"/>
    <w:rsid w:val="001C7ED2"/>
    <w:rsid w:val="001C7EDA"/>
    <w:rsid w:val="001D0308"/>
    <w:rsid w:val="001D0471"/>
    <w:rsid w:val="001D04F8"/>
    <w:rsid w:val="001D0529"/>
    <w:rsid w:val="001D08B7"/>
    <w:rsid w:val="001D1188"/>
    <w:rsid w:val="001D1322"/>
    <w:rsid w:val="001D1514"/>
    <w:rsid w:val="001D162D"/>
    <w:rsid w:val="001D166B"/>
    <w:rsid w:val="001D19AD"/>
    <w:rsid w:val="001D1B23"/>
    <w:rsid w:val="001D20B9"/>
    <w:rsid w:val="001D250E"/>
    <w:rsid w:val="001D286D"/>
    <w:rsid w:val="001D29BB"/>
    <w:rsid w:val="001D2A98"/>
    <w:rsid w:val="001D2B99"/>
    <w:rsid w:val="001D2D48"/>
    <w:rsid w:val="001D2EB3"/>
    <w:rsid w:val="001D2FB0"/>
    <w:rsid w:val="001D3605"/>
    <w:rsid w:val="001D451F"/>
    <w:rsid w:val="001D49BD"/>
    <w:rsid w:val="001D49D1"/>
    <w:rsid w:val="001D4A5B"/>
    <w:rsid w:val="001D570E"/>
    <w:rsid w:val="001D58CF"/>
    <w:rsid w:val="001D5B4E"/>
    <w:rsid w:val="001D60E6"/>
    <w:rsid w:val="001D630E"/>
    <w:rsid w:val="001D6581"/>
    <w:rsid w:val="001D6DFC"/>
    <w:rsid w:val="001D6F1F"/>
    <w:rsid w:val="001D6F26"/>
    <w:rsid w:val="001D6F67"/>
    <w:rsid w:val="001D71D0"/>
    <w:rsid w:val="001D763A"/>
    <w:rsid w:val="001D796F"/>
    <w:rsid w:val="001E06C5"/>
    <w:rsid w:val="001E0770"/>
    <w:rsid w:val="001E09BB"/>
    <w:rsid w:val="001E1081"/>
    <w:rsid w:val="001E11F0"/>
    <w:rsid w:val="001E1DD1"/>
    <w:rsid w:val="001E207C"/>
    <w:rsid w:val="001E22AA"/>
    <w:rsid w:val="001E235B"/>
    <w:rsid w:val="001E2844"/>
    <w:rsid w:val="001E2E2D"/>
    <w:rsid w:val="001E2FAB"/>
    <w:rsid w:val="001E3126"/>
    <w:rsid w:val="001E35BC"/>
    <w:rsid w:val="001E41C7"/>
    <w:rsid w:val="001E4852"/>
    <w:rsid w:val="001E5C81"/>
    <w:rsid w:val="001E5E2A"/>
    <w:rsid w:val="001E5FA9"/>
    <w:rsid w:val="001E64BC"/>
    <w:rsid w:val="001E6AC2"/>
    <w:rsid w:val="001E731D"/>
    <w:rsid w:val="001E739F"/>
    <w:rsid w:val="001F0685"/>
    <w:rsid w:val="001F0AD8"/>
    <w:rsid w:val="001F0B6D"/>
    <w:rsid w:val="001F0EB1"/>
    <w:rsid w:val="001F14BF"/>
    <w:rsid w:val="001F16FC"/>
    <w:rsid w:val="001F1C9D"/>
    <w:rsid w:val="001F1EE5"/>
    <w:rsid w:val="001F217F"/>
    <w:rsid w:val="001F25FD"/>
    <w:rsid w:val="001F312F"/>
    <w:rsid w:val="001F3565"/>
    <w:rsid w:val="001F3726"/>
    <w:rsid w:val="001F3782"/>
    <w:rsid w:val="001F38A8"/>
    <w:rsid w:val="001F38E3"/>
    <w:rsid w:val="001F3F50"/>
    <w:rsid w:val="001F44BB"/>
    <w:rsid w:val="001F4688"/>
    <w:rsid w:val="001F4AD7"/>
    <w:rsid w:val="001F4BC8"/>
    <w:rsid w:val="001F5163"/>
    <w:rsid w:val="001F5F27"/>
    <w:rsid w:val="001F5F9A"/>
    <w:rsid w:val="001F66B6"/>
    <w:rsid w:val="001F6A41"/>
    <w:rsid w:val="001F6E54"/>
    <w:rsid w:val="001F708A"/>
    <w:rsid w:val="001F7253"/>
    <w:rsid w:val="001F7714"/>
    <w:rsid w:val="001F7B84"/>
    <w:rsid w:val="002000CD"/>
    <w:rsid w:val="00200117"/>
    <w:rsid w:val="00200448"/>
    <w:rsid w:val="002008BB"/>
    <w:rsid w:val="00200A0C"/>
    <w:rsid w:val="002015CA"/>
    <w:rsid w:val="00202018"/>
    <w:rsid w:val="002025A5"/>
    <w:rsid w:val="00202FE3"/>
    <w:rsid w:val="0020309B"/>
    <w:rsid w:val="0020336F"/>
    <w:rsid w:val="002033E1"/>
    <w:rsid w:val="002037CF"/>
    <w:rsid w:val="00203AFE"/>
    <w:rsid w:val="00204541"/>
    <w:rsid w:val="00204B8F"/>
    <w:rsid w:val="00204BAB"/>
    <w:rsid w:val="00204C4C"/>
    <w:rsid w:val="002056B0"/>
    <w:rsid w:val="00205DFF"/>
    <w:rsid w:val="00205FE2"/>
    <w:rsid w:val="002060CB"/>
    <w:rsid w:val="00206261"/>
    <w:rsid w:val="002065C0"/>
    <w:rsid w:val="002066E5"/>
    <w:rsid w:val="0021007F"/>
    <w:rsid w:val="00210CC7"/>
    <w:rsid w:val="002111BC"/>
    <w:rsid w:val="00211367"/>
    <w:rsid w:val="0021170C"/>
    <w:rsid w:val="00211B77"/>
    <w:rsid w:val="00211F42"/>
    <w:rsid w:val="00211FC9"/>
    <w:rsid w:val="0021200D"/>
    <w:rsid w:val="002122FB"/>
    <w:rsid w:val="00212382"/>
    <w:rsid w:val="0021242B"/>
    <w:rsid w:val="00212757"/>
    <w:rsid w:val="00212B5B"/>
    <w:rsid w:val="0021342C"/>
    <w:rsid w:val="00213927"/>
    <w:rsid w:val="002148F0"/>
    <w:rsid w:val="00214D93"/>
    <w:rsid w:val="00215574"/>
    <w:rsid w:val="0021563F"/>
    <w:rsid w:val="00215B74"/>
    <w:rsid w:val="00215D0D"/>
    <w:rsid w:val="00215FE1"/>
    <w:rsid w:val="002161D3"/>
    <w:rsid w:val="002161F7"/>
    <w:rsid w:val="002162B4"/>
    <w:rsid w:val="0021750E"/>
    <w:rsid w:val="002177FD"/>
    <w:rsid w:val="002179CF"/>
    <w:rsid w:val="00217A68"/>
    <w:rsid w:val="00217B40"/>
    <w:rsid w:val="00217B51"/>
    <w:rsid w:val="00220193"/>
    <w:rsid w:val="00220C27"/>
    <w:rsid w:val="00221046"/>
    <w:rsid w:val="00221296"/>
    <w:rsid w:val="00221C12"/>
    <w:rsid w:val="002228AC"/>
    <w:rsid w:val="002229AC"/>
    <w:rsid w:val="00222BCC"/>
    <w:rsid w:val="00222EB1"/>
    <w:rsid w:val="00223A6A"/>
    <w:rsid w:val="00223C15"/>
    <w:rsid w:val="00224153"/>
    <w:rsid w:val="002248FA"/>
    <w:rsid w:val="00224CEB"/>
    <w:rsid w:val="00224F72"/>
    <w:rsid w:val="002256B7"/>
    <w:rsid w:val="00225D95"/>
    <w:rsid w:val="00225EB2"/>
    <w:rsid w:val="00225FBC"/>
    <w:rsid w:val="00226F7C"/>
    <w:rsid w:val="00227C56"/>
    <w:rsid w:val="00230A8E"/>
    <w:rsid w:val="00230C57"/>
    <w:rsid w:val="002313F5"/>
    <w:rsid w:val="00231533"/>
    <w:rsid w:val="0023209D"/>
    <w:rsid w:val="002320BD"/>
    <w:rsid w:val="0023314D"/>
    <w:rsid w:val="002331C4"/>
    <w:rsid w:val="00233805"/>
    <w:rsid w:val="00233AD1"/>
    <w:rsid w:val="00233D8F"/>
    <w:rsid w:val="00234433"/>
    <w:rsid w:val="00234C8F"/>
    <w:rsid w:val="00234DCE"/>
    <w:rsid w:val="00234E31"/>
    <w:rsid w:val="00234F9E"/>
    <w:rsid w:val="00235152"/>
    <w:rsid w:val="00235160"/>
    <w:rsid w:val="002354CD"/>
    <w:rsid w:val="00236570"/>
    <w:rsid w:val="002369D4"/>
    <w:rsid w:val="00236AF9"/>
    <w:rsid w:val="002371A3"/>
    <w:rsid w:val="0023726B"/>
    <w:rsid w:val="002376CC"/>
    <w:rsid w:val="00237A86"/>
    <w:rsid w:val="002400F1"/>
    <w:rsid w:val="002401AE"/>
    <w:rsid w:val="002405CA"/>
    <w:rsid w:val="0024124C"/>
    <w:rsid w:val="00242228"/>
    <w:rsid w:val="0024264B"/>
    <w:rsid w:val="00242848"/>
    <w:rsid w:val="0024298E"/>
    <w:rsid w:val="00242B5D"/>
    <w:rsid w:val="00242F24"/>
    <w:rsid w:val="00243529"/>
    <w:rsid w:val="00243992"/>
    <w:rsid w:val="00243D05"/>
    <w:rsid w:val="00244A72"/>
    <w:rsid w:val="002451F0"/>
    <w:rsid w:val="00245799"/>
    <w:rsid w:val="00245849"/>
    <w:rsid w:val="002460A9"/>
    <w:rsid w:val="002466F0"/>
    <w:rsid w:val="002469A2"/>
    <w:rsid w:val="002469B9"/>
    <w:rsid w:val="00246DB1"/>
    <w:rsid w:val="00246F69"/>
    <w:rsid w:val="002477D8"/>
    <w:rsid w:val="00247AC4"/>
    <w:rsid w:val="00247C9B"/>
    <w:rsid w:val="0025000C"/>
    <w:rsid w:val="00250CF7"/>
    <w:rsid w:val="00251152"/>
    <w:rsid w:val="00251B99"/>
    <w:rsid w:val="00251F89"/>
    <w:rsid w:val="00252070"/>
    <w:rsid w:val="002524F4"/>
    <w:rsid w:val="00252883"/>
    <w:rsid w:val="00253B94"/>
    <w:rsid w:val="00253BF1"/>
    <w:rsid w:val="00254D45"/>
    <w:rsid w:val="0025549B"/>
    <w:rsid w:val="002554EC"/>
    <w:rsid w:val="00255E53"/>
    <w:rsid w:val="002567B7"/>
    <w:rsid w:val="00256B2D"/>
    <w:rsid w:val="00256C7A"/>
    <w:rsid w:val="0025717A"/>
    <w:rsid w:val="00260071"/>
    <w:rsid w:val="00260138"/>
    <w:rsid w:val="00260B86"/>
    <w:rsid w:val="00260F0D"/>
    <w:rsid w:val="0026140B"/>
    <w:rsid w:val="0026168D"/>
    <w:rsid w:val="00261C4D"/>
    <w:rsid w:val="00261ED4"/>
    <w:rsid w:val="00261ED6"/>
    <w:rsid w:val="0026281F"/>
    <w:rsid w:val="00262BC8"/>
    <w:rsid w:val="00262C18"/>
    <w:rsid w:val="00262F8E"/>
    <w:rsid w:val="00262F9C"/>
    <w:rsid w:val="00263556"/>
    <w:rsid w:val="00263637"/>
    <w:rsid w:val="00263798"/>
    <w:rsid w:val="00264523"/>
    <w:rsid w:val="002645B3"/>
    <w:rsid w:val="00264DBF"/>
    <w:rsid w:val="0026535A"/>
    <w:rsid w:val="002653A2"/>
    <w:rsid w:val="0026567D"/>
    <w:rsid w:val="0026591D"/>
    <w:rsid w:val="00265A5B"/>
    <w:rsid w:val="0026666C"/>
    <w:rsid w:val="002668B1"/>
    <w:rsid w:val="00266B65"/>
    <w:rsid w:val="00266B78"/>
    <w:rsid w:val="00266F02"/>
    <w:rsid w:val="002671B8"/>
    <w:rsid w:val="002671C8"/>
    <w:rsid w:val="00267242"/>
    <w:rsid w:val="0026732C"/>
    <w:rsid w:val="0026751F"/>
    <w:rsid w:val="0026799D"/>
    <w:rsid w:val="0027004D"/>
    <w:rsid w:val="002702C3"/>
    <w:rsid w:val="002703B9"/>
    <w:rsid w:val="00270CFB"/>
    <w:rsid w:val="00270E21"/>
    <w:rsid w:val="00270F27"/>
    <w:rsid w:val="002711C0"/>
    <w:rsid w:val="00271210"/>
    <w:rsid w:val="002713F4"/>
    <w:rsid w:val="002721A1"/>
    <w:rsid w:val="002731F0"/>
    <w:rsid w:val="0027329A"/>
    <w:rsid w:val="002733DB"/>
    <w:rsid w:val="00273526"/>
    <w:rsid w:val="00273594"/>
    <w:rsid w:val="0027379E"/>
    <w:rsid w:val="00273844"/>
    <w:rsid w:val="002743A1"/>
    <w:rsid w:val="00274522"/>
    <w:rsid w:val="002749B1"/>
    <w:rsid w:val="00274A70"/>
    <w:rsid w:val="00275098"/>
    <w:rsid w:val="00275DDD"/>
    <w:rsid w:val="00276C90"/>
    <w:rsid w:val="00276DD3"/>
    <w:rsid w:val="00276E3D"/>
    <w:rsid w:val="00277062"/>
    <w:rsid w:val="00277236"/>
    <w:rsid w:val="0027724B"/>
    <w:rsid w:val="00280563"/>
    <w:rsid w:val="00280D36"/>
    <w:rsid w:val="002810D9"/>
    <w:rsid w:val="00281353"/>
    <w:rsid w:val="00281710"/>
    <w:rsid w:val="002819E3"/>
    <w:rsid w:val="00281A61"/>
    <w:rsid w:val="00281F5F"/>
    <w:rsid w:val="002820A8"/>
    <w:rsid w:val="00282247"/>
    <w:rsid w:val="0028257E"/>
    <w:rsid w:val="00282692"/>
    <w:rsid w:val="002826BD"/>
    <w:rsid w:val="002828E7"/>
    <w:rsid w:val="00282BAF"/>
    <w:rsid w:val="002832B6"/>
    <w:rsid w:val="0028360F"/>
    <w:rsid w:val="00283705"/>
    <w:rsid w:val="0028381E"/>
    <w:rsid w:val="00283A98"/>
    <w:rsid w:val="00283F17"/>
    <w:rsid w:val="00284301"/>
    <w:rsid w:val="0028447D"/>
    <w:rsid w:val="00285075"/>
    <w:rsid w:val="00285085"/>
    <w:rsid w:val="00285141"/>
    <w:rsid w:val="00285443"/>
    <w:rsid w:val="00285922"/>
    <w:rsid w:val="00285990"/>
    <w:rsid w:val="0028601F"/>
    <w:rsid w:val="002860AC"/>
    <w:rsid w:val="0028614A"/>
    <w:rsid w:val="00286BBC"/>
    <w:rsid w:val="002872E6"/>
    <w:rsid w:val="0028745C"/>
    <w:rsid w:val="002879E1"/>
    <w:rsid w:val="00287AA4"/>
    <w:rsid w:val="002901B4"/>
    <w:rsid w:val="0029035F"/>
    <w:rsid w:val="002904DF"/>
    <w:rsid w:val="002909AE"/>
    <w:rsid w:val="00290DA2"/>
    <w:rsid w:val="002910E7"/>
    <w:rsid w:val="00291705"/>
    <w:rsid w:val="00291BBA"/>
    <w:rsid w:val="002926DD"/>
    <w:rsid w:val="00292D19"/>
    <w:rsid w:val="00292E7F"/>
    <w:rsid w:val="00292EB5"/>
    <w:rsid w:val="00292FEA"/>
    <w:rsid w:val="002933E6"/>
    <w:rsid w:val="00294A53"/>
    <w:rsid w:val="00294B2E"/>
    <w:rsid w:val="00294D19"/>
    <w:rsid w:val="0029578A"/>
    <w:rsid w:val="00295809"/>
    <w:rsid w:val="00295BB8"/>
    <w:rsid w:val="00295F00"/>
    <w:rsid w:val="00296ADB"/>
    <w:rsid w:val="00296D6D"/>
    <w:rsid w:val="00297181"/>
    <w:rsid w:val="0029721B"/>
    <w:rsid w:val="002978D9"/>
    <w:rsid w:val="00297F2C"/>
    <w:rsid w:val="002A0030"/>
    <w:rsid w:val="002A159E"/>
    <w:rsid w:val="002A1927"/>
    <w:rsid w:val="002A1E31"/>
    <w:rsid w:val="002A244A"/>
    <w:rsid w:val="002A2F81"/>
    <w:rsid w:val="002A2FBC"/>
    <w:rsid w:val="002A3099"/>
    <w:rsid w:val="002A358A"/>
    <w:rsid w:val="002A41A1"/>
    <w:rsid w:val="002A41ED"/>
    <w:rsid w:val="002A4312"/>
    <w:rsid w:val="002A45E8"/>
    <w:rsid w:val="002A4757"/>
    <w:rsid w:val="002A5D48"/>
    <w:rsid w:val="002A6036"/>
    <w:rsid w:val="002A66B9"/>
    <w:rsid w:val="002A69A6"/>
    <w:rsid w:val="002A6F8B"/>
    <w:rsid w:val="002A779C"/>
    <w:rsid w:val="002A7AA1"/>
    <w:rsid w:val="002A7AC0"/>
    <w:rsid w:val="002B0036"/>
    <w:rsid w:val="002B0BA2"/>
    <w:rsid w:val="002B0D72"/>
    <w:rsid w:val="002B0DA2"/>
    <w:rsid w:val="002B13DC"/>
    <w:rsid w:val="002B142B"/>
    <w:rsid w:val="002B1626"/>
    <w:rsid w:val="002B21B9"/>
    <w:rsid w:val="002B2667"/>
    <w:rsid w:val="002B2872"/>
    <w:rsid w:val="002B28B0"/>
    <w:rsid w:val="002B324B"/>
    <w:rsid w:val="002B37C5"/>
    <w:rsid w:val="002B3E7A"/>
    <w:rsid w:val="002B430A"/>
    <w:rsid w:val="002B454A"/>
    <w:rsid w:val="002B4751"/>
    <w:rsid w:val="002B48F6"/>
    <w:rsid w:val="002B4CC3"/>
    <w:rsid w:val="002B50BD"/>
    <w:rsid w:val="002B5954"/>
    <w:rsid w:val="002B5C66"/>
    <w:rsid w:val="002B5F91"/>
    <w:rsid w:val="002B6430"/>
    <w:rsid w:val="002B6BA1"/>
    <w:rsid w:val="002B70B8"/>
    <w:rsid w:val="002C02B2"/>
    <w:rsid w:val="002C0C31"/>
    <w:rsid w:val="002C0DA9"/>
    <w:rsid w:val="002C0FAF"/>
    <w:rsid w:val="002C13C5"/>
    <w:rsid w:val="002C143D"/>
    <w:rsid w:val="002C1613"/>
    <w:rsid w:val="002C1C05"/>
    <w:rsid w:val="002C1E08"/>
    <w:rsid w:val="002C29A1"/>
    <w:rsid w:val="002C2DBB"/>
    <w:rsid w:val="002C2FB9"/>
    <w:rsid w:val="002C2FD8"/>
    <w:rsid w:val="002C30BF"/>
    <w:rsid w:val="002C37CA"/>
    <w:rsid w:val="002C3B3A"/>
    <w:rsid w:val="002C3D06"/>
    <w:rsid w:val="002C3FD9"/>
    <w:rsid w:val="002C42BC"/>
    <w:rsid w:val="002C47F9"/>
    <w:rsid w:val="002C4A10"/>
    <w:rsid w:val="002C4C45"/>
    <w:rsid w:val="002C5002"/>
    <w:rsid w:val="002C5348"/>
    <w:rsid w:val="002C53BF"/>
    <w:rsid w:val="002C5B71"/>
    <w:rsid w:val="002C5F22"/>
    <w:rsid w:val="002C663B"/>
    <w:rsid w:val="002C6A59"/>
    <w:rsid w:val="002C6E2D"/>
    <w:rsid w:val="002C6EA2"/>
    <w:rsid w:val="002C759C"/>
    <w:rsid w:val="002C769A"/>
    <w:rsid w:val="002C7F12"/>
    <w:rsid w:val="002D041B"/>
    <w:rsid w:val="002D0915"/>
    <w:rsid w:val="002D1025"/>
    <w:rsid w:val="002D1601"/>
    <w:rsid w:val="002D1739"/>
    <w:rsid w:val="002D17F8"/>
    <w:rsid w:val="002D1909"/>
    <w:rsid w:val="002D1CF6"/>
    <w:rsid w:val="002D2979"/>
    <w:rsid w:val="002D2D84"/>
    <w:rsid w:val="002D2EE2"/>
    <w:rsid w:val="002D2F03"/>
    <w:rsid w:val="002D367F"/>
    <w:rsid w:val="002D37FF"/>
    <w:rsid w:val="002D38FA"/>
    <w:rsid w:val="002D3A36"/>
    <w:rsid w:val="002D3A46"/>
    <w:rsid w:val="002D3C9D"/>
    <w:rsid w:val="002D3E94"/>
    <w:rsid w:val="002D4359"/>
    <w:rsid w:val="002D447F"/>
    <w:rsid w:val="002D4F10"/>
    <w:rsid w:val="002D5210"/>
    <w:rsid w:val="002D52C0"/>
    <w:rsid w:val="002D53C5"/>
    <w:rsid w:val="002D57B1"/>
    <w:rsid w:val="002D5A94"/>
    <w:rsid w:val="002D610F"/>
    <w:rsid w:val="002D6175"/>
    <w:rsid w:val="002D681F"/>
    <w:rsid w:val="002D6A6F"/>
    <w:rsid w:val="002D6D07"/>
    <w:rsid w:val="002E0018"/>
    <w:rsid w:val="002E02A3"/>
    <w:rsid w:val="002E0DE9"/>
    <w:rsid w:val="002E0EE8"/>
    <w:rsid w:val="002E11E7"/>
    <w:rsid w:val="002E1652"/>
    <w:rsid w:val="002E1AAB"/>
    <w:rsid w:val="002E1E97"/>
    <w:rsid w:val="002E225C"/>
    <w:rsid w:val="002E2DF4"/>
    <w:rsid w:val="002E3211"/>
    <w:rsid w:val="002E3300"/>
    <w:rsid w:val="002E35C6"/>
    <w:rsid w:val="002E3690"/>
    <w:rsid w:val="002E3B18"/>
    <w:rsid w:val="002E4255"/>
    <w:rsid w:val="002E44BC"/>
    <w:rsid w:val="002E4602"/>
    <w:rsid w:val="002E4760"/>
    <w:rsid w:val="002E48AE"/>
    <w:rsid w:val="002E48B3"/>
    <w:rsid w:val="002E4AB0"/>
    <w:rsid w:val="002E5147"/>
    <w:rsid w:val="002E5563"/>
    <w:rsid w:val="002E59C7"/>
    <w:rsid w:val="002E60B6"/>
    <w:rsid w:val="002E60D6"/>
    <w:rsid w:val="002E6399"/>
    <w:rsid w:val="002E7311"/>
    <w:rsid w:val="002E7D3D"/>
    <w:rsid w:val="002E7ED7"/>
    <w:rsid w:val="002F048D"/>
    <w:rsid w:val="002F05F4"/>
    <w:rsid w:val="002F06CF"/>
    <w:rsid w:val="002F0754"/>
    <w:rsid w:val="002F08AC"/>
    <w:rsid w:val="002F0A3E"/>
    <w:rsid w:val="002F12CB"/>
    <w:rsid w:val="002F13E9"/>
    <w:rsid w:val="002F16E1"/>
    <w:rsid w:val="002F1E0F"/>
    <w:rsid w:val="002F2323"/>
    <w:rsid w:val="002F2549"/>
    <w:rsid w:val="002F2AF2"/>
    <w:rsid w:val="002F3102"/>
    <w:rsid w:val="002F3167"/>
    <w:rsid w:val="002F35B1"/>
    <w:rsid w:val="002F4FAF"/>
    <w:rsid w:val="002F509A"/>
    <w:rsid w:val="002F584F"/>
    <w:rsid w:val="002F5C46"/>
    <w:rsid w:val="002F6471"/>
    <w:rsid w:val="002F79B5"/>
    <w:rsid w:val="002F7CBA"/>
    <w:rsid w:val="00300514"/>
    <w:rsid w:val="00300A53"/>
    <w:rsid w:val="00300F2E"/>
    <w:rsid w:val="0030175E"/>
    <w:rsid w:val="00301A68"/>
    <w:rsid w:val="00301ECE"/>
    <w:rsid w:val="003026FA"/>
    <w:rsid w:val="00302842"/>
    <w:rsid w:val="00302DC0"/>
    <w:rsid w:val="0030313B"/>
    <w:rsid w:val="00303405"/>
    <w:rsid w:val="003036B2"/>
    <w:rsid w:val="00304D33"/>
    <w:rsid w:val="0030517F"/>
    <w:rsid w:val="00305915"/>
    <w:rsid w:val="00305DFC"/>
    <w:rsid w:val="00305E0E"/>
    <w:rsid w:val="003060D2"/>
    <w:rsid w:val="00306438"/>
    <w:rsid w:val="00306565"/>
    <w:rsid w:val="00306677"/>
    <w:rsid w:val="00306EBB"/>
    <w:rsid w:val="003076BF"/>
    <w:rsid w:val="00307828"/>
    <w:rsid w:val="00307DEB"/>
    <w:rsid w:val="003101EB"/>
    <w:rsid w:val="00310798"/>
    <w:rsid w:val="00310BAC"/>
    <w:rsid w:val="00310C9A"/>
    <w:rsid w:val="003113F9"/>
    <w:rsid w:val="00311A56"/>
    <w:rsid w:val="00311B59"/>
    <w:rsid w:val="0031228D"/>
    <w:rsid w:val="00312319"/>
    <w:rsid w:val="0031264C"/>
    <w:rsid w:val="00313171"/>
    <w:rsid w:val="003135C4"/>
    <w:rsid w:val="0031417B"/>
    <w:rsid w:val="003142E8"/>
    <w:rsid w:val="00314A96"/>
    <w:rsid w:val="00314E8E"/>
    <w:rsid w:val="00315702"/>
    <w:rsid w:val="00315AC0"/>
    <w:rsid w:val="00315ACC"/>
    <w:rsid w:val="00315EFF"/>
    <w:rsid w:val="00315F0B"/>
    <w:rsid w:val="0031622B"/>
    <w:rsid w:val="003168E4"/>
    <w:rsid w:val="00316989"/>
    <w:rsid w:val="00316F29"/>
    <w:rsid w:val="00317330"/>
    <w:rsid w:val="00317C18"/>
    <w:rsid w:val="00317E39"/>
    <w:rsid w:val="00320316"/>
    <w:rsid w:val="00320649"/>
    <w:rsid w:val="00321054"/>
    <w:rsid w:val="003217B7"/>
    <w:rsid w:val="00322112"/>
    <w:rsid w:val="003226EB"/>
    <w:rsid w:val="00322839"/>
    <w:rsid w:val="00322878"/>
    <w:rsid w:val="00323021"/>
    <w:rsid w:val="0032377B"/>
    <w:rsid w:val="00323832"/>
    <w:rsid w:val="003238F4"/>
    <w:rsid w:val="00323A7B"/>
    <w:rsid w:val="00323C19"/>
    <w:rsid w:val="0032409C"/>
    <w:rsid w:val="00324EA4"/>
    <w:rsid w:val="00325130"/>
    <w:rsid w:val="00325301"/>
    <w:rsid w:val="0032580B"/>
    <w:rsid w:val="00325CC5"/>
    <w:rsid w:val="00325E00"/>
    <w:rsid w:val="00325E1F"/>
    <w:rsid w:val="003265E5"/>
    <w:rsid w:val="00326791"/>
    <w:rsid w:val="003268FE"/>
    <w:rsid w:val="003278F3"/>
    <w:rsid w:val="003279FC"/>
    <w:rsid w:val="0033039C"/>
    <w:rsid w:val="003305A8"/>
    <w:rsid w:val="003307C6"/>
    <w:rsid w:val="003309C7"/>
    <w:rsid w:val="003310AE"/>
    <w:rsid w:val="003313EC"/>
    <w:rsid w:val="00331524"/>
    <w:rsid w:val="0033160C"/>
    <w:rsid w:val="003316DA"/>
    <w:rsid w:val="00331DA4"/>
    <w:rsid w:val="003320F4"/>
    <w:rsid w:val="00333971"/>
    <w:rsid w:val="00333990"/>
    <w:rsid w:val="00333A1B"/>
    <w:rsid w:val="00334196"/>
    <w:rsid w:val="00334CFD"/>
    <w:rsid w:val="00334DFE"/>
    <w:rsid w:val="003353BA"/>
    <w:rsid w:val="00335834"/>
    <w:rsid w:val="00335CDD"/>
    <w:rsid w:val="003361EE"/>
    <w:rsid w:val="0033628F"/>
    <w:rsid w:val="00336305"/>
    <w:rsid w:val="0033639A"/>
    <w:rsid w:val="003366A9"/>
    <w:rsid w:val="00336B0C"/>
    <w:rsid w:val="00337199"/>
    <w:rsid w:val="00337754"/>
    <w:rsid w:val="003379AF"/>
    <w:rsid w:val="003379B4"/>
    <w:rsid w:val="00337B27"/>
    <w:rsid w:val="00337C05"/>
    <w:rsid w:val="00340AC7"/>
    <w:rsid w:val="00340B0B"/>
    <w:rsid w:val="00340E95"/>
    <w:rsid w:val="00341710"/>
    <w:rsid w:val="00341AD8"/>
    <w:rsid w:val="0034210B"/>
    <w:rsid w:val="00342FA2"/>
    <w:rsid w:val="00343355"/>
    <w:rsid w:val="00343B64"/>
    <w:rsid w:val="00343C16"/>
    <w:rsid w:val="00343CFB"/>
    <w:rsid w:val="003444B5"/>
    <w:rsid w:val="0034480C"/>
    <w:rsid w:val="003449B1"/>
    <w:rsid w:val="0034553B"/>
    <w:rsid w:val="003456D6"/>
    <w:rsid w:val="00345CE0"/>
    <w:rsid w:val="00345E0E"/>
    <w:rsid w:val="00345E83"/>
    <w:rsid w:val="00345EDA"/>
    <w:rsid w:val="0034621F"/>
    <w:rsid w:val="003462F9"/>
    <w:rsid w:val="00346C83"/>
    <w:rsid w:val="00346F0F"/>
    <w:rsid w:val="0034787D"/>
    <w:rsid w:val="00347B20"/>
    <w:rsid w:val="00347FC6"/>
    <w:rsid w:val="00350377"/>
    <w:rsid w:val="00350922"/>
    <w:rsid w:val="00350970"/>
    <w:rsid w:val="00351300"/>
    <w:rsid w:val="003516A1"/>
    <w:rsid w:val="003516FC"/>
    <w:rsid w:val="0035216A"/>
    <w:rsid w:val="003529C7"/>
    <w:rsid w:val="00352A08"/>
    <w:rsid w:val="00353C71"/>
    <w:rsid w:val="0035422F"/>
    <w:rsid w:val="0035474C"/>
    <w:rsid w:val="003552CF"/>
    <w:rsid w:val="00355327"/>
    <w:rsid w:val="003553ED"/>
    <w:rsid w:val="003572D4"/>
    <w:rsid w:val="00357562"/>
    <w:rsid w:val="00357591"/>
    <w:rsid w:val="00360255"/>
    <w:rsid w:val="00360318"/>
    <w:rsid w:val="00360669"/>
    <w:rsid w:val="0036075E"/>
    <w:rsid w:val="00360AE6"/>
    <w:rsid w:val="0036107E"/>
    <w:rsid w:val="003611A4"/>
    <w:rsid w:val="00361791"/>
    <w:rsid w:val="003618D6"/>
    <w:rsid w:val="00361D7E"/>
    <w:rsid w:val="00361FFE"/>
    <w:rsid w:val="003621E0"/>
    <w:rsid w:val="00362CBB"/>
    <w:rsid w:val="003633BC"/>
    <w:rsid w:val="00363482"/>
    <w:rsid w:val="003634D1"/>
    <w:rsid w:val="00364341"/>
    <w:rsid w:val="003643D0"/>
    <w:rsid w:val="003645D9"/>
    <w:rsid w:val="00364FE9"/>
    <w:rsid w:val="0036554A"/>
    <w:rsid w:val="00365555"/>
    <w:rsid w:val="003657EB"/>
    <w:rsid w:val="00365FD2"/>
    <w:rsid w:val="00366EE7"/>
    <w:rsid w:val="00367069"/>
    <w:rsid w:val="00367935"/>
    <w:rsid w:val="00367E9F"/>
    <w:rsid w:val="003708BA"/>
    <w:rsid w:val="00370900"/>
    <w:rsid w:val="00371009"/>
    <w:rsid w:val="003719E7"/>
    <w:rsid w:val="00371A94"/>
    <w:rsid w:val="00371AD2"/>
    <w:rsid w:val="00372327"/>
    <w:rsid w:val="00372505"/>
    <w:rsid w:val="003731D1"/>
    <w:rsid w:val="0037350A"/>
    <w:rsid w:val="00373FB3"/>
    <w:rsid w:val="00374305"/>
    <w:rsid w:val="00374A37"/>
    <w:rsid w:val="00374C92"/>
    <w:rsid w:val="00375972"/>
    <w:rsid w:val="00375AF8"/>
    <w:rsid w:val="00375BE7"/>
    <w:rsid w:val="00376955"/>
    <w:rsid w:val="0037696B"/>
    <w:rsid w:val="00376B03"/>
    <w:rsid w:val="003770C0"/>
    <w:rsid w:val="00377DBB"/>
    <w:rsid w:val="00380163"/>
    <w:rsid w:val="0038026C"/>
    <w:rsid w:val="003802A7"/>
    <w:rsid w:val="00380417"/>
    <w:rsid w:val="003806E9"/>
    <w:rsid w:val="0038089A"/>
    <w:rsid w:val="00380D82"/>
    <w:rsid w:val="00381478"/>
    <w:rsid w:val="00381B0A"/>
    <w:rsid w:val="00382E4C"/>
    <w:rsid w:val="00382F14"/>
    <w:rsid w:val="00382F4D"/>
    <w:rsid w:val="003834BE"/>
    <w:rsid w:val="003837F9"/>
    <w:rsid w:val="0038445E"/>
    <w:rsid w:val="0038472D"/>
    <w:rsid w:val="00384A0A"/>
    <w:rsid w:val="0038519C"/>
    <w:rsid w:val="00385372"/>
    <w:rsid w:val="003860EF"/>
    <w:rsid w:val="00386915"/>
    <w:rsid w:val="003873D3"/>
    <w:rsid w:val="00387815"/>
    <w:rsid w:val="00387D3D"/>
    <w:rsid w:val="00390296"/>
    <w:rsid w:val="0039077C"/>
    <w:rsid w:val="00390D84"/>
    <w:rsid w:val="00390DDC"/>
    <w:rsid w:val="0039111B"/>
    <w:rsid w:val="003911A1"/>
    <w:rsid w:val="003912B7"/>
    <w:rsid w:val="00391C75"/>
    <w:rsid w:val="00391E32"/>
    <w:rsid w:val="00392401"/>
    <w:rsid w:val="00392EBB"/>
    <w:rsid w:val="003931A3"/>
    <w:rsid w:val="00393B0B"/>
    <w:rsid w:val="00393B14"/>
    <w:rsid w:val="00393EC6"/>
    <w:rsid w:val="003940F1"/>
    <w:rsid w:val="00394246"/>
    <w:rsid w:val="00394C1A"/>
    <w:rsid w:val="00395B16"/>
    <w:rsid w:val="00395ED3"/>
    <w:rsid w:val="00396677"/>
    <w:rsid w:val="00396BA4"/>
    <w:rsid w:val="00396DA6"/>
    <w:rsid w:val="0039711C"/>
    <w:rsid w:val="00397300"/>
    <w:rsid w:val="00397AFA"/>
    <w:rsid w:val="00397B9D"/>
    <w:rsid w:val="00397F76"/>
    <w:rsid w:val="003A09F1"/>
    <w:rsid w:val="003A162B"/>
    <w:rsid w:val="003A166A"/>
    <w:rsid w:val="003A26EF"/>
    <w:rsid w:val="003A2A9F"/>
    <w:rsid w:val="003A309B"/>
    <w:rsid w:val="003A3120"/>
    <w:rsid w:val="003A34A1"/>
    <w:rsid w:val="003A36E1"/>
    <w:rsid w:val="003A3B69"/>
    <w:rsid w:val="003A3CBF"/>
    <w:rsid w:val="003A3D29"/>
    <w:rsid w:val="003A4200"/>
    <w:rsid w:val="003A4EAC"/>
    <w:rsid w:val="003A51AD"/>
    <w:rsid w:val="003A51E2"/>
    <w:rsid w:val="003A5261"/>
    <w:rsid w:val="003A52F0"/>
    <w:rsid w:val="003A54A7"/>
    <w:rsid w:val="003A5719"/>
    <w:rsid w:val="003A5913"/>
    <w:rsid w:val="003A6616"/>
    <w:rsid w:val="003A6ADA"/>
    <w:rsid w:val="003A6B5A"/>
    <w:rsid w:val="003A7235"/>
    <w:rsid w:val="003A7425"/>
    <w:rsid w:val="003A7747"/>
    <w:rsid w:val="003A7796"/>
    <w:rsid w:val="003A77FE"/>
    <w:rsid w:val="003A7A68"/>
    <w:rsid w:val="003B021A"/>
    <w:rsid w:val="003B03C2"/>
    <w:rsid w:val="003B0857"/>
    <w:rsid w:val="003B0A05"/>
    <w:rsid w:val="003B0D66"/>
    <w:rsid w:val="003B1A4D"/>
    <w:rsid w:val="003B1B42"/>
    <w:rsid w:val="003B1F22"/>
    <w:rsid w:val="003B25F5"/>
    <w:rsid w:val="003B2F66"/>
    <w:rsid w:val="003B419D"/>
    <w:rsid w:val="003B4FE0"/>
    <w:rsid w:val="003B51E0"/>
    <w:rsid w:val="003B537D"/>
    <w:rsid w:val="003B58FA"/>
    <w:rsid w:val="003B60BE"/>
    <w:rsid w:val="003B640C"/>
    <w:rsid w:val="003B73BA"/>
    <w:rsid w:val="003C012C"/>
    <w:rsid w:val="003C099D"/>
    <w:rsid w:val="003C1242"/>
    <w:rsid w:val="003C18BF"/>
    <w:rsid w:val="003C1D40"/>
    <w:rsid w:val="003C1E2A"/>
    <w:rsid w:val="003C1FF0"/>
    <w:rsid w:val="003C2018"/>
    <w:rsid w:val="003C237C"/>
    <w:rsid w:val="003C2911"/>
    <w:rsid w:val="003C2BD3"/>
    <w:rsid w:val="003C2F2B"/>
    <w:rsid w:val="003C327D"/>
    <w:rsid w:val="003C36B1"/>
    <w:rsid w:val="003C3B0A"/>
    <w:rsid w:val="003C3BA6"/>
    <w:rsid w:val="003C4252"/>
    <w:rsid w:val="003C4B73"/>
    <w:rsid w:val="003C55B1"/>
    <w:rsid w:val="003C5614"/>
    <w:rsid w:val="003C5DB7"/>
    <w:rsid w:val="003C6201"/>
    <w:rsid w:val="003C62FD"/>
    <w:rsid w:val="003C6336"/>
    <w:rsid w:val="003C68DE"/>
    <w:rsid w:val="003C6C2D"/>
    <w:rsid w:val="003C6CBF"/>
    <w:rsid w:val="003C6CF2"/>
    <w:rsid w:val="003C6F68"/>
    <w:rsid w:val="003C7057"/>
    <w:rsid w:val="003C70C3"/>
    <w:rsid w:val="003C76DD"/>
    <w:rsid w:val="003C7C7D"/>
    <w:rsid w:val="003C7F93"/>
    <w:rsid w:val="003D00DD"/>
    <w:rsid w:val="003D02EF"/>
    <w:rsid w:val="003D04AA"/>
    <w:rsid w:val="003D07B7"/>
    <w:rsid w:val="003D0C8B"/>
    <w:rsid w:val="003D0D61"/>
    <w:rsid w:val="003D0E0A"/>
    <w:rsid w:val="003D10F1"/>
    <w:rsid w:val="003D1342"/>
    <w:rsid w:val="003D1578"/>
    <w:rsid w:val="003D1758"/>
    <w:rsid w:val="003D1B31"/>
    <w:rsid w:val="003D25D2"/>
    <w:rsid w:val="003D26E6"/>
    <w:rsid w:val="003D2C63"/>
    <w:rsid w:val="003D2DFB"/>
    <w:rsid w:val="003D346E"/>
    <w:rsid w:val="003D36BC"/>
    <w:rsid w:val="003D3A39"/>
    <w:rsid w:val="003D404A"/>
    <w:rsid w:val="003D47B0"/>
    <w:rsid w:val="003D47C9"/>
    <w:rsid w:val="003D4AD7"/>
    <w:rsid w:val="003D5666"/>
    <w:rsid w:val="003D5B2D"/>
    <w:rsid w:val="003D5D8F"/>
    <w:rsid w:val="003D6167"/>
    <w:rsid w:val="003D69A6"/>
    <w:rsid w:val="003D7246"/>
    <w:rsid w:val="003D7563"/>
    <w:rsid w:val="003D75B2"/>
    <w:rsid w:val="003D76DE"/>
    <w:rsid w:val="003D795D"/>
    <w:rsid w:val="003D7CBB"/>
    <w:rsid w:val="003E0019"/>
    <w:rsid w:val="003E0143"/>
    <w:rsid w:val="003E0743"/>
    <w:rsid w:val="003E09EB"/>
    <w:rsid w:val="003E0DA3"/>
    <w:rsid w:val="003E0EEF"/>
    <w:rsid w:val="003E15DE"/>
    <w:rsid w:val="003E18EE"/>
    <w:rsid w:val="003E2136"/>
    <w:rsid w:val="003E22F4"/>
    <w:rsid w:val="003E251D"/>
    <w:rsid w:val="003E2C07"/>
    <w:rsid w:val="003E3974"/>
    <w:rsid w:val="003E3F86"/>
    <w:rsid w:val="003E47F9"/>
    <w:rsid w:val="003E4FE0"/>
    <w:rsid w:val="003E544F"/>
    <w:rsid w:val="003E545C"/>
    <w:rsid w:val="003E54CE"/>
    <w:rsid w:val="003E54E4"/>
    <w:rsid w:val="003E5C3C"/>
    <w:rsid w:val="003E60ED"/>
    <w:rsid w:val="003E648B"/>
    <w:rsid w:val="003E698B"/>
    <w:rsid w:val="003E6C2D"/>
    <w:rsid w:val="003E75EE"/>
    <w:rsid w:val="003E7C71"/>
    <w:rsid w:val="003E7CF1"/>
    <w:rsid w:val="003E7E06"/>
    <w:rsid w:val="003F0021"/>
    <w:rsid w:val="003F0140"/>
    <w:rsid w:val="003F0CD8"/>
    <w:rsid w:val="003F11DB"/>
    <w:rsid w:val="003F1A6D"/>
    <w:rsid w:val="003F1E81"/>
    <w:rsid w:val="003F2499"/>
    <w:rsid w:val="003F251C"/>
    <w:rsid w:val="003F28A9"/>
    <w:rsid w:val="003F28BD"/>
    <w:rsid w:val="003F2E37"/>
    <w:rsid w:val="003F330C"/>
    <w:rsid w:val="003F3329"/>
    <w:rsid w:val="003F3425"/>
    <w:rsid w:val="003F3758"/>
    <w:rsid w:val="003F38C8"/>
    <w:rsid w:val="003F3987"/>
    <w:rsid w:val="003F39EC"/>
    <w:rsid w:val="003F3D40"/>
    <w:rsid w:val="003F3DF9"/>
    <w:rsid w:val="003F4764"/>
    <w:rsid w:val="003F476E"/>
    <w:rsid w:val="003F4ADC"/>
    <w:rsid w:val="003F5064"/>
    <w:rsid w:val="003F5E21"/>
    <w:rsid w:val="003F6268"/>
    <w:rsid w:val="003F62C4"/>
    <w:rsid w:val="003F65FF"/>
    <w:rsid w:val="003F67EC"/>
    <w:rsid w:val="003F737E"/>
    <w:rsid w:val="003F745C"/>
    <w:rsid w:val="003F7D46"/>
    <w:rsid w:val="00400928"/>
    <w:rsid w:val="00402469"/>
    <w:rsid w:val="004027E0"/>
    <w:rsid w:val="00402AB0"/>
    <w:rsid w:val="00402ACB"/>
    <w:rsid w:val="004030E4"/>
    <w:rsid w:val="00403370"/>
    <w:rsid w:val="0040354A"/>
    <w:rsid w:val="004035D5"/>
    <w:rsid w:val="00403A56"/>
    <w:rsid w:val="00403D79"/>
    <w:rsid w:val="00403E15"/>
    <w:rsid w:val="004044BA"/>
    <w:rsid w:val="00404912"/>
    <w:rsid w:val="004051F2"/>
    <w:rsid w:val="0040621E"/>
    <w:rsid w:val="00406E15"/>
    <w:rsid w:val="00406FD8"/>
    <w:rsid w:val="00407056"/>
    <w:rsid w:val="004072F6"/>
    <w:rsid w:val="004075BC"/>
    <w:rsid w:val="004075F6"/>
    <w:rsid w:val="004077E5"/>
    <w:rsid w:val="00407B86"/>
    <w:rsid w:val="00410C01"/>
    <w:rsid w:val="00411255"/>
    <w:rsid w:val="00411C5E"/>
    <w:rsid w:val="00411FC0"/>
    <w:rsid w:val="00411FC5"/>
    <w:rsid w:val="004123BA"/>
    <w:rsid w:val="004127F9"/>
    <w:rsid w:val="00412C22"/>
    <w:rsid w:val="00412DCC"/>
    <w:rsid w:val="00413346"/>
    <w:rsid w:val="00413925"/>
    <w:rsid w:val="00413F40"/>
    <w:rsid w:val="00414206"/>
    <w:rsid w:val="004144E2"/>
    <w:rsid w:val="0041462A"/>
    <w:rsid w:val="0041497A"/>
    <w:rsid w:val="00414B2E"/>
    <w:rsid w:val="00414B91"/>
    <w:rsid w:val="00414ECE"/>
    <w:rsid w:val="0041514B"/>
    <w:rsid w:val="0041525A"/>
    <w:rsid w:val="004155D7"/>
    <w:rsid w:val="00415A38"/>
    <w:rsid w:val="00415B70"/>
    <w:rsid w:val="00415BCE"/>
    <w:rsid w:val="00416533"/>
    <w:rsid w:val="004166F1"/>
    <w:rsid w:val="00416D46"/>
    <w:rsid w:val="00417162"/>
    <w:rsid w:val="004174F4"/>
    <w:rsid w:val="00417819"/>
    <w:rsid w:val="00417DAE"/>
    <w:rsid w:val="00420488"/>
    <w:rsid w:val="00420519"/>
    <w:rsid w:val="004208A3"/>
    <w:rsid w:val="00420CFD"/>
    <w:rsid w:val="00421114"/>
    <w:rsid w:val="00421199"/>
    <w:rsid w:val="00421315"/>
    <w:rsid w:val="004213DF"/>
    <w:rsid w:val="00421967"/>
    <w:rsid w:val="004225DE"/>
    <w:rsid w:val="00422B7E"/>
    <w:rsid w:val="0042361E"/>
    <w:rsid w:val="00424044"/>
    <w:rsid w:val="0042406F"/>
    <w:rsid w:val="004245FE"/>
    <w:rsid w:val="00424798"/>
    <w:rsid w:val="00424CD3"/>
    <w:rsid w:val="00424DEE"/>
    <w:rsid w:val="00424FB5"/>
    <w:rsid w:val="00425A99"/>
    <w:rsid w:val="00425BA7"/>
    <w:rsid w:val="00425BCD"/>
    <w:rsid w:val="00425F65"/>
    <w:rsid w:val="0042632C"/>
    <w:rsid w:val="00426870"/>
    <w:rsid w:val="00426AA2"/>
    <w:rsid w:val="00427068"/>
    <w:rsid w:val="0042749C"/>
    <w:rsid w:val="00430280"/>
    <w:rsid w:val="00430355"/>
    <w:rsid w:val="00430D9C"/>
    <w:rsid w:val="00430F8B"/>
    <w:rsid w:val="004314C8"/>
    <w:rsid w:val="00431612"/>
    <w:rsid w:val="0043189F"/>
    <w:rsid w:val="00431958"/>
    <w:rsid w:val="00431A1A"/>
    <w:rsid w:val="00431DF3"/>
    <w:rsid w:val="00431E15"/>
    <w:rsid w:val="00432362"/>
    <w:rsid w:val="004326DA"/>
    <w:rsid w:val="00432E07"/>
    <w:rsid w:val="00432E3D"/>
    <w:rsid w:val="00433259"/>
    <w:rsid w:val="00433604"/>
    <w:rsid w:val="00433D40"/>
    <w:rsid w:val="004341C0"/>
    <w:rsid w:val="0043472B"/>
    <w:rsid w:val="00436C9B"/>
    <w:rsid w:val="0043713D"/>
    <w:rsid w:val="004372E7"/>
    <w:rsid w:val="004375EA"/>
    <w:rsid w:val="004400DE"/>
    <w:rsid w:val="00440688"/>
    <w:rsid w:val="00440819"/>
    <w:rsid w:val="00441417"/>
    <w:rsid w:val="00441604"/>
    <w:rsid w:val="004417C0"/>
    <w:rsid w:val="004419A9"/>
    <w:rsid w:val="00441BBE"/>
    <w:rsid w:val="00442181"/>
    <w:rsid w:val="00442AB2"/>
    <w:rsid w:val="00442FCA"/>
    <w:rsid w:val="00443377"/>
    <w:rsid w:val="00443752"/>
    <w:rsid w:val="0044387C"/>
    <w:rsid w:val="004438E7"/>
    <w:rsid w:val="00443CDB"/>
    <w:rsid w:val="00443E8F"/>
    <w:rsid w:val="004441AA"/>
    <w:rsid w:val="0044472F"/>
    <w:rsid w:val="004447CB"/>
    <w:rsid w:val="0044491E"/>
    <w:rsid w:val="00445F3D"/>
    <w:rsid w:val="00445F80"/>
    <w:rsid w:val="004462E6"/>
    <w:rsid w:val="004462E7"/>
    <w:rsid w:val="004464C6"/>
    <w:rsid w:val="004469B8"/>
    <w:rsid w:val="00446DB1"/>
    <w:rsid w:val="00446F47"/>
    <w:rsid w:val="00447315"/>
    <w:rsid w:val="004474F0"/>
    <w:rsid w:val="0044778A"/>
    <w:rsid w:val="004477C7"/>
    <w:rsid w:val="00447860"/>
    <w:rsid w:val="00447E04"/>
    <w:rsid w:val="004502D2"/>
    <w:rsid w:val="004504CF"/>
    <w:rsid w:val="004504E2"/>
    <w:rsid w:val="00450A44"/>
    <w:rsid w:val="00450D28"/>
    <w:rsid w:val="0045122E"/>
    <w:rsid w:val="0045137E"/>
    <w:rsid w:val="004516C0"/>
    <w:rsid w:val="00451A93"/>
    <w:rsid w:val="00451E45"/>
    <w:rsid w:val="00451F93"/>
    <w:rsid w:val="00452566"/>
    <w:rsid w:val="0045257F"/>
    <w:rsid w:val="00452E72"/>
    <w:rsid w:val="00453B37"/>
    <w:rsid w:val="00453B5C"/>
    <w:rsid w:val="00453EEC"/>
    <w:rsid w:val="00454876"/>
    <w:rsid w:val="00454963"/>
    <w:rsid w:val="00454CEC"/>
    <w:rsid w:val="00455263"/>
    <w:rsid w:val="00455291"/>
    <w:rsid w:val="004555E3"/>
    <w:rsid w:val="004556BC"/>
    <w:rsid w:val="00455EE9"/>
    <w:rsid w:val="00456051"/>
    <w:rsid w:val="00456AE3"/>
    <w:rsid w:val="00456C96"/>
    <w:rsid w:val="00456F3D"/>
    <w:rsid w:val="00457596"/>
    <w:rsid w:val="00460260"/>
    <w:rsid w:val="004606EF"/>
    <w:rsid w:val="00460996"/>
    <w:rsid w:val="00460FF8"/>
    <w:rsid w:val="00461996"/>
    <w:rsid w:val="00461B83"/>
    <w:rsid w:val="00461BB9"/>
    <w:rsid w:val="00461E76"/>
    <w:rsid w:val="00462126"/>
    <w:rsid w:val="00462224"/>
    <w:rsid w:val="00462B0B"/>
    <w:rsid w:val="004630AC"/>
    <w:rsid w:val="004632A0"/>
    <w:rsid w:val="00463789"/>
    <w:rsid w:val="00463842"/>
    <w:rsid w:val="00463B9F"/>
    <w:rsid w:val="00463D13"/>
    <w:rsid w:val="00464894"/>
    <w:rsid w:val="00464C7E"/>
    <w:rsid w:val="00464E04"/>
    <w:rsid w:val="004651F1"/>
    <w:rsid w:val="004653BF"/>
    <w:rsid w:val="0046540B"/>
    <w:rsid w:val="00465770"/>
    <w:rsid w:val="00465C62"/>
    <w:rsid w:val="004669B1"/>
    <w:rsid w:val="00467389"/>
    <w:rsid w:val="00467951"/>
    <w:rsid w:val="004679AC"/>
    <w:rsid w:val="00467B60"/>
    <w:rsid w:val="00467B95"/>
    <w:rsid w:val="004703CF"/>
    <w:rsid w:val="0047069D"/>
    <w:rsid w:val="00470EB0"/>
    <w:rsid w:val="00471A62"/>
    <w:rsid w:val="00471DD5"/>
    <w:rsid w:val="004720D1"/>
    <w:rsid w:val="0047277B"/>
    <w:rsid w:val="004728DC"/>
    <w:rsid w:val="00473213"/>
    <w:rsid w:val="00474079"/>
    <w:rsid w:val="00475268"/>
    <w:rsid w:val="004755C1"/>
    <w:rsid w:val="0047560A"/>
    <w:rsid w:val="0047564B"/>
    <w:rsid w:val="00475F47"/>
    <w:rsid w:val="004761E2"/>
    <w:rsid w:val="00476234"/>
    <w:rsid w:val="00476496"/>
    <w:rsid w:val="004764A3"/>
    <w:rsid w:val="004769D3"/>
    <w:rsid w:val="00476A02"/>
    <w:rsid w:val="00476CFC"/>
    <w:rsid w:val="00476D7A"/>
    <w:rsid w:val="00477089"/>
    <w:rsid w:val="00477301"/>
    <w:rsid w:val="004776E5"/>
    <w:rsid w:val="00477AED"/>
    <w:rsid w:val="00480088"/>
    <w:rsid w:val="00480151"/>
    <w:rsid w:val="00481062"/>
    <w:rsid w:val="00481094"/>
    <w:rsid w:val="00481276"/>
    <w:rsid w:val="00481B75"/>
    <w:rsid w:val="00481DC2"/>
    <w:rsid w:val="00481EC6"/>
    <w:rsid w:val="00482948"/>
    <w:rsid w:val="00482C77"/>
    <w:rsid w:val="004831D6"/>
    <w:rsid w:val="0048335F"/>
    <w:rsid w:val="00483BB4"/>
    <w:rsid w:val="00484F07"/>
    <w:rsid w:val="00485762"/>
    <w:rsid w:val="0048636E"/>
    <w:rsid w:val="00486735"/>
    <w:rsid w:val="00487817"/>
    <w:rsid w:val="00487A28"/>
    <w:rsid w:val="00487BCF"/>
    <w:rsid w:val="00490824"/>
    <w:rsid w:val="00491587"/>
    <w:rsid w:val="00491603"/>
    <w:rsid w:val="0049183A"/>
    <w:rsid w:val="00491918"/>
    <w:rsid w:val="00491CB9"/>
    <w:rsid w:val="00492D61"/>
    <w:rsid w:val="00492E73"/>
    <w:rsid w:val="00492FB4"/>
    <w:rsid w:val="00493850"/>
    <w:rsid w:val="00493D8D"/>
    <w:rsid w:val="00494270"/>
    <w:rsid w:val="004942E8"/>
    <w:rsid w:val="004946A8"/>
    <w:rsid w:val="004946EB"/>
    <w:rsid w:val="0049480E"/>
    <w:rsid w:val="00494FD0"/>
    <w:rsid w:val="004954E4"/>
    <w:rsid w:val="004961ED"/>
    <w:rsid w:val="00496915"/>
    <w:rsid w:val="0049694A"/>
    <w:rsid w:val="00496A18"/>
    <w:rsid w:val="00496C48"/>
    <w:rsid w:val="00496D89"/>
    <w:rsid w:val="004978FD"/>
    <w:rsid w:val="00497E00"/>
    <w:rsid w:val="00497F63"/>
    <w:rsid w:val="004A01A8"/>
    <w:rsid w:val="004A057F"/>
    <w:rsid w:val="004A0CFD"/>
    <w:rsid w:val="004A10C5"/>
    <w:rsid w:val="004A13C9"/>
    <w:rsid w:val="004A178F"/>
    <w:rsid w:val="004A1DAD"/>
    <w:rsid w:val="004A255E"/>
    <w:rsid w:val="004A2737"/>
    <w:rsid w:val="004A27DF"/>
    <w:rsid w:val="004A285A"/>
    <w:rsid w:val="004A2A7F"/>
    <w:rsid w:val="004A2E15"/>
    <w:rsid w:val="004A35A0"/>
    <w:rsid w:val="004A3807"/>
    <w:rsid w:val="004A395A"/>
    <w:rsid w:val="004A3F06"/>
    <w:rsid w:val="004A466D"/>
    <w:rsid w:val="004A4906"/>
    <w:rsid w:val="004A5970"/>
    <w:rsid w:val="004A59AD"/>
    <w:rsid w:val="004A5C12"/>
    <w:rsid w:val="004A5F17"/>
    <w:rsid w:val="004A6060"/>
    <w:rsid w:val="004A66A2"/>
    <w:rsid w:val="004A69E4"/>
    <w:rsid w:val="004A6D78"/>
    <w:rsid w:val="004A7FE5"/>
    <w:rsid w:val="004B02FE"/>
    <w:rsid w:val="004B089F"/>
    <w:rsid w:val="004B0C33"/>
    <w:rsid w:val="004B0C58"/>
    <w:rsid w:val="004B0C95"/>
    <w:rsid w:val="004B11A9"/>
    <w:rsid w:val="004B1613"/>
    <w:rsid w:val="004B168C"/>
    <w:rsid w:val="004B18D0"/>
    <w:rsid w:val="004B2023"/>
    <w:rsid w:val="004B2B23"/>
    <w:rsid w:val="004B323E"/>
    <w:rsid w:val="004B3336"/>
    <w:rsid w:val="004B3F39"/>
    <w:rsid w:val="004B4114"/>
    <w:rsid w:val="004B4197"/>
    <w:rsid w:val="004B482F"/>
    <w:rsid w:val="004B4ACF"/>
    <w:rsid w:val="004B5300"/>
    <w:rsid w:val="004B631E"/>
    <w:rsid w:val="004B6A0D"/>
    <w:rsid w:val="004B6E7A"/>
    <w:rsid w:val="004B7427"/>
    <w:rsid w:val="004B7EF5"/>
    <w:rsid w:val="004C03F8"/>
    <w:rsid w:val="004C0446"/>
    <w:rsid w:val="004C0D13"/>
    <w:rsid w:val="004C0D24"/>
    <w:rsid w:val="004C0EFB"/>
    <w:rsid w:val="004C1F80"/>
    <w:rsid w:val="004C21BB"/>
    <w:rsid w:val="004C23D8"/>
    <w:rsid w:val="004C2468"/>
    <w:rsid w:val="004C2810"/>
    <w:rsid w:val="004C2FD4"/>
    <w:rsid w:val="004C37E3"/>
    <w:rsid w:val="004C41C3"/>
    <w:rsid w:val="004C48E8"/>
    <w:rsid w:val="004C4F00"/>
    <w:rsid w:val="004C5761"/>
    <w:rsid w:val="004C5E44"/>
    <w:rsid w:val="004C62AE"/>
    <w:rsid w:val="004C670C"/>
    <w:rsid w:val="004C79DA"/>
    <w:rsid w:val="004D04B8"/>
    <w:rsid w:val="004D0648"/>
    <w:rsid w:val="004D06FB"/>
    <w:rsid w:val="004D1012"/>
    <w:rsid w:val="004D10A0"/>
    <w:rsid w:val="004D13FF"/>
    <w:rsid w:val="004D1486"/>
    <w:rsid w:val="004D17A5"/>
    <w:rsid w:val="004D1BCE"/>
    <w:rsid w:val="004D1C73"/>
    <w:rsid w:val="004D26F1"/>
    <w:rsid w:val="004D2C3C"/>
    <w:rsid w:val="004D33BA"/>
    <w:rsid w:val="004D35E6"/>
    <w:rsid w:val="004D3C69"/>
    <w:rsid w:val="004D430F"/>
    <w:rsid w:val="004D4CA9"/>
    <w:rsid w:val="004D5046"/>
    <w:rsid w:val="004D5A49"/>
    <w:rsid w:val="004D5D80"/>
    <w:rsid w:val="004D6010"/>
    <w:rsid w:val="004D62AE"/>
    <w:rsid w:val="004D6329"/>
    <w:rsid w:val="004D6492"/>
    <w:rsid w:val="004D6562"/>
    <w:rsid w:val="004D698B"/>
    <w:rsid w:val="004D6A29"/>
    <w:rsid w:val="004D7098"/>
    <w:rsid w:val="004D7E12"/>
    <w:rsid w:val="004E0547"/>
    <w:rsid w:val="004E077C"/>
    <w:rsid w:val="004E07BD"/>
    <w:rsid w:val="004E0850"/>
    <w:rsid w:val="004E1385"/>
    <w:rsid w:val="004E1AC7"/>
    <w:rsid w:val="004E23D0"/>
    <w:rsid w:val="004E24B8"/>
    <w:rsid w:val="004E287A"/>
    <w:rsid w:val="004E341A"/>
    <w:rsid w:val="004E38B9"/>
    <w:rsid w:val="004E3D46"/>
    <w:rsid w:val="004E3D51"/>
    <w:rsid w:val="004E4199"/>
    <w:rsid w:val="004E615E"/>
    <w:rsid w:val="004E6351"/>
    <w:rsid w:val="004E65D3"/>
    <w:rsid w:val="004E6869"/>
    <w:rsid w:val="004E6916"/>
    <w:rsid w:val="004E733B"/>
    <w:rsid w:val="004E739E"/>
    <w:rsid w:val="004E768B"/>
    <w:rsid w:val="004F0346"/>
    <w:rsid w:val="004F0738"/>
    <w:rsid w:val="004F073B"/>
    <w:rsid w:val="004F0858"/>
    <w:rsid w:val="004F0D63"/>
    <w:rsid w:val="004F0E47"/>
    <w:rsid w:val="004F10AC"/>
    <w:rsid w:val="004F1E65"/>
    <w:rsid w:val="004F206E"/>
    <w:rsid w:val="004F2513"/>
    <w:rsid w:val="004F2E76"/>
    <w:rsid w:val="004F363E"/>
    <w:rsid w:val="004F3C1F"/>
    <w:rsid w:val="004F3D1D"/>
    <w:rsid w:val="004F3D79"/>
    <w:rsid w:val="004F3E6E"/>
    <w:rsid w:val="004F3F98"/>
    <w:rsid w:val="004F439B"/>
    <w:rsid w:val="004F4B15"/>
    <w:rsid w:val="004F4D0A"/>
    <w:rsid w:val="004F5342"/>
    <w:rsid w:val="004F597E"/>
    <w:rsid w:val="004F59A6"/>
    <w:rsid w:val="004F5B89"/>
    <w:rsid w:val="004F5E44"/>
    <w:rsid w:val="004F624F"/>
    <w:rsid w:val="004F6455"/>
    <w:rsid w:val="004F6AB6"/>
    <w:rsid w:val="004F6CB2"/>
    <w:rsid w:val="004F6EB8"/>
    <w:rsid w:val="004F701F"/>
    <w:rsid w:val="00500778"/>
    <w:rsid w:val="00500A73"/>
    <w:rsid w:val="00500E90"/>
    <w:rsid w:val="0050115B"/>
    <w:rsid w:val="0050196C"/>
    <w:rsid w:val="00501AD0"/>
    <w:rsid w:val="0050219D"/>
    <w:rsid w:val="005023FD"/>
    <w:rsid w:val="005026A0"/>
    <w:rsid w:val="005029A9"/>
    <w:rsid w:val="00502B56"/>
    <w:rsid w:val="00502F63"/>
    <w:rsid w:val="0050361E"/>
    <w:rsid w:val="005037B2"/>
    <w:rsid w:val="00503A09"/>
    <w:rsid w:val="005048B3"/>
    <w:rsid w:val="00504A5C"/>
    <w:rsid w:val="00505327"/>
    <w:rsid w:val="00505432"/>
    <w:rsid w:val="00505B0E"/>
    <w:rsid w:val="0050608A"/>
    <w:rsid w:val="005063C9"/>
    <w:rsid w:val="00506867"/>
    <w:rsid w:val="00506A4A"/>
    <w:rsid w:val="00506A72"/>
    <w:rsid w:val="00506D42"/>
    <w:rsid w:val="00506D56"/>
    <w:rsid w:val="00506F40"/>
    <w:rsid w:val="00507527"/>
    <w:rsid w:val="00510023"/>
    <w:rsid w:val="00510109"/>
    <w:rsid w:val="0051123F"/>
    <w:rsid w:val="005114FA"/>
    <w:rsid w:val="00512008"/>
    <w:rsid w:val="00512600"/>
    <w:rsid w:val="00512D96"/>
    <w:rsid w:val="00513279"/>
    <w:rsid w:val="005133D4"/>
    <w:rsid w:val="0051385A"/>
    <w:rsid w:val="00513E98"/>
    <w:rsid w:val="005143E2"/>
    <w:rsid w:val="0051551F"/>
    <w:rsid w:val="00515FC6"/>
    <w:rsid w:val="00516609"/>
    <w:rsid w:val="00516D01"/>
    <w:rsid w:val="0051706A"/>
    <w:rsid w:val="00517C19"/>
    <w:rsid w:val="00517F4F"/>
    <w:rsid w:val="005202DD"/>
    <w:rsid w:val="005202EF"/>
    <w:rsid w:val="005204BF"/>
    <w:rsid w:val="00520941"/>
    <w:rsid w:val="00520BCB"/>
    <w:rsid w:val="00520C73"/>
    <w:rsid w:val="00520EC7"/>
    <w:rsid w:val="00520F6D"/>
    <w:rsid w:val="00520FE3"/>
    <w:rsid w:val="00521063"/>
    <w:rsid w:val="005219D8"/>
    <w:rsid w:val="00521D3F"/>
    <w:rsid w:val="0052202E"/>
    <w:rsid w:val="005222B1"/>
    <w:rsid w:val="005223B8"/>
    <w:rsid w:val="00522475"/>
    <w:rsid w:val="00522658"/>
    <w:rsid w:val="00522CB1"/>
    <w:rsid w:val="00523226"/>
    <w:rsid w:val="00523C68"/>
    <w:rsid w:val="00523F86"/>
    <w:rsid w:val="005248B9"/>
    <w:rsid w:val="00524D02"/>
    <w:rsid w:val="00524DD2"/>
    <w:rsid w:val="005256EE"/>
    <w:rsid w:val="00525CC3"/>
    <w:rsid w:val="00525D2C"/>
    <w:rsid w:val="00525F14"/>
    <w:rsid w:val="00526136"/>
    <w:rsid w:val="00526183"/>
    <w:rsid w:val="00526BD7"/>
    <w:rsid w:val="005278F3"/>
    <w:rsid w:val="0052799F"/>
    <w:rsid w:val="00527AB1"/>
    <w:rsid w:val="00527B17"/>
    <w:rsid w:val="00527B1A"/>
    <w:rsid w:val="00527FD9"/>
    <w:rsid w:val="005304E6"/>
    <w:rsid w:val="0053077B"/>
    <w:rsid w:val="0053085F"/>
    <w:rsid w:val="0053104B"/>
    <w:rsid w:val="00531229"/>
    <w:rsid w:val="00531FB4"/>
    <w:rsid w:val="0053351E"/>
    <w:rsid w:val="00533677"/>
    <w:rsid w:val="00533BB7"/>
    <w:rsid w:val="005343E3"/>
    <w:rsid w:val="00534B4F"/>
    <w:rsid w:val="0053593C"/>
    <w:rsid w:val="00535B2A"/>
    <w:rsid w:val="00535C6B"/>
    <w:rsid w:val="00535C72"/>
    <w:rsid w:val="00536128"/>
    <w:rsid w:val="00536153"/>
    <w:rsid w:val="00536167"/>
    <w:rsid w:val="00536A2B"/>
    <w:rsid w:val="00536A40"/>
    <w:rsid w:val="00537127"/>
    <w:rsid w:val="00537191"/>
    <w:rsid w:val="00537823"/>
    <w:rsid w:val="00537864"/>
    <w:rsid w:val="00537D22"/>
    <w:rsid w:val="0054000E"/>
    <w:rsid w:val="0054033E"/>
    <w:rsid w:val="0054055B"/>
    <w:rsid w:val="005405D9"/>
    <w:rsid w:val="005409EA"/>
    <w:rsid w:val="00540A41"/>
    <w:rsid w:val="0054166B"/>
    <w:rsid w:val="005418DF"/>
    <w:rsid w:val="00542040"/>
    <w:rsid w:val="0054205A"/>
    <w:rsid w:val="00542545"/>
    <w:rsid w:val="00542668"/>
    <w:rsid w:val="00542C49"/>
    <w:rsid w:val="00542E74"/>
    <w:rsid w:val="00542F0B"/>
    <w:rsid w:val="00543B07"/>
    <w:rsid w:val="00543BAC"/>
    <w:rsid w:val="00543CC3"/>
    <w:rsid w:val="00543D9A"/>
    <w:rsid w:val="00544040"/>
    <w:rsid w:val="005446C4"/>
    <w:rsid w:val="005449E0"/>
    <w:rsid w:val="00544D52"/>
    <w:rsid w:val="00544E02"/>
    <w:rsid w:val="005457EE"/>
    <w:rsid w:val="005458FD"/>
    <w:rsid w:val="00545B73"/>
    <w:rsid w:val="00545F06"/>
    <w:rsid w:val="005460B0"/>
    <w:rsid w:val="00546326"/>
    <w:rsid w:val="0054635A"/>
    <w:rsid w:val="0054650F"/>
    <w:rsid w:val="0054657B"/>
    <w:rsid w:val="0054687E"/>
    <w:rsid w:val="00546EE2"/>
    <w:rsid w:val="00547167"/>
    <w:rsid w:val="0054775D"/>
    <w:rsid w:val="00547D40"/>
    <w:rsid w:val="00547E3B"/>
    <w:rsid w:val="005506BA"/>
    <w:rsid w:val="0055094F"/>
    <w:rsid w:val="005513D8"/>
    <w:rsid w:val="005515A6"/>
    <w:rsid w:val="00551689"/>
    <w:rsid w:val="00551891"/>
    <w:rsid w:val="00551AA3"/>
    <w:rsid w:val="00551F66"/>
    <w:rsid w:val="0055217A"/>
    <w:rsid w:val="005522FC"/>
    <w:rsid w:val="00552362"/>
    <w:rsid w:val="0055247C"/>
    <w:rsid w:val="00552639"/>
    <w:rsid w:val="0055267C"/>
    <w:rsid w:val="005528B9"/>
    <w:rsid w:val="00552FA8"/>
    <w:rsid w:val="0055313B"/>
    <w:rsid w:val="00554431"/>
    <w:rsid w:val="00554E0A"/>
    <w:rsid w:val="005550C1"/>
    <w:rsid w:val="00555471"/>
    <w:rsid w:val="00555476"/>
    <w:rsid w:val="00555879"/>
    <w:rsid w:val="005559D5"/>
    <w:rsid w:val="0055675B"/>
    <w:rsid w:val="005568DA"/>
    <w:rsid w:val="005578A1"/>
    <w:rsid w:val="00557CE8"/>
    <w:rsid w:val="005604D3"/>
    <w:rsid w:val="0056058F"/>
    <w:rsid w:val="005605E7"/>
    <w:rsid w:val="00560AB1"/>
    <w:rsid w:val="00560CF6"/>
    <w:rsid w:val="00561234"/>
    <w:rsid w:val="00561797"/>
    <w:rsid w:val="00561975"/>
    <w:rsid w:val="00561AFC"/>
    <w:rsid w:val="00561C25"/>
    <w:rsid w:val="00562567"/>
    <w:rsid w:val="00562F1E"/>
    <w:rsid w:val="00562F97"/>
    <w:rsid w:val="0056315A"/>
    <w:rsid w:val="00563A72"/>
    <w:rsid w:val="00563CB4"/>
    <w:rsid w:val="00563E33"/>
    <w:rsid w:val="005641E7"/>
    <w:rsid w:val="00564AC7"/>
    <w:rsid w:val="00565132"/>
    <w:rsid w:val="00565E74"/>
    <w:rsid w:val="00566A93"/>
    <w:rsid w:val="00566CB5"/>
    <w:rsid w:val="0056706F"/>
    <w:rsid w:val="005670E7"/>
    <w:rsid w:val="0056740C"/>
    <w:rsid w:val="00567DA3"/>
    <w:rsid w:val="005701FE"/>
    <w:rsid w:val="00570657"/>
    <w:rsid w:val="00570C60"/>
    <w:rsid w:val="00570CDE"/>
    <w:rsid w:val="00571FA8"/>
    <w:rsid w:val="00572B17"/>
    <w:rsid w:val="00572C61"/>
    <w:rsid w:val="005731DC"/>
    <w:rsid w:val="005731FF"/>
    <w:rsid w:val="00573245"/>
    <w:rsid w:val="0057333E"/>
    <w:rsid w:val="00573421"/>
    <w:rsid w:val="00573530"/>
    <w:rsid w:val="00573997"/>
    <w:rsid w:val="00573FEC"/>
    <w:rsid w:val="005749E6"/>
    <w:rsid w:val="00574C60"/>
    <w:rsid w:val="00574F60"/>
    <w:rsid w:val="00575323"/>
    <w:rsid w:val="005754A5"/>
    <w:rsid w:val="005754CF"/>
    <w:rsid w:val="0057595C"/>
    <w:rsid w:val="00576488"/>
    <w:rsid w:val="0057672B"/>
    <w:rsid w:val="00576A70"/>
    <w:rsid w:val="00576C79"/>
    <w:rsid w:val="005771D2"/>
    <w:rsid w:val="0058097C"/>
    <w:rsid w:val="00580DCF"/>
    <w:rsid w:val="00580EC3"/>
    <w:rsid w:val="00581A73"/>
    <w:rsid w:val="00581B05"/>
    <w:rsid w:val="00581BAC"/>
    <w:rsid w:val="00581CAA"/>
    <w:rsid w:val="005821A3"/>
    <w:rsid w:val="00583D32"/>
    <w:rsid w:val="005843EF"/>
    <w:rsid w:val="00584DE2"/>
    <w:rsid w:val="0058525A"/>
    <w:rsid w:val="00585330"/>
    <w:rsid w:val="00585A64"/>
    <w:rsid w:val="00585C60"/>
    <w:rsid w:val="00585CF2"/>
    <w:rsid w:val="00585CFB"/>
    <w:rsid w:val="0058615B"/>
    <w:rsid w:val="00586862"/>
    <w:rsid w:val="005873CC"/>
    <w:rsid w:val="005874B9"/>
    <w:rsid w:val="005876D2"/>
    <w:rsid w:val="005877D6"/>
    <w:rsid w:val="00587B29"/>
    <w:rsid w:val="00587CF5"/>
    <w:rsid w:val="00587DB2"/>
    <w:rsid w:val="00587F80"/>
    <w:rsid w:val="005901AE"/>
    <w:rsid w:val="005902F7"/>
    <w:rsid w:val="005903E3"/>
    <w:rsid w:val="00590878"/>
    <w:rsid w:val="00590D97"/>
    <w:rsid w:val="00590ED0"/>
    <w:rsid w:val="005913C5"/>
    <w:rsid w:val="005916C5"/>
    <w:rsid w:val="00591B5F"/>
    <w:rsid w:val="00591C4D"/>
    <w:rsid w:val="00592042"/>
    <w:rsid w:val="005927E0"/>
    <w:rsid w:val="0059295F"/>
    <w:rsid w:val="00592A0F"/>
    <w:rsid w:val="00592A83"/>
    <w:rsid w:val="00592DD8"/>
    <w:rsid w:val="00592F27"/>
    <w:rsid w:val="00593185"/>
    <w:rsid w:val="005935C1"/>
    <w:rsid w:val="005937CB"/>
    <w:rsid w:val="00593F14"/>
    <w:rsid w:val="00593F3F"/>
    <w:rsid w:val="00593F92"/>
    <w:rsid w:val="005949AF"/>
    <w:rsid w:val="00594A28"/>
    <w:rsid w:val="00594E14"/>
    <w:rsid w:val="005958C0"/>
    <w:rsid w:val="00595D28"/>
    <w:rsid w:val="005961F6"/>
    <w:rsid w:val="005969A6"/>
    <w:rsid w:val="00597558"/>
    <w:rsid w:val="005978C3"/>
    <w:rsid w:val="005978F6"/>
    <w:rsid w:val="005979B3"/>
    <w:rsid w:val="00597A17"/>
    <w:rsid w:val="00597DB0"/>
    <w:rsid w:val="00597FB0"/>
    <w:rsid w:val="005A06BB"/>
    <w:rsid w:val="005A06C1"/>
    <w:rsid w:val="005A0A42"/>
    <w:rsid w:val="005A0D8A"/>
    <w:rsid w:val="005A112D"/>
    <w:rsid w:val="005A1776"/>
    <w:rsid w:val="005A17D5"/>
    <w:rsid w:val="005A1CA3"/>
    <w:rsid w:val="005A1D88"/>
    <w:rsid w:val="005A277C"/>
    <w:rsid w:val="005A307D"/>
    <w:rsid w:val="005A3829"/>
    <w:rsid w:val="005A3C83"/>
    <w:rsid w:val="005A3DF1"/>
    <w:rsid w:val="005A4582"/>
    <w:rsid w:val="005A470D"/>
    <w:rsid w:val="005A47E9"/>
    <w:rsid w:val="005A497D"/>
    <w:rsid w:val="005A4C1C"/>
    <w:rsid w:val="005A4CF1"/>
    <w:rsid w:val="005A50F3"/>
    <w:rsid w:val="005A52A4"/>
    <w:rsid w:val="005A5456"/>
    <w:rsid w:val="005A5554"/>
    <w:rsid w:val="005A5E22"/>
    <w:rsid w:val="005A5FB7"/>
    <w:rsid w:val="005A63D0"/>
    <w:rsid w:val="005A768A"/>
    <w:rsid w:val="005A7B82"/>
    <w:rsid w:val="005B0206"/>
    <w:rsid w:val="005B08E6"/>
    <w:rsid w:val="005B0946"/>
    <w:rsid w:val="005B0F44"/>
    <w:rsid w:val="005B13D3"/>
    <w:rsid w:val="005B18DD"/>
    <w:rsid w:val="005B1D9C"/>
    <w:rsid w:val="005B1E7A"/>
    <w:rsid w:val="005B24C6"/>
    <w:rsid w:val="005B254D"/>
    <w:rsid w:val="005B286E"/>
    <w:rsid w:val="005B293B"/>
    <w:rsid w:val="005B2C21"/>
    <w:rsid w:val="005B33FB"/>
    <w:rsid w:val="005B38A2"/>
    <w:rsid w:val="005B3E3E"/>
    <w:rsid w:val="005B414C"/>
    <w:rsid w:val="005B43BC"/>
    <w:rsid w:val="005B43D4"/>
    <w:rsid w:val="005B4491"/>
    <w:rsid w:val="005B5193"/>
    <w:rsid w:val="005B56B6"/>
    <w:rsid w:val="005B66DC"/>
    <w:rsid w:val="005B7511"/>
    <w:rsid w:val="005B765D"/>
    <w:rsid w:val="005B7941"/>
    <w:rsid w:val="005B7B8F"/>
    <w:rsid w:val="005B7F1E"/>
    <w:rsid w:val="005C03BE"/>
    <w:rsid w:val="005C03E3"/>
    <w:rsid w:val="005C0436"/>
    <w:rsid w:val="005C1389"/>
    <w:rsid w:val="005C26AC"/>
    <w:rsid w:val="005C32C9"/>
    <w:rsid w:val="005C353A"/>
    <w:rsid w:val="005C38D7"/>
    <w:rsid w:val="005C393B"/>
    <w:rsid w:val="005C3964"/>
    <w:rsid w:val="005C3E16"/>
    <w:rsid w:val="005C4455"/>
    <w:rsid w:val="005C4602"/>
    <w:rsid w:val="005C468B"/>
    <w:rsid w:val="005C48AD"/>
    <w:rsid w:val="005C49E1"/>
    <w:rsid w:val="005C4F8F"/>
    <w:rsid w:val="005C518F"/>
    <w:rsid w:val="005C54AD"/>
    <w:rsid w:val="005C55F2"/>
    <w:rsid w:val="005C5F82"/>
    <w:rsid w:val="005C64D6"/>
    <w:rsid w:val="005C64E8"/>
    <w:rsid w:val="005C6A57"/>
    <w:rsid w:val="005C6F1F"/>
    <w:rsid w:val="005C712C"/>
    <w:rsid w:val="005C72A7"/>
    <w:rsid w:val="005C7425"/>
    <w:rsid w:val="005C7790"/>
    <w:rsid w:val="005C7AAC"/>
    <w:rsid w:val="005D016D"/>
    <w:rsid w:val="005D0642"/>
    <w:rsid w:val="005D0D38"/>
    <w:rsid w:val="005D0E77"/>
    <w:rsid w:val="005D1256"/>
    <w:rsid w:val="005D1448"/>
    <w:rsid w:val="005D174D"/>
    <w:rsid w:val="005D1770"/>
    <w:rsid w:val="005D17FF"/>
    <w:rsid w:val="005D1B8D"/>
    <w:rsid w:val="005D1CA7"/>
    <w:rsid w:val="005D1D89"/>
    <w:rsid w:val="005D1F92"/>
    <w:rsid w:val="005D2593"/>
    <w:rsid w:val="005D2B58"/>
    <w:rsid w:val="005D34CA"/>
    <w:rsid w:val="005D3D3A"/>
    <w:rsid w:val="005D3EF5"/>
    <w:rsid w:val="005D4566"/>
    <w:rsid w:val="005D46B3"/>
    <w:rsid w:val="005D4BB4"/>
    <w:rsid w:val="005D4C30"/>
    <w:rsid w:val="005D5627"/>
    <w:rsid w:val="005D62E3"/>
    <w:rsid w:val="005D66AC"/>
    <w:rsid w:val="005D670E"/>
    <w:rsid w:val="005D67AA"/>
    <w:rsid w:val="005D6958"/>
    <w:rsid w:val="005D6EFE"/>
    <w:rsid w:val="005D7757"/>
    <w:rsid w:val="005D7EEC"/>
    <w:rsid w:val="005D7F3A"/>
    <w:rsid w:val="005E0179"/>
    <w:rsid w:val="005E0298"/>
    <w:rsid w:val="005E0968"/>
    <w:rsid w:val="005E0AC8"/>
    <w:rsid w:val="005E0C1F"/>
    <w:rsid w:val="005E0EA9"/>
    <w:rsid w:val="005E10B1"/>
    <w:rsid w:val="005E146A"/>
    <w:rsid w:val="005E197F"/>
    <w:rsid w:val="005E19B3"/>
    <w:rsid w:val="005E1A84"/>
    <w:rsid w:val="005E1B9A"/>
    <w:rsid w:val="005E1D90"/>
    <w:rsid w:val="005E1E37"/>
    <w:rsid w:val="005E23C0"/>
    <w:rsid w:val="005E2EE8"/>
    <w:rsid w:val="005E3476"/>
    <w:rsid w:val="005E36A6"/>
    <w:rsid w:val="005E395D"/>
    <w:rsid w:val="005E3B11"/>
    <w:rsid w:val="005E4054"/>
    <w:rsid w:val="005E4288"/>
    <w:rsid w:val="005E45B3"/>
    <w:rsid w:val="005E4930"/>
    <w:rsid w:val="005E4C34"/>
    <w:rsid w:val="005E51E4"/>
    <w:rsid w:val="005E589A"/>
    <w:rsid w:val="005E6D74"/>
    <w:rsid w:val="005E776C"/>
    <w:rsid w:val="005E7C30"/>
    <w:rsid w:val="005E7D7B"/>
    <w:rsid w:val="005F0308"/>
    <w:rsid w:val="005F09E7"/>
    <w:rsid w:val="005F0D85"/>
    <w:rsid w:val="005F0D8C"/>
    <w:rsid w:val="005F1C4E"/>
    <w:rsid w:val="005F1DFA"/>
    <w:rsid w:val="005F1E1F"/>
    <w:rsid w:val="005F2C96"/>
    <w:rsid w:val="005F3762"/>
    <w:rsid w:val="005F416F"/>
    <w:rsid w:val="005F439E"/>
    <w:rsid w:val="005F4741"/>
    <w:rsid w:val="005F4788"/>
    <w:rsid w:val="005F503A"/>
    <w:rsid w:val="005F504F"/>
    <w:rsid w:val="005F5DC9"/>
    <w:rsid w:val="005F7030"/>
    <w:rsid w:val="005F792A"/>
    <w:rsid w:val="00600CC4"/>
    <w:rsid w:val="00600CF8"/>
    <w:rsid w:val="00600DA5"/>
    <w:rsid w:val="0060133D"/>
    <w:rsid w:val="006017B7"/>
    <w:rsid w:val="006017E4"/>
    <w:rsid w:val="00601FE1"/>
    <w:rsid w:val="00602282"/>
    <w:rsid w:val="00602A2F"/>
    <w:rsid w:val="00602F88"/>
    <w:rsid w:val="00603814"/>
    <w:rsid w:val="00603EE9"/>
    <w:rsid w:val="00604635"/>
    <w:rsid w:val="00604861"/>
    <w:rsid w:val="00604A8C"/>
    <w:rsid w:val="006053BA"/>
    <w:rsid w:val="00605DDD"/>
    <w:rsid w:val="0060614A"/>
    <w:rsid w:val="00606572"/>
    <w:rsid w:val="00606916"/>
    <w:rsid w:val="00606ABF"/>
    <w:rsid w:val="00606B54"/>
    <w:rsid w:val="00606C00"/>
    <w:rsid w:val="00606FED"/>
    <w:rsid w:val="00607509"/>
    <w:rsid w:val="00607EE3"/>
    <w:rsid w:val="0061040E"/>
    <w:rsid w:val="006106B0"/>
    <w:rsid w:val="00610BAE"/>
    <w:rsid w:val="00610BD7"/>
    <w:rsid w:val="0061187B"/>
    <w:rsid w:val="006118CD"/>
    <w:rsid w:val="00611DDE"/>
    <w:rsid w:val="006120EB"/>
    <w:rsid w:val="0061220E"/>
    <w:rsid w:val="00612426"/>
    <w:rsid w:val="00612C6B"/>
    <w:rsid w:val="00613556"/>
    <w:rsid w:val="00613617"/>
    <w:rsid w:val="00614A7C"/>
    <w:rsid w:val="00615380"/>
    <w:rsid w:val="00615C20"/>
    <w:rsid w:val="00615DB1"/>
    <w:rsid w:val="006161AB"/>
    <w:rsid w:val="006163E1"/>
    <w:rsid w:val="006163ED"/>
    <w:rsid w:val="00616BBB"/>
    <w:rsid w:val="00617456"/>
    <w:rsid w:val="006176BC"/>
    <w:rsid w:val="0061771C"/>
    <w:rsid w:val="0061796D"/>
    <w:rsid w:val="00617A9B"/>
    <w:rsid w:val="00617B97"/>
    <w:rsid w:val="00620BBB"/>
    <w:rsid w:val="00621126"/>
    <w:rsid w:val="00621133"/>
    <w:rsid w:val="00621344"/>
    <w:rsid w:val="0062235D"/>
    <w:rsid w:val="006223F4"/>
    <w:rsid w:val="00622578"/>
    <w:rsid w:val="00622755"/>
    <w:rsid w:val="006227F0"/>
    <w:rsid w:val="00622BD3"/>
    <w:rsid w:val="00622CF1"/>
    <w:rsid w:val="00622D4B"/>
    <w:rsid w:val="00622FED"/>
    <w:rsid w:val="0062387C"/>
    <w:rsid w:val="006239C4"/>
    <w:rsid w:val="00623E2E"/>
    <w:rsid w:val="00623EBB"/>
    <w:rsid w:val="006246F0"/>
    <w:rsid w:val="00624A4F"/>
    <w:rsid w:val="00624C64"/>
    <w:rsid w:val="00624CC2"/>
    <w:rsid w:val="00625076"/>
    <w:rsid w:val="00625262"/>
    <w:rsid w:val="00625C57"/>
    <w:rsid w:val="00625E1B"/>
    <w:rsid w:val="00626007"/>
    <w:rsid w:val="006260C7"/>
    <w:rsid w:val="00626535"/>
    <w:rsid w:val="006268F4"/>
    <w:rsid w:val="00626B50"/>
    <w:rsid w:val="00627679"/>
    <w:rsid w:val="00627CB8"/>
    <w:rsid w:val="006300DE"/>
    <w:rsid w:val="00630DF1"/>
    <w:rsid w:val="006315E8"/>
    <w:rsid w:val="0063191D"/>
    <w:rsid w:val="00631982"/>
    <w:rsid w:val="00631FCF"/>
    <w:rsid w:val="006320B7"/>
    <w:rsid w:val="006321DB"/>
    <w:rsid w:val="006323DD"/>
    <w:rsid w:val="00632960"/>
    <w:rsid w:val="00632D17"/>
    <w:rsid w:val="00632E0E"/>
    <w:rsid w:val="00632ED2"/>
    <w:rsid w:val="00632F9B"/>
    <w:rsid w:val="0063376D"/>
    <w:rsid w:val="006344BA"/>
    <w:rsid w:val="0063498D"/>
    <w:rsid w:val="00634A0C"/>
    <w:rsid w:val="00634CEA"/>
    <w:rsid w:val="00634D53"/>
    <w:rsid w:val="006353E4"/>
    <w:rsid w:val="0063650A"/>
    <w:rsid w:val="00636607"/>
    <w:rsid w:val="00636691"/>
    <w:rsid w:val="0063674B"/>
    <w:rsid w:val="00636BA2"/>
    <w:rsid w:val="00636E7F"/>
    <w:rsid w:val="0063729C"/>
    <w:rsid w:val="006374A0"/>
    <w:rsid w:val="00637A00"/>
    <w:rsid w:val="00637A94"/>
    <w:rsid w:val="00637FC0"/>
    <w:rsid w:val="0064023C"/>
    <w:rsid w:val="006402DD"/>
    <w:rsid w:val="00640FBD"/>
    <w:rsid w:val="0064119E"/>
    <w:rsid w:val="006411E4"/>
    <w:rsid w:val="00641454"/>
    <w:rsid w:val="00642956"/>
    <w:rsid w:val="0064327B"/>
    <w:rsid w:val="00643904"/>
    <w:rsid w:val="00643C8A"/>
    <w:rsid w:val="006440DA"/>
    <w:rsid w:val="006448A9"/>
    <w:rsid w:val="00644C48"/>
    <w:rsid w:val="00644F0C"/>
    <w:rsid w:val="00644FEB"/>
    <w:rsid w:val="006452A6"/>
    <w:rsid w:val="006452D7"/>
    <w:rsid w:val="006460D8"/>
    <w:rsid w:val="006462B6"/>
    <w:rsid w:val="00646B5B"/>
    <w:rsid w:val="00647726"/>
    <w:rsid w:val="006477E7"/>
    <w:rsid w:val="006479BD"/>
    <w:rsid w:val="00647B09"/>
    <w:rsid w:val="00647DAB"/>
    <w:rsid w:val="00647E19"/>
    <w:rsid w:val="00650E9B"/>
    <w:rsid w:val="00650F75"/>
    <w:rsid w:val="00651158"/>
    <w:rsid w:val="00651351"/>
    <w:rsid w:val="006516EB"/>
    <w:rsid w:val="006518F5"/>
    <w:rsid w:val="00651DA3"/>
    <w:rsid w:val="006520E0"/>
    <w:rsid w:val="006528F4"/>
    <w:rsid w:val="00652E0A"/>
    <w:rsid w:val="00653644"/>
    <w:rsid w:val="00653F76"/>
    <w:rsid w:val="00653FF5"/>
    <w:rsid w:val="006548A9"/>
    <w:rsid w:val="00654A23"/>
    <w:rsid w:val="00654C77"/>
    <w:rsid w:val="00654CB9"/>
    <w:rsid w:val="00655B58"/>
    <w:rsid w:val="00655C4A"/>
    <w:rsid w:val="00656320"/>
    <w:rsid w:val="006565E5"/>
    <w:rsid w:val="0065669F"/>
    <w:rsid w:val="00656A71"/>
    <w:rsid w:val="00656AC0"/>
    <w:rsid w:val="00656C62"/>
    <w:rsid w:val="00656ED7"/>
    <w:rsid w:val="00656F4F"/>
    <w:rsid w:val="00656FF0"/>
    <w:rsid w:val="0065798C"/>
    <w:rsid w:val="00657DB6"/>
    <w:rsid w:val="006603B7"/>
    <w:rsid w:val="006608E4"/>
    <w:rsid w:val="006613A4"/>
    <w:rsid w:val="006614A8"/>
    <w:rsid w:val="006617BE"/>
    <w:rsid w:val="006618BA"/>
    <w:rsid w:val="00661A1E"/>
    <w:rsid w:val="00661B40"/>
    <w:rsid w:val="00661BDF"/>
    <w:rsid w:val="00662C7F"/>
    <w:rsid w:val="006633C3"/>
    <w:rsid w:val="0066391F"/>
    <w:rsid w:val="00663947"/>
    <w:rsid w:val="00664348"/>
    <w:rsid w:val="00664392"/>
    <w:rsid w:val="00664A68"/>
    <w:rsid w:val="00664C12"/>
    <w:rsid w:val="00665017"/>
    <w:rsid w:val="0066529E"/>
    <w:rsid w:val="006652C6"/>
    <w:rsid w:val="00665740"/>
    <w:rsid w:val="00665FEA"/>
    <w:rsid w:val="00666025"/>
    <w:rsid w:val="006662BE"/>
    <w:rsid w:val="00666522"/>
    <w:rsid w:val="00666BE4"/>
    <w:rsid w:val="00667293"/>
    <w:rsid w:val="006672E6"/>
    <w:rsid w:val="006679AC"/>
    <w:rsid w:val="00667D37"/>
    <w:rsid w:val="00667F92"/>
    <w:rsid w:val="00670000"/>
    <w:rsid w:val="00670146"/>
    <w:rsid w:val="00671492"/>
    <w:rsid w:val="0067153A"/>
    <w:rsid w:val="00671722"/>
    <w:rsid w:val="00671923"/>
    <w:rsid w:val="006720E8"/>
    <w:rsid w:val="00672416"/>
    <w:rsid w:val="0067258A"/>
    <w:rsid w:val="00672A59"/>
    <w:rsid w:val="006732FA"/>
    <w:rsid w:val="00673406"/>
    <w:rsid w:val="0067376F"/>
    <w:rsid w:val="00673854"/>
    <w:rsid w:val="00673AC9"/>
    <w:rsid w:val="00673C55"/>
    <w:rsid w:val="00674368"/>
    <w:rsid w:val="00674446"/>
    <w:rsid w:val="00674B59"/>
    <w:rsid w:val="00674B60"/>
    <w:rsid w:val="00674F77"/>
    <w:rsid w:val="006752BE"/>
    <w:rsid w:val="00675517"/>
    <w:rsid w:val="006758CA"/>
    <w:rsid w:val="00676704"/>
    <w:rsid w:val="00676C62"/>
    <w:rsid w:val="006770FC"/>
    <w:rsid w:val="00677539"/>
    <w:rsid w:val="006778DC"/>
    <w:rsid w:val="00677BDA"/>
    <w:rsid w:val="00677D37"/>
    <w:rsid w:val="006805C7"/>
    <w:rsid w:val="00680767"/>
    <w:rsid w:val="00680A72"/>
    <w:rsid w:val="00680AD6"/>
    <w:rsid w:val="00680B01"/>
    <w:rsid w:val="00680C51"/>
    <w:rsid w:val="0068126D"/>
    <w:rsid w:val="00681A0B"/>
    <w:rsid w:val="00681FA8"/>
    <w:rsid w:val="00682251"/>
    <w:rsid w:val="00682AFB"/>
    <w:rsid w:val="00683125"/>
    <w:rsid w:val="0068329C"/>
    <w:rsid w:val="00683412"/>
    <w:rsid w:val="006834E7"/>
    <w:rsid w:val="006836FF"/>
    <w:rsid w:val="006838C0"/>
    <w:rsid w:val="00684673"/>
    <w:rsid w:val="00684808"/>
    <w:rsid w:val="00684CB7"/>
    <w:rsid w:val="00685566"/>
    <w:rsid w:val="00685928"/>
    <w:rsid w:val="00685988"/>
    <w:rsid w:val="00685ACF"/>
    <w:rsid w:val="00685DA4"/>
    <w:rsid w:val="00685F31"/>
    <w:rsid w:val="006860F7"/>
    <w:rsid w:val="00686155"/>
    <w:rsid w:val="00686753"/>
    <w:rsid w:val="00686B83"/>
    <w:rsid w:val="00686E32"/>
    <w:rsid w:val="00686EF5"/>
    <w:rsid w:val="00690116"/>
    <w:rsid w:val="0069019E"/>
    <w:rsid w:val="006902FB"/>
    <w:rsid w:val="00690748"/>
    <w:rsid w:val="00690C4D"/>
    <w:rsid w:val="006910C8"/>
    <w:rsid w:val="006911E7"/>
    <w:rsid w:val="0069167A"/>
    <w:rsid w:val="006919CE"/>
    <w:rsid w:val="006927D5"/>
    <w:rsid w:val="00692819"/>
    <w:rsid w:val="00692F69"/>
    <w:rsid w:val="00693764"/>
    <w:rsid w:val="00693853"/>
    <w:rsid w:val="00693BC0"/>
    <w:rsid w:val="00693C94"/>
    <w:rsid w:val="00694627"/>
    <w:rsid w:val="00694D9D"/>
    <w:rsid w:val="00695DC6"/>
    <w:rsid w:val="00695F10"/>
    <w:rsid w:val="006964D2"/>
    <w:rsid w:val="00696A44"/>
    <w:rsid w:val="00696C1C"/>
    <w:rsid w:val="00696DC0"/>
    <w:rsid w:val="0069724C"/>
    <w:rsid w:val="00697BFD"/>
    <w:rsid w:val="00697C99"/>
    <w:rsid w:val="00697D18"/>
    <w:rsid w:val="006A09D1"/>
    <w:rsid w:val="006A0AC4"/>
    <w:rsid w:val="006A0BA0"/>
    <w:rsid w:val="006A0BB6"/>
    <w:rsid w:val="006A14DF"/>
    <w:rsid w:val="006A1537"/>
    <w:rsid w:val="006A19A3"/>
    <w:rsid w:val="006A1DFA"/>
    <w:rsid w:val="006A1EA3"/>
    <w:rsid w:val="006A1F67"/>
    <w:rsid w:val="006A21E3"/>
    <w:rsid w:val="006A2457"/>
    <w:rsid w:val="006A24E5"/>
    <w:rsid w:val="006A2759"/>
    <w:rsid w:val="006A28D4"/>
    <w:rsid w:val="006A2AD6"/>
    <w:rsid w:val="006A3528"/>
    <w:rsid w:val="006A3B6F"/>
    <w:rsid w:val="006A4384"/>
    <w:rsid w:val="006A4898"/>
    <w:rsid w:val="006A494F"/>
    <w:rsid w:val="006A4F27"/>
    <w:rsid w:val="006A5B1F"/>
    <w:rsid w:val="006A5EF6"/>
    <w:rsid w:val="006A6132"/>
    <w:rsid w:val="006A67AD"/>
    <w:rsid w:val="006A6DC4"/>
    <w:rsid w:val="006A6F64"/>
    <w:rsid w:val="006A6FB4"/>
    <w:rsid w:val="006A70E6"/>
    <w:rsid w:val="006A750A"/>
    <w:rsid w:val="006A7AB9"/>
    <w:rsid w:val="006B00D5"/>
    <w:rsid w:val="006B04E2"/>
    <w:rsid w:val="006B0599"/>
    <w:rsid w:val="006B0714"/>
    <w:rsid w:val="006B0C12"/>
    <w:rsid w:val="006B0CC0"/>
    <w:rsid w:val="006B0F9F"/>
    <w:rsid w:val="006B1105"/>
    <w:rsid w:val="006B1938"/>
    <w:rsid w:val="006B1A51"/>
    <w:rsid w:val="006B1BDF"/>
    <w:rsid w:val="006B1FC8"/>
    <w:rsid w:val="006B1FCC"/>
    <w:rsid w:val="006B1FEF"/>
    <w:rsid w:val="006B2055"/>
    <w:rsid w:val="006B25A0"/>
    <w:rsid w:val="006B25EF"/>
    <w:rsid w:val="006B2B5D"/>
    <w:rsid w:val="006B2D82"/>
    <w:rsid w:val="006B2EF3"/>
    <w:rsid w:val="006B31FF"/>
    <w:rsid w:val="006B356E"/>
    <w:rsid w:val="006B4CF1"/>
    <w:rsid w:val="006B4DE7"/>
    <w:rsid w:val="006B544A"/>
    <w:rsid w:val="006B5540"/>
    <w:rsid w:val="006B5796"/>
    <w:rsid w:val="006B5DDA"/>
    <w:rsid w:val="006B5E1A"/>
    <w:rsid w:val="006B5F70"/>
    <w:rsid w:val="006B60FE"/>
    <w:rsid w:val="006B66E2"/>
    <w:rsid w:val="006B68F7"/>
    <w:rsid w:val="006B6C23"/>
    <w:rsid w:val="006B7224"/>
    <w:rsid w:val="006B76D0"/>
    <w:rsid w:val="006B77AE"/>
    <w:rsid w:val="006B7D7B"/>
    <w:rsid w:val="006B7EE9"/>
    <w:rsid w:val="006B7FA6"/>
    <w:rsid w:val="006C029E"/>
    <w:rsid w:val="006C0318"/>
    <w:rsid w:val="006C035D"/>
    <w:rsid w:val="006C0391"/>
    <w:rsid w:val="006C0568"/>
    <w:rsid w:val="006C0952"/>
    <w:rsid w:val="006C0FBC"/>
    <w:rsid w:val="006C15FF"/>
    <w:rsid w:val="006C22B6"/>
    <w:rsid w:val="006C26E5"/>
    <w:rsid w:val="006C28D0"/>
    <w:rsid w:val="006C2CD0"/>
    <w:rsid w:val="006C2D57"/>
    <w:rsid w:val="006C40E2"/>
    <w:rsid w:val="006C4303"/>
    <w:rsid w:val="006C4BE4"/>
    <w:rsid w:val="006C4D55"/>
    <w:rsid w:val="006C4EE7"/>
    <w:rsid w:val="006C558E"/>
    <w:rsid w:val="006C5A44"/>
    <w:rsid w:val="006C5AAC"/>
    <w:rsid w:val="006C6176"/>
    <w:rsid w:val="006C649D"/>
    <w:rsid w:val="006C68FA"/>
    <w:rsid w:val="006C6C26"/>
    <w:rsid w:val="006C7082"/>
    <w:rsid w:val="006C709E"/>
    <w:rsid w:val="006C76B4"/>
    <w:rsid w:val="006C7AD9"/>
    <w:rsid w:val="006D0650"/>
    <w:rsid w:val="006D18E5"/>
    <w:rsid w:val="006D1942"/>
    <w:rsid w:val="006D1E3E"/>
    <w:rsid w:val="006D2222"/>
    <w:rsid w:val="006D2809"/>
    <w:rsid w:val="006D2A84"/>
    <w:rsid w:val="006D2B03"/>
    <w:rsid w:val="006D30A0"/>
    <w:rsid w:val="006D339B"/>
    <w:rsid w:val="006D3FDB"/>
    <w:rsid w:val="006D4BAA"/>
    <w:rsid w:val="006D55F3"/>
    <w:rsid w:val="006D61BE"/>
    <w:rsid w:val="006D6749"/>
    <w:rsid w:val="006D6D4E"/>
    <w:rsid w:val="006D6F4F"/>
    <w:rsid w:val="006D73ED"/>
    <w:rsid w:val="006D76BF"/>
    <w:rsid w:val="006D7B2A"/>
    <w:rsid w:val="006E0076"/>
    <w:rsid w:val="006E05FC"/>
    <w:rsid w:val="006E0E44"/>
    <w:rsid w:val="006E0EA6"/>
    <w:rsid w:val="006E212D"/>
    <w:rsid w:val="006E219B"/>
    <w:rsid w:val="006E24F9"/>
    <w:rsid w:val="006E265C"/>
    <w:rsid w:val="006E271A"/>
    <w:rsid w:val="006E28C0"/>
    <w:rsid w:val="006E2C3B"/>
    <w:rsid w:val="006E3676"/>
    <w:rsid w:val="006E37C7"/>
    <w:rsid w:val="006E414C"/>
    <w:rsid w:val="006E4159"/>
    <w:rsid w:val="006E431D"/>
    <w:rsid w:val="006E4633"/>
    <w:rsid w:val="006E499D"/>
    <w:rsid w:val="006E4C9F"/>
    <w:rsid w:val="006E5141"/>
    <w:rsid w:val="006E53C6"/>
    <w:rsid w:val="006E5C84"/>
    <w:rsid w:val="006E62DD"/>
    <w:rsid w:val="006E66CD"/>
    <w:rsid w:val="006E6709"/>
    <w:rsid w:val="006E6CA2"/>
    <w:rsid w:val="006F0AC9"/>
    <w:rsid w:val="006F0D23"/>
    <w:rsid w:val="006F14D1"/>
    <w:rsid w:val="006F165B"/>
    <w:rsid w:val="006F1C2E"/>
    <w:rsid w:val="006F25EC"/>
    <w:rsid w:val="006F2C3D"/>
    <w:rsid w:val="006F357C"/>
    <w:rsid w:val="006F3B16"/>
    <w:rsid w:val="006F3E6A"/>
    <w:rsid w:val="006F3EA9"/>
    <w:rsid w:val="006F47FA"/>
    <w:rsid w:val="006F4B38"/>
    <w:rsid w:val="006F4D71"/>
    <w:rsid w:val="006F51E7"/>
    <w:rsid w:val="006F54CB"/>
    <w:rsid w:val="006F5935"/>
    <w:rsid w:val="006F6255"/>
    <w:rsid w:val="006F69CA"/>
    <w:rsid w:val="006F7796"/>
    <w:rsid w:val="007006FA"/>
    <w:rsid w:val="0070189D"/>
    <w:rsid w:val="00701B4B"/>
    <w:rsid w:val="00702862"/>
    <w:rsid w:val="00702924"/>
    <w:rsid w:val="00702E45"/>
    <w:rsid w:val="00702EAA"/>
    <w:rsid w:val="0070315E"/>
    <w:rsid w:val="00703547"/>
    <w:rsid w:val="00703870"/>
    <w:rsid w:val="00703B17"/>
    <w:rsid w:val="00703C05"/>
    <w:rsid w:val="007041A3"/>
    <w:rsid w:val="00704DCE"/>
    <w:rsid w:val="00705403"/>
    <w:rsid w:val="00705555"/>
    <w:rsid w:val="007055CF"/>
    <w:rsid w:val="0070582C"/>
    <w:rsid w:val="00705956"/>
    <w:rsid w:val="00705ADB"/>
    <w:rsid w:val="00705C1B"/>
    <w:rsid w:val="00705F3D"/>
    <w:rsid w:val="00705F4E"/>
    <w:rsid w:val="0070609D"/>
    <w:rsid w:val="0070617A"/>
    <w:rsid w:val="007062E0"/>
    <w:rsid w:val="0070652D"/>
    <w:rsid w:val="00706649"/>
    <w:rsid w:val="007068ED"/>
    <w:rsid w:val="00706CDA"/>
    <w:rsid w:val="00707E85"/>
    <w:rsid w:val="00710720"/>
    <w:rsid w:val="00710944"/>
    <w:rsid w:val="00710963"/>
    <w:rsid w:val="00710D89"/>
    <w:rsid w:val="00711315"/>
    <w:rsid w:val="007114C0"/>
    <w:rsid w:val="00711A18"/>
    <w:rsid w:val="00711E49"/>
    <w:rsid w:val="0071208F"/>
    <w:rsid w:val="007121B0"/>
    <w:rsid w:val="007123B9"/>
    <w:rsid w:val="00712874"/>
    <w:rsid w:val="00712AA3"/>
    <w:rsid w:val="00712F30"/>
    <w:rsid w:val="00713091"/>
    <w:rsid w:val="00713736"/>
    <w:rsid w:val="00714F2D"/>
    <w:rsid w:val="00715DC8"/>
    <w:rsid w:val="0071603A"/>
    <w:rsid w:val="00716A60"/>
    <w:rsid w:val="007170F6"/>
    <w:rsid w:val="00717296"/>
    <w:rsid w:val="00717A8C"/>
    <w:rsid w:val="00717BE7"/>
    <w:rsid w:val="00720038"/>
    <w:rsid w:val="00721199"/>
    <w:rsid w:val="007226C5"/>
    <w:rsid w:val="00722A94"/>
    <w:rsid w:val="00722F1E"/>
    <w:rsid w:val="00723A09"/>
    <w:rsid w:val="00723D5C"/>
    <w:rsid w:val="00723DCD"/>
    <w:rsid w:val="00723FCA"/>
    <w:rsid w:val="007243D4"/>
    <w:rsid w:val="00724647"/>
    <w:rsid w:val="00724864"/>
    <w:rsid w:val="007254F7"/>
    <w:rsid w:val="0072551B"/>
    <w:rsid w:val="00725525"/>
    <w:rsid w:val="0072556B"/>
    <w:rsid w:val="00725D51"/>
    <w:rsid w:val="00726095"/>
    <w:rsid w:val="0072626D"/>
    <w:rsid w:val="00726C1F"/>
    <w:rsid w:val="0072750A"/>
    <w:rsid w:val="00727E2A"/>
    <w:rsid w:val="007308AC"/>
    <w:rsid w:val="00730D7C"/>
    <w:rsid w:val="00730F90"/>
    <w:rsid w:val="007311B3"/>
    <w:rsid w:val="00732077"/>
    <w:rsid w:val="007320BA"/>
    <w:rsid w:val="0073235D"/>
    <w:rsid w:val="0073250F"/>
    <w:rsid w:val="007325A1"/>
    <w:rsid w:val="00732F58"/>
    <w:rsid w:val="00732F63"/>
    <w:rsid w:val="007334E6"/>
    <w:rsid w:val="0073378A"/>
    <w:rsid w:val="00733AF9"/>
    <w:rsid w:val="00733CE6"/>
    <w:rsid w:val="00733FEE"/>
    <w:rsid w:val="00734408"/>
    <w:rsid w:val="0073468D"/>
    <w:rsid w:val="007348FF"/>
    <w:rsid w:val="00734ABF"/>
    <w:rsid w:val="00734C35"/>
    <w:rsid w:val="0073515C"/>
    <w:rsid w:val="00735AB0"/>
    <w:rsid w:val="007366F8"/>
    <w:rsid w:val="00736807"/>
    <w:rsid w:val="00736D24"/>
    <w:rsid w:val="0073736F"/>
    <w:rsid w:val="007374D8"/>
    <w:rsid w:val="00737730"/>
    <w:rsid w:val="00737859"/>
    <w:rsid w:val="007378A4"/>
    <w:rsid w:val="00737A69"/>
    <w:rsid w:val="00737AEB"/>
    <w:rsid w:val="00737C50"/>
    <w:rsid w:val="00737EBF"/>
    <w:rsid w:val="00740474"/>
    <w:rsid w:val="00740495"/>
    <w:rsid w:val="00740510"/>
    <w:rsid w:val="00740E3D"/>
    <w:rsid w:val="00740FD5"/>
    <w:rsid w:val="007416AC"/>
    <w:rsid w:val="00741A76"/>
    <w:rsid w:val="007425A0"/>
    <w:rsid w:val="007428A9"/>
    <w:rsid w:val="00742CED"/>
    <w:rsid w:val="00742EDF"/>
    <w:rsid w:val="00742FB6"/>
    <w:rsid w:val="00743297"/>
    <w:rsid w:val="007438CD"/>
    <w:rsid w:val="00743E31"/>
    <w:rsid w:val="00744720"/>
    <w:rsid w:val="00744771"/>
    <w:rsid w:val="0074486B"/>
    <w:rsid w:val="0074487F"/>
    <w:rsid w:val="0074656C"/>
    <w:rsid w:val="00746DCA"/>
    <w:rsid w:val="007471D7"/>
    <w:rsid w:val="00747531"/>
    <w:rsid w:val="00747B00"/>
    <w:rsid w:val="00747E8F"/>
    <w:rsid w:val="007502A1"/>
    <w:rsid w:val="00750B71"/>
    <w:rsid w:val="00750D34"/>
    <w:rsid w:val="00750D89"/>
    <w:rsid w:val="007518A3"/>
    <w:rsid w:val="0075198F"/>
    <w:rsid w:val="00751CEA"/>
    <w:rsid w:val="00752002"/>
    <w:rsid w:val="007520A0"/>
    <w:rsid w:val="0075222C"/>
    <w:rsid w:val="007524EA"/>
    <w:rsid w:val="00752971"/>
    <w:rsid w:val="00752E58"/>
    <w:rsid w:val="00753FE9"/>
    <w:rsid w:val="0075447F"/>
    <w:rsid w:val="00754B63"/>
    <w:rsid w:val="00755683"/>
    <w:rsid w:val="00755BB8"/>
    <w:rsid w:val="00755CA9"/>
    <w:rsid w:val="00755FFD"/>
    <w:rsid w:val="007566B9"/>
    <w:rsid w:val="007571A4"/>
    <w:rsid w:val="007571C0"/>
    <w:rsid w:val="00757560"/>
    <w:rsid w:val="007576FD"/>
    <w:rsid w:val="0075791E"/>
    <w:rsid w:val="007603EA"/>
    <w:rsid w:val="007605A1"/>
    <w:rsid w:val="00760AB2"/>
    <w:rsid w:val="007616DA"/>
    <w:rsid w:val="00761F13"/>
    <w:rsid w:val="00761FDB"/>
    <w:rsid w:val="0076263C"/>
    <w:rsid w:val="00762AC7"/>
    <w:rsid w:val="00762BA8"/>
    <w:rsid w:val="00762F99"/>
    <w:rsid w:val="007630CE"/>
    <w:rsid w:val="007630DC"/>
    <w:rsid w:val="00763742"/>
    <w:rsid w:val="00763780"/>
    <w:rsid w:val="00763C1C"/>
    <w:rsid w:val="00763D0F"/>
    <w:rsid w:val="00763E21"/>
    <w:rsid w:val="00764389"/>
    <w:rsid w:val="007646B6"/>
    <w:rsid w:val="00765A40"/>
    <w:rsid w:val="00765FA4"/>
    <w:rsid w:val="0076613C"/>
    <w:rsid w:val="007665D5"/>
    <w:rsid w:val="007670FE"/>
    <w:rsid w:val="00767C46"/>
    <w:rsid w:val="007707C6"/>
    <w:rsid w:val="0077081B"/>
    <w:rsid w:val="0077090B"/>
    <w:rsid w:val="00770B01"/>
    <w:rsid w:val="00771C4D"/>
    <w:rsid w:val="00771FFF"/>
    <w:rsid w:val="00773841"/>
    <w:rsid w:val="00773A42"/>
    <w:rsid w:val="00773CA9"/>
    <w:rsid w:val="00773E16"/>
    <w:rsid w:val="0077464B"/>
    <w:rsid w:val="007754A5"/>
    <w:rsid w:val="007758E2"/>
    <w:rsid w:val="00775956"/>
    <w:rsid w:val="00775BE4"/>
    <w:rsid w:val="00776104"/>
    <w:rsid w:val="00776921"/>
    <w:rsid w:val="00776D86"/>
    <w:rsid w:val="0077776F"/>
    <w:rsid w:val="00777D82"/>
    <w:rsid w:val="007803D9"/>
    <w:rsid w:val="0078110D"/>
    <w:rsid w:val="0078126F"/>
    <w:rsid w:val="0078149E"/>
    <w:rsid w:val="007816D0"/>
    <w:rsid w:val="0078179D"/>
    <w:rsid w:val="00781889"/>
    <w:rsid w:val="00782163"/>
    <w:rsid w:val="007823D8"/>
    <w:rsid w:val="00782CD0"/>
    <w:rsid w:val="0078309F"/>
    <w:rsid w:val="0078319B"/>
    <w:rsid w:val="007831A3"/>
    <w:rsid w:val="00783428"/>
    <w:rsid w:val="0078353D"/>
    <w:rsid w:val="00783865"/>
    <w:rsid w:val="00783A86"/>
    <w:rsid w:val="00784386"/>
    <w:rsid w:val="00784D03"/>
    <w:rsid w:val="00785480"/>
    <w:rsid w:val="00785E82"/>
    <w:rsid w:val="00785E8E"/>
    <w:rsid w:val="00785FCD"/>
    <w:rsid w:val="00785FFF"/>
    <w:rsid w:val="0078627E"/>
    <w:rsid w:val="007864E4"/>
    <w:rsid w:val="00786881"/>
    <w:rsid w:val="00787146"/>
    <w:rsid w:val="00787461"/>
    <w:rsid w:val="0078773D"/>
    <w:rsid w:val="00787D64"/>
    <w:rsid w:val="007900C9"/>
    <w:rsid w:val="007903E5"/>
    <w:rsid w:val="00790999"/>
    <w:rsid w:val="0079115A"/>
    <w:rsid w:val="007915D5"/>
    <w:rsid w:val="00791A34"/>
    <w:rsid w:val="007921AD"/>
    <w:rsid w:val="007923B1"/>
    <w:rsid w:val="00792AA3"/>
    <w:rsid w:val="00793E31"/>
    <w:rsid w:val="00793F64"/>
    <w:rsid w:val="007942A2"/>
    <w:rsid w:val="00794362"/>
    <w:rsid w:val="007946AF"/>
    <w:rsid w:val="00794E17"/>
    <w:rsid w:val="007954E6"/>
    <w:rsid w:val="007955BB"/>
    <w:rsid w:val="00795F40"/>
    <w:rsid w:val="0079633A"/>
    <w:rsid w:val="00796C62"/>
    <w:rsid w:val="00796FD3"/>
    <w:rsid w:val="007972E1"/>
    <w:rsid w:val="00797DF0"/>
    <w:rsid w:val="00797FB9"/>
    <w:rsid w:val="007A0949"/>
    <w:rsid w:val="007A1325"/>
    <w:rsid w:val="007A177D"/>
    <w:rsid w:val="007A1C3D"/>
    <w:rsid w:val="007A1D79"/>
    <w:rsid w:val="007A21DB"/>
    <w:rsid w:val="007A24F6"/>
    <w:rsid w:val="007A2DD4"/>
    <w:rsid w:val="007A3579"/>
    <w:rsid w:val="007A3F80"/>
    <w:rsid w:val="007A40BA"/>
    <w:rsid w:val="007A4686"/>
    <w:rsid w:val="007A516B"/>
    <w:rsid w:val="007A54C7"/>
    <w:rsid w:val="007A5C4C"/>
    <w:rsid w:val="007A613E"/>
    <w:rsid w:val="007A6AC2"/>
    <w:rsid w:val="007A6CC3"/>
    <w:rsid w:val="007A6E62"/>
    <w:rsid w:val="007A7155"/>
    <w:rsid w:val="007A71D0"/>
    <w:rsid w:val="007A72A9"/>
    <w:rsid w:val="007B010E"/>
    <w:rsid w:val="007B0A2C"/>
    <w:rsid w:val="007B0C23"/>
    <w:rsid w:val="007B0C30"/>
    <w:rsid w:val="007B0DE0"/>
    <w:rsid w:val="007B1556"/>
    <w:rsid w:val="007B161F"/>
    <w:rsid w:val="007B194A"/>
    <w:rsid w:val="007B1CC8"/>
    <w:rsid w:val="007B2031"/>
    <w:rsid w:val="007B2447"/>
    <w:rsid w:val="007B26BB"/>
    <w:rsid w:val="007B27D6"/>
    <w:rsid w:val="007B307A"/>
    <w:rsid w:val="007B33EB"/>
    <w:rsid w:val="007B3CC3"/>
    <w:rsid w:val="007B4505"/>
    <w:rsid w:val="007B4830"/>
    <w:rsid w:val="007B4CC6"/>
    <w:rsid w:val="007B4F71"/>
    <w:rsid w:val="007B547E"/>
    <w:rsid w:val="007B5658"/>
    <w:rsid w:val="007B57DF"/>
    <w:rsid w:val="007B5A26"/>
    <w:rsid w:val="007B5DF9"/>
    <w:rsid w:val="007B66A2"/>
    <w:rsid w:val="007B6DD4"/>
    <w:rsid w:val="007B6FDE"/>
    <w:rsid w:val="007B7050"/>
    <w:rsid w:val="007B7215"/>
    <w:rsid w:val="007B77C0"/>
    <w:rsid w:val="007B7B0D"/>
    <w:rsid w:val="007B7F9E"/>
    <w:rsid w:val="007C062E"/>
    <w:rsid w:val="007C0C1D"/>
    <w:rsid w:val="007C0F63"/>
    <w:rsid w:val="007C194E"/>
    <w:rsid w:val="007C196D"/>
    <w:rsid w:val="007C2189"/>
    <w:rsid w:val="007C22B5"/>
    <w:rsid w:val="007C269F"/>
    <w:rsid w:val="007C2782"/>
    <w:rsid w:val="007C2784"/>
    <w:rsid w:val="007C2B9D"/>
    <w:rsid w:val="007C2D3D"/>
    <w:rsid w:val="007C31D8"/>
    <w:rsid w:val="007C3B39"/>
    <w:rsid w:val="007C3B8C"/>
    <w:rsid w:val="007C4338"/>
    <w:rsid w:val="007C46DF"/>
    <w:rsid w:val="007C4AA8"/>
    <w:rsid w:val="007C4AC8"/>
    <w:rsid w:val="007C4C31"/>
    <w:rsid w:val="007C4E2D"/>
    <w:rsid w:val="007C544D"/>
    <w:rsid w:val="007C5579"/>
    <w:rsid w:val="007C5747"/>
    <w:rsid w:val="007C605E"/>
    <w:rsid w:val="007C66AD"/>
    <w:rsid w:val="007C6D77"/>
    <w:rsid w:val="007C6FD0"/>
    <w:rsid w:val="007C79F2"/>
    <w:rsid w:val="007C7CD4"/>
    <w:rsid w:val="007D044C"/>
    <w:rsid w:val="007D13BA"/>
    <w:rsid w:val="007D1489"/>
    <w:rsid w:val="007D1B8E"/>
    <w:rsid w:val="007D1C24"/>
    <w:rsid w:val="007D221C"/>
    <w:rsid w:val="007D2313"/>
    <w:rsid w:val="007D2ED8"/>
    <w:rsid w:val="007D32E3"/>
    <w:rsid w:val="007D36DB"/>
    <w:rsid w:val="007D3CB0"/>
    <w:rsid w:val="007D466E"/>
    <w:rsid w:val="007D4C69"/>
    <w:rsid w:val="007D4C72"/>
    <w:rsid w:val="007D5117"/>
    <w:rsid w:val="007D5A83"/>
    <w:rsid w:val="007D5EF7"/>
    <w:rsid w:val="007D5EF9"/>
    <w:rsid w:val="007D617B"/>
    <w:rsid w:val="007D67F0"/>
    <w:rsid w:val="007D6CAF"/>
    <w:rsid w:val="007D6CBE"/>
    <w:rsid w:val="007D746B"/>
    <w:rsid w:val="007D7C65"/>
    <w:rsid w:val="007D7D27"/>
    <w:rsid w:val="007E0788"/>
    <w:rsid w:val="007E0B51"/>
    <w:rsid w:val="007E0BA2"/>
    <w:rsid w:val="007E0C04"/>
    <w:rsid w:val="007E0CA8"/>
    <w:rsid w:val="007E0D0E"/>
    <w:rsid w:val="007E0E71"/>
    <w:rsid w:val="007E17F5"/>
    <w:rsid w:val="007E1876"/>
    <w:rsid w:val="007E1965"/>
    <w:rsid w:val="007E1BD8"/>
    <w:rsid w:val="007E1C0F"/>
    <w:rsid w:val="007E206F"/>
    <w:rsid w:val="007E2795"/>
    <w:rsid w:val="007E2E27"/>
    <w:rsid w:val="007E3A09"/>
    <w:rsid w:val="007E3A26"/>
    <w:rsid w:val="007E435F"/>
    <w:rsid w:val="007E4532"/>
    <w:rsid w:val="007E483E"/>
    <w:rsid w:val="007E5128"/>
    <w:rsid w:val="007E537D"/>
    <w:rsid w:val="007E57D4"/>
    <w:rsid w:val="007E5C85"/>
    <w:rsid w:val="007E6424"/>
    <w:rsid w:val="007E6773"/>
    <w:rsid w:val="007E6796"/>
    <w:rsid w:val="007E6BAB"/>
    <w:rsid w:val="007E6F2E"/>
    <w:rsid w:val="007E7379"/>
    <w:rsid w:val="007E760F"/>
    <w:rsid w:val="007E76EC"/>
    <w:rsid w:val="007E792E"/>
    <w:rsid w:val="007E7A4A"/>
    <w:rsid w:val="007E7FB8"/>
    <w:rsid w:val="007F02C7"/>
    <w:rsid w:val="007F073F"/>
    <w:rsid w:val="007F0927"/>
    <w:rsid w:val="007F1344"/>
    <w:rsid w:val="007F16C0"/>
    <w:rsid w:val="007F237C"/>
    <w:rsid w:val="007F259D"/>
    <w:rsid w:val="007F30B3"/>
    <w:rsid w:val="007F389E"/>
    <w:rsid w:val="007F3E77"/>
    <w:rsid w:val="007F4727"/>
    <w:rsid w:val="007F52AB"/>
    <w:rsid w:val="007F57AC"/>
    <w:rsid w:val="007F5842"/>
    <w:rsid w:val="007F599A"/>
    <w:rsid w:val="007F5CC9"/>
    <w:rsid w:val="007F5DD4"/>
    <w:rsid w:val="007F5F0E"/>
    <w:rsid w:val="007F619B"/>
    <w:rsid w:val="007F6267"/>
    <w:rsid w:val="007F6879"/>
    <w:rsid w:val="007F688F"/>
    <w:rsid w:val="007F6E9B"/>
    <w:rsid w:val="007F72D8"/>
    <w:rsid w:val="007F737A"/>
    <w:rsid w:val="007F740E"/>
    <w:rsid w:val="007F7A23"/>
    <w:rsid w:val="007F7A2B"/>
    <w:rsid w:val="007F7A6F"/>
    <w:rsid w:val="007F7B78"/>
    <w:rsid w:val="007F7DC8"/>
    <w:rsid w:val="007F7E34"/>
    <w:rsid w:val="00800387"/>
    <w:rsid w:val="00800C95"/>
    <w:rsid w:val="00800F2C"/>
    <w:rsid w:val="00801079"/>
    <w:rsid w:val="0080143C"/>
    <w:rsid w:val="008015C6"/>
    <w:rsid w:val="00801871"/>
    <w:rsid w:val="0080194E"/>
    <w:rsid w:val="00801DF6"/>
    <w:rsid w:val="00801F21"/>
    <w:rsid w:val="008020BA"/>
    <w:rsid w:val="008029C9"/>
    <w:rsid w:val="008035DD"/>
    <w:rsid w:val="00803B20"/>
    <w:rsid w:val="00803C60"/>
    <w:rsid w:val="00803D07"/>
    <w:rsid w:val="00804143"/>
    <w:rsid w:val="00804186"/>
    <w:rsid w:val="00804687"/>
    <w:rsid w:val="00804746"/>
    <w:rsid w:val="00804BF4"/>
    <w:rsid w:val="00804F8F"/>
    <w:rsid w:val="008050E8"/>
    <w:rsid w:val="008053E3"/>
    <w:rsid w:val="0080564D"/>
    <w:rsid w:val="00805763"/>
    <w:rsid w:val="00805D73"/>
    <w:rsid w:val="00805F65"/>
    <w:rsid w:val="008061B4"/>
    <w:rsid w:val="00806AF4"/>
    <w:rsid w:val="00806E4E"/>
    <w:rsid w:val="0080775F"/>
    <w:rsid w:val="00807945"/>
    <w:rsid w:val="00807AD4"/>
    <w:rsid w:val="00807F98"/>
    <w:rsid w:val="008103F0"/>
    <w:rsid w:val="00810BC8"/>
    <w:rsid w:val="0081147F"/>
    <w:rsid w:val="00811913"/>
    <w:rsid w:val="00811AB7"/>
    <w:rsid w:val="00811E4C"/>
    <w:rsid w:val="00812218"/>
    <w:rsid w:val="00812319"/>
    <w:rsid w:val="008125A1"/>
    <w:rsid w:val="00812C28"/>
    <w:rsid w:val="00814672"/>
    <w:rsid w:val="008146D5"/>
    <w:rsid w:val="008151FD"/>
    <w:rsid w:val="0081541D"/>
    <w:rsid w:val="008158FC"/>
    <w:rsid w:val="00815C8D"/>
    <w:rsid w:val="00816399"/>
    <w:rsid w:val="00816451"/>
    <w:rsid w:val="008165C5"/>
    <w:rsid w:val="00816CBA"/>
    <w:rsid w:val="00817CE3"/>
    <w:rsid w:val="008201F3"/>
    <w:rsid w:val="0082042D"/>
    <w:rsid w:val="00820DF0"/>
    <w:rsid w:val="00820FD2"/>
    <w:rsid w:val="00821626"/>
    <w:rsid w:val="0082189E"/>
    <w:rsid w:val="00822544"/>
    <w:rsid w:val="008238E6"/>
    <w:rsid w:val="008239E0"/>
    <w:rsid w:val="00823DAA"/>
    <w:rsid w:val="00824890"/>
    <w:rsid w:val="00824B4C"/>
    <w:rsid w:val="00825EFC"/>
    <w:rsid w:val="0082699E"/>
    <w:rsid w:val="00826CF6"/>
    <w:rsid w:val="00827056"/>
    <w:rsid w:val="00827398"/>
    <w:rsid w:val="0082762A"/>
    <w:rsid w:val="008276F5"/>
    <w:rsid w:val="00827C88"/>
    <w:rsid w:val="00827E8B"/>
    <w:rsid w:val="008302A3"/>
    <w:rsid w:val="00830374"/>
    <w:rsid w:val="00830AE0"/>
    <w:rsid w:val="0083107C"/>
    <w:rsid w:val="00831134"/>
    <w:rsid w:val="0083154D"/>
    <w:rsid w:val="008318CF"/>
    <w:rsid w:val="00831E40"/>
    <w:rsid w:val="00831F02"/>
    <w:rsid w:val="00832731"/>
    <w:rsid w:val="0083283F"/>
    <w:rsid w:val="008329B3"/>
    <w:rsid w:val="00832D8B"/>
    <w:rsid w:val="00833090"/>
    <w:rsid w:val="00833777"/>
    <w:rsid w:val="00833F35"/>
    <w:rsid w:val="00834642"/>
    <w:rsid w:val="00834707"/>
    <w:rsid w:val="0083478F"/>
    <w:rsid w:val="00834990"/>
    <w:rsid w:val="008362BA"/>
    <w:rsid w:val="00836438"/>
    <w:rsid w:val="008369C6"/>
    <w:rsid w:val="00836DC9"/>
    <w:rsid w:val="008370C2"/>
    <w:rsid w:val="008379E9"/>
    <w:rsid w:val="00837CEA"/>
    <w:rsid w:val="0084072E"/>
    <w:rsid w:val="00840A94"/>
    <w:rsid w:val="00840BBB"/>
    <w:rsid w:val="00841000"/>
    <w:rsid w:val="00841055"/>
    <w:rsid w:val="00842045"/>
    <w:rsid w:val="00842269"/>
    <w:rsid w:val="008423E9"/>
    <w:rsid w:val="00842649"/>
    <w:rsid w:val="008426B6"/>
    <w:rsid w:val="0084287D"/>
    <w:rsid w:val="00843D12"/>
    <w:rsid w:val="00844C06"/>
    <w:rsid w:val="00844DA4"/>
    <w:rsid w:val="00844F8B"/>
    <w:rsid w:val="0084503B"/>
    <w:rsid w:val="008451BA"/>
    <w:rsid w:val="0084560C"/>
    <w:rsid w:val="00845E1F"/>
    <w:rsid w:val="00846084"/>
    <w:rsid w:val="008468D9"/>
    <w:rsid w:val="008470BB"/>
    <w:rsid w:val="00851286"/>
    <w:rsid w:val="00851316"/>
    <w:rsid w:val="0085171E"/>
    <w:rsid w:val="008517D0"/>
    <w:rsid w:val="00851A00"/>
    <w:rsid w:val="00851CD5"/>
    <w:rsid w:val="00852563"/>
    <w:rsid w:val="00852569"/>
    <w:rsid w:val="00852B6D"/>
    <w:rsid w:val="00853C05"/>
    <w:rsid w:val="0085437E"/>
    <w:rsid w:val="00854C85"/>
    <w:rsid w:val="00855825"/>
    <w:rsid w:val="0085591D"/>
    <w:rsid w:val="00855D14"/>
    <w:rsid w:val="00855EC2"/>
    <w:rsid w:val="00856261"/>
    <w:rsid w:val="008563B5"/>
    <w:rsid w:val="0085640F"/>
    <w:rsid w:val="00856703"/>
    <w:rsid w:val="00856AFC"/>
    <w:rsid w:val="00856DDF"/>
    <w:rsid w:val="008572BF"/>
    <w:rsid w:val="008577F8"/>
    <w:rsid w:val="00857C50"/>
    <w:rsid w:val="00857FDE"/>
    <w:rsid w:val="008603F9"/>
    <w:rsid w:val="008604F7"/>
    <w:rsid w:val="0086053B"/>
    <w:rsid w:val="008605AD"/>
    <w:rsid w:val="00861C62"/>
    <w:rsid w:val="00862003"/>
    <w:rsid w:val="00862522"/>
    <w:rsid w:val="00862780"/>
    <w:rsid w:val="00862AB7"/>
    <w:rsid w:val="00862F07"/>
    <w:rsid w:val="00863394"/>
    <w:rsid w:val="008638AD"/>
    <w:rsid w:val="008639B6"/>
    <w:rsid w:val="0086424C"/>
    <w:rsid w:val="008642D9"/>
    <w:rsid w:val="00864C04"/>
    <w:rsid w:val="00864F1B"/>
    <w:rsid w:val="00864F8D"/>
    <w:rsid w:val="00865A55"/>
    <w:rsid w:val="00865F38"/>
    <w:rsid w:val="00865F6F"/>
    <w:rsid w:val="008661C3"/>
    <w:rsid w:val="008665B7"/>
    <w:rsid w:val="00866B7C"/>
    <w:rsid w:val="00866F1F"/>
    <w:rsid w:val="00867D80"/>
    <w:rsid w:val="00867E8D"/>
    <w:rsid w:val="008705EC"/>
    <w:rsid w:val="0087069C"/>
    <w:rsid w:val="00870E18"/>
    <w:rsid w:val="008710B5"/>
    <w:rsid w:val="008714CE"/>
    <w:rsid w:val="00871711"/>
    <w:rsid w:val="00871962"/>
    <w:rsid w:val="00871C0C"/>
    <w:rsid w:val="00871D8D"/>
    <w:rsid w:val="00871E2E"/>
    <w:rsid w:val="00871FAB"/>
    <w:rsid w:val="008722E0"/>
    <w:rsid w:val="008723B4"/>
    <w:rsid w:val="008723E6"/>
    <w:rsid w:val="008726D5"/>
    <w:rsid w:val="00872C58"/>
    <w:rsid w:val="00873270"/>
    <w:rsid w:val="00873CD0"/>
    <w:rsid w:val="0087457A"/>
    <w:rsid w:val="00874968"/>
    <w:rsid w:val="00874F55"/>
    <w:rsid w:val="0087505C"/>
    <w:rsid w:val="008754C0"/>
    <w:rsid w:val="008757E3"/>
    <w:rsid w:val="00875CDA"/>
    <w:rsid w:val="008763E4"/>
    <w:rsid w:val="00876965"/>
    <w:rsid w:val="00876A1A"/>
    <w:rsid w:val="00877D3C"/>
    <w:rsid w:val="0088053B"/>
    <w:rsid w:val="008812B2"/>
    <w:rsid w:val="008814F5"/>
    <w:rsid w:val="00881707"/>
    <w:rsid w:val="0088173A"/>
    <w:rsid w:val="0088181C"/>
    <w:rsid w:val="00881D31"/>
    <w:rsid w:val="00881FE4"/>
    <w:rsid w:val="008825B1"/>
    <w:rsid w:val="008826BF"/>
    <w:rsid w:val="00882A58"/>
    <w:rsid w:val="00882D67"/>
    <w:rsid w:val="008839ED"/>
    <w:rsid w:val="00883F46"/>
    <w:rsid w:val="008842DE"/>
    <w:rsid w:val="0088533A"/>
    <w:rsid w:val="00885922"/>
    <w:rsid w:val="008859E2"/>
    <w:rsid w:val="00885C23"/>
    <w:rsid w:val="00886112"/>
    <w:rsid w:val="00886B54"/>
    <w:rsid w:val="00886B94"/>
    <w:rsid w:val="00886C7E"/>
    <w:rsid w:val="0088714E"/>
    <w:rsid w:val="00887347"/>
    <w:rsid w:val="008876D1"/>
    <w:rsid w:val="00890495"/>
    <w:rsid w:val="00890F99"/>
    <w:rsid w:val="008912B5"/>
    <w:rsid w:val="00891479"/>
    <w:rsid w:val="00891837"/>
    <w:rsid w:val="0089199E"/>
    <w:rsid w:val="00891A96"/>
    <w:rsid w:val="0089245E"/>
    <w:rsid w:val="008939B0"/>
    <w:rsid w:val="00893A59"/>
    <w:rsid w:val="00893B35"/>
    <w:rsid w:val="0089415F"/>
    <w:rsid w:val="008944F3"/>
    <w:rsid w:val="008946B3"/>
    <w:rsid w:val="0089510B"/>
    <w:rsid w:val="00895667"/>
    <w:rsid w:val="008957C5"/>
    <w:rsid w:val="008958FB"/>
    <w:rsid w:val="00895E13"/>
    <w:rsid w:val="00895F44"/>
    <w:rsid w:val="0089660D"/>
    <w:rsid w:val="00896AF6"/>
    <w:rsid w:val="00896B78"/>
    <w:rsid w:val="00896E79"/>
    <w:rsid w:val="00897BB7"/>
    <w:rsid w:val="008A01B2"/>
    <w:rsid w:val="008A0978"/>
    <w:rsid w:val="008A0A1C"/>
    <w:rsid w:val="008A0A29"/>
    <w:rsid w:val="008A25F9"/>
    <w:rsid w:val="008A2751"/>
    <w:rsid w:val="008A283C"/>
    <w:rsid w:val="008A28AB"/>
    <w:rsid w:val="008A294C"/>
    <w:rsid w:val="008A2FC0"/>
    <w:rsid w:val="008A342B"/>
    <w:rsid w:val="008A39E7"/>
    <w:rsid w:val="008A3A3C"/>
    <w:rsid w:val="008A3B05"/>
    <w:rsid w:val="008A3EA9"/>
    <w:rsid w:val="008A3F55"/>
    <w:rsid w:val="008A3F91"/>
    <w:rsid w:val="008A459F"/>
    <w:rsid w:val="008A48F4"/>
    <w:rsid w:val="008A4C24"/>
    <w:rsid w:val="008A4C36"/>
    <w:rsid w:val="008A4E32"/>
    <w:rsid w:val="008A55A3"/>
    <w:rsid w:val="008A5D4A"/>
    <w:rsid w:val="008A667F"/>
    <w:rsid w:val="008A706D"/>
    <w:rsid w:val="008A719B"/>
    <w:rsid w:val="008A72BF"/>
    <w:rsid w:val="008A7654"/>
    <w:rsid w:val="008A765F"/>
    <w:rsid w:val="008A7771"/>
    <w:rsid w:val="008A77C7"/>
    <w:rsid w:val="008A7C61"/>
    <w:rsid w:val="008A7F7C"/>
    <w:rsid w:val="008B02CE"/>
    <w:rsid w:val="008B0927"/>
    <w:rsid w:val="008B11F0"/>
    <w:rsid w:val="008B1988"/>
    <w:rsid w:val="008B202A"/>
    <w:rsid w:val="008B24DA"/>
    <w:rsid w:val="008B2D4C"/>
    <w:rsid w:val="008B2D80"/>
    <w:rsid w:val="008B2DFC"/>
    <w:rsid w:val="008B3C77"/>
    <w:rsid w:val="008B4086"/>
    <w:rsid w:val="008B42E4"/>
    <w:rsid w:val="008B4FB4"/>
    <w:rsid w:val="008B532F"/>
    <w:rsid w:val="008B5640"/>
    <w:rsid w:val="008B5877"/>
    <w:rsid w:val="008B5F58"/>
    <w:rsid w:val="008B610B"/>
    <w:rsid w:val="008B6119"/>
    <w:rsid w:val="008B63DB"/>
    <w:rsid w:val="008B6410"/>
    <w:rsid w:val="008B6C1A"/>
    <w:rsid w:val="008B7220"/>
    <w:rsid w:val="008B752F"/>
    <w:rsid w:val="008B763D"/>
    <w:rsid w:val="008B7924"/>
    <w:rsid w:val="008B7D9C"/>
    <w:rsid w:val="008C06E8"/>
    <w:rsid w:val="008C0887"/>
    <w:rsid w:val="008C1023"/>
    <w:rsid w:val="008C13E1"/>
    <w:rsid w:val="008C16B9"/>
    <w:rsid w:val="008C1792"/>
    <w:rsid w:val="008C1D04"/>
    <w:rsid w:val="008C2267"/>
    <w:rsid w:val="008C24E3"/>
    <w:rsid w:val="008C2914"/>
    <w:rsid w:val="008C296B"/>
    <w:rsid w:val="008C2ACE"/>
    <w:rsid w:val="008C2D6E"/>
    <w:rsid w:val="008C2E3A"/>
    <w:rsid w:val="008C33E4"/>
    <w:rsid w:val="008C36C5"/>
    <w:rsid w:val="008C3975"/>
    <w:rsid w:val="008C3B01"/>
    <w:rsid w:val="008C4B42"/>
    <w:rsid w:val="008C4B9A"/>
    <w:rsid w:val="008C4F6B"/>
    <w:rsid w:val="008C4FB8"/>
    <w:rsid w:val="008C55CC"/>
    <w:rsid w:val="008C563F"/>
    <w:rsid w:val="008C5A6F"/>
    <w:rsid w:val="008C5EE1"/>
    <w:rsid w:val="008C7159"/>
    <w:rsid w:val="008C72BD"/>
    <w:rsid w:val="008C73E3"/>
    <w:rsid w:val="008C76D8"/>
    <w:rsid w:val="008C7D40"/>
    <w:rsid w:val="008D0F6B"/>
    <w:rsid w:val="008D1355"/>
    <w:rsid w:val="008D1F88"/>
    <w:rsid w:val="008D23E2"/>
    <w:rsid w:val="008D24B0"/>
    <w:rsid w:val="008D278F"/>
    <w:rsid w:val="008D2BC1"/>
    <w:rsid w:val="008D322F"/>
    <w:rsid w:val="008D392C"/>
    <w:rsid w:val="008D3D32"/>
    <w:rsid w:val="008D4758"/>
    <w:rsid w:val="008D5083"/>
    <w:rsid w:val="008D5125"/>
    <w:rsid w:val="008D58FE"/>
    <w:rsid w:val="008D5911"/>
    <w:rsid w:val="008D6964"/>
    <w:rsid w:val="008D6F2E"/>
    <w:rsid w:val="008D701E"/>
    <w:rsid w:val="008D7C43"/>
    <w:rsid w:val="008E0253"/>
    <w:rsid w:val="008E081B"/>
    <w:rsid w:val="008E12D3"/>
    <w:rsid w:val="008E1625"/>
    <w:rsid w:val="008E1A85"/>
    <w:rsid w:val="008E1ECE"/>
    <w:rsid w:val="008E20B2"/>
    <w:rsid w:val="008E2869"/>
    <w:rsid w:val="008E2EBE"/>
    <w:rsid w:val="008E38D6"/>
    <w:rsid w:val="008E3C90"/>
    <w:rsid w:val="008E3CF9"/>
    <w:rsid w:val="008E3DF7"/>
    <w:rsid w:val="008E43F1"/>
    <w:rsid w:val="008E48F4"/>
    <w:rsid w:val="008E5AE2"/>
    <w:rsid w:val="008E6449"/>
    <w:rsid w:val="008E6701"/>
    <w:rsid w:val="008E68DA"/>
    <w:rsid w:val="008E748F"/>
    <w:rsid w:val="008E7626"/>
    <w:rsid w:val="008E782A"/>
    <w:rsid w:val="008E7B2A"/>
    <w:rsid w:val="008E7BC6"/>
    <w:rsid w:val="008E7E13"/>
    <w:rsid w:val="008E7EFE"/>
    <w:rsid w:val="008F0553"/>
    <w:rsid w:val="008F05B0"/>
    <w:rsid w:val="008F0DF7"/>
    <w:rsid w:val="008F0FA6"/>
    <w:rsid w:val="008F131D"/>
    <w:rsid w:val="008F15BB"/>
    <w:rsid w:val="008F181E"/>
    <w:rsid w:val="008F22CC"/>
    <w:rsid w:val="008F2675"/>
    <w:rsid w:val="008F3847"/>
    <w:rsid w:val="008F39A3"/>
    <w:rsid w:val="008F3CBC"/>
    <w:rsid w:val="008F44DB"/>
    <w:rsid w:val="008F46E7"/>
    <w:rsid w:val="008F471F"/>
    <w:rsid w:val="008F53DC"/>
    <w:rsid w:val="008F64B8"/>
    <w:rsid w:val="008F6901"/>
    <w:rsid w:val="008F6B68"/>
    <w:rsid w:val="008F7575"/>
    <w:rsid w:val="008F775D"/>
    <w:rsid w:val="009002B5"/>
    <w:rsid w:val="0090124B"/>
    <w:rsid w:val="00901D1F"/>
    <w:rsid w:val="009029EA"/>
    <w:rsid w:val="00902B18"/>
    <w:rsid w:val="00902E35"/>
    <w:rsid w:val="00903CED"/>
    <w:rsid w:val="00903D18"/>
    <w:rsid w:val="009043EB"/>
    <w:rsid w:val="009044D1"/>
    <w:rsid w:val="009047BC"/>
    <w:rsid w:val="00904A91"/>
    <w:rsid w:val="009055E6"/>
    <w:rsid w:val="00905CF9"/>
    <w:rsid w:val="00905E02"/>
    <w:rsid w:val="0090601A"/>
    <w:rsid w:val="00906149"/>
    <w:rsid w:val="00906623"/>
    <w:rsid w:val="00906897"/>
    <w:rsid w:val="00906FB5"/>
    <w:rsid w:val="0090730A"/>
    <w:rsid w:val="00907B71"/>
    <w:rsid w:val="00910159"/>
    <w:rsid w:val="009101E9"/>
    <w:rsid w:val="00910A98"/>
    <w:rsid w:val="0091115E"/>
    <w:rsid w:val="00911BBD"/>
    <w:rsid w:val="00911C99"/>
    <w:rsid w:val="0091248D"/>
    <w:rsid w:val="00912A7A"/>
    <w:rsid w:val="009139CA"/>
    <w:rsid w:val="00913AE9"/>
    <w:rsid w:val="00913F34"/>
    <w:rsid w:val="00913FEA"/>
    <w:rsid w:val="00914715"/>
    <w:rsid w:val="00914AB4"/>
    <w:rsid w:val="00914F9C"/>
    <w:rsid w:val="0091503E"/>
    <w:rsid w:val="00915931"/>
    <w:rsid w:val="00915CFA"/>
    <w:rsid w:val="00916AF8"/>
    <w:rsid w:val="00917223"/>
    <w:rsid w:val="00917462"/>
    <w:rsid w:val="009174B7"/>
    <w:rsid w:val="009174F6"/>
    <w:rsid w:val="009175AE"/>
    <w:rsid w:val="00917744"/>
    <w:rsid w:val="009178E4"/>
    <w:rsid w:val="00917A16"/>
    <w:rsid w:val="00917B11"/>
    <w:rsid w:val="00917EDD"/>
    <w:rsid w:val="009200AC"/>
    <w:rsid w:val="009202DE"/>
    <w:rsid w:val="009207CF"/>
    <w:rsid w:val="00920883"/>
    <w:rsid w:val="009208A3"/>
    <w:rsid w:val="00920B4D"/>
    <w:rsid w:val="009214D5"/>
    <w:rsid w:val="00921774"/>
    <w:rsid w:val="00921AEE"/>
    <w:rsid w:val="009220A1"/>
    <w:rsid w:val="009229BD"/>
    <w:rsid w:val="00922C8D"/>
    <w:rsid w:val="00922FD2"/>
    <w:rsid w:val="009231DF"/>
    <w:rsid w:val="0092358D"/>
    <w:rsid w:val="00923977"/>
    <w:rsid w:val="00923C12"/>
    <w:rsid w:val="00923FF8"/>
    <w:rsid w:val="009242C5"/>
    <w:rsid w:val="0092451F"/>
    <w:rsid w:val="009247E8"/>
    <w:rsid w:val="00924F1C"/>
    <w:rsid w:val="0092509B"/>
    <w:rsid w:val="00926417"/>
    <w:rsid w:val="0092652D"/>
    <w:rsid w:val="00926A89"/>
    <w:rsid w:val="00926E15"/>
    <w:rsid w:val="00926FDE"/>
    <w:rsid w:val="009270F5"/>
    <w:rsid w:val="00927153"/>
    <w:rsid w:val="009276E9"/>
    <w:rsid w:val="00927A70"/>
    <w:rsid w:val="00927C59"/>
    <w:rsid w:val="009304F7"/>
    <w:rsid w:val="0093055C"/>
    <w:rsid w:val="00930D9C"/>
    <w:rsid w:val="00930EE7"/>
    <w:rsid w:val="00931149"/>
    <w:rsid w:val="0093122E"/>
    <w:rsid w:val="00931645"/>
    <w:rsid w:val="00931825"/>
    <w:rsid w:val="00931897"/>
    <w:rsid w:val="00931C3A"/>
    <w:rsid w:val="00931DB3"/>
    <w:rsid w:val="00931DCA"/>
    <w:rsid w:val="0093221A"/>
    <w:rsid w:val="00932496"/>
    <w:rsid w:val="0093257D"/>
    <w:rsid w:val="00932A52"/>
    <w:rsid w:val="00932C3C"/>
    <w:rsid w:val="00932EDD"/>
    <w:rsid w:val="00932F4E"/>
    <w:rsid w:val="00933038"/>
    <w:rsid w:val="009336C3"/>
    <w:rsid w:val="00933D8C"/>
    <w:rsid w:val="0093406C"/>
    <w:rsid w:val="00934421"/>
    <w:rsid w:val="00934B14"/>
    <w:rsid w:val="00934B9E"/>
    <w:rsid w:val="00934BE2"/>
    <w:rsid w:val="009350AE"/>
    <w:rsid w:val="00935838"/>
    <w:rsid w:val="009360BD"/>
    <w:rsid w:val="00936834"/>
    <w:rsid w:val="0093684F"/>
    <w:rsid w:val="00936B73"/>
    <w:rsid w:val="00936BF5"/>
    <w:rsid w:val="00937177"/>
    <w:rsid w:val="00937315"/>
    <w:rsid w:val="009375BD"/>
    <w:rsid w:val="00940482"/>
    <w:rsid w:val="009405DE"/>
    <w:rsid w:val="00940605"/>
    <w:rsid w:val="009406C7"/>
    <w:rsid w:val="00940741"/>
    <w:rsid w:val="009409E1"/>
    <w:rsid w:val="00940DA4"/>
    <w:rsid w:val="0094126E"/>
    <w:rsid w:val="0094133E"/>
    <w:rsid w:val="00941859"/>
    <w:rsid w:val="00941973"/>
    <w:rsid w:val="00941C80"/>
    <w:rsid w:val="00942036"/>
    <w:rsid w:val="00942615"/>
    <w:rsid w:val="009442F2"/>
    <w:rsid w:val="009445B9"/>
    <w:rsid w:val="009447BA"/>
    <w:rsid w:val="0094645A"/>
    <w:rsid w:val="00946B2A"/>
    <w:rsid w:val="00946D03"/>
    <w:rsid w:val="00947783"/>
    <w:rsid w:val="00947813"/>
    <w:rsid w:val="00947892"/>
    <w:rsid w:val="0095053A"/>
    <w:rsid w:val="0095064B"/>
    <w:rsid w:val="00950A8D"/>
    <w:rsid w:val="00950AD1"/>
    <w:rsid w:val="00951008"/>
    <w:rsid w:val="009513B7"/>
    <w:rsid w:val="0095173D"/>
    <w:rsid w:val="00951D0C"/>
    <w:rsid w:val="00951DBB"/>
    <w:rsid w:val="00952213"/>
    <w:rsid w:val="009525B6"/>
    <w:rsid w:val="009526B2"/>
    <w:rsid w:val="00953016"/>
    <w:rsid w:val="0095340E"/>
    <w:rsid w:val="00953502"/>
    <w:rsid w:val="00954051"/>
    <w:rsid w:val="009547F4"/>
    <w:rsid w:val="00954B7B"/>
    <w:rsid w:val="0095524A"/>
    <w:rsid w:val="00955EEE"/>
    <w:rsid w:val="009563E3"/>
    <w:rsid w:val="009563FE"/>
    <w:rsid w:val="009564D9"/>
    <w:rsid w:val="009565D0"/>
    <w:rsid w:val="00956635"/>
    <w:rsid w:val="00956ADA"/>
    <w:rsid w:val="00956E2E"/>
    <w:rsid w:val="00956EC7"/>
    <w:rsid w:val="0095731E"/>
    <w:rsid w:val="009573EA"/>
    <w:rsid w:val="009579CB"/>
    <w:rsid w:val="00957C0D"/>
    <w:rsid w:val="00957F0A"/>
    <w:rsid w:val="00957F53"/>
    <w:rsid w:val="009604DA"/>
    <w:rsid w:val="009606B8"/>
    <w:rsid w:val="00961346"/>
    <w:rsid w:val="009613BB"/>
    <w:rsid w:val="0096180A"/>
    <w:rsid w:val="009619DE"/>
    <w:rsid w:val="0096201F"/>
    <w:rsid w:val="0096239C"/>
    <w:rsid w:val="00962EBB"/>
    <w:rsid w:val="009630D1"/>
    <w:rsid w:val="009634B1"/>
    <w:rsid w:val="0096379F"/>
    <w:rsid w:val="00963A1F"/>
    <w:rsid w:val="009640ED"/>
    <w:rsid w:val="00964745"/>
    <w:rsid w:val="009648F1"/>
    <w:rsid w:val="00965913"/>
    <w:rsid w:val="00965A79"/>
    <w:rsid w:val="00965DBF"/>
    <w:rsid w:val="00965EDA"/>
    <w:rsid w:val="0096652C"/>
    <w:rsid w:val="009666C1"/>
    <w:rsid w:val="009666E1"/>
    <w:rsid w:val="00966754"/>
    <w:rsid w:val="00966B72"/>
    <w:rsid w:val="00966BD8"/>
    <w:rsid w:val="00966DD5"/>
    <w:rsid w:val="00966EAB"/>
    <w:rsid w:val="00966FDB"/>
    <w:rsid w:val="00967724"/>
    <w:rsid w:val="009706EB"/>
    <w:rsid w:val="00970BC3"/>
    <w:rsid w:val="00970C0E"/>
    <w:rsid w:val="00971587"/>
    <w:rsid w:val="00971D7C"/>
    <w:rsid w:val="00971F52"/>
    <w:rsid w:val="009724EF"/>
    <w:rsid w:val="009725E0"/>
    <w:rsid w:val="0097270A"/>
    <w:rsid w:val="0097277B"/>
    <w:rsid w:val="009728EF"/>
    <w:rsid w:val="00972C63"/>
    <w:rsid w:val="00972E27"/>
    <w:rsid w:val="00973421"/>
    <w:rsid w:val="00973618"/>
    <w:rsid w:val="00973EC3"/>
    <w:rsid w:val="009742A1"/>
    <w:rsid w:val="009743E1"/>
    <w:rsid w:val="0097482D"/>
    <w:rsid w:val="00974B25"/>
    <w:rsid w:val="00974EB3"/>
    <w:rsid w:val="00974FA0"/>
    <w:rsid w:val="009757F4"/>
    <w:rsid w:val="00975926"/>
    <w:rsid w:val="009759EF"/>
    <w:rsid w:val="00975E04"/>
    <w:rsid w:val="009762D7"/>
    <w:rsid w:val="0097633E"/>
    <w:rsid w:val="009763F2"/>
    <w:rsid w:val="009766BA"/>
    <w:rsid w:val="009774BB"/>
    <w:rsid w:val="00977DEA"/>
    <w:rsid w:val="00980A1A"/>
    <w:rsid w:val="00980A35"/>
    <w:rsid w:val="00980AFD"/>
    <w:rsid w:val="0098149B"/>
    <w:rsid w:val="009816A4"/>
    <w:rsid w:val="00981A89"/>
    <w:rsid w:val="009824F7"/>
    <w:rsid w:val="009834C7"/>
    <w:rsid w:val="00983D69"/>
    <w:rsid w:val="0098454D"/>
    <w:rsid w:val="0098456F"/>
    <w:rsid w:val="00984719"/>
    <w:rsid w:val="00984811"/>
    <w:rsid w:val="00984814"/>
    <w:rsid w:val="00984974"/>
    <w:rsid w:val="00985BBB"/>
    <w:rsid w:val="00985DDF"/>
    <w:rsid w:val="00986045"/>
    <w:rsid w:val="0098681E"/>
    <w:rsid w:val="009871CB"/>
    <w:rsid w:val="0098721F"/>
    <w:rsid w:val="00987E1E"/>
    <w:rsid w:val="0099030A"/>
    <w:rsid w:val="0099039D"/>
    <w:rsid w:val="009904E2"/>
    <w:rsid w:val="0099061A"/>
    <w:rsid w:val="00990780"/>
    <w:rsid w:val="009909F7"/>
    <w:rsid w:val="00990C8D"/>
    <w:rsid w:val="0099285E"/>
    <w:rsid w:val="009931BA"/>
    <w:rsid w:val="00993384"/>
    <w:rsid w:val="00993835"/>
    <w:rsid w:val="009940AD"/>
    <w:rsid w:val="009944FF"/>
    <w:rsid w:val="00995796"/>
    <w:rsid w:val="009961BD"/>
    <w:rsid w:val="00996874"/>
    <w:rsid w:val="00996D40"/>
    <w:rsid w:val="0099770D"/>
    <w:rsid w:val="009A0057"/>
    <w:rsid w:val="009A041D"/>
    <w:rsid w:val="009A047D"/>
    <w:rsid w:val="009A06C9"/>
    <w:rsid w:val="009A07E5"/>
    <w:rsid w:val="009A0958"/>
    <w:rsid w:val="009A0BC8"/>
    <w:rsid w:val="009A0E3C"/>
    <w:rsid w:val="009A12D4"/>
    <w:rsid w:val="009A1A13"/>
    <w:rsid w:val="009A1F25"/>
    <w:rsid w:val="009A204E"/>
    <w:rsid w:val="009A24BC"/>
    <w:rsid w:val="009A298D"/>
    <w:rsid w:val="009A299A"/>
    <w:rsid w:val="009A2AEA"/>
    <w:rsid w:val="009A30D6"/>
    <w:rsid w:val="009A30FA"/>
    <w:rsid w:val="009A3609"/>
    <w:rsid w:val="009A3869"/>
    <w:rsid w:val="009A38D1"/>
    <w:rsid w:val="009A3CB0"/>
    <w:rsid w:val="009A3EE7"/>
    <w:rsid w:val="009A427E"/>
    <w:rsid w:val="009A4659"/>
    <w:rsid w:val="009A4E86"/>
    <w:rsid w:val="009A535A"/>
    <w:rsid w:val="009A568B"/>
    <w:rsid w:val="009A5D69"/>
    <w:rsid w:val="009A64F1"/>
    <w:rsid w:val="009A6876"/>
    <w:rsid w:val="009A695B"/>
    <w:rsid w:val="009A6CFE"/>
    <w:rsid w:val="009A6E45"/>
    <w:rsid w:val="009A6EED"/>
    <w:rsid w:val="009A70C0"/>
    <w:rsid w:val="009A751E"/>
    <w:rsid w:val="009A7CB3"/>
    <w:rsid w:val="009B072E"/>
    <w:rsid w:val="009B0F1F"/>
    <w:rsid w:val="009B128C"/>
    <w:rsid w:val="009B18D3"/>
    <w:rsid w:val="009B1E7E"/>
    <w:rsid w:val="009B1F01"/>
    <w:rsid w:val="009B2D13"/>
    <w:rsid w:val="009B2F7B"/>
    <w:rsid w:val="009B3452"/>
    <w:rsid w:val="009B35ED"/>
    <w:rsid w:val="009B3619"/>
    <w:rsid w:val="009B3F1B"/>
    <w:rsid w:val="009B41D7"/>
    <w:rsid w:val="009B4622"/>
    <w:rsid w:val="009B4BDE"/>
    <w:rsid w:val="009B4F62"/>
    <w:rsid w:val="009B4FB0"/>
    <w:rsid w:val="009B54D8"/>
    <w:rsid w:val="009B58DB"/>
    <w:rsid w:val="009B5C8E"/>
    <w:rsid w:val="009B629B"/>
    <w:rsid w:val="009B6366"/>
    <w:rsid w:val="009B6AD1"/>
    <w:rsid w:val="009B760C"/>
    <w:rsid w:val="009B79F3"/>
    <w:rsid w:val="009B7B0D"/>
    <w:rsid w:val="009B7C20"/>
    <w:rsid w:val="009C01E0"/>
    <w:rsid w:val="009C0381"/>
    <w:rsid w:val="009C0452"/>
    <w:rsid w:val="009C0478"/>
    <w:rsid w:val="009C0534"/>
    <w:rsid w:val="009C059A"/>
    <w:rsid w:val="009C0737"/>
    <w:rsid w:val="009C1CF3"/>
    <w:rsid w:val="009C2178"/>
    <w:rsid w:val="009C24C4"/>
    <w:rsid w:val="009C274A"/>
    <w:rsid w:val="009C2FEE"/>
    <w:rsid w:val="009C3050"/>
    <w:rsid w:val="009C388E"/>
    <w:rsid w:val="009C3E14"/>
    <w:rsid w:val="009C3ECA"/>
    <w:rsid w:val="009C48C4"/>
    <w:rsid w:val="009C53E8"/>
    <w:rsid w:val="009C5519"/>
    <w:rsid w:val="009C6400"/>
    <w:rsid w:val="009C650F"/>
    <w:rsid w:val="009C6C27"/>
    <w:rsid w:val="009C6EFA"/>
    <w:rsid w:val="009C7287"/>
    <w:rsid w:val="009D0C18"/>
    <w:rsid w:val="009D15E4"/>
    <w:rsid w:val="009D1CEA"/>
    <w:rsid w:val="009D1E0D"/>
    <w:rsid w:val="009D1E10"/>
    <w:rsid w:val="009D20D2"/>
    <w:rsid w:val="009D24F3"/>
    <w:rsid w:val="009D3373"/>
    <w:rsid w:val="009D352C"/>
    <w:rsid w:val="009D3614"/>
    <w:rsid w:val="009D3642"/>
    <w:rsid w:val="009D3A90"/>
    <w:rsid w:val="009D3E23"/>
    <w:rsid w:val="009D3FE6"/>
    <w:rsid w:val="009D401C"/>
    <w:rsid w:val="009D413F"/>
    <w:rsid w:val="009D4520"/>
    <w:rsid w:val="009D4E8A"/>
    <w:rsid w:val="009D4FEF"/>
    <w:rsid w:val="009D5689"/>
    <w:rsid w:val="009D6E12"/>
    <w:rsid w:val="009D7562"/>
    <w:rsid w:val="009D7DF0"/>
    <w:rsid w:val="009D7F8C"/>
    <w:rsid w:val="009E04D9"/>
    <w:rsid w:val="009E0595"/>
    <w:rsid w:val="009E0647"/>
    <w:rsid w:val="009E1351"/>
    <w:rsid w:val="009E1660"/>
    <w:rsid w:val="009E1B50"/>
    <w:rsid w:val="009E2218"/>
    <w:rsid w:val="009E2C8E"/>
    <w:rsid w:val="009E396E"/>
    <w:rsid w:val="009E4095"/>
    <w:rsid w:val="009E49B0"/>
    <w:rsid w:val="009E4C34"/>
    <w:rsid w:val="009E584B"/>
    <w:rsid w:val="009E5F75"/>
    <w:rsid w:val="009E5FB9"/>
    <w:rsid w:val="009E62A7"/>
    <w:rsid w:val="009E6CCE"/>
    <w:rsid w:val="009E6EEC"/>
    <w:rsid w:val="009E7165"/>
    <w:rsid w:val="009E729E"/>
    <w:rsid w:val="009E7353"/>
    <w:rsid w:val="009E7C1B"/>
    <w:rsid w:val="009E7EE5"/>
    <w:rsid w:val="009E7F40"/>
    <w:rsid w:val="009F0188"/>
    <w:rsid w:val="009F01CD"/>
    <w:rsid w:val="009F0733"/>
    <w:rsid w:val="009F09E9"/>
    <w:rsid w:val="009F0F75"/>
    <w:rsid w:val="009F11B1"/>
    <w:rsid w:val="009F1672"/>
    <w:rsid w:val="009F18F4"/>
    <w:rsid w:val="009F203E"/>
    <w:rsid w:val="009F22CA"/>
    <w:rsid w:val="009F31B7"/>
    <w:rsid w:val="009F4416"/>
    <w:rsid w:val="009F457E"/>
    <w:rsid w:val="009F47EC"/>
    <w:rsid w:val="009F4CFE"/>
    <w:rsid w:val="009F542B"/>
    <w:rsid w:val="009F57ED"/>
    <w:rsid w:val="009F5B7C"/>
    <w:rsid w:val="009F5B82"/>
    <w:rsid w:val="009F5F9B"/>
    <w:rsid w:val="009F6252"/>
    <w:rsid w:val="009F6CE1"/>
    <w:rsid w:val="009F6D8A"/>
    <w:rsid w:val="009F6E71"/>
    <w:rsid w:val="009F71B9"/>
    <w:rsid w:val="009F7552"/>
    <w:rsid w:val="009F7A16"/>
    <w:rsid w:val="00A0049A"/>
    <w:rsid w:val="00A00DFA"/>
    <w:rsid w:val="00A01CE8"/>
    <w:rsid w:val="00A01D40"/>
    <w:rsid w:val="00A01FB4"/>
    <w:rsid w:val="00A020C8"/>
    <w:rsid w:val="00A021B6"/>
    <w:rsid w:val="00A02371"/>
    <w:rsid w:val="00A02618"/>
    <w:rsid w:val="00A026A6"/>
    <w:rsid w:val="00A026B5"/>
    <w:rsid w:val="00A027EB"/>
    <w:rsid w:val="00A02986"/>
    <w:rsid w:val="00A02D98"/>
    <w:rsid w:val="00A03581"/>
    <w:rsid w:val="00A03C5B"/>
    <w:rsid w:val="00A03D9F"/>
    <w:rsid w:val="00A04ADD"/>
    <w:rsid w:val="00A05475"/>
    <w:rsid w:val="00A059E3"/>
    <w:rsid w:val="00A05C54"/>
    <w:rsid w:val="00A06033"/>
    <w:rsid w:val="00A0651D"/>
    <w:rsid w:val="00A0696F"/>
    <w:rsid w:val="00A073EC"/>
    <w:rsid w:val="00A077F9"/>
    <w:rsid w:val="00A07B65"/>
    <w:rsid w:val="00A07C13"/>
    <w:rsid w:val="00A07E88"/>
    <w:rsid w:val="00A10084"/>
    <w:rsid w:val="00A1026A"/>
    <w:rsid w:val="00A1043C"/>
    <w:rsid w:val="00A10ADD"/>
    <w:rsid w:val="00A10F4B"/>
    <w:rsid w:val="00A1148D"/>
    <w:rsid w:val="00A1185C"/>
    <w:rsid w:val="00A11A9D"/>
    <w:rsid w:val="00A11C2C"/>
    <w:rsid w:val="00A12238"/>
    <w:rsid w:val="00A1233C"/>
    <w:rsid w:val="00A12378"/>
    <w:rsid w:val="00A12708"/>
    <w:rsid w:val="00A1306C"/>
    <w:rsid w:val="00A1312A"/>
    <w:rsid w:val="00A13272"/>
    <w:rsid w:val="00A13305"/>
    <w:rsid w:val="00A1330C"/>
    <w:rsid w:val="00A13910"/>
    <w:rsid w:val="00A1395C"/>
    <w:rsid w:val="00A1417D"/>
    <w:rsid w:val="00A1493E"/>
    <w:rsid w:val="00A149D6"/>
    <w:rsid w:val="00A14B70"/>
    <w:rsid w:val="00A1517E"/>
    <w:rsid w:val="00A161F2"/>
    <w:rsid w:val="00A16993"/>
    <w:rsid w:val="00A16A22"/>
    <w:rsid w:val="00A16D4E"/>
    <w:rsid w:val="00A17B6E"/>
    <w:rsid w:val="00A17DC2"/>
    <w:rsid w:val="00A20B77"/>
    <w:rsid w:val="00A211A6"/>
    <w:rsid w:val="00A21305"/>
    <w:rsid w:val="00A21AA3"/>
    <w:rsid w:val="00A21DF4"/>
    <w:rsid w:val="00A2239D"/>
    <w:rsid w:val="00A22E5B"/>
    <w:rsid w:val="00A22F18"/>
    <w:rsid w:val="00A231AD"/>
    <w:rsid w:val="00A236A9"/>
    <w:rsid w:val="00A23E20"/>
    <w:rsid w:val="00A2484F"/>
    <w:rsid w:val="00A24A27"/>
    <w:rsid w:val="00A24BF6"/>
    <w:rsid w:val="00A24D7F"/>
    <w:rsid w:val="00A252B2"/>
    <w:rsid w:val="00A25E53"/>
    <w:rsid w:val="00A262EA"/>
    <w:rsid w:val="00A27103"/>
    <w:rsid w:val="00A27137"/>
    <w:rsid w:val="00A2719D"/>
    <w:rsid w:val="00A271F6"/>
    <w:rsid w:val="00A278CE"/>
    <w:rsid w:val="00A300B3"/>
    <w:rsid w:val="00A302BE"/>
    <w:rsid w:val="00A305C4"/>
    <w:rsid w:val="00A306DF"/>
    <w:rsid w:val="00A313CA"/>
    <w:rsid w:val="00A3153D"/>
    <w:rsid w:val="00A315F2"/>
    <w:rsid w:val="00A31A34"/>
    <w:rsid w:val="00A321F8"/>
    <w:rsid w:val="00A3262F"/>
    <w:rsid w:val="00A32BAD"/>
    <w:rsid w:val="00A3304E"/>
    <w:rsid w:val="00A336C0"/>
    <w:rsid w:val="00A3452D"/>
    <w:rsid w:val="00A346C5"/>
    <w:rsid w:val="00A3536F"/>
    <w:rsid w:val="00A3552E"/>
    <w:rsid w:val="00A35570"/>
    <w:rsid w:val="00A35A91"/>
    <w:rsid w:val="00A35E41"/>
    <w:rsid w:val="00A364F2"/>
    <w:rsid w:val="00A36ABB"/>
    <w:rsid w:val="00A36EE3"/>
    <w:rsid w:val="00A36EFF"/>
    <w:rsid w:val="00A36FF5"/>
    <w:rsid w:val="00A37637"/>
    <w:rsid w:val="00A37C0F"/>
    <w:rsid w:val="00A40402"/>
    <w:rsid w:val="00A407A1"/>
    <w:rsid w:val="00A40A6B"/>
    <w:rsid w:val="00A414EC"/>
    <w:rsid w:val="00A41AB1"/>
    <w:rsid w:val="00A4223B"/>
    <w:rsid w:val="00A4225C"/>
    <w:rsid w:val="00A4251F"/>
    <w:rsid w:val="00A42AA9"/>
    <w:rsid w:val="00A433E4"/>
    <w:rsid w:val="00A434B8"/>
    <w:rsid w:val="00A43DBA"/>
    <w:rsid w:val="00A4413B"/>
    <w:rsid w:val="00A44143"/>
    <w:rsid w:val="00A44636"/>
    <w:rsid w:val="00A447DB"/>
    <w:rsid w:val="00A4486B"/>
    <w:rsid w:val="00A44B97"/>
    <w:rsid w:val="00A44F2C"/>
    <w:rsid w:val="00A452A6"/>
    <w:rsid w:val="00A4561E"/>
    <w:rsid w:val="00A4574A"/>
    <w:rsid w:val="00A45FE8"/>
    <w:rsid w:val="00A46BDB"/>
    <w:rsid w:val="00A4735D"/>
    <w:rsid w:val="00A47F11"/>
    <w:rsid w:val="00A505CF"/>
    <w:rsid w:val="00A505E1"/>
    <w:rsid w:val="00A508AB"/>
    <w:rsid w:val="00A513F1"/>
    <w:rsid w:val="00A5199D"/>
    <w:rsid w:val="00A519DB"/>
    <w:rsid w:val="00A526BE"/>
    <w:rsid w:val="00A52B2A"/>
    <w:rsid w:val="00A5316D"/>
    <w:rsid w:val="00A53693"/>
    <w:rsid w:val="00A53930"/>
    <w:rsid w:val="00A53965"/>
    <w:rsid w:val="00A53AAF"/>
    <w:rsid w:val="00A54186"/>
    <w:rsid w:val="00A5424F"/>
    <w:rsid w:val="00A54782"/>
    <w:rsid w:val="00A547C1"/>
    <w:rsid w:val="00A54B80"/>
    <w:rsid w:val="00A55693"/>
    <w:rsid w:val="00A55700"/>
    <w:rsid w:val="00A55DC6"/>
    <w:rsid w:val="00A565E3"/>
    <w:rsid w:val="00A56B1E"/>
    <w:rsid w:val="00A56C13"/>
    <w:rsid w:val="00A56C77"/>
    <w:rsid w:val="00A56DF0"/>
    <w:rsid w:val="00A5721E"/>
    <w:rsid w:val="00A5733C"/>
    <w:rsid w:val="00A57A21"/>
    <w:rsid w:val="00A57A4D"/>
    <w:rsid w:val="00A57A9D"/>
    <w:rsid w:val="00A57BC3"/>
    <w:rsid w:val="00A57D43"/>
    <w:rsid w:val="00A60119"/>
    <w:rsid w:val="00A603D5"/>
    <w:rsid w:val="00A60AAC"/>
    <w:rsid w:val="00A60ED1"/>
    <w:rsid w:val="00A612B5"/>
    <w:rsid w:val="00A6161F"/>
    <w:rsid w:val="00A62058"/>
    <w:rsid w:val="00A62182"/>
    <w:rsid w:val="00A623AF"/>
    <w:rsid w:val="00A627D3"/>
    <w:rsid w:val="00A62885"/>
    <w:rsid w:val="00A62E80"/>
    <w:rsid w:val="00A6318A"/>
    <w:rsid w:val="00A63293"/>
    <w:rsid w:val="00A635EB"/>
    <w:rsid w:val="00A63918"/>
    <w:rsid w:val="00A63D7B"/>
    <w:rsid w:val="00A63FA6"/>
    <w:rsid w:val="00A644E1"/>
    <w:rsid w:val="00A64FC4"/>
    <w:rsid w:val="00A654F3"/>
    <w:rsid w:val="00A6660D"/>
    <w:rsid w:val="00A66B67"/>
    <w:rsid w:val="00A67744"/>
    <w:rsid w:val="00A67837"/>
    <w:rsid w:val="00A679A1"/>
    <w:rsid w:val="00A70EBF"/>
    <w:rsid w:val="00A71498"/>
    <w:rsid w:val="00A71BDE"/>
    <w:rsid w:val="00A71D3E"/>
    <w:rsid w:val="00A71FCB"/>
    <w:rsid w:val="00A72196"/>
    <w:rsid w:val="00A722BB"/>
    <w:rsid w:val="00A72CDA"/>
    <w:rsid w:val="00A72E97"/>
    <w:rsid w:val="00A73062"/>
    <w:rsid w:val="00A732E6"/>
    <w:rsid w:val="00A7349E"/>
    <w:rsid w:val="00A7357E"/>
    <w:rsid w:val="00A73B00"/>
    <w:rsid w:val="00A73D08"/>
    <w:rsid w:val="00A74220"/>
    <w:rsid w:val="00A74647"/>
    <w:rsid w:val="00A74857"/>
    <w:rsid w:val="00A74D09"/>
    <w:rsid w:val="00A74DC7"/>
    <w:rsid w:val="00A74F0F"/>
    <w:rsid w:val="00A7537C"/>
    <w:rsid w:val="00A753D9"/>
    <w:rsid w:val="00A75E7A"/>
    <w:rsid w:val="00A75FBE"/>
    <w:rsid w:val="00A76158"/>
    <w:rsid w:val="00A76186"/>
    <w:rsid w:val="00A764B3"/>
    <w:rsid w:val="00A76F96"/>
    <w:rsid w:val="00A7771E"/>
    <w:rsid w:val="00A77B04"/>
    <w:rsid w:val="00A77BE6"/>
    <w:rsid w:val="00A80E47"/>
    <w:rsid w:val="00A81170"/>
    <w:rsid w:val="00A811DB"/>
    <w:rsid w:val="00A8126F"/>
    <w:rsid w:val="00A8156A"/>
    <w:rsid w:val="00A81757"/>
    <w:rsid w:val="00A82D22"/>
    <w:rsid w:val="00A82F87"/>
    <w:rsid w:val="00A8335A"/>
    <w:rsid w:val="00A8338F"/>
    <w:rsid w:val="00A83A02"/>
    <w:rsid w:val="00A83ADB"/>
    <w:rsid w:val="00A83CE1"/>
    <w:rsid w:val="00A83F9F"/>
    <w:rsid w:val="00A841DD"/>
    <w:rsid w:val="00A84215"/>
    <w:rsid w:val="00A8422F"/>
    <w:rsid w:val="00A8447A"/>
    <w:rsid w:val="00A845C4"/>
    <w:rsid w:val="00A8473F"/>
    <w:rsid w:val="00A8474A"/>
    <w:rsid w:val="00A84C56"/>
    <w:rsid w:val="00A8519A"/>
    <w:rsid w:val="00A855D6"/>
    <w:rsid w:val="00A856ED"/>
    <w:rsid w:val="00A85DA8"/>
    <w:rsid w:val="00A86960"/>
    <w:rsid w:val="00A86B27"/>
    <w:rsid w:val="00A874CB"/>
    <w:rsid w:val="00A90693"/>
    <w:rsid w:val="00A906F9"/>
    <w:rsid w:val="00A90C4A"/>
    <w:rsid w:val="00A90E00"/>
    <w:rsid w:val="00A90E2E"/>
    <w:rsid w:val="00A90FE6"/>
    <w:rsid w:val="00A9150E"/>
    <w:rsid w:val="00A92134"/>
    <w:rsid w:val="00A92757"/>
    <w:rsid w:val="00A92881"/>
    <w:rsid w:val="00A92BE8"/>
    <w:rsid w:val="00A92CE1"/>
    <w:rsid w:val="00A936F5"/>
    <w:rsid w:val="00A93D40"/>
    <w:rsid w:val="00A9486B"/>
    <w:rsid w:val="00A95266"/>
    <w:rsid w:val="00A95E97"/>
    <w:rsid w:val="00A95EC3"/>
    <w:rsid w:val="00A95F72"/>
    <w:rsid w:val="00A96209"/>
    <w:rsid w:val="00A96CE3"/>
    <w:rsid w:val="00A96F37"/>
    <w:rsid w:val="00A97987"/>
    <w:rsid w:val="00AA0637"/>
    <w:rsid w:val="00AA086E"/>
    <w:rsid w:val="00AA0C61"/>
    <w:rsid w:val="00AA1342"/>
    <w:rsid w:val="00AA13EA"/>
    <w:rsid w:val="00AA1668"/>
    <w:rsid w:val="00AA16F3"/>
    <w:rsid w:val="00AA1B12"/>
    <w:rsid w:val="00AA2125"/>
    <w:rsid w:val="00AA223F"/>
    <w:rsid w:val="00AA30D7"/>
    <w:rsid w:val="00AA37C7"/>
    <w:rsid w:val="00AA3864"/>
    <w:rsid w:val="00AA3CF4"/>
    <w:rsid w:val="00AA3E65"/>
    <w:rsid w:val="00AA49DD"/>
    <w:rsid w:val="00AA567A"/>
    <w:rsid w:val="00AA57AB"/>
    <w:rsid w:val="00AA5E73"/>
    <w:rsid w:val="00AA6330"/>
    <w:rsid w:val="00AA641D"/>
    <w:rsid w:val="00AA67CD"/>
    <w:rsid w:val="00AA6B56"/>
    <w:rsid w:val="00AA6FA1"/>
    <w:rsid w:val="00AA730E"/>
    <w:rsid w:val="00AA77AD"/>
    <w:rsid w:val="00AA7A93"/>
    <w:rsid w:val="00AA7F24"/>
    <w:rsid w:val="00AA7F58"/>
    <w:rsid w:val="00AB00C0"/>
    <w:rsid w:val="00AB0ACD"/>
    <w:rsid w:val="00AB0E5B"/>
    <w:rsid w:val="00AB10E4"/>
    <w:rsid w:val="00AB14FB"/>
    <w:rsid w:val="00AB1A04"/>
    <w:rsid w:val="00AB1A53"/>
    <w:rsid w:val="00AB1B87"/>
    <w:rsid w:val="00AB24B6"/>
    <w:rsid w:val="00AB25CA"/>
    <w:rsid w:val="00AB2B8A"/>
    <w:rsid w:val="00AB37C9"/>
    <w:rsid w:val="00AB386D"/>
    <w:rsid w:val="00AB3B3E"/>
    <w:rsid w:val="00AB3C12"/>
    <w:rsid w:val="00AB4042"/>
    <w:rsid w:val="00AB4CF4"/>
    <w:rsid w:val="00AB57AB"/>
    <w:rsid w:val="00AB5935"/>
    <w:rsid w:val="00AB59B1"/>
    <w:rsid w:val="00AB5BD7"/>
    <w:rsid w:val="00AB5DFB"/>
    <w:rsid w:val="00AB5EDB"/>
    <w:rsid w:val="00AB629B"/>
    <w:rsid w:val="00AB6767"/>
    <w:rsid w:val="00AB683A"/>
    <w:rsid w:val="00AB6B34"/>
    <w:rsid w:val="00AB6CB4"/>
    <w:rsid w:val="00AB6E85"/>
    <w:rsid w:val="00AB70BF"/>
    <w:rsid w:val="00AB7316"/>
    <w:rsid w:val="00AB7508"/>
    <w:rsid w:val="00AB7C06"/>
    <w:rsid w:val="00AB7E86"/>
    <w:rsid w:val="00AC1A32"/>
    <w:rsid w:val="00AC1F92"/>
    <w:rsid w:val="00AC2714"/>
    <w:rsid w:val="00AC27F9"/>
    <w:rsid w:val="00AC3273"/>
    <w:rsid w:val="00AC4B72"/>
    <w:rsid w:val="00AC4C62"/>
    <w:rsid w:val="00AC4FE2"/>
    <w:rsid w:val="00AC516D"/>
    <w:rsid w:val="00AC52EE"/>
    <w:rsid w:val="00AC543A"/>
    <w:rsid w:val="00AC54CB"/>
    <w:rsid w:val="00AC5901"/>
    <w:rsid w:val="00AC613F"/>
    <w:rsid w:val="00AC6612"/>
    <w:rsid w:val="00AC6789"/>
    <w:rsid w:val="00AC682F"/>
    <w:rsid w:val="00AC720B"/>
    <w:rsid w:val="00AC72B0"/>
    <w:rsid w:val="00AC7A27"/>
    <w:rsid w:val="00AD018E"/>
    <w:rsid w:val="00AD027E"/>
    <w:rsid w:val="00AD05A4"/>
    <w:rsid w:val="00AD0F76"/>
    <w:rsid w:val="00AD1B0A"/>
    <w:rsid w:val="00AD1F8C"/>
    <w:rsid w:val="00AD1FF6"/>
    <w:rsid w:val="00AD226A"/>
    <w:rsid w:val="00AD278E"/>
    <w:rsid w:val="00AD27E5"/>
    <w:rsid w:val="00AD2A8C"/>
    <w:rsid w:val="00AD3079"/>
    <w:rsid w:val="00AD3081"/>
    <w:rsid w:val="00AD379B"/>
    <w:rsid w:val="00AD3808"/>
    <w:rsid w:val="00AD3FD6"/>
    <w:rsid w:val="00AD460F"/>
    <w:rsid w:val="00AD5289"/>
    <w:rsid w:val="00AD54F3"/>
    <w:rsid w:val="00AD563A"/>
    <w:rsid w:val="00AD5AA2"/>
    <w:rsid w:val="00AD664A"/>
    <w:rsid w:val="00AD6A18"/>
    <w:rsid w:val="00AD6B03"/>
    <w:rsid w:val="00AD6ED4"/>
    <w:rsid w:val="00AD6ED8"/>
    <w:rsid w:val="00AD7287"/>
    <w:rsid w:val="00AD7442"/>
    <w:rsid w:val="00AD75B9"/>
    <w:rsid w:val="00AD76DC"/>
    <w:rsid w:val="00AD7FBE"/>
    <w:rsid w:val="00AE06BB"/>
    <w:rsid w:val="00AE06BD"/>
    <w:rsid w:val="00AE0742"/>
    <w:rsid w:val="00AE0788"/>
    <w:rsid w:val="00AE09D4"/>
    <w:rsid w:val="00AE0A09"/>
    <w:rsid w:val="00AE0C2C"/>
    <w:rsid w:val="00AE1105"/>
    <w:rsid w:val="00AE141E"/>
    <w:rsid w:val="00AE15D7"/>
    <w:rsid w:val="00AE1AB6"/>
    <w:rsid w:val="00AE1EC7"/>
    <w:rsid w:val="00AE20EE"/>
    <w:rsid w:val="00AE2648"/>
    <w:rsid w:val="00AE28DC"/>
    <w:rsid w:val="00AE2DE7"/>
    <w:rsid w:val="00AE2F62"/>
    <w:rsid w:val="00AE2F93"/>
    <w:rsid w:val="00AE2FC3"/>
    <w:rsid w:val="00AE3467"/>
    <w:rsid w:val="00AE3762"/>
    <w:rsid w:val="00AE3F59"/>
    <w:rsid w:val="00AE4279"/>
    <w:rsid w:val="00AE4596"/>
    <w:rsid w:val="00AE46F9"/>
    <w:rsid w:val="00AE4B8B"/>
    <w:rsid w:val="00AE5671"/>
    <w:rsid w:val="00AE5D9A"/>
    <w:rsid w:val="00AE61F7"/>
    <w:rsid w:val="00AE65B4"/>
    <w:rsid w:val="00AE697B"/>
    <w:rsid w:val="00AE6AF3"/>
    <w:rsid w:val="00AE6C5B"/>
    <w:rsid w:val="00AE6C74"/>
    <w:rsid w:val="00AE6CAA"/>
    <w:rsid w:val="00AE76A7"/>
    <w:rsid w:val="00AE76E7"/>
    <w:rsid w:val="00AE77FC"/>
    <w:rsid w:val="00AE7ED6"/>
    <w:rsid w:val="00AF019C"/>
    <w:rsid w:val="00AF13D4"/>
    <w:rsid w:val="00AF1B1B"/>
    <w:rsid w:val="00AF1EE6"/>
    <w:rsid w:val="00AF1F71"/>
    <w:rsid w:val="00AF1FA6"/>
    <w:rsid w:val="00AF32E1"/>
    <w:rsid w:val="00AF3B29"/>
    <w:rsid w:val="00AF405D"/>
    <w:rsid w:val="00AF43B3"/>
    <w:rsid w:val="00AF44FF"/>
    <w:rsid w:val="00AF46C1"/>
    <w:rsid w:val="00AF4C26"/>
    <w:rsid w:val="00AF4DC4"/>
    <w:rsid w:val="00AF518B"/>
    <w:rsid w:val="00AF55AE"/>
    <w:rsid w:val="00AF5667"/>
    <w:rsid w:val="00AF5765"/>
    <w:rsid w:val="00AF5ABE"/>
    <w:rsid w:val="00AF5F44"/>
    <w:rsid w:val="00AF6916"/>
    <w:rsid w:val="00AF6C1F"/>
    <w:rsid w:val="00AF6D82"/>
    <w:rsid w:val="00AF6FC2"/>
    <w:rsid w:val="00AF7128"/>
    <w:rsid w:val="00B00A77"/>
    <w:rsid w:val="00B00ACF"/>
    <w:rsid w:val="00B01081"/>
    <w:rsid w:val="00B018EA"/>
    <w:rsid w:val="00B01BC7"/>
    <w:rsid w:val="00B01EE3"/>
    <w:rsid w:val="00B0215F"/>
    <w:rsid w:val="00B0278F"/>
    <w:rsid w:val="00B02B76"/>
    <w:rsid w:val="00B03138"/>
    <w:rsid w:val="00B03290"/>
    <w:rsid w:val="00B04F5A"/>
    <w:rsid w:val="00B053B0"/>
    <w:rsid w:val="00B053BF"/>
    <w:rsid w:val="00B05793"/>
    <w:rsid w:val="00B05BFB"/>
    <w:rsid w:val="00B05E03"/>
    <w:rsid w:val="00B05E75"/>
    <w:rsid w:val="00B06E7C"/>
    <w:rsid w:val="00B06F0D"/>
    <w:rsid w:val="00B0752F"/>
    <w:rsid w:val="00B077AB"/>
    <w:rsid w:val="00B07935"/>
    <w:rsid w:val="00B10713"/>
    <w:rsid w:val="00B10970"/>
    <w:rsid w:val="00B11540"/>
    <w:rsid w:val="00B11671"/>
    <w:rsid w:val="00B1198D"/>
    <w:rsid w:val="00B11C3C"/>
    <w:rsid w:val="00B11F13"/>
    <w:rsid w:val="00B1244B"/>
    <w:rsid w:val="00B13089"/>
    <w:rsid w:val="00B138F2"/>
    <w:rsid w:val="00B13A7A"/>
    <w:rsid w:val="00B13F45"/>
    <w:rsid w:val="00B13FD3"/>
    <w:rsid w:val="00B142DC"/>
    <w:rsid w:val="00B14346"/>
    <w:rsid w:val="00B147DF"/>
    <w:rsid w:val="00B14DF6"/>
    <w:rsid w:val="00B14F87"/>
    <w:rsid w:val="00B1522F"/>
    <w:rsid w:val="00B15609"/>
    <w:rsid w:val="00B15AC4"/>
    <w:rsid w:val="00B15BA9"/>
    <w:rsid w:val="00B15C47"/>
    <w:rsid w:val="00B1687C"/>
    <w:rsid w:val="00B169FC"/>
    <w:rsid w:val="00B1774A"/>
    <w:rsid w:val="00B17BB5"/>
    <w:rsid w:val="00B200A1"/>
    <w:rsid w:val="00B20260"/>
    <w:rsid w:val="00B202A8"/>
    <w:rsid w:val="00B20A99"/>
    <w:rsid w:val="00B20C53"/>
    <w:rsid w:val="00B20DBD"/>
    <w:rsid w:val="00B20EA4"/>
    <w:rsid w:val="00B20F39"/>
    <w:rsid w:val="00B211B0"/>
    <w:rsid w:val="00B21525"/>
    <w:rsid w:val="00B219CB"/>
    <w:rsid w:val="00B21A45"/>
    <w:rsid w:val="00B22224"/>
    <w:rsid w:val="00B236C6"/>
    <w:rsid w:val="00B23DF6"/>
    <w:rsid w:val="00B23F72"/>
    <w:rsid w:val="00B24B11"/>
    <w:rsid w:val="00B24EB0"/>
    <w:rsid w:val="00B24F32"/>
    <w:rsid w:val="00B25025"/>
    <w:rsid w:val="00B2541E"/>
    <w:rsid w:val="00B26959"/>
    <w:rsid w:val="00B26C30"/>
    <w:rsid w:val="00B26EBD"/>
    <w:rsid w:val="00B27A5B"/>
    <w:rsid w:val="00B27D3E"/>
    <w:rsid w:val="00B27EAD"/>
    <w:rsid w:val="00B3033B"/>
    <w:rsid w:val="00B3078E"/>
    <w:rsid w:val="00B30B78"/>
    <w:rsid w:val="00B3186D"/>
    <w:rsid w:val="00B31B1C"/>
    <w:rsid w:val="00B31E39"/>
    <w:rsid w:val="00B31E59"/>
    <w:rsid w:val="00B3205E"/>
    <w:rsid w:val="00B32220"/>
    <w:rsid w:val="00B3325E"/>
    <w:rsid w:val="00B3369A"/>
    <w:rsid w:val="00B33A29"/>
    <w:rsid w:val="00B33DA8"/>
    <w:rsid w:val="00B33EF9"/>
    <w:rsid w:val="00B3403D"/>
    <w:rsid w:val="00B3464D"/>
    <w:rsid w:val="00B34AB8"/>
    <w:rsid w:val="00B351F3"/>
    <w:rsid w:val="00B364DD"/>
    <w:rsid w:val="00B37A2E"/>
    <w:rsid w:val="00B4162A"/>
    <w:rsid w:val="00B41B15"/>
    <w:rsid w:val="00B41D61"/>
    <w:rsid w:val="00B41E93"/>
    <w:rsid w:val="00B427C7"/>
    <w:rsid w:val="00B42E32"/>
    <w:rsid w:val="00B42F00"/>
    <w:rsid w:val="00B42F95"/>
    <w:rsid w:val="00B43134"/>
    <w:rsid w:val="00B43959"/>
    <w:rsid w:val="00B44607"/>
    <w:rsid w:val="00B44790"/>
    <w:rsid w:val="00B44B7F"/>
    <w:rsid w:val="00B453BD"/>
    <w:rsid w:val="00B454D7"/>
    <w:rsid w:val="00B45573"/>
    <w:rsid w:val="00B4615B"/>
    <w:rsid w:val="00B46B62"/>
    <w:rsid w:val="00B46F09"/>
    <w:rsid w:val="00B47583"/>
    <w:rsid w:val="00B47A30"/>
    <w:rsid w:val="00B47B54"/>
    <w:rsid w:val="00B504D6"/>
    <w:rsid w:val="00B510A8"/>
    <w:rsid w:val="00B512B5"/>
    <w:rsid w:val="00B5134D"/>
    <w:rsid w:val="00B51BA3"/>
    <w:rsid w:val="00B522E4"/>
    <w:rsid w:val="00B5298F"/>
    <w:rsid w:val="00B52E08"/>
    <w:rsid w:val="00B53219"/>
    <w:rsid w:val="00B5434F"/>
    <w:rsid w:val="00B54A63"/>
    <w:rsid w:val="00B55469"/>
    <w:rsid w:val="00B55C76"/>
    <w:rsid w:val="00B55FC2"/>
    <w:rsid w:val="00B56328"/>
    <w:rsid w:val="00B56805"/>
    <w:rsid w:val="00B56918"/>
    <w:rsid w:val="00B57C15"/>
    <w:rsid w:val="00B57FD1"/>
    <w:rsid w:val="00B603EE"/>
    <w:rsid w:val="00B605B6"/>
    <w:rsid w:val="00B612E0"/>
    <w:rsid w:val="00B61363"/>
    <w:rsid w:val="00B61410"/>
    <w:rsid w:val="00B615EA"/>
    <w:rsid w:val="00B61F3B"/>
    <w:rsid w:val="00B62C33"/>
    <w:rsid w:val="00B63ABA"/>
    <w:rsid w:val="00B64768"/>
    <w:rsid w:val="00B64806"/>
    <w:rsid w:val="00B64F93"/>
    <w:rsid w:val="00B656A5"/>
    <w:rsid w:val="00B65861"/>
    <w:rsid w:val="00B65A58"/>
    <w:rsid w:val="00B65A72"/>
    <w:rsid w:val="00B65DD5"/>
    <w:rsid w:val="00B66BF8"/>
    <w:rsid w:val="00B673B6"/>
    <w:rsid w:val="00B67678"/>
    <w:rsid w:val="00B67B52"/>
    <w:rsid w:val="00B67BEE"/>
    <w:rsid w:val="00B67D27"/>
    <w:rsid w:val="00B7027C"/>
    <w:rsid w:val="00B70307"/>
    <w:rsid w:val="00B70962"/>
    <w:rsid w:val="00B70D72"/>
    <w:rsid w:val="00B70EBE"/>
    <w:rsid w:val="00B70FD2"/>
    <w:rsid w:val="00B71298"/>
    <w:rsid w:val="00B718C5"/>
    <w:rsid w:val="00B71FCE"/>
    <w:rsid w:val="00B72074"/>
    <w:rsid w:val="00B72366"/>
    <w:rsid w:val="00B7241A"/>
    <w:rsid w:val="00B72880"/>
    <w:rsid w:val="00B733D4"/>
    <w:rsid w:val="00B73564"/>
    <w:rsid w:val="00B73A99"/>
    <w:rsid w:val="00B73D30"/>
    <w:rsid w:val="00B73EB7"/>
    <w:rsid w:val="00B73FD5"/>
    <w:rsid w:val="00B743F5"/>
    <w:rsid w:val="00B746A0"/>
    <w:rsid w:val="00B756CA"/>
    <w:rsid w:val="00B7580A"/>
    <w:rsid w:val="00B75B3F"/>
    <w:rsid w:val="00B75BD9"/>
    <w:rsid w:val="00B762EC"/>
    <w:rsid w:val="00B7636C"/>
    <w:rsid w:val="00B766F6"/>
    <w:rsid w:val="00B767F7"/>
    <w:rsid w:val="00B76A34"/>
    <w:rsid w:val="00B76C6E"/>
    <w:rsid w:val="00B77AF6"/>
    <w:rsid w:val="00B77DD4"/>
    <w:rsid w:val="00B77E93"/>
    <w:rsid w:val="00B8004D"/>
    <w:rsid w:val="00B80D04"/>
    <w:rsid w:val="00B80D6F"/>
    <w:rsid w:val="00B80FB9"/>
    <w:rsid w:val="00B811DE"/>
    <w:rsid w:val="00B81276"/>
    <w:rsid w:val="00B816B3"/>
    <w:rsid w:val="00B81903"/>
    <w:rsid w:val="00B81C5A"/>
    <w:rsid w:val="00B82109"/>
    <w:rsid w:val="00B82D65"/>
    <w:rsid w:val="00B83009"/>
    <w:rsid w:val="00B83024"/>
    <w:rsid w:val="00B83466"/>
    <w:rsid w:val="00B83534"/>
    <w:rsid w:val="00B835DF"/>
    <w:rsid w:val="00B83AEB"/>
    <w:rsid w:val="00B847F5"/>
    <w:rsid w:val="00B84A74"/>
    <w:rsid w:val="00B85B2D"/>
    <w:rsid w:val="00B86326"/>
    <w:rsid w:val="00B8696C"/>
    <w:rsid w:val="00B86C8E"/>
    <w:rsid w:val="00B86D19"/>
    <w:rsid w:val="00B877F8"/>
    <w:rsid w:val="00B8786B"/>
    <w:rsid w:val="00B90733"/>
    <w:rsid w:val="00B90ABE"/>
    <w:rsid w:val="00B91842"/>
    <w:rsid w:val="00B919B7"/>
    <w:rsid w:val="00B91E2D"/>
    <w:rsid w:val="00B9220F"/>
    <w:rsid w:val="00B93020"/>
    <w:rsid w:val="00B936E3"/>
    <w:rsid w:val="00B93710"/>
    <w:rsid w:val="00B93762"/>
    <w:rsid w:val="00B939EF"/>
    <w:rsid w:val="00B93BB5"/>
    <w:rsid w:val="00B9440A"/>
    <w:rsid w:val="00B948E5"/>
    <w:rsid w:val="00B94DCC"/>
    <w:rsid w:val="00B94E9C"/>
    <w:rsid w:val="00B958F3"/>
    <w:rsid w:val="00B95F70"/>
    <w:rsid w:val="00B96468"/>
    <w:rsid w:val="00B964B0"/>
    <w:rsid w:val="00B9722A"/>
    <w:rsid w:val="00B9759E"/>
    <w:rsid w:val="00B9771E"/>
    <w:rsid w:val="00B97C6D"/>
    <w:rsid w:val="00B97E24"/>
    <w:rsid w:val="00BA0097"/>
    <w:rsid w:val="00BA2492"/>
    <w:rsid w:val="00BA26F0"/>
    <w:rsid w:val="00BA29C4"/>
    <w:rsid w:val="00BA2F67"/>
    <w:rsid w:val="00BA322F"/>
    <w:rsid w:val="00BA3950"/>
    <w:rsid w:val="00BA3E7B"/>
    <w:rsid w:val="00BA4008"/>
    <w:rsid w:val="00BA46B4"/>
    <w:rsid w:val="00BA46CB"/>
    <w:rsid w:val="00BA4875"/>
    <w:rsid w:val="00BA4C48"/>
    <w:rsid w:val="00BA4C79"/>
    <w:rsid w:val="00BA549D"/>
    <w:rsid w:val="00BA56C2"/>
    <w:rsid w:val="00BA5A32"/>
    <w:rsid w:val="00BA5FC9"/>
    <w:rsid w:val="00BA632A"/>
    <w:rsid w:val="00BA6A7B"/>
    <w:rsid w:val="00BA6D20"/>
    <w:rsid w:val="00BA6FD1"/>
    <w:rsid w:val="00BA72AA"/>
    <w:rsid w:val="00BA76D0"/>
    <w:rsid w:val="00BB02FF"/>
    <w:rsid w:val="00BB052E"/>
    <w:rsid w:val="00BB0562"/>
    <w:rsid w:val="00BB0659"/>
    <w:rsid w:val="00BB0F72"/>
    <w:rsid w:val="00BB18FB"/>
    <w:rsid w:val="00BB19FA"/>
    <w:rsid w:val="00BB1A5B"/>
    <w:rsid w:val="00BB2461"/>
    <w:rsid w:val="00BB2B46"/>
    <w:rsid w:val="00BB2D5C"/>
    <w:rsid w:val="00BB2EAB"/>
    <w:rsid w:val="00BB3633"/>
    <w:rsid w:val="00BB3FC6"/>
    <w:rsid w:val="00BB403A"/>
    <w:rsid w:val="00BB40D0"/>
    <w:rsid w:val="00BB41EE"/>
    <w:rsid w:val="00BB4576"/>
    <w:rsid w:val="00BB465B"/>
    <w:rsid w:val="00BB46D1"/>
    <w:rsid w:val="00BB4700"/>
    <w:rsid w:val="00BB47F8"/>
    <w:rsid w:val="00BB4ACB"/>
    <w:rsid w:val="00BB4C07"/>
    <w:rsid w:val="00BB4ED7"/>
    <w:rsid w:val="00BB504B"/>
    <w:rsid w:val="00BB5C68"/>
    <w:rsid w:val="00BB5CAE"/>
    <w:rsid w:val="00BB61CD"/>
    <w:rsid w:val="00BB6B66"/>
    <w:rsid w:val="00BB6D16"/>
    <w:rsid w:val="00BB70BC"/>
    <w:rsid w:val="00BB7D02"/>
    <w:rsid w:val="00BC0443"/>
    <w:rsid w:val="00BC045D"/>
    <w:rsid w:val="00BC06F5"/>
    <w:rsid w:val="00BC07DD"/>
    <w:rsid w:val="00BC0B5C"/>
    <w:rsid w:val="00BC0D98"/>
    <w:rsid w:val="00BC10A4"/>
    <w:rsid w:val="00BC1EB8"/>
    <w:rsid w:val="00BC22A1"/>
    <w:rsid w:val="00BC2525"/>
    <w:rsid w:val="00BC25F6"/>
    <w:rsid w:val="00BC28E8"/>
    <w:rsid w:val="00BC2DF3"/>
    <w:rsid w:val="00BC3076"/>
    <w:rsid w:val="00BC3DC1"/>
    <w:rsid w:val="00BC3E2B"/>
    <w:rsid w:val="00BC420C"/>
    <w:rsid w:val="00BC4F4B"/>
    <w:rsid w:val="00BC4FF5"/>
    <w:rsid w:val="00BC5009"/>
    <w:rsid w:val="00BC551C"/>
    <w:rsid w:val="00BC5630"/>
    <w:rsid w:val="00BC5A4B"/>
    <w:rsid w:val="00BC5EE9"/>
    <w:rsid w:val="00BC62E6"/>
    <w:rsid w:val="00BC6B48"/>
    <w:rsid w:val="00BC6C2D"/>
    <w:rsid w:val="00BC6CF7"/>
    <w:rsid w:val="00BC6E1D"/>
    <w:rsid w:val="00BC6E40"/>
    <w:rsid w:val="00BC6E41"/>
    <w:rsid w:val="00BC6F7A"/>
    <w:rsid w:val="00BC6FB0"/>
    <w:rsid w:val="00BC703C"/>
    <w:rsid w:val="00BC720B"/>
    <w:rsid w:val="00BC7AA0"/>
    <w:rsid w:val="00BC7E2A"/>
    <w:rsid w:val="00BD0318"/>
    <w:rsid w:val="00BD0364"/>
    <w:rsid w:val="00BD0A90"/>
    <w:rsid w:val="00BD0B63"/>
    <w:rsid w:val="00BD0BBA"/>
    <w:rsid w:val="00BD14F9"/>
    <w:rsid w:val="00BD1DA2"/>
    <w:rsid w:val="00BD204B"/>
    <w:rsid w:val="00BD2418"/>
    <w:rsid w:val="00BD24DE"/>
    <w:rsid w:val="00BD2C53"/>
    <w:rsid w:val="00BD2F17"/>
    <w:rsid w:val="00BD2F7A"/>
    <w:rsid w:val="00BD34B6"/>
    <w:rsid w:val="00BD388B"/>
    <w:rsid w:val="00BD5F7D"/>
    <w:rsid w:val="00BD63EA"/>
    <w:rsid w:val="00BD668E"/>
    <w:rsid w:val="00BD6FEF"/>
    <w:rsid w:val="00BD779C"/>
    <w:rsid w:val="00BE02A9"/>
    <w:rsid w:val="00BE06AD"/>
    <w:rsid w:val="00BE0756"/>
    <w:rsid w:val="00BE0786"/>
    <w:rsid w:val="00BE1BED"/>
    <w:rsid w:val="00BE24D8"/>
    <w:rsid w:val="00BE29E1"/>
    <w:rsid w:val="00BE3048"/>
    <w:rsid w:val="00BE3BF1"/>
    <w:rsid w:val="00BE41B3"/>
    <w:rsid w:val="00BE41DC"/>
    <w:rsid w:val="00BE4B7F"/>
    <w:rsid w:val="00BE4D72"/>
    <w:rsid w:val="00BE50BA"/>
    <w:rsid w:val="00BE51BB"/>
    <w:rsid w:val="00BE532D"/>
    <w:rsid w:val="00BE56A2"/>
    <w:rsid w:val="00BE5861"/>
    <w:rsid w:val="00BE5B2B"/>
    <w:rsid w:val="00BE5BCF"/>
    <w:rsid w:val="00BE5E51"/>
    <w:rsid w:val="00BE60C5"/>
    <w:rsid w:val="00BE6290"/>
    <w:rsid w:val="00BE6712"/>
    <w:rsid w:val="00BE6771"/>
    <w:rsid w:val="00BE6AC9"/>
    <w:rsid w:val="00BE70E2"/>
    <w:rsid w:val="00BE7261"/>
    <w:rsid w:val="00BE7268"/>
    <w:rsid w:val="00BE77BC"/>
    <w:rsid w:val="00BE781F"/>
    <w:rsid w:val="00BE7904"/>
    <w:rsid w:val="00BF0583"/>
    <w:rsid w:val="00BF0AFB"/>
    <w:rsid w:val="00BF0B0A"/>
    <w:rsid w:val="00BF0BDE"/>
    <w:rsid w:val="00BF16C6"/>
    <w:rsid w:val="00BF1F00"/>
    <w:rsid w:val="00BF1FA7"/>
    <w:rsid w:val="00BF2333"/>
    <w:rsid w:val="00BF249D"/>
    <w:rsid w:val="00BF27FA"/>
    <w:rsid w:val="00BF295C"/>
    <w:rsid w:val="00BF2C36"/>
    <w:rsid w:val="00BF30BC"/>
    <w:rsid w:val="00BF35E6"/>
    <w:rsid w:val="00BF3721"/>
    <w:rsid w:val="00BF3AB5"/>
    <w:rsid w:val="00BF3E67"/>
    <w:rsid w:val="00BF44DB"/>
    <w:rsid w:val="00BF4984"/>
    <w:rsid w:val="00BF4A36"/>
    <w:rsid w:val="00BF4DE2"/>
    <w:rsid w:val="00BF5A60"/>
    <w:rsid w:val="00BF627D"/>
    <w:rsid w:val="00BF64AF"/>
    <w:rsid w:val="00BF692D"/>
    <w:rsid w:val="00BF6AA0"/>
    <w:rsid w:val="00BF6DAE"/>
    <w:rsid w:val="00BF6EE1"/>
    <w:rsid w:val="00BF798F"/>
    <w:rsid w:val="00BF7DB4"/>
    <w:rsid w:val="00C00089"/>
    <w:rsid w:val="00C00535"/>
    <w:rsid w:val="00C006CB"/>
    <w:rsid w:val="00C011AE"/>
    <w:rsid w:val="00C0142F"/>
    <w:rsid w:val="00C01977"/>
    <w:rsid w:val="00C01D65"/>
    <w:rsid w:val="00C01E99"/>
    <w:rsid w:val="00C01EA5"/>
    <w:rsid w:val="00C022EE"/>
    <w:rsid w:val="00C02718"/>
    <w:rsid w:val="00C02CB4"/>
    <w:rsid w:val="00C03F13"/>
    <w:rsid w:val="00C0402A"/>
    <w:rsid w:val="00C04340"/>
    <w:rsid w:val="00C04446"/>
    <w:rsid w:val="00C047B5"/>
    <w:rsid w:val="00C04FB9"/>
    <w:rsid w:val="00C05207"/>
    <w:rsid w:val="00C05677"/>
    <w:rsid w:val="00C05BF3"/>
    <w:rsid w:val="00C07775"/>
    <w:rsid w:val="00C103EE"/>
    <w:rsid w:val="00C1059B"/>
    <w:rsid w:val="00C10860"/>
    <w:rsid w:val="00C10A0C"/>
    <w:rsid w:val="00C11141"/>
    <w:rsid w:val="00C11539"/>
    <w:rsid w:val="00C115FB"/>
    <w:rsid w:val="00C1189A"/>
    <w:rsid w:val="00C1205F"/>
    <w:rsid w:val="00C1231A"/>
    <w:rsid w:val="00C123D9"/>
    <w:rsid w:val="00C12533"/>
    <w:rsid w:val="00C12725"/>
    <w:rsid w:val="00C134E0"/>
    <w:rsid w:val="00C138F7"/>
    <w:rsid w:val="00C13BC3"/>
    <w:rsid w:val="00C13C38"/>
    <w:rsid w:val="00C1490A"/>
    <w:rsid w:val="00C14AE6"/>
    <w:rsid w:val="00C150A5"/>
    <w:rsid w:val="00C1523A"/>
    <w:rsid w:val="00C15453"/>
    <w:rsid w:val="00C1572A"/>
    <w:rsid w:val="00C15F9B"/>
    <w:rsid w:val="00C1607F"/>
    <w:rsid w:val="00C160D3"/>
    <w:rsid w:val="00C166BD"/>
    <w:rsid w:val="00C166CB"/>
    <w:rsid w:val="00C16F16"/>
    <w:rsid w:val="00C170EF"/>
    <w:rsid w:val="00C17346"/>
    <w:rsid w:val="00C17B1A"/>
    <w:rsid w:val="00C2008F"/>
    <w:rsid w:val="00C20F1A"/>
    <w:rsid w:val="00C20F80"/>
    <w:rsid w:val="00C20FC7"/>
    <w:rsid w:val="00C21120"/>
    <w:rsid w:val="00C21A9B"/>
    <w:rsid w:val="00C21C89"/>
    <w:rsid w:val="00C21F1A"/>
    <w:rsid w:val="00C2326D"/>
    <w:rsid w:val="00C236FD"/>
    <w:rsid w:val="00C23763"/>
    <w:rsid w:val="00C237E3"/>
    <w:rsid w:val="00C23EDB"/>
    <w:rsid w:val="00C24182"/>
    <w:rsid w:val="00C24783"/>
    <w:rsid w:val="00C24962"/>
    <w:rsid w:val="00C24C9F"/>
    <w:rsid w:val="00C25A61"/>
    <w:rsid w:val="00C25C25"/>
    <w:rsid w:val="00C25D56"/>
    <w:rsid w:val="00C26003"/>
    <w:rsid w:val="00C26AC8"/>
    <w:rsid w:val="00C270BF"/>
    <w:rsid w:val="00C27A41"/>
    <w:rsid w:val="00C300FB"/>
    <w:rsid w:val="00C32493"/>
    <w:rsid w:val="00C324E5"/>
    <w:rsid w:val="00C32576"/>
    <w:rsid w:val="00C32651"/>
    <w:rsid w:val="00C32859"/>
    <w:rsid w:val="00C32966"/>
    <w:rsid w:val="00C331AA"/>
    <w:rsid w:val="00C3334E"/>
    <w:rsid w:val="00C33464"/>
    <w:rsid w:val="00C3372F"/>
    <w:rsid w:val="00C33AA8"/>
    <w:rsid w:val="00C33DCD"/>
    <w:rsid w:val="00C341BA"/>
    <w:rsid w:val="00C34A61"/>
    <w:rsid w:val="00C3506A"/>
    <w:rsid w:val="00C3593B"/>
    <w:rsid w:val="00C35F2E"/>
    <w:rsid w:val="00C36264"/>
    <w:rsid w:val="00C362F3"/>
    <w:rsid w:val="00C363CA"/>
    <w:rsid w:val="00C3649C"/>
    <w:rsid w:val="00C3677D"/>
    <w:rsid w:val="00C369B5"/>
    <w:rsid w:val="00C369FB"/>
    <w:rsid w:val="00C36CED"/>
    <w:rsid w:val="00C36D42"/>
    <w:rsid w:val="00C36D91"/>
    <w:rsid w:val="00C36EA9"/>
    <w:rsid w:val="00C3726B"/>
    <w:rsid w:val="00C373A9"/>
    <w:rsid w:val="00C3776B"/>
    <w:rsid w:val="00C37E7A"/>
    <w:rsid w:val="00C37F8F"/>
    <w:rsid w:val="00C41161"/>
    <w:rsid w:val="00C41540"/>
    <w:rsid w:val="00C41853"/>
    <w:rsid w:val="00C426A1"/>
    <w:rsid w:val="00C42CD6"/>
    <w:rsid w:val="00C4350F"/>
    <w:rsid w:val="00C4351A"/>
    <w:rsid w:val="00C43896"/>
    <w:rsid w:val="00C44030"/>
    <w:rsid w:val="00C44774"/>
    <w:rsid w:val="00C44C6D"/>
    <w:rsid w:val="00C45281"/>
    <w:rsid w:val="00C45675"/>
    <w:rsid w:val="00C45D72"/>
    <w:rsid w:val="00C45FDD"/>
    <w:rsid w:val="00C46900"/>
    <w:rsid w:val="00C46A53"/>
    <w:rsid w:val="00C470F4"/>
    <w:rsid w:val="00C476E4"/>
    <w:rsid w:val="00C478A3"/>
    <w:rsid w:val="00C501AB"/>
    <w:rsid w:val="00C50964"/>
    <w:rsid w:val="00C50A79"/>
    <w:rsid w:val="00C51292"/>
    <w:rsid w:val="00C51306"/>
    <w:rsid w:val="00C51942"/>
    <w:rsid w:val="00C5198F"/>
    <w:rsid w:val="00C520BD"/>
    <w:rsid w:val="00C52680"/>
    <w:rsid w:val="00C52B61"/>
    <w:rsid w:val="00C52E30"/>
    <w:rsid w:val="00C532BF"/>
    <w:rsid w:val="00C53D8C"/>
    <w:rsid w:val="00C545BA"/>
    <w:rsid w:val="00C54609"/>
    <w:rsid w:val="00C54B0D"/>
    <w:rsid w:val="00C54CE0"/>
    <w:rsid w:val="00C55527"/>
    <w:rsid w:val="00C55C64"/>
    <w:rsid w:val="00C55CF6"/>
    <w:rsid w:val="00C566CC"/>
    <w:rsid w:val="00C569C6"/>
    <w:rsid w:val="00C5728E"/>
    <w:rsid w:val="00C5787B"/>
    <w:rsid w:val="00C579BA"/>
    <w:rsid w:val="00C57A20"/>
    <w:rsid w:val="00C57EE4"/>
    <w:rsid w:val="00C57FAB"/>
    <w:rsid w:val="00C57FEF"/>
    <w:rsid w:val="00C6028F"/>
    <w:rsid w:val="00C607FE"/>
    <w:rsid w:val="00C60C9E"/>
    <w:rsid w:val="00C610D2"/>
    <w:rsid w:val="00C6132A"/>
    <w:rsid w:val="00C6156A"/>
    <w:rsid w:val="00C6193F"/>
    <w:rsid w:val="00C61994"/>
    <w:rsid w:val="00C6238D"/>
    <w:rsid w:val="00C62651"/>
    <w:rsid w:val="00C62766"/>
    <w:rsid w:val="00C62E19"/>
    <w:rsid w:val="00C62FE4"/>
    <w:rsid w:val="00C632E0"/>
    <w:rsid w:val="00C63EA7"/>
    <w:rsid w:val="00C647E9"/>
    <w:rsid w:val="00C64B7D"/>
    <w:rsid w:val="00C65C62"/>
    <w:rsid w:val="00C65CA4"/>
    <w:rsid w:val="00C65E79"/>
    <w:rsid w:val="00C660F2"/>
    <w:rsid w:val="00C6615C"/>
    <w:rsid w:val="00C66A53"/>
    <w:rsid w:val="00C66B3C"/>
    <w:rsid w:val="00C67162"/>
    <w:rsid w:val="00C6755A"/>
    <w:rsid w:val="00C676A1"/>
    <w:rsid w:val="00C677F7"/>
    <w:rsid w:val="00C67D98"/>
    <w:rsid w:val="00C70597"/>
    <w:rsid w:val="00C70B71"/>
    <w:rsid w:val="00C70ED6"/>
    <w:rsid w:val="00C711EE"/>
    <w:rsid w:val="00C71620"/>
    <w:rsid w:val="00C71DE1"/>
    <w:rsid w:val="00C71E22"/>
    <w:rsid w:val="00C721B9"/>
    <w:rsid w:val="00C727ED"/>
    <w:rsid w:val="00C728ED"/>
    <w:rsid w:val="00C729BE"/>
    <w:rsid w:val="00C72A61"/>
    <w:rsid w:val="00C7313F"/>
    <w:rsid w:val="00C738CA"/>
    <w:rsid w:val="00C73CD5"/>
    <w:rsid w:val="00C74240"/>
    <w:rsid w:val="00C743E6"/>
    <w:rsid w:val="00C746AD"/>
    <w:rsid w:val="00C7478E"/>
    <w:rsid w:val="00C74956"/>
    <w:rsid w:val="00C74A82"/>
    <w:rsid w:val="00C74AF2"/>
    <w:rsid w:val="00C75860"/>
    <w:rsid w:val="00C75C94"/>
    <w:rsid w:val="00C75DA7"/>
    <w:rsid w:val="00C761A8"/>
    <w:rsid w:val="00C76F41"/>
    <w:rsid w:val="00C7703D"/>
    <w:rsid w:val="00C80024"/>
    <w:rsid w:val="00C802B0"/>
    <w:rsid w:val="00C8057A"/>
    <w:rsid w:val="00C80776"/>
    <w:rsid w:val="00C808C0"/>
    <w:rsid w:val="00C80FA6"/>
    <w:rsid w:val="00C811E6"/>
    <w:rsid w:val="00C81A04"/>
    <w:rsid w:val="00C81ADF"/>
    <w:rsid w:val="00C81D63"/>
    <w:rsid w:val="00C82043"/>
    <w:rsid w:val="00C8225B"/>
    <w:rsid w:val="00C82EC5"/>
    <w:rsid w:val="00C832C1"/>
    <w:rsid w:val="00C834E3"/>
    <w:rsid w:val="00C835B8"/>
    <w:rsid w:val="00C836CF"/>
    <w:rsid w:val="00C84178"/>
    <w:rsid w:val="00C85032"/>
    <w:rsid w:val="00C8544B"/>
    <w:rsid w:val="00C85F20"/>
    <w:rsid w:val="00C86168"/>
    <w:rsid w:val="00C862F3"/>
    <w:rsid w:val="00C86951"/>
    <w:rsid w:val="00C86A0B"/>
    <w:rsid w:val="00C86BB1"/>
    <w:rsid w:val="00C86F90"/>
    <w:rsid w:val="00C87020"/>
    <w:rsid w:val="00C8724D"/>
    <w:rsid w:val="00C8730A"/>
    <w:rsid w:val="00C87DA3"/>
    <w:rsid w:val="00C90405"/>
    <w:rsid w:val="00C90A52"/>
    <w:rsid w:val="00C91C5B"/>
    <w:rsid w:val="00C91EF4"/>
    <w:rsid w:val="00C92038"/>
    <w:rsid w:val="00C924AE"/>
    <w:rsid w:val="00C92FBB"/>
    <w:rsid w:val="00C93108"/>
    <w:rsid w:val="00C931C0"/>
    <w:rsid w:val="00C93651"/>
    <w:rsid w:val="00C94F39"/>
    <w:rsid w:val="00C95032"/>
    <w:rsid w:val="00C96701"/>
    <w:rsid w:val="00C969DF"/>
    <w:rsid w:val="00C9724D"/>
    <w:rsid w:val="00C97A91"/>
    <w:rsid w:val="00C97F32"/>
    <w:rsid w:val="00CA0714"/>
    <w:rsid w:val="00CA0720"/>
    <w:rsid w:val="00CA07CB"/>
    <w:rsid w:val="00CA0CF9"/>
    <w:rsid w:val="00CA0F3B"/>
    <w:rsid w:val="00CA1529"/>
    <w:rsid w:val="00CA1A0F"/>
    <w:rsid w:val="00CA1D60"/>
    <w:rsid w:val="00CA2606"/>
    <w:rsid w:val="00CA26C5"/>
    <w:rsid w:val="00CA26DD"/>
    <w:rsid w:val="00CA2A2D"/>
    <w:rsid w:val="00CA2AC6"/>
    <w:rsid w:val="00CA39E5"/>
    <w:rsid w:val="00CA4753"/>
    <w:rsid w:val="00CA4A50"/>
    <w:rsid w:val="00CA4E39"/>
    <w:rsid w:val="00CA4EF7"/>
    <w:rsid w:val="00CA58FE"/>
    <w:rsid w:val="00CA5991"/>
    <w:rsid w:val="00CA5B30"/>
    <w:rsid w:val="00CA5F85"/>
    <w:rsid w:val="00CA62F5"/>
    <w:rsid w:val="00CA667D"/>
    <w:rsid w:val="00CA6AF1"/>
    <w:rsid w:val="00CA7440"/>
    <w:rsid w:val="00CA747E"/>
    <w:rsid w:val="00CA7C0A"/>
    <w:rsid w:val="00CA7F45"/>
    <w:rsid w:val="00CA7F7F"/>
    <w:rsid w:val="00CB0185"/>
    <w:rsid w:val="00CB063B"/>
    <w:rsid w:val="00CB08E5"/>
    <w:rsid w:val="00CB0F8B"/>
    <w:rsid w:val="00CB1074"/>
    <w:rsid w:val="00CB148D"/>
    <w:rsid w:val="00CB1696"/>
    <w:rsid w:val="00CB1752"/>
    <w:rsid w:val="00CB1A7E"/>
    <w:rsid w:val="00CB1B9A"/>
    <w:rsid w:val="00CB2424"/>
    <w:rsid w:val="00CB246B"/>
    <w:rsid w:val="00CB24F8"/>
    <w:rsid w:val="00CB2B39"/>
    <w:rsid w:val="00CB366C"/>
    <w:rsid w:val="00CB371A"/>
    <w:rsid w:val="00CB3A85"/>
    <w:rsid w:val="00CB4156"/>
    <w:rsid w:val="00CB452F"/>
    <w:rsid w:val="00CB480B"/>
    <w:rsid w:val="00CB4A01"/>
    <w:rsid w:val="00CB4D6E"/>
    <w:rsid w:val="00CB4DC7"/>
    <w:rsid w:val="00CB5066"/>
    <w:rsid w:val="00CB5281"/>
    <w:rsid w:val="00CB5427"/>
    <w:rsid w:val="00CB5D93"/>
    <w:rsid w:val="00CB7265"/>
    <w:rsid w:val="00CB729F"/>
    <w:rsid w:val="00CB788D"/>
    <w:rsid w:val="00CC0156"/>
    <w:rsid w:val="00CC04A3"/>
    <w:rsid w:val="00CC064E"/>
    <w:rsid w:val="00CC068F"/>
    <w:rsid w:val="00CC0F00"/>
    <w:rsid w:val="00CC1730"/>
    <w:rsid w:val="00CC1A00"/>
    <w:rsid w:val="00CC29F4"/>
    <w:rsid w:val="00CC2C04"/>
    <w:rsid w:val="00CC42B3"/>
    <w:rsid w:val="00CC4530"/>
    <w:rsid w:val="00CC4632"/>
    <w:rsid w:val="00CC4966"/>
    <w:rsid w:val="00CC5764"/>
    <w:rsid w:val="00CC5A37"/>
    <w:rsid w:val="00CC67C8"/>
    <w:rsid w:val="00CC71F4"/>
    <w:rsid w:val="00CC7424"/>
    <w:rsid w:val="00CC7661"/>
    <w:rsid w:val="00CC7B70"/>
    <w:rsid w:val="00CC7D35"/>
    <w:rsid w:val="00CD01D7"/>
    <w:rsid w:val="00CD0501"/>
    <w:rsid w:val="00CD07EE"/>
    <w:rsid w:val="00CD0818"/>
    <w:rsid w:val="00CD18BA"/>
    <w:rsid w:val="00CD1902"/>
    <w:rsid w:val="00CD1A57"/>
    <w:rsid w:val="00CD1A65"/>
    <w:rsid w:val="00CD1C15"/>
    <w:rsid w:val="00CD21CD"/>
    <w:rsid w:val="00CD24C1"/>
    <w:rsid w:val="00CD32AE"/>
    <w:rsid w:val="00CD33F2"/>
    <w:rsid w:val="00CD3658"/>
    <w:rsid w:val="00CD41EC"/>
    <w:rsid w:val="00CD4484"/>
    <w:rsid w:val="00CD44B2"/>
    <w:rsid w:val="00CD45FE"/>
    <w:rsid w:val="00CD4BBB"/>
    <w:rsid w:val="00CD4DFB"/>
    <w:rsid w:val="00CD5605"/>
    <w:rsid w:val="00CD5A72"/>
    <w:rsid w:val="00CD5BD4"/>
    <w:rsid w:val="00CD5C1E"/>
    <w:rsid w:val="00CD6BE9"/>
    <w:rsid w:val="00CD6D2E"/>
    <w:rsid w:val="00CD7108"/>
    <w:rsid w:val="00CD78EB"/>
    <w:rsid w:val="00CD793D"/>
    <w:rsid w:val="00CD7F78"/>
    <w:rsid w:val="00CE06F9"/>
    <w:rsid w:val="00CE08D1"/>
    <w:rsid w:val="00CE0901"/>
    <w:rsid w:val="00CE0972"/>
    <w:rsid w:val="00CE0B73"/>
    <w:rsid w:val="00CE0CFE"/>
    <w:rsid w:val="00CE0DED"/>
    <w:rsid w:val="00CE1425"/>
    <w:rsid w:val="00CE2204"/>
    <w:rsid w:val="00CE2439"/>
    <w:rsid w:val="00CE258A"/>
    <w:rsid w:val="00CE27BE"/>
    <w:rsid w:val="00CE2CBE"/>
    <w:rsid w:val="00CE2E6E"/>
    <w:rsid w:val="00CE2FBE"/>
    <w:rsid w:val="00CE334E"/>
    <w:rsid w:val="00CE3A38"/>
    <w:rsid w:val="00CE4040"/>
    <w:rsid w:val="00CE4905"/>
    <w:rsid w:val="00CE4A3C"/>
    <w:rsid w:val="00CE4F80"/>
    <w:rsid w:val="00CE5190"/>
    <w:rsid w:val="00CE651C"/>
    <w:rsid w:val="00CE66CD"/>
    <w:rsid w:val="00CE7118"/>
    <w:rsid w:val="00CE71A9"/>
    <w:rsid w:val="00CE74F5"/>
    <w:rsid w:val="00CE7F1F"/>
    <w:rsid w:val="00CF081A"/>
    <w:rsid w:val="00CF1D2A"/>
    <w:rsid w:val="00CF1F68"/>
    <w:rsid w:val="00CF1FDB"/>
    <w:rsid w:val="00CF2519"/>
    <w:rsid w:val="00CF2632"/>
    <w:rsid w:val="00CF2811"/>
    <w:rsid w:val="00CF2A33"/>
    <w:rsid w:val="00CF3631"/>
    <w:rsid w:val="00CF3B83"/>
    <w:rsid w:val="00CF40C7"/>
    <w:rsid w:val="00CF43DE"/>
    <w:rsid w:val="00CF4471"/>
    <w:rsid w:val="00CF4614"/>
    <w:rsid w:val="00CF51FD"/>
    <w:rsid w:val="00CF52E9"/>
    <w:rsid w:val="00CF62E4"/>
    <w:rsid w:val="00CF649C"/>
    <w:rsid w:val="00CF650A"/>
    <w:rsid w:val="00CF6AF0"/>
    <w:rsid w:val="00CF7642"/>
    <w:rsid w:val="00CF7D9F"/>
    <w:rsid w:val="00D00341"/>
    <w:rsid w:val="00D00638"/>
    <w:rsid w:val="00D010B6"/>
    <w:rsid w:val="00D01254"/>
    <w:rsid w:val="00D01B37"/>
    <w:rsid w:val="00D0235E"/>
    <w:rsid w:val="00D028F1"/>
    <w:rsid w:val="00D02C82"/>
    <w:rsid w:val="00D03820"/>
    <w:rsid w:val="00D03B81"/>
    <w:rsid w:val="00D03CB1"/>
    <w:rsid w:val="00D0418E"/>
    <w:rsid w:val="00D04801"/>
    <w:rsid w:val="00D04827"/>
    <w:rsid w:val="00D04A61"/>
    <w:rsid w:val="00D04E7C"/>
    <w:rsid w:val="00D05252"/>
    <w:rsid w:val="00D055B7"/>
    <w:rsid w:val="00D067B3"/>
    <w:rsid w:val="00D06AF7"/>
    <w:rsid w:val="00D07CEF"/>
    <w:rsid w:val="00D10DF4"/>
    <w:rsid w:val="00D10EC5"/>
    <w:rsid w:val="00D10F9F"/>
    <w:rsid w:val="00D110B2"/>
    <w:rsid w:val="00D122BB"/>
    <w:rsid w:val="00D124A4"/>
    <w:rsid w:val="00D125C3"/>
    <w:rsid w:val="00D132DB"/>
    <w:rsid w:val="00D134CB"/>
    <w:rsid w:val="00D1351B"/>
    <w:rsid w:val="00D13544"/>
    <w:rsid w:val="00D13A51"/>
    <w:rsid w:val="00D13AF4"/>
    <w:rsid w:val="00D13C95"/>
    <w:rsid w:val="00D13CFB"/>
    <w:rsid w:val="00D14146"/>
    <w:rsid w:val="00D14B89"/>
    <w:rsid w:val="00D151BE"/>
    <w:rsid w:val="00D15B2D"/>
    <w:rsid w:val="00D15BB0"/>
    <w:rsid w:val="00D15D66"/>
    <w:rsid w:val="00D15DC2"/>
    <w:rsid w:val="00D15FF2"/>
    <w:rsid w:val="00D1658D"/>
    <w:rsid w:val="00D16C8F"/>
    <w:rsid w:val="00D16CA8"/>
    <w:rsid w:val="00D1773F"/>
    <w:rsid w:val="00D2022F"/>
    <w:rsid w:val="00D2088C"/>
    <w:rsid w:val="00D209EB"/>
    <w:rsid w:val="00D20AA3"/>
    <w:rsid w:val="00D20D8B"/>
    <w:rsid w:val="00D21279"/>
    <w:rsid w:val="00D21B96"/>
    <w:rsid w:val="00D22B11"/>
    <w:rsid w:val="00D22EA0"/>
    <w:rsid w:val="00D23548"/>
    <w:rsid w:val="00D2372B"/>
    <w:rsid w:val="00D237FF"/>
    <w:rsid w:val="00D23958"/>
    <w:rsid w:val="00D247CF"/>
    <w:rsid w:val="00D249D2"/>
    <w:rsid w:val="00D24AA7"/>
    <w:rsid w:val="00D252B9"/>
    <w:rsid w:val="00D257C9"/>
    <w:rsid w:val="00D25D86"/>
    <w:rsid w:val="00D260CE"/>
    <w:rsid w:val="00D2674D"/>
    <w:rsid w:val="00D26927"/>
    <w:rsid w:val="00D26CE7"/>
    <w:rsid w:val="00D274CD"/>
    <w:rsid w:val="00D27BC7"/>
    <w:rsid w:val="00D27F76"/>
    <w:rsid w:val="00D30281"/>
    <w:rsid w:val="00D30F40"/>
    <w:rsid w:val="00D3111F"/>
    <w:rsid w:val="00D317FF"/>
    <w:rsid w:val="00D327F6"/>
    <w:rsid w:val="00D32C4D"/>
    <w:rsid w:val="00D33581"/>
    <w:rsid w:val="00D33F17"/>
    <w:rsid w:val="00D3496E"/>
    <w:rsid w:val="00D34C52"/>
    <w:rsid w:val="00D3507B"/>
    <w:rsid w:val="00D35462"/>
    <w:rsid w:val="00D355AB"/>
    <w:rsid w:val="00D357B7"/>
    <w:rsid w:val="00D357E0"/>
    <w:rsid w:val="00D35C96"/>
    <w:rsid w:val="00D366C4"/>
    <w:rsid w:val="00D37155"/>
    <w:rsid w:val="00D37691"/>
    <w:rsid w:val="00D403BC"/>
    <w:rsid w:val="00D403ED"/>
    <w:rsid w:val="00D40902"/>
    <w:rsid w:val="00D409BA"/>
    <w:rsid w:val="00D411AC"/>
    <w:rsid w:val="00D42949"/>
    <w:rsid w:val="00D430AF"/>
    <w:rsid w:val="00D433D8"/>
    <w:rsid w:val="00D4458C"/>
    <w:rsid w:val="00D44750"/>
    <w:rsid w:val="00D44847"/>
    <w:rsid w:val="00D44C64"/>
    <w:rsid w:val="00D453C2"/>
    <w:rsid w:val="00D45928"/>
    <w:rsid w:val="00D45BB3"/>
    <w:rsid w:val="00D45DA6"/>
    <w:rsid w:val="00D4682A"/>
    <w:rsid w:val="00D468ED"/>
    <w:rsid w:val="00D46A2F"/>
    <w:rsid w:val="00D46E71"/>
    <w:rsid w:val="00D471B7"/>
    <w:rsid w:val="00D4738D"/>
    <w:rsid w:val="00D50659"/>
    <w:rsid w:val="00D50AD5"/>
    <w:rsid w:val="00D50E4A"/>
    <w:rsid w:val="00D51482"/>
    <w:rsid w:val="00D5199F"/>
    <w:rsid w:val="00D519C2"/>
    <w:rsid w:val="00D524D4"/>
    <w:rsid w:val="00D526A9"/>
    <w:rsid w:val="00D52C2E"/>
    <w:rsid w:val="00D530EA"/>
    <w:rsid w:val="00D53DDD"/>
    <w:rsid w:val="00D5453B"/>
    <w:rsid w:val="00D54A50"/>
    <w:rsid w:val="00D54B36"/>
    <w:rsid w:val="00D54B8F"/>
    <w:rsid w:val="00D54E56"/>
    <w:rsid w:val="00D54FCE"/>
    <w:rsid w:val="00D55471"/>
    <w:rsid w:val="00D55610"/>
    <w:rsid w:val="00D5564A"/>
    <w:rsid w:val="00D556E1"/>
    <w:rsid w:val="00D559EA"/>
    <w:rsid w:val="00D56398"/>
    <w:rsid w:val="00D56406"/>
    <w:rsid w:val="00D56B2D"/>
    <w:rsid w:val="00D56D3B"/>
    <w:rsid w:val="00D57DFD"/>
    <w:rsid w:val="00D57E2C"/>
    <w:rsid w:val="00D6051B"/>
    <w:rsid w:val="00D6073E"/>
    <w:rsid w:val="00D6145B"/>
    <w:rsid w:val="00D6174F"/>
    <w:rsid w:val="00D61D2F"/>
    <w:rsid w:val="00D61DD4"/>
    <w:rsid w:val="00D61F30"/>
    <w:rsid w:val="00D61F3B"/>
    <w:rsid w:val="00D628F1"/>
    <w:rsid w:val="00D630FE"/>
    <w:rsid w:val="00D635AC"/>
    <w:rsid w:val="00D63AD2"/>
    <w:rsid w:val="00D63B49"/>
    <w:rsid w:val="00D64093"/>
    <w:rsid w:val="00D64446"/>
    <w:rsid w:val="00D64C7F"/>
    <w:rsid w:val="00D64F38"/>
    <w:rsid w:val="00D6545C"/>
    <w:rsid w:val="00D668E6"/>
    <w:rsid w:val="00D66CA9"/>
    <w:rsid w:val="00D67F47"/>
    <w:rsid w:val="00D70118"/>
    <w:rsid w:val="00D705C6"/>
    <w:rsid w:val="00D7085C"/>
    <w:rsid w:val="00D70AAC"/>
    <w:rsid w:val="00D70C09"/>
    <w:rsid w:val="00D71129"/>
    <w:rsid w:val="00D71BAF"/>
    <w:rsid w:val="00D71D22"/>
    <w:rsid w:val="00D7269D"/>
    <w:rsid w:val="00D727D0"/>
    <w:rsid w:val="00D7289E"/>
    <w:rsid w:val="00D729BD"/>
    <w:rsid w:val="00D72B58"/>
    <w:rsid w:val="00D72B64"/>
    <w:rsid w:val="00D7425F"/>
    <w:rsid w:val="00D74518"/>
    <w:rsid w:val="00D7487F"/>
    <w:rsid w:val="00D751F8"/>
    <w:rsid w:val="00D755A9"/>
    <w:rsid w:val="00D757E8"/>
    <w:rsid w:val="00D75A69"/>
    <w:rsid w:val="00D76363"/>
    <w:rsid w:val="00D766E1"/>
    <w:rsid w:val="00D769DD"/>
    <w:rsid w:val="00D772E6"/>
    <w:rsid w:val="00D77431"/>
    <w:rsid w:val="00D77943"/>
    <w:rsid w:val="00D77EBC"/>
    <w:rsid w:val="00D8015F"/>
    <w:rsid w:val="00D80374"/>
    <w:rsid w:val="00D8078B"/>
    <w:rsid w:val="00D808E9"/>
    <w:rsid w:val="00D80B93"/>
    <w:rsid w:val="00D80F0A"/>
    <w:rsid w:val="00D8123D"/>
    <w:rsid w:val="00D815B1"/>
    <w:rsid w:val="00D81748"/>
    <w:rsid w:val="00D81AA2"/>
    <w:rsid w:val="00D81EAE"/>
    <w:rsid w:val="00D82105"/>
    <w:rsid w:val="00D826EE"/>
    <w:rsid w:val="00D8297D"/>
    <w:rsid w:val="00D82E51"/>
    <w:rsid w:val="00D8336E"/>
    <w:rsid w:val="00D83752"/>
    <w:rsid w:val="00D83FC0"/>
    <w:rsid w:val="00D8498A"/>
    <w:rsid w:val="00D8509D"/>
    <w:rsid w:val="00D85542"/>
    <w:rsid w:val="00D85992"/>
    <w:rsid w:val="00D85C9D"/>
    <w:rsid w:val="00D8651F"/>
    <w:rsid w:val="00D865E6"/>
    <w:rsid w:val="00D86FA1"/>
    <w:rsid w:val="00D870DD"/>
    <w:rsid w:val="00D873E5"/>
    <w:rsid w:val="00D87A56"/>
    <w:rsid w:val="00D903E3"/>
    <w:rsid w:val="00D90CDC"/>
    <w:rsid w:val="00D90E05"/>
    <w:rsid w:val="00D91C50"/>
    <w:rsid w:val="00D92032"/>
    <w:rsid w:val="00D9214A"/>
    <w:rsid w:val="00D9227C"/>
    <w:rsid w:val="00D924DF"/>
    <w:rsid w:val="00D932C5"/>
    <w:rsid w:val="00D93B93"/>
    <w:rsid w:val="00D93C1E"/>
    <w:rsid w:val="00D93C2C"/>
    <w:rsid w:val="00D93EC0"/>
    <w:rsid w:val="00D93EE6"/>
    <w:rsid w:val="00D93F9D"/>
    <w:rsid w:val="00D94136"/>
    <w:rsid w:val="00D942C8"/>
    <w:rsid w:val="00D94325"/>
    <w:rsid w:val="00D9470A"/>
    <w:rsid w:val="00D94A1F"/>
    <w:rsid w:val="00D94CC3"/>
    <w:rsid w:val="00D951DD"/>
    <w:rsid w:val="00D95389"/>
    <w:rsid w:val="00D9545E"/>
    <w:rsid w:val="00D9548D"/>
    <w:rsid w:val="00D95747"/>
    <w:rsid w:val="00D95762"/>
    <w:rsid w:val="00D95C46"/>
    <w:rsid w:val="00D95CCD"/>
    <w:rsid w:val="00D95F12"/>
    <w:rsid w:val="00D96A5F"/>
    <w:rsid w:val="00D97956"/>
    <w:rsid w:val="00D979C6"/>
    <w:rsid w:val="00D97B79"/>
    <w:rsid w:val="00D97D6D"/>
    <w:rsid w:val="00DA091A"/>
    <w:rsid w:val="00DA0B66"/>
    <w:rsid w:val="00DA1EAD"/>
    <w:rsid w:val="00DA2640"/>
    <w:rsid w:val="00DA2896"/>
    <w:rsid w:val="00DA2966"/>
    <w:rsid w:val="00DA2B11"/>
    <w:rsid w:val="00DA2C1D"/>
    <w:rsid w:val="00DA32CC"/>
    <w:rsid w:val="00DA32E8"/>
    <w:rsid w:val="00DA3841"/>
    <w:rsid w:val="00DA3C14"/>
    <w:rsid w:val="00DA458A"/>
    <w:rsid w:val="00DA4C84"/>
    <w:rsid w:val="00DA536D"/>
    <w:rsid w:val="00DA57B9"/>
    <w:rsid w:val="00DA6645"/>
    <w:rsid w:val="00DA67BB"/>
    <w:rsid w:val="00DA6C22"/>
    <w:rsid w:val="00DA6ECA"/>
    <w:rsid w:val="00DA732D"/>
    <w:rsid w:val="00DA7450"/>
    <w:rsid w:val="00DA7557"/>
    <w:rsid w:val="00DA7736"/>
    <w:rsid w:val="00DA788A"/>
    <w:rsid w:val="00DA78A7"/>
    <w:rsid w:val="00DA7A79"/>
    <w:rsid w:val="00DB0A4B"/>
    <w:rsid w:val="00DB0DD7"/>
    <w:rsid w:val="00DB10AE"/>
    <w:rsid w:val="00DB1197"/>
    <w:rsid w:val="00DB1426"/>
    <w:rsid w:val="00DB15E4"/>
    <w:rsid w:val="00DB16FA"/>
    <w:rsid w:val="00DB170A"/>
    <w:rsid w:val="00DB1E3B"/>
    <w:rsid w:val="00DB294D"/>
    <w:rsid w:val="00DB29A7"/>
    <w:rsid w:val="00DB3558"/>
    <w:rsid w:val="00DB3630"/>
    <w:rsid w:val="00DB37F3"/>
    <w:rsid w:val="00DB384B"/>
    <w:rsid w:val="00DB3ACF"/>
    <w:rsid w:val="00DB3D80"/>
    <w:rsid w:val="00DB40ED"/>
    <w:rsid w:val="00DB4419"/>
    <w:rsid w:val="00DB4608"/>
    <w:rsid w:val="00DB491F"/>
    <w:rsid w:val="00DB4CEA"/>
    <w:rsid w:val="00DB4D14"/>
    <w:rsid w:val="00DB4E70"/>
    <w:rsid w:val="00DB4EE3"/>
    <w:rsid w:val="00DB5502"/>
    <w:rsid w:val="00DB6804"/>
    <w:rsid w:val="00DB699D"/>
    <w:rsid w:val="00DB6BC4"/>
    <w:rsid w:val="00DB6BF1"/>
    <w:rsid w:val="00DB6EB4"/>
    <w:rsid w:val="00DB7212"/>
    <w:rsid w:val="00DB72A5"/>
    <w:rsid w:val="00DB73BC"/>
    <w:rsid w:val="00DB7565"/>
    <w:rsid w:val="00DB7794"/>
    <w:rsid w:val="00DB7C35"/>
    <w:rsid w:val="00DC04F2"/>
    <w:rsid w:val="00DC0C20"/>
    <w:rsid w:val="00DC108D"/>
    <w:rsid w:val="00DC1182"/>
    <w:rsid w:val="00DC1B46"/>
    <w:rsid w:val="00DC1FC6"/>
    <w:rsid w:val="00DC2145"/>
    <w:rsid w:val="00DC2A4F"/>
    <w:rsid w:val="00DC2CCF"/>
    <w:rsid w:val="00DC2E8B"/>
    <w:rsid w:val="00DC329A"/>
    <w:rsid w:val="00DC3620"/>
    <w:rsid w:val="00DC371F"/>
    <w:rsid w:val="00DC3D56"/>
    <w:rsid w:val="00DC3DEB"/>
    <w:rsid w:val="00DC42AF"/>
    <w:rsid w:val="00DC49E8"/>
    <w:rsid w:val="00DC4A62"/>
    <w:rsid w:val="00DC4BAB"/>
    <w:rsid w:val="00DC5097"/>
    <w:rsid w:val="00DC5822"/>
    <w:rsid w:val="00DC5D99"/>
    <w:rsid w:val="00DC5F2A"/>
    <w:rsid w:val="00DC6EBA"/>
    <w:rsid w:val="00DC73EE"/>
    <w:rsid w:val="00DC74F0"/>
    <w:rsid w:val="00DC77E6"/>
    <w:rsid w:val="00DC7C55"/>
    <w:rsid w:val="00DC7DD2"/>
    <w:rsid w:val="00DC7F1B"/>
    <w:rsid w:val="00DC7F3E"/>
    <w:rsid w:val="00DD07AE"/>
    <w:rsid w:val="00DD0AAF"/>
    <w:rsid w:val="00DD14E8"/>
    <w:rsid w:val="00DD18AB"/>
    <w:rsid w:val="00DD1E1B"/>
    <w:rsid w:val="00DD2FE1"/>
    <w:rsid w:val="00DD4393"/>
    <w:rsid w:val="00DD4CCD"/>
    <w:rsid w:val="00DD51C3"/>
    <w:rsid w:val="00DD521B"/>
    <w:rsid w:val="00DD5607"/>
    <w:rsid w:val="00DD587F"/>
    <w:rsid w:val="00DD5C6E"/>
    <w:rsid w:val="00DD5CD9"/>
    <w:rsid w:val="00DD6713"/>
    <w:rsid w:val="00DD733C"/>
    <w:rsid w:val="00DD733E"/>
    <w:rsid w:val="00DD7377"/>
    <w:rsid w:val="00DD781E"/>
    <w:rsid w:val="00DD7AAE"/>
    <w:rsid w:val="00DE0460"/>
    <w:rsid w:val="00DE0C43"/>
    <w:rsid w:val="00DE1396"/>
    <w:rsid w:val="00DE15B5"/>
    <w:rsid w:val="00DE18DC"/>
    <w:rsid w:val="00DE1BB5"/>
    <w:rsid w:val="00DE24D8"/>
    <w:rsid w:val="00DE35C1"/>
    <w:rsid w:val="00DE3636"/>
    <w:rsid w:val="00DE3648"/>
    <w:rsid w:val="00DE4213"/>
    <w:rsid w:val="00DE4332"/>
    <w:rsid w:val="00DE49A8"/>
    <w:rsid w:val="00DE4B16"/>
    <w:rsid w:val="00DE5069"/>
    <w:rsid w:val="00DE5272"/>
    <w:rsid w:val="00DE585D"/>
    <w:rsid w:val="00DE596F"/>
    <w:rsid w:val="00DE5B54"/>
    <w:rsid w:val="00DE5C6A"/>
    <w:rsid w:val="00DE5F0D"/>
    <w:rsid w:val="00DE72FA"/>
    <w:rsid w:val="00DE773C"/>
    <w:rsid w:val="00DE79E5"/>
    <w:rsid w:val="00DE7F8B"/>
    <w:rsid w:val="00DF08EA"/>
    <w:rsid w:val="00DF0ADD"/>
    <w:rsid w:val="00DF0ADF"/>
    <w:rsid w:val="00DF0EFA"/>
    <w:rsid w:val="00DF1162"/>
    <w:rsid w:val="00DF1569"/>
    <w:rsid w:val="00DF1AC2"/>
    <w:rsid w:val="00DF1C14"/>
    <w:rsid w:val="00DF2088"/>
    <w:rsid w:val="00DF2939"/>
    <w:rsid w:val="00DF2D89"/>
    <w:rsid w:val="00DF3060"/>
    <w:rsid w:val="00DF35E4"/>
    <w:rsid w:val="00DF42E8"/>
    <w:rsid w:val="00DF4FEE"/>
    <w:rsid w:val="00DF515D"/>
    <w:rsid w:val="00DF549B"/>
    <w:rsid w:val="00DF54F7"/>
    <w:rsid w:val="00DF5802"/>
    <w:rsid w:val="00DF590B"/>
    <w:rsid w:val="00DF5DBC"/>
    <w:rsid w:val="00DF61AC"/>
    <w:rsid w:val="00DF62F8"/>
    <w:rsid w:val="00DF655D"/>
    <w:rsid w:val="00DF6C51"/>
    <w:rsid w:val="00DF719B"/>
    <w:rsid w:val="00DF7220"/>
    <w:rsid w:val="00DF73DB"/>
    <w:rsid w:val="00DF76DD"/>
    <w:rsid w:val="00DF79A7"/>
    <w:rsid w:val="00DF7B9E"/>
    <w:rsid w:val="00DF7C88"/>
    <w:rsid w:val="00E00004"/>
    <w:rsid w:val="00E00633"/>
    <w:rsid w:val="00E00DA6"/>
    <w:rsid w:val="00E02038"/>
    <w:rsid w:val="00E02589"/>
    <w:rsid w:val="00E02717"/>
    <w:rsid w:val="00E0274C"/>
    <w:rsid w:val="00E02AB6"/>
    <w:rsid w:val="00E02B6E"/>
    <w:rsid w:val="00E02EF6"/>
    <w:rsid w:val="00E03DC2"/>
    <w:rsid w:val="00E044A3"/>
    <w:rsid w:val="00E0456D"/>
    <w:rsid w:val="00E047F7"/>
    <w:rsid w:val="00E04B54"/>
    <w:rsid w:val="00E04CD5"/>
    <w:rsid w:val="00E05111"/>
    <w:rsid w:val="00E05508"/>
    <w:rsid w:val="00E05541"/>
    <w:rsid w:val="00E05A36"/>
    <w:rsid w:val="00E05A6D"/>
    <w:rsid w:val="00E05E55"/>
    <w:rsid w:val="00E06593"/>
    <w:rsid w:val="00E0794D"/>
    <w:rsid w:val="00E079A7"/>
    <w:rsid w:val="00E07B58"/>
    <w:rsid w:val="00E07CEA"/>
    <w:rsid w:val="00E10120"/>
    <w:rsid w:val="00E10DE5"/>
    <w:rsid w:val="00E10FF4"/>
    <w:rsid w:val="00E11219"/>
    <w:rsid w:val="00E11D09"/>
    <w:rsid w:val="00E11D2F"/>
    <w:rsid w:val="00E11F26"/>
    <w:rsid w:val="00E11F27"/>
    <w:rsid w:val="00E1203D"/>
    <w:rsid w:val="00E12DA6"/>
    <w:rsid w:val="00E12E05"/>
    <w:rsid w:val="00E13350"/>
    <w:rsid w:val="00E137C3"/>
    <w:rsid w:val="00E144E0"/>
    <w:rsid w:val="00E1521A"/>
    <w:rsid w:val="00E1530E"/>
    <w:rsid w:val="00E1599C"/>
    <w:rsid w:val="00E1675C"/>
    <w:rsid w:val="00E16BEA"/>
    <w:rsid w:val="00E17016"/>
    <w:rsid w:val="00E17225"/>
    <w:rsid w:val="00E174F6"/>
    <w:rsid w:val="00E2018E"/>
    <w:rsid w:val="00E202C9"/>
    <w:rsid w:val="00E2031B"/>
    <w:rsid w:val="00E207B6"/>
    <w:rsid w:val="00E208A1"/>
    <w:rsid w:val="00E20912"/>
    <w:rsid w:val="00E20D06"/>
    <w:rsid w:val="00E20DA8"/>
    <w:rsid w:val="00E21311"/>
    <w:rsid w:val="00E21499"/>
    <w:rsid w:val="00E214A6"/>
    <w:rsid w:val="00E22034"/>
    <w:rsid w:val="00E22700"/>
    <w:rsid w:val="00E22E90"/>
    <w:rsid w:val="00E231B2"/>
    <w:rsid w:val="00E23218"/>
    <w:rsid w:val="00E2340D"/>
    <w:rsid w:val="00E235C2"/>
    <w:rsid w:val="00E23A23"/>
    <w:rsid w:val="00E23CE8"/>
    <w:rsid w:val="00E24341"/>
    <w:rsid w:val="00E2448F"/>
    <w:rsid w:val="00E2458C"/>
    <w:rsid w:val="00E24C96"/>
    <w:rsid w:val="00E24E44"/>
    <w:rsid w:val="00E257B6"/>
    <w:rsid w:val="00E258A6"/>
    <w:rsid w:val="00E258DF"/>
    <w:rsid w:val="00E2611E"/>
    <w:rsid w:val="00E26480"/>
    <w:rsid w:val="00E267DC"/>
    <w:rsid w:val="00E26E80"/>
    <w:rsid w:val="00E27C28"/>
    <w:rsid w:val="00E304B5"/>
    <w:rsid w:val="00E30F5F"/>
    <w:rsid w:val="00E31B33"/>
    <w:rsid w:val="00E31D4B"/>
    <w:rsid w:val="00E31F3C"/>
    <w:rsid w:val="00E3216E"/>
    <w:rsid w:val="00E32647"/>
    <w:rsid w:val="00E32EDD"/>
    <w:rsid w:val="00E3306F"/>
    <w:rsid w:val="00E33471"/>
    <w:rsid w:val="00E3379F"/>
    <w:rsid w:val="00E33A22"/>
    <w:rsid w:val="00E33E5C"/>
    <w:rsid w:val="00E34389"/>
    <w:rsid w:val="00E343B7"/>
    <w:rsid w:val="00E346C3"/>
    <w:rsid w:val="00E3495B"/>
    <w:rsid w:val="00E34C64"/>
    <w:rsid w:val="00E3562E"/>
    <w:rsid w:val="00E35C1E"/>
    <w:rsid w:val="00E35F1E"/>
    <w:rsid w:val="00E36046"/>
    <w:rsid w:val="00E3635A"/>
    <w:rsid w:val="00E363DE"/>
    <w:rsid w:val="00E36CBD"/>
    <w:rsid w:val="00E36E3B"/>
    <w:rsid w:val="00E3700D"/>
    <w:rsid w:val="00E373AE"/>
    <w:rsid w:val="00E37AF1"/>
    <w:rsid w:val="00E37CD9"/>
    <w:rsid w:val="00E37F12"/>
    <w:rsid w:val="00E37F1B"/>
    <w:rsid w:val="00E37F55"/>
    <w:rsid w:val="00E40CAF"/>
    <w:rsid w:val="00E40CDA"/>
    <w:rsid w:val="00E40EFD"/>
    <w:rsid w:val="00E412E5"/>
    <w:rsid w:val="00E4131D"/>
    <w:rsid w:val="00E419D8"/>
    <w:rsid w:val="00E41A8A"/>
    <w:rsid w:val="00E42188"/>
    <w:rsid w:val="00E42235"/>
    <w:rsid w:val="00E42382"/>
    <w:rsid w:val="00E423F6"/>
    <w:rsid w:val="00E4254A"/>
    <w:rsid w:val="00E433AA"/>
    <w:rsid w:val="00E4342C"/>
    <w:rsid w:val="00E4428E"/>
    <w:rsid w:val="00E4436A"/>
    <w:rsid w:val="00E44CAA"/>
    <w:rsid w:val="00E4618B"/>
    <w:rsid w:val="00E46332"/>
    <w:rsid w:val="00E464B0"/>
    <w:rsid w:val="00E464D8"/>
    <w:rsid w:val="00E47929"/>
    <w:rsid w:val="00E47DFE"/>
    <w:rsid w:val="00E50245"/>
    <w:rsid w:val="00E50362"/>
    <w:rsid w:val="00E50695"/>
    <w:rsid w:val="00E50F5A"/>
    <w:rsid w:val="00E50FBD"/>
    <w:rsid w:val="00E51271"/>
    <w:rsid w:val="00E512ED"/>
    <w:rsid w:val="00E513EE"/>
    <w:rsid w:val="00E51636"/>
    <w:rsid w:val="00E51841"/>
    <w:rsid w:val="00E51913"/>
    <w:rsid w:val="00E519B0"/>
    <w:rsid w:val="00E51A4C"/>
    <w:rsid w:val="00E51D5B"/>
    <w:rsid w:val="00E52437"/>
    <w:rsid w:val="00E52A26"/>
    <w:rsid w:val="00E531A4"/>
    <w:rsid w:val="00E53E62"/>
    <w:rsid w:val="00E53F9B"/>
    <w:rsid w:val="00E547F0"/>
    <w:rsid w:val="00E54D75"/>
    <w:rsid w:val="00E54DAA"/>
    <w:rsid w:val="00E558A3"/>
    <w:rsid w:val="00E56512"/>
    <w:rsid w:val="00E56629"/>
    <w:rsid w:val="00E56B87"/>
    <w:rsid w:val="00E5704E"/>
    <w:rsid w:val="00E5766D"/>
    <w:rsid w:val="00E6091C"/>
    <w:rsid w:val="00E61991"/>
    <w:rsid w:val="00E62260"/>
    <w:rsid w:val="00E62CE8"/>
    <w:rsid w:val="00E62DE8"/>
    <w:rsid w:val="00E632CE"/>
    <w:rsid w:val="00E638A0"/>
    <w:rsid w:val="00E63A8F"/>
    <w:rsid w:val="00E63D4A"/>
    <w:rsid w:val="00E6416F"/>
    <w:rsid w:val="00E646B8"/>
    <w:rsid w:val="00E64C0B"/>
    <w:rsid w:val="00E64DE8"/>
    <w:rsid w:val="00E65128"/>
    <w:rsid w:val="00E65556"/>
    <w:rsid w:val="00E65A60"/>
    <w:rsid w:val="00E65BCB"/>
    <w:rsid w:val="00E65EBD"/>
    <w:rsid w:val="00E67365"/>
    <w:rsid w:val="00E677E2"/>
    <w:rsid w:val="00E678CA"/>
    <w:rsid w:val="00E67C75"/>
    <w:rsid w:val="00E701EA"/>
    <w:rsid w:val="00E705C6"/>
    <w:rsid w:val="00E709B3"/>
    <w:rsid w:val="00E71077"/>
    <w:rsid w:val="00E7115F"/>
    <w:rsid w:val="00E7127B"/>
    <w:rsid w:val="00E71288"/>
    <w:rsid w:val="00E71B00"/>
    <w:rsid w:val="00E71CB9"/>
    <w:rsid w:val="00E723E5"/>
    <w:rsid w:val="00E72A9A"/>
    <w:rsid w:val="00E72B3F"/>
    <w:rsid w:val="00E72B7C"/>
    <w:rsid w:val="00E7313D"/>
    <w:rsid w:val="00E7345C"/>
    <w:rsid w:val="00E73629"/>
    <w:rsid w:val="00E74234"/>
    <w:rsid w:val="00E744A8"/>
    <w:rsid w:val="00E745F6"/>
    <w:rsid w:val="00E748E4"/>
    <w:rsid w:val="00E74D49"/>
    <w:rsid w:val="00E753E7"/>
    <w:rsid w:val="00E75456"/>
    <w:rsid w:val="00E7556A"/>
    <w:rsid w:val="00E759CB"/>
    <w:rsid w:val="00E75EA1"/>
    <w:rsid w:val="00E7663E"/>
    <w:rsid w:val="00E76B75"/>
    <w:rsid w:val="00E76F62"/>
    <w:rsid w:val="00E76F78"/>
    <w:rsid w:val="00E77043"/>
    <w:rsid w:val="00E77070"/>
    <w:rsid w:val="00E7751B"/>
    <w:rsid w:val="00E779D1"/>
    <w:rsid w:val="00E77CBA"/>
    <w:rsid w:val="00E813C9"/>
    <w:rsid w:val="00E821CB"/>
    <w:rsid w:val="00E82403"/>
    <w:rsid w:val="00E82C2B"/>
    <w:rsid w:val="00E82DE3"/>
    <w:rsid w:val="00E83A6B"/>
    <w:rsid w:val="00E83A9B"/>
    <w:rsid w:val="00E83B77"/>
    <w:rsid w:val="00E83B96"/>
    <w:rsid w:val="00E83D7E"/>
    <w:rsid w:val="00E83D85"/>
    <w:rsid w:val="00E8428C"/>
    <w:rsid w:val="00E845F5"/>
    <w:rsid w:val="00E845F7"/>
    <w:rsid w:val="00E84EA4"/>
    <w:rsid w:val="00E84F14"/>
    <w:rsid w:val="00E84FD5"/>
    <w:rsid w:val="00E85B66"/>
    <w:rsid w:val="00E86002"/>
    <w:rsid w:val="00E867AF"/>
    <w:rsid w:val="00E86BD0"/>
    <w:rsid w:val="00E86DAF"/>
    <w:rsid w:val="00E86F0E"/>
    <w:rsid w:val="00E8715E"/>
    <w:rsid w:val="00E872D3"/>
    <w:rsid w:val="00E8789D"/>
    <w:rsid w:val="00E87B7B"/>
    <w:rsid w:val="00E909B6"/>
    <w:rsid w:val="00E91134"/>
    <w:rsid w:val="00E91170"/>
    <w:rsid w:val="00E91452"/>
    <w:rsid w:val="00E9164C"/>
    <w:rsid w:val="00E9188E"/>
    <w:rsid w:val="00E91A79"/>
    <w:rsid w:val="00E91C0F"/>
    <w:rsid w:val="00E91C9D"/>
    <w:rsid w:val="00E91E0D"/>
    <w:rsid w:val="00E91EA2"/>
    <w:rsid w:val="00E9207C"/>
    <w:rsid w:val="00E9235E"/>
    <w:rsid w:val="00E92DFD"/>
    <w:rsid w:val="00E93382"/>
    <w:rsid w:val="00E93815"/>
    <w:rsid w:val="00E93A93"/>
    <w:rsid w:val="00E93F67"/>
    <w:rsid w:val="00E94253"/>
    <w:rsid w:val="00E945F1"/>
    <w:rsid w:val="00E94689"/>
    <w:rsid w:val="00E946FC"/>
    <w:rsid w:val="00E94B8A"/>
    <w:rsid w:val="00E94BC9"/>
    <w:rsid w:val="00E94D1E"/>
    <w:rsid w:val="00E94E15"/>
    <w:rsid w:val="00E95200"/>
    <w:rsid w:val="00E95388"/>
    <w:rsid w:val="00E95833"/>
    <w:rsid w:val="00E95A41"/>
    <w:rsid w:val="00E95EBC"/>
    <w:rsid w:val="00E965A6"/>
    <w:rsid w:val="00E967CC"/>
    <w:rsid w:val="00E9693D"/>
    <w:rsid w:val="00E96C3F"/>
    <w:rsid w:val="00E9702D"/>
    <w:rsid w:val="00E97978"/>
    <w:rsid w:val="00EA0392"/>
    <w:rsid w:val="00EA0471"/>
    <w:rsid w:val="00EA05D0"/>
    <w:rsid w:val="00EA0FBA"/>
    <w:rsid w:val="00EA1152"/>
    <w:rsid w:val="00EA1C72"/>
    <w:rsid w:val="00EA1F42"/>
    <w:rsid w:val="00EA42AC"/>
    <w:rsid w:val="00EA43A1"/>
    <w:rsid w:val="00EA4937"/>
    <w:rsid w:val="00EA49E4"/>
    <w:rsid w:val="00EA4D77"/>
    <w:rsid w:val="00EA5A85"/>
    <w:rsid w:val="00EA5BAC"/>
    <w:rsid w:val="00EA5C11"/>
    <w:rsid w:val="00EA5DF7"/>
    <w:rsid w:val="00EA619B"/>
    <w:rsid w:val="00EA6B86"/>
    <w:rsid w:val="00EA7482"/>
    <w:rsid w:val="00EA76B9"/>
    <w:rsid w:val="00EA778D"/>
    <w:rsid w:val="00EA7AEC"/>
    <w:rsid w:val="00EA7F13"/>
    <w:rsid w:val="00EB0130"/>
    <w:rsid w:val="00EB06C2"/>
    <w:rsid w:val="00EB0966"/>
    <w:rsid w:val="00EB0A17"/>
    <w:rsid w:val="00EB1369"/>
    <w:rsid w:val="00EB1DC0"/>
    <w:rsid w:val="00EB1FFA"/>
    <w:rsid w:val="00EB2F99"/>
    <w:rsid w:val="00EB3240"/>
    <w:rsid w:val="00EB44AF"/>
    <w:rsid w:val="00EB483C"/>
    <w:rsid w:val="00EB52EB"/>
    <w:rsid w:val="00EB636E"/>
    <w:rsid w:val="00EB6A8C"/>
    <w:rsid w:val="00EB6F1D"/>
    <w:rsid w:val="00EB7171"/>
    <w:rsid w:val="00EB7FEE"/>
    <w:rsid w:val="00EC0101"/>
    <w:rsid w:val="00EC019B"/>
    <w:rsid w:val="00EC03B0"/>
    <w:rsid w:val="00EC0467"/>
    <w:rsid w:val="00EC0851"/>
    <w:rsid w:val="00EC0AB6"/>
    <w:rsid w:val="00EC0B42"/>
    <w:rsid w:val="00EC0D00"/>
    <w:rsid w:val="00EC1650"/>
    <w:rsid w:val="00EC18F7"/>
    <w:rsid w:val="00EC1AFE"/>
    <w:rsid w:val="00EC1C0D"/>
    <w:rsid w:val="00EC2A98"/>
    <w:rsid w:val="00EC2AC1"/>
    <w:rsid w:val="00EC3051"/>
    <w:rsid w:val="00EC31E6"/>
    <w:rsid w:val="00EC31ED"/>
    <w:rsid w:val="00EC3653"/>
    <w:rsid w:val="00EC3708"/>
    <w:rsid w:val="00EC3B56"/>
    <w:rsid w:val="00EC3C23"/>
    <w:rsid w:val="00EC4D13"/>
    <w:rsid w:val="00EC4E46"/>
    <w:rsid w:val="00EC5A55"/>
    <w:rsid w:val="00EC5E8E"/>
    <w:rsid w:val="00EC5F17"/>
    <w:rsid w:val="00EC611F"/>
    <w:rsid w:val="00EC6BEF"/>
    <w:rsid w:val="00EC6D4D"/>
    <w:rsid w:val="00EC70F5"/>
    <w:rsid w:val="00ED01AB"/>
    <w:rsid w:val="00ED191A"/>
    <w:rsid w:val="00ED22AC"/>
    <w:rsid w:val="00ED2BCF"/>
    <w:rsid w:val="00ED2E70"/>
    <w:rsid w:val="00ED463B"/>
    <w:rsid w:val="00ED4F67"/>
    <w:rsid w:val="00ED52A4"/>
    <w:rsid w:val="00ED5D38"/>
    <w:rsid w:val="00ED5FEC"/>
    <w:rsid w:val="00ED6244"/>
    <w:rsid w:val="00ED67B2"/>
    <w:rsid w:val="00ED6DB4"/>
    <w:rsid w:val="00ED70E1"/>
    <w:rsid w:val="00ED71BE"/>
    <w:rsid w:val="00ED73B7"/>
    <w:rsid w:val="00ED7775"/>
    <w:rsid w:val="00EE0511"/>
    <w:rsid w:val="00EE0874"/>
    <w:rsid w:val="00EE0ADA"/>
    <w:rsid w:val="00EE1006"/>
    <w:rsid w:val="00EE14E0"/>
    <w:rsid w:val="00EE1B80"/>
    <w:rsid w:val="00EE1DC2"/>
    <w:rsid w:val="00EE1F98"/>
    <w:rsid w:val="00EE2185"/>
    <w:rsid w:val="00EE238D"/>
    <w:rsid w:val="00EE23BF"/>
    <w:rsid w:val="00EE2454"/>
    <w:rsid w:val="00EE2E22"/>
    <w:rsid w:val="00EE30B7"/>
    <w:rsid w:val="00EE3300"/>
    <w:rsid w:val="00EE34CA"/>
    <w:rsid w:val="00EE351A"/>
    <w:rsid w:val="00EE3C5A"/>
    <w:rsid w:val="00EE44B8"/>
    <w:rsid w:val="00EE46E7"/>
    <w:rsid w:val="00EE5AC8"/>
    <w:rsid w:val="00EE5D50"/>
    <w:rsid w:val="00EE5FF7"/>
    <w:rsid w:val="00EE67EE"/>
    <w:rsid w:val="00EE6BE6"/>
    <w:rsid w:val="00EE6EC2"/>
    <w:rsid w:val="00EE79C6"/>
    <w:rsid w:val="00EF0330"/>
    <w:rsid w:val="00EF0D52"/>
    <w:rsid w:val="00EF1CE9"/>
    <w:rsid w:val="00EF1D15"/>
    <w:rsid w:val="00EF2801"/>
    <w:rsid w:val="00EF2ED6"/>
    <w:rsid w:val="00EF3794"/>
    <w:rsid w:val="00EF43B3"/>
    <w:rsid w:val="00EF44B9"/>
    <w:rsid w:val="00EF4A5C"/>
    <w:rsid w:val="00EF4A91"/>
    <w:rsid w:val="00EF4BAB"/>
    <w:rsid w:val="00EF4BF3"/>
    <w:rsid w:val="00EF4E9E"/>
    <w:rsid w:val="00EF54CA"/>
    <w:rsid w:val="00EF57DA"/>
    <w:rsid w:val="00EF6174"/>
    <w:rsid w:val="00EF6766"/>
    <w:rsid w:val="00EF6AB0"/>
    <w:rsid w:val="00EF74AD"/>
    <w:rsid w:val="00EF7DBE"/>
    <w:rsid w:val="00F000D3"/>
    <w:rsid w:val="00F00779"/>
    <w:rsid w:val="00F00ACB"/>
    <w:rsid w:val="00F00CD2"/>
    <w:rsid w:val="00F00ED3"/>
    <w:rsid w:val="00F015E2"/>
    <w:rsid w:val="00F01881"/>
    <w:rsid w:val="00F01DC7"/>
    <w:rsid w:val="00F02528"/>
    <w:rsid w:val="00F026E4"/>
    <w:rsid w:val="00F02A19"/>
    <w:rsid w:val="00F031D5"/>
    <w:rsid w:val="00F03D5D"/>
    <w:rsid w:val="00F041D2"/>
    <w:rsid w:val="00F0432A"/>
    <w:rsid w:val="00F0467F"/>
    <w:rsid w:val="00F04BE1"/>
    <w:rsid w:val="00F04E4B"/>
    <w:rsid w:val="00F04F3D"/>
    <w:rsid w:val="00F054BC"/>
    <w:rsid w:val="00F05BF8"/>
    <w:rsid w:val="00F05E7C"/>
    <w:rsid w:val="00F06334"/>
    <w:rsid w:val="00F06720"/>
    <w:rsid w:val="00F0691C"/>
    <w:rsid w:val="00F06A82"/>
    <w:rsid w:val="00F06D6D"/>
    <w:rsid w:val="00F06E7A"/>
    <w:rsid w:val="00F06EDA"/>
    <w:rsid w:val="00F0776C"/>
    <w:rsid w:val="00F077FE"/>
    <w:rsid w:val="00F07A70"/>
    <w:rsid w:val="00F07EDC"/>
    <w:rsid w:val="00F10E7D"/>
    <w:rsid w:val="00F1102F"/>
    <w:rsid w:val="00F112DA"/>
    <w:rsid w:val="00F11372"/>
    <w:rsid w:val="00F11E11"/>
    <w:rsid w:val="00F11F53"/>
    <w:rsid w:val="00F123B2"/>
    <w:rsid w:val="00F124B0"/>
    <w:rsid w:val="00F129BF"/>
    <w:rsid w:val="00F12CDC"/>
    <w:rsid w:val="00F13CBA"/>
    <w:rsid w:val="00F142BE"/>
    <w:rsid w:val="00F144EE"/>
    <w:rsid w:val="00F1475C"/>
    <w:rsid w:val="00F14C4D"/>
    <w:rsid w:val="00F14D96"/>
    <w:rsid w:val="00F150DC"/>
    <w:rsid w:val="00F15223"/>
    <w:rsid w:val="00F15479"/>
    <w:rsid w:val="00F15EAE"/>
    <w:rsid w:val="00F1671B"/>
    <w:rsid w:val="00F17310"/>
    <w:rsid w:val="00F17D02"/>
    <w:rsid w:val="00F17F11"/>
    <w:rsid w:val="00F20230"/>
    <w:rsid w:val="00F20EC1"/>
    <w:rsid w:val="00F2101F"/>
    <w:rsid w:val="00F21235"/>
    <w:rsid w:val="00F212F2"/>
    <w:rsid w:val="00F21504"/>
    <w:rsid w:val="00F21F4C"/>
    <w:rsid w:val="00F22980"/>
    <w:rsid w:val="00F233BF"/>
    <w:rsid w:val="00F2346F"/>
    <w:rsid w:val="00F234B1"/>
    <w:rsid w:val="00F23BCA"/>
    <w:rsid w:val="00F23C2A"/>
    <w:rsid w:val="00F23DB1"/>
    <w:rsid w:val="00F244B6"/>
    <w:rsid w:val="00F24BC5"/>
    <w:rsid w:val="00F24F14"/>
    <w:rsid w:val="00F24F34"/>
    <w:rsid w:val="00F27114"/>
    <w:rsid w:val="00F273CF"/>
    <w:rsid w:val="00F27464"/>
    <w:rsid w:val="00F274D6"/>
    <w:rsid w:val="00F301C2"/>
    <w:rsid w:val="00F309FF"/>
    <w:rsid w:val="00F30C3A"/>
    <w:rsid w:val="00F31652"/>
    <w:rsid w:val="00F3270A"/>
    <w:rsid w:val="00F32C35"/>
    <w:rsid w:val="00F32CB0"/>
    <w:rsid w:val="00F33E14"/>
    <w:rsid w:val="00F33F5C"/>
    <w:rsid w:val="00F341E9"/>
    <w:rsid w:val="00F3475A"/>
    <w:rsid w:val="00F34795"/>
    <w:rsid w:val="00F35172"/>
    <w:rsid w:val="00F35462"/>
    <w:rsid w:val="00F36006"/>
    <w:rsid w:val="00F362B7"/>
    <w:rsid w:val="00F37553"/>
    <w:rsid w:val="00F37907"/>
    <w:rsid w:val="00F379A4"/>
    <w:rsid w:val="00F37A12"/>
    <w:rsid w:val="00F37AF7"/>
    <w:rsid w:val="00F37D81"/>
    <w:rsid w:val="00F40328"/>
    <w:rsid w:val="00F40859"/>
    <w:rsid w:val="00F4087B"/>
    <w:rsid w:val="00F409BF"/>
    <w:rsid w:val="00F40A3A"/>
    <w:rsid w:val="00F40FB8"/>
    <w:rsid w:val="00F41013"/>
    <w:rsid w:val="00F413CF"/>
    <w:rsid w:val="00F41451"/>
    <w:rsid w:val="00F414AD"/>
    <w:rsid w:val="00F416C5"/>
    <w:rsid w:val="00F41D27"/>
    <w:rsid w:val="00F42249"/>
    <w:rsid w:val="00F42487"/>
    <w:rsid w:val="00F42737"/>
    <w:rsid w:val="00F43309"/>
    <w:rsid w:val="00F434F5"/>
    <w:rsid w:val="00F43575"/>
    <w:rsid w:val="00F4375E"/>
    <w:rsid w:val="00F448D2"/>
    <w:rsid w:val="00F45105"/>
    <w:rsid w:val="00F45228"/>
    <w:rsid w:val="00F4547C"/>
    <w:rsid w:val="00F468DB"/>
    <w:rsid w:val="00F47026"/>
    <w:rsid w:val="00F4711F"/>
    <w:rsid w:val="00F47327"/>
    <w:rsid w:val="00F4733C"/>
    <w:rsid w:val="00F50375"/>
    <w:rsid w:val="00F50CCD"/>
    <w:rsid w:val="00F51040"/>
    <w:rsid w:val="00F5130A"/>
    <w:rsid w:val="00F51596"/>
    <w:rsid w:val="00F517B8"/>
    <w:rsid w:val="00F51C85"/>
    <w:rsid w:val="00F51F87"/>
    <w:rsid w:val="00F521CF"/>
    <w:rsid w:val="00F524A8"/>
    <w:rsid w:val="00F53024"/>
    <w:rsid w:val="00F536E1"/>
    <w:rsid w:val="00F53A74"/>
    <w:rsid w:val="00F53ACD"/>
    <w:rsid w:val="00F53C06"/>
    <w:rsid w:val="00F53EB3"/>
    <w:rsid w:val="00F540B3"/>
    <w:rsid w:val="00F54288"/>
    <w:rsid w:val="00F54796"/>
    <w:rsid w:val="00F548DE"/>
    <w:rsid w:val="00F54F25"/>
    <w:rsid w:val="00F5520F"/>
    <w:rsid w:val="00F553B8"/>
    <w:rsid w:val="00F553D3"/>
    <w:rsid w:val="00F55657"/>
    <w:rsid w:val="00F5628B"/>
    <w:rsid w:val="00F56503"/>
    <w:rsid w:val="00F565FD"/>
    <w:rsid w:val="00F573A7"/>
    <w:rsid w:val="00F57B62"/>
    <w:rsid w:val="00F609A0"/>
    <w:rsid w:val="00F60C77"/>
    <w:rsid w:val="00F6127C"/>
    <w:rsid w:val="00F612BB"/>
    <w:rsid w:val="00F61355"/>
    <w:rsid w:val="00F6161B"/>
    <w:rsid w:val="00F61843"/>
    <w:rsid w:val="00F6197C"/>
    <w:rsid w:val="00F61E9B"/>
    <w:rsid w:val="00F62040"/>
    <w:rsid w:val="00F6238A"/>
    <w:rsid w:val="00F6254B"/>
    <w:rsid w:val="00F628E5"/>
    <w:rsid w:val="00F62AAF"/>
    <w:rsid w:val="00F62B56"/>
    <w:rsid w:val="00F62C96"/>
    <w:rsid w:val="00F63080"/>
    <w:rsid w:val="00F63519"/>
    <w:rsid w:val="00F63E2F"/>
    <w:rsid w:val="00F64A6E"/>
    <w:rsid w:val="00F65C4C"/>
    <w:rsid w:val="00F65D47"/>
    <w:rsid w:val="00F66283"/>
    <w:rsid w:val="00F663D9"/>
    <w:rsid w:val="00F66A26"/>
    <w:rsid w:val="00F66D5C"/>
    <w:rsid w:val="00F671DE"/>
    <w:rsid w:val="00F67682"/>
    <w:rsid w:val="00F67803"/>
    <w:rsid w:val="00F67B18"/>
    <w:rsid w:val="00F70955"/>
    <w:rsid w:val="00F70D4E"/>
    <w:rsid w:val="00F712E3"/>
    <w:rsid w:val="00F713E6"/>
    <w:rsid w:val="00F71546"/>
    <w:rsid w:val="00F71686"/>
    <w:rsid w:val="00F718A1"/>
    <w:rsid w:val="00F71DF2"/>
    <w:rsid w:val="00F72714"/>
    <w:rsid w:val="00F7271C"/>
    <w:rsid w:val="00F727A8"/>
    <w:rsid w:val="00F72ED6"/>
    <w:rsid w:val="00F7317D"/>
    <w:rsid w:val="00F73666"/>
    <w:rsid w:val="00F743FE"/>
    <w:rsid w:val="00F749BF"/>
    <w:rsid w:val="00F74B12"/>
    <w:rsid w:val="00F74BD3"/>
    <w:rsid w:val="00F74EC8"/>
    <w:rsid w:val="00F7568A"/>
    <w:rsid w:val="00F75DCB"/>
    <w:rsid w:val="00F76E47"/>
    <w:rsid w:val="00F76E4F"/>
    <w:rsid w:val="00F7713F"/>
    <w:rsid w:val="00F771E7"/>
    <w:rsid w:val="00F778B2"/>
    <w:rsid w:val="00F800CA"/>
    <w:rsid w:val="00F80654"/>
    <w:rsid w:val="00F8067A"/>
    <w:rsid w:val="00F80891"/>
    <w:rsid w:val="00F8167B"/>
    <w:rsid w:val="00F81764"/>
    <w:rsid w:val="00F821DF"/>
    <w:rsid w:val="00F822E2"/>
    <w:rsid w:val="00F826FA"/>
    <w:rsid w:val="00F82D78"/>
    <w:rsid w:val="00F8318C"/>
    <w:rsid w:val="00F831A8"/>
    <w:rsid w:val="00F83A78"/>
    <w:rsid w:val="00F83E99"/>
    <w:rsid w:val="00F83F7B"/>
    <w:rsid w:val="00F84879"/>
    <w:rsid w:val="00F84B75"/>
    <w:rsid w:val="00F8584F"/>
    <w:rsid w:val="00F8585C"/>
    <w:rsid w:val="00F86168"/>
    <w:rsid w:val="00F861DA"/>
    <w:rsid w:val="00F86408"/>
    <w:rsid w:val="00F86E53"/>
    <w:rsid w:val="00F9010E"/>
    <w:rsid w:val="00F90348"/>
    <w:rsid w:val="00F909CD"/>
    <w:rsid w:val="00F90F3C"/>
    <w:rsid w:val="00F91CF3"/>
    <w:rsid w:val="00F91F1E"/>
    <w:rsid w:val="00F91FDF"/>
    <w:rsid w:val="00F92F90"/>
    <w:rsid w:val="00F93021"/>
    <w:rsid w:val="00F93720"/>
    <w:rsid w:val="00F93846"/>
    <w:rsid w:val="00F93A92"/>
    <w:rsid w:val="00F94039"/>
    <w:rsid w:val="00F94179"/>
    <w:rsid w:val="00F9488A"/>
    <w:rsid w:val="00F94B70"/>
    <w:rsid w:val="00F94F4A"/>
    <w:rsid w:val="00F950C7"/>
    <w:rsid w:val="00F95FF1"/>
    <w:rsid w:val="00F9608D"/>
    <w:rsid w:val="00F963E2"/>
    <w:rsid w:val="00F96C6E"/>
    <w:rsid w:val="00F9735C"/>
    <w:rsid w:val="00F978DB"/>
    <w:rsid w:val="00F97A5D"/>
    <w:rsid w:val="00F97C01"/>
    <w:rsid w:val="00FA048B"/>
    <w:rsid w:val="00FA127A"/>
    <w:rsid w:val="00FA148A"/>
    <w:rsid w:val="00FA20E4"/>
    <w:rsid w:val="00FA22E5"/>
    <w:rsid w:val="00FA2315"/>
    <w:rsid w:val="00FA2369"/>
    <w:rsid w:val="00FA2E0B"/>
    <w:rsid w:val="00FA2E16"/>
    <w:rsid w:val="00FA2F2F"/>
    <w:rsid w:val="00FA396C"/>
    <w:rsid w:val="00FA46D2"/>
    <w:rsid w:val="00FA51C0"/>
    <w:rsid w:val="00FA5403"/>
    <w:rsid w:val="00FA55BB"/>
    <w:rsid w:val="00FA5799"/>
    <w:rsid w:val="00FA5867"/>
    <w:rsid w:val="00FA594E"/>
    <w:rsid w:val="00FA68D0"/>
    <w:rsid w:val="00FA7F74"/>
    <w:rsid w:val="00FB00EF"/>
    <w:rsid w:val="00FB08E2"/>
    <w:rsid w:val="00FB0B8F"/>
    <w:rsid w:val="00FB0D23"/>
    <w:rsid w:val="00FB0D66"/>
    <w:rsid w:val="00FB1434"/>
    <w:rsid w:val="00FB187C"/>
    <w:rsid w:val="00FB24A2"/>
    <w:rsid w:val="00FB274F"/>
    <w:rsid w:val="00FB27A9"/>
    <w:rsid w:val="00FB2896"/>
    <w:rsid w:val="00FB2CD0"/>
    <w:rsid w:val="00FB356E"/>
    <w:rsid w:val="00FB38B0"/>
    <w:rsid w:val="00FB3F1E"/>
    <w:rsid w:val="00FB46E6"/>
    <w:rsid w:val="00FB48B3"/>
    <w:rsid w:val="00FB4D0E"/>
    <w:rsid w:val="00FB505B"/>
    <w:rsid w:val="00FB5EEC"/>
    <w:rsid w:val="00FB60F6"/>
    <w:rsid w:val="00FB61A7"/>
    <w:rsid w:val="00FB652C"/>
    <w:rsid w:val="00FB697D"/>
    <w:rsid w:val="00FB6991"/>
    <w:rsid w:val="00FB6B90"/>
    <w:rsid w:val="00FB6BAF"/>
    <w:rsid w:val="00FB72C6"/>
    <w:rsid w:val="00FB772B"/>
    <w:rsid w:val="00FB79AA"/>
    <w:rsid w:val="00FC01FA"/>
    <w:rsid w:val="00FC02C8"/>
    <w:rsid w:val="00FC05D8"/>
    <w:rsid w:val="00FC0FB2"/>
    <w:rsid w:val="00FC1554"/>
    <w:rsid w:val="00FC15A2"/>
    <w:rsid w:val="00FC1E00"/>
    <w:rsid w:val="00FC2BFE"/>
    <w:rsid w:val="00FC2E18"/>
    <w:rsid w:val="00FC3227"/>
    <w:rsid w:val="00FC37B3"/>
    <w:rsid w:val="00FC3C2B"/>
    <w:rsid w:val="00FC413B"/>
    <w:rsid w:val="00FC4914"/>
    <w:rsid w:val="00FC4D4E"/>
    <w:rsid w:val="00FC4D54"/>
    <w:rsid w:val="00FC4FC7"/>
    <w:rsid w:val="00FC572F"/>
    <w:rsid w:val="00FC580C"/>
    <w:rsid w:val="00FC58FB"/>
    <w:rsid w:val="00FC59EC"/>
    <w:rsid w:val="00FC5B10"/>
    <w:rsid w:val="00FC5CF7"/>
    <w:rsid w:val="00FC5D69"/>
    <w:rsid w:val="00FC655F"/>
    <w:rsid w:val="00FC689C"/>
    <w:rsid w:val="00FC68DA"/>
    <w:rsid w:val="00FC6979"/>
    <w:rsid w:val="00FC7003"/>
    <w:rsid w:val="00FC72C9"/>
    <w:rsid w:val="00FD0267"/>
    <w:rsid w:val="00FD072D"/>
    <w:rsid w:val="00FD085C"/>
    <w:rsid w:val="00FD0F4F"/>
    <w:rsid w:val="00FD1244"/>
    <w:rsid w:val="00FD166E"/>
    <w:rsid w:val="00FD238E"/>
    <w:rsid w:val="00FD28FB"/>
    <w:rsid w:val="00FD3B7B"/>
    <w:rsid w:val="00FD3CEF"/>
    <w:rsid w:val="00FD46BB"/>
    <w:rsid w:val="00FD636B"/>
    <w:rsid w:val="00FD63D7"/>
    <w:rsid w:val="00FD766E"/>
    <w:rsid w:val="00FD7973"/>
    <w:rsid w:val="00FD7A4A"/>
    <w:rsid w:val="00FD7E65"/>
    <w:rsid w:val="00FE0FC6"/>
    <w:rsid w:val="00FE19CB"/>
    <w:rsid w:val="00FE1F67"/>
    <w:rsid w:val="00FE2395"/>
    <w:rsid w:val="00FE2416"/>
    <w:rsid w:val="00FE249D"/>
    <w:rsid w:val="00FE2D3F"/>
    <w:rsid w:val="00FE3082"/>
    <w:rsid w:val="00FE3333"/>
    <w:rsid w:val="00FE3AF2"/>
    <w:rsid w:val="00FE3D5E"/>
    <w:rsid w:val="00FE46E6"/>
    <w:rsid w:val="00FE4803"/>
    <w:rsid w:val="00FE493E"/>
    <w:rsid w:val="00FE49B1"/>
    <w:rsid w:val="00FE4C03"/>
    <w:rsid w:val="00FE5369"/>
    <w:rsid w:val="00FE56F1"/>
    <w:rsid w:val="00FE57DD"/>
    <w:rsid w:val="00FE58B6"/>
    <w:rsid w:val="00FE58F4"/>
    <w:rsid w:val="00FE596E"/>
    <w:rsid w:val="00FE5A93"/>
    <w:rsid w:val="00FE5AC1"/>
    <w:rsid w:val="00FE5EAC"/>
    <w:rsid w:val="00FE5F49"/>
    <w:rsid w:val="00FE5F9E"/>
    <w:rsid w:val="00FE638B"/>
    <w:rsid w:val="00FE6B98"/>
    <w:rsid w:val="00FE7131"/>
    <w:rsid w:val="00FE73B4"/>
    <w:rsid w:val="00FE76EC"/>
    <w:rsid w:val="00FF0298"/>
    <w:rsid w:val="00FF05F1"/>
    <w:rsid w:val="00FF0B24"/>
    <w:rsid w:val="00FF11E2"/>
    <w:rsid w:val="00FF1224"/>
    <w:rsid w:val="00FF1556"/>
    <w:rsid w:val="00FF19E6"/>
    <w:rsid w:val="00FF1CD8"/>
    <w:rsid w:val="00FF1F84"/>
    <w:rsid w:val="00FF21FB"/>
    <w:rsid w:val="00FF27D0"/>
    <w:rsid w:val="00FF2A54"/>
    <w:rsid w:val="00FF2AAD"/>
    <w:rsid w:val="00FF318C"/>
    <w:rsid w:val="00FF358A"/>
    <w:rsid w:val="00FF36B3"/>
    <w:rsid w:val="00FF3AAB"/>
    <w:rsid w:val="00FF3F3B"/>
    <w:rsid w:val="00FF443C"/>
    <w:rsid w:val="00FF4C34"/>
    <w:rsid w:val="00FF4DE2"/>
    <w:rsid w:val="00FF51A5"/>
    <w:rsid w:val="00FF55F6"/>
    <w:rsid w:val="00FF572B"/>
    <w:rsid w:val="00FF5962"/>
    <w:rsid w:val="00FF5999"/>
    <w:rsid w:val="00FF5AE7"/>
    <w:rsid w:val="00FF6310"/>
    <w:rsid w:val="00FF7BF2"/>
    <w:rsid w:val="00FF7C07"/>
    <w:rsid w:val="00FF7CA7"/>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98C832"/>
  <w15:docId w15:val="{72C9BEA0-45AB-4302-B2D5-36AFA6B2DA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Calibri" w:hAnsi="Arial" w:cs="Times New Roman"/>
        <w:lang w:val="es-CO" w:eastAsia="es-CO"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05D0"/>
    <w:pPr>
      <w:jc w:val="both"/>
    </w:pPr>
    <w:rPr>
      <w:rFonts w:eastAsia="Times New Roman"/>
      <w:szCs w:val="24"/>
      <w:lang w:eastAsia="en-US"/>
    </w:rPr>
  </w:style>
  <w:style w:type="paragraph" w:styleId="Ttulo1">
    <w:name w:val="heading 1"/>
    <w:aliases w:val="Título 1-BCN,Título 11,Edgar 1,massive,1 ghost,g,título 1,ING-PORCE III (T1),ING-PORCE III (T1)1,ING-PORCE III (T1)2,ING-PORCE III (T1)11,ING-PORCE III (T1)3,ING-PORCE III (T1)12,ING-PORCE III (T1)4,ING-PORCE III (T1)5,ING-PORCE III (T1)6"/>
    <w:basedOn w:val="Normal"/>
    <w:next w:val="Normal"/>
    <w:link w:val="Ttulo1Car"/>
    <w:autoRedefine/>
    <w:qFormat/>
    <w:rsid w:val="00312319"/>
    <w:pPr>
      <w:keepNext/>
      <w:numPr>
        <w:numId w:val="3"/>
      </w:numPr>
      <w:spacing w:before="960" w:after="480"/>
      <w:jc w:val="center"/>
      <w:outlineLvl w:val="0"/>
    </w:pPr>
    <w:rPr>
      <w:b/>
      <w:caps/>
      <w:szCs w:val="20"/>
    </w:rPr>
  </w:style>
  <w:style w:type="paragraph" w:styleId="Ttulo2">
    <w:name w:val="heading 2"/>
    <w:aliases w:val="Títulos 2,Edgar 2,Título 2 -BCN,morcheba,2 headline,h,ING-PORCE III (T2),ING-PORCE III (T2)1,ING-PORCE III (T2)2,ING-PORCE III (T2)11,ING-PORCE III (T2)3,ING-PORCE III (T2)12,ING-PORCE III (T2)4,ING-PORCE III (T2)5,ING-PORCE III (T2)6"/>
    <w:basedOn w:val="Normal"/>
    <w:next w:val="Normal"/>
    <w:link w:val="Ttulo2Car"/>
    <w:autoRedefine/>
    <w:qFormat/>
    <w:rsid w:val="00703B17"/>
    <w:pPr>
      <w:keepNext/>
      <w:numPr>
        <w:ilvl w:val="1"/>
        <w:numId w:val="3"/>
      </w:numPr>
      <w:outlineLvl w:val="1"/>
    </w:pPr>
    <w:rPr>
      <w:b/>
      <w:sz w:val="22"/>
      <w:szCs w:val="22"/>
    </w:rPr>
  </w:style>
  <w:style w:type="paragraph" w:styleId="Ttulo3">
    <w:name w:val="heading 3"/>
    <w:aliases w:val="Numeral,Edgar 3,1.1.1Título 3,Título 3-BCN,moloko,3 bullet,Título 3 CL,ING-PORCE III (T3),Título 3 CL1,ING-PORCE III (T3)1,Título 3 CL2,ING-PORCE III (T3)2,Título 3 CL11,ING-PORCE III (T3)11,Título 3 CL3,ING-PORCE III (T3)3,Título 3 CL4"/>
    <w:basedOn w:val="Normal"/>
    <w:next w:val="Normal"/>
    <w:link w:val="Ttulo3Car"/>
    <w:autoRedefine/>
    <w:qFormat/>
    <w:rsid w:val="0056315A"/>
    <w:pPr>
      <w:keepNext/>
      <w:keepLines/>
      <w:spacing w:after="120"/>
      <w:ind w:left="744" w:hanging="744"/>
      <w:outlineLvl w:val="2"/>
    </w:pPr>
    <w:rPr>
      <w:rFonts w:eastAsiaTheme="majorEastAsia" w:cs="Arial"/>
      <w:sz w:val="22"/>
      <w:szCs w:val="22"/>
    </w:rPr>
  </w:style>
  <w:style w:type="paragraph" w:styleId="Ttulo4">
    <w:name w:val="heading 4"/>
    <w:aliases w:val="NumNivel4,Título 4 - BCN,4 dash,d,H4,ING-PORCE III (T4),o,( i ),4,JAVIER4,Título 4 Car1 Car,PORCE III (T4),PORCE III (T4)1,PORCE III (T4)2,PORCE III (T4)11,PORCE III (T4)3,PORCE III (T4)4,PORCE III (T4)5,PORCE III (T4)6,PORCE III (T4)21"/>
    <w:basedOn w:val="Normal"/>
    <w:next w:val="Normal"/>
    <w:link w:val="Ttulo4Car"/>
    <w:autoRedefine/>
    <w:qFormat/>
    <w:rsid w:val="00312319"/>
    <w:pPr>
      <w:widowControl w:val="0"/>
      <w:numPr>
        <w:ilvl w:val="3"/>
        <w:numId w:val="3"/>
      </w:numPr>
      <w:outlineLvl w:val="3"/>
    </w:pPr>
    <w:rPr>
      <w:rFonts w:cs="Arial"/>
      <w:bCs/>
      <w:szCs w:val="20"/>
      <w:u w:val="single"/>
      <w:lang w:val="es-MX" w:bidi="he-IL"/>
    </w:rPr>
  </w:style>
  <w:style w:type="paragraph" w:styleId="Ttulo5">
    <w:name w:val="heading 5"/>
    <w:aliases w:val="Nun5nivel,Título 5-BCN,5 sub-bullet,sb"/>
    <w:basedOn w:val="Normal"/>
    <w:next w:val="Normal"/>
    <w:link w:val="Ttulo5Car"/>
    <w:uiPriority w:val="9"/>
    <w:unhideWhenUsed/>
    <w:qFormat/>
    <w:rsid w:val="008B1988"/>
    <w:pPr>
      <w:keepNext/>
      <w:keepLines/>
      <w:numPr>
        <w:ilvl w:val="4"/>
        <w:numId w:val="3"/>
      </w:numPr>
      <w:outlineLvl w:val="4"/>
    </w:pPr>
    <w:rPr>
      <w:i/>
    </w:rPr>
  </w:style>
  <w:style w:type="paragraph" w:styleId="Ttulo6">
    <w:name w:val="heading 6"/>
    <w:aliases w:val="Título 6-BCN,sub-dash,sd,5,no usar"/>
    <w:basedOn w:val="Normal"/>
    <w:next w:val="Normal"/>
    <w:link w:val="Ttulo6Car"/>
    <w:qFormat/>
    <w:rsid w:val="00D30F40"/>
    <w:pPr>
      <w:numPr>
        <w:ilvl w:val="5"/>
        <w:numId w:val="3"/>
      </w:numPr>
      <w:overflowPunct w:val="0"/>
      <w:autoSpaceDE w:val="0"/>
      <w:autoSpaceDN w:val="0"/>
      <w:adjustRightInd w:val="0"/>
      <w:textAlignment w:val="baseline"/>
      <w:outlineLvl w:val="5"/>
    </w:pPr>
    <w:rPr>
      <w:szCs w:val="20"/>
    </w:rPr>
  </w:style>
  <w:style w:type="paragraph" w:styleId="Ttulo7">
    <w:name w:val="heading 7"/>
    <w:basedOn w:val="Normal"/>
    <w:next w:val="Normal"/>
    <w:link w:val="Ttulo7Car"/>
    <w:qFormat/>
    <w:rsid w:val="007F737A"/>
    <w:pPr>
      <w:numPr>
        <w:ilvl w:val="6"/>
        <w:numId w:val="3"/>
      </w:numPr>
      <w:overflowPunct w:val="0"/>
      <w:autoSpaceDE w:val="0"/>
      <w:autoSpaceDN w:val="0"/>
      <w:adjustRightInd w:val="0"/>
      <w:spacing w:before="440" w:after="300"/>
      <w:textAlignment w:val="baseline"/>
      <w:outlineLvl w:val="6"/>
    </w:pPr>
    <w:rPr>
      <w:szCs w:val="20"/>
    </w:rPr>
  </w:style>
  <w:style w:type="paragraph" w:styleId="Ttulo8">
    <w:name w:val="heading 8"/>
    <w:basedOn w:val="Normal"/>
    <w:next w:val="Normal"/>
    <w:link w:val="Ttulo8Car"/>
    <w:qFormat/>
    <w:rsid w:val="007F737A"/>
    <w:pPr>
      <w:numPr>
        <w:ilvl w:val="7"/>
        <w:numId w:val="3"/>
      </w:numPr>
      <w:overflowPunct w:val="0"/>
      <w:autoSpaceDE w:val="0"/>
      <w:autoSpaceDN w:val="0"/>
      <w:adjustRightInd w:val="0"/>
      <w:spacing w:before="240" w:after="60"/>
      <w:textAlignment w:val="baseline"/>
      <w:outlineLvl w:val="7"/>
    </w:pPr>
    <w:rPr>
      <w:i/>
      <w:szCs w:val="20"/>
    </w:rPr>
  </w:style>
  <w:style w:type="paragraph" w:styleId="Ttulo9">
    <w:name w:val="heading 9"/>
    <w:basedOn w:val="Normal"/>
    <w:next w:val="Normal"/>
    <w:link w:val="Ttulo9Car"/>
    <w:qFormat/>
    <w:rsid w:val="007F737A"/>
    <w:pPr>
      <w:numPr>
        <w:ilvl w:val="8"/>
        <w:numId w:val="3"/>
      </w:numPr>
      <w:spacing w:before="240" w:after="60"/>
      <w:outlineLvl w:val="8"/>
    </w:pPr>
    <w:rPr>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1-BCN Car,Título 11 Car,Edgar 1 Car,massive Car,1 ghost Car,g Car,título 1 Car,ING-PORCE III (T1) Car,ING-PORCE III (T1)1 Car,ING-PORCE III (T1)2 Car,ING-PORCE III (T1)11 Car,ING-PORCE III (T1)3 Car,ING-PORCE III (T1)12 Car"/>
    <w:link w:val="Ttulo1"/>
    <w:rsid w:val="00312319"/>
    <w:rPr>
      <w:rFonts w:eastAsia="Times New Roman"/>
      <w:b/>
      <w:caps/>
      <w:lang w:eastAsia="en-US"/>
    </w:rPr>
  </w:style>
  <w:style w:type="character" w:customStyle="1" w:styleId="Ttulo2Car">
    <w:name w:val="Título 2 Car"/>
    <w:aliases w:val="Títulos 2 Car,Edgar 2 Car,Título 2 -BCN Car,morcheba Car,2 headline Car,h Car,ING-PORCE III (T2) Car,ING-PORCE III (T2)1 Car,ING-PORCE III (T2)2 Car,ING-PORCE III (T2)11 Car,ING-PORCE III (T2)3 Car,ING-PORCE III (T2)12 Car"/>
    <w:link w:val="Ttulo2"/>
    <w:rsid w:val="00703B17"/>
    <w:rPr>
      <w:rFonts w:eastAsia="Times New Roman"/>
      <w:b/>
      <w:sz w:val="22"/>
      <w:szCs w:val="22"/>
      <w:lang w:eastAsia="en-US"/>
    </w:rPr>
  </w:style>
  <w:style w:type="character" w:customStyle="1" w:styleId="Ttulo3Car">
    <w:name w:val="Título 3 Car"/>
    <w:aliases w:val="Numeral Car,Edgar 3 Car,1.1.1Título 3 Car,Título 3-BCN Car,moloko Car,3 bullet Car,Título 3 CL Car,ING-PORCE III (T3) Car,Título 3 CL1 Car,ING-PORCE III (T3)1 Car,Título 3 CL2 Car,ING-PORCE III (T3)2 Car,Título 3 CL11 Car,Título 3 CL3 Car"/>
    <w:link w:val="Ttulo3"/>
    <w:rsid w:val="0056315A"/>
    <w:rPr>
      <w:rFonts w:eastAsiaTheme="majorEastAsia" w:cs="Arial"/>
      <w:sz w:val="22"/>
      <w:szCs w:val="22"/>
      <w:lang w:eastAsia="en-US"/>
    </w:rPr>
  </w:style>
  <w:style w:type="character" w:customStyle="1" w:styleId="Ttulo4Car">
    <w:name w:val="Título 4 Car"/>
    <w:aliases w:val="NumNivel4 Car,Título 4 - BCN Car,4 dash Car,d Car,H4 Car,ING-PORCE III (T4) Car,o Car,( i ) Car,4 Car,JAVIER4 Car,Título 4 Car1 Car Car,PORCE III (T4) Car,PORCE III (T4)1 Car,PORCE III (T4)2 Car,PORCE III (T4)11 Car,PORCE III (T4)3 Car"/>
    <w:link w:val="Ttulo4"/>
    <w:rsid w:val="00312319"/>
    <w:rPr>
      <w:rFonts w:eastAsia="Times New Roman" w:cs="Arial"/>
      <w:bCs/>
      <w:u w:val="single"/>
      <w:lang w:val="es-MX" w:eastAsia="en-US" w:bidi="he-IL"/>
    </w:rPr>
  </w:style>
  <w:style w:type="character" w:customStyle="1" w:styleId="Ttulo5Car">
    <w:name w:val="Título 5 Car"/>
    <w:aliases w:val="Nun5nivel Car,Título 5-BCN Car,5 sub-bullet Car,sb Car"/>
    <w:link w:val="Ttulo5"/>
    <w:uiPriority w:val="9"/>
    <w:rsid w:val="008B1988"/>
    <w:rPr>
      <w:rFonts w:eastAsia="Times New Roman"/>
      <w:i/>
      <w:szCs w:val="24"/>
      <w:lang w:eastAsia="en-US"/>
    </w:rPr>
  </w:style>
  <w:style w:type="character" w:customStyle="1" w:styleId="Ttulo6Car">
    <w:name w:val="Título 6 Car"/>
    <w:aliases w:val="Título 6-BCN Car,sub-dash Car,sd Car,5 Car,no usar Car"/>
    <w:link w:val="Ttulo6"/>
    <w:rsid w:val="00D30F40"/>
    <w:rPr>
      <w:rFonts w:eastAsia="Times New Roman"/>
      <w:lang w:eastAsia="en-US"/>
    </w:rPr>
  </w:style>
  <w:style w:type="character" w:customStyle="1" w:styleId="Ttulo7Car">
    <w:name w:val="Título 7 Car"/>
    <w:link w:val="Ttulo7"/>
    <w:rsid w:val="007F737A"/>
    <w:rPr>
      <w:rFonts w:eastAsia="Times New Roman"/>
      <w:lang w:eastAsia="en-US"/>
    </w:rPr>
  </w:style>
  <w:style w:type="character" w:customStyle="1" w:styleId="Ttulo8Car">
    <w:name w:val="Título 8 Car"/>
    <w:link w:val="Ttulo8"/>
    <w:rsid w:val="007F737A"/>
    <w:rPr>
      <w:rFonts w:eastAsia="Times New Roman"/>
      <w:i/>
      <w:lang w:eastAsia="en-US"/>
    </w:rPr>
  </w:style>
  <w:style w:type="character" w:customStyle="1" w:styleId="Ttulo9Car">
    <w:name w:val="Título 9 Car"/>
    <w:link w:val="Ttulo9"/>
    <w:rsid w:val="007F737A"/>
    <w:rPr>
      <w:rFonts w:eastAsia="Times New Roman"/>
      <w:sz w:val="22"/>
      <w:szCs w:val="22"/>
      <w:lang w:eastAsia="en-US"/>
    </w:rPr>
  </w:style>
  <w:style w:type="paragraph" w:styleId="Encabezado">
    <w:name w:val="header"/>
    <w:aliases w:val="Encabezado1"/>
    <w:basedOn w:val="Normal"/>
    <w:link w:val="EncabezadoCar"/>
    <w:rsid w:val="007F737A"/>
    <w:pPr>
      <w:tabs>
        <w:tab w:val="center" w:pos="4252"/>
        <w:tab w:val="right" w:pos="8504"/>
      </w:tabs>
      <w:jc w:val="right"/>
    </w:pPr>
    <w:rPr>
      <w:b/>
      <w:caps/>
      <w:sz w:val="16"/>
    </w:rPr>
  </w:style>
  <w:style w:type="character" w:customStyle="1" w:styleId="EncabezadoCar">
    <w:name w:val="Encabezado Car"/>
    <w:aliases w:val="Encabezado1 Car"/>
    <w:link w:val="Encabezado"/>
    <w:rsid w:val="007F737A"/>
    <w:rPr>
      <w:rFonts w:ascii="Arial" w:eastAsia="Times New Roman" w:hAnsi="Arial" w:cs="Times New Roman"/>
      <w:b/>
      <w:caps/>
      <w:sz w:val="16"/>
      <w:szCs w:val="24"/>
      <w:lang w:val="es-CO"/>
    </w:rPr>
  </w:style>
  <w:style w:type="paragraph" w:styleId="Piedepgina">
    <w:name w:val="footer"/>
    <w:aliases w:val="pie de página,Pie de página Car Car Car Car,Pie de página Car Car Car Car Car,Pie de página Car Car Car Car Car Car Car,Pie de página1,Referencia de Documento,Bas de page"/>
    <w:basedOn w:val="Normal"/>
    <w:link w:val="PiedepginaCar"/>
    <w:uiPriority w:val="99"/>
    <w:qFormat/>
    <w:rsid w:val="007F737A"/>
    <w:pPr>
      <w:tabs>
        <w:tab w:val="center" w:pos="4252"/>
        <w:tab w:val="right" w:pos="8504"/>
      </w:tabs>
    </w:pPr>
    <w:rPr>
      <w:sz w:val="14"/>
    </w:rPr>
  </w:style>
  <w:style w:type="character" w:customStyle="1" w:styleId="PiedepginaCar">
    <w:name w:val="Pie de página Car"/>
    <w:aliases w:val="pie de página Car,Pie de página Car Car Car Car Car1,Pie de página Car Car Car Car Car Car,Pie de página Car Car Car Car Car Car Car Car,Pie de página1 Car,Referencia de Documento Car,Bas de page Car"/>
    <w:link w:val="Piedepgina"/>
    <w:rsid w:val="007F737A"/>
    <w:rPr>
      <w:rFonts w:ascii="Arial" w:eastAsia="Times New Roman" w:hAnsi="Arial" w:cs="Times New Roman"/>
      <w:sz w:val="14"/>
      <w:szCs w:val="24"/>
      <w:lang w:val="es-CO"/>
    </w:rPr>
  </w:style>
  <w:style w:type="character" w:styleId="Nmerodepgina">
    <w:name w:val="page number"/>
    <w:basedOn w:val="Fuentedeprrafopredeter"/>
    <w:rsid w:val="007F737A"/>
  </w:style>
  <w:style w:type="paragraph" w:styleId="TDC1">
    <w:name w:val="toc 1"/>
    <w:next w:val="Normal"/>
    <w:autoRedefine/>
    <w:uiPriority w:val="39"/>
    <w:qFormat/>
    <w:rsid w:val="00F70D4E"/>
    <w:pPr>
      <w:tabs>
        <w:tab w:val="left" w:pos="400"/>
        <w:tab w:val="right" w:leader="dot" w:pos="8789"/>
      </w:tabs>
      <w:spacing w:before="120" w:after="120"/>
    </w:pPr>
    <w:rPr>
      <w:rFonts w:eastAsia="Times New Roman" w:cs="Calibri"/>
      <w:bCs/>
      <w:caps/>
      <w:lang w:eastAsia="en-US"/>
    </w:rPr>
  </w:style>
  <w:style w:type="paragraph" w:customStyle="1" w:styleId="Titulo">
    <w:name w:val="Titulo"/>
    <w:basedOn w:val="Normal"/>
    <w:rsid w:val="007F737A"/>
    <w:pPr>
      <w:spacing w:before="960" w:after="440"/>
      <w:jc w:val="center"/>
    </w:pPr>
    <w:rPr>
      <w:b/>
      <w:caps/>
      <w:sz w:val="32"/>
      <w:lang w:val="en-US"/>
    </w:rPr>
  </w:style>
  <w:style w:type="paragraph" w:styleId="TDC2">
    <w:name w:val="toc 2"/>
    <w:next w:val="Normal"/>
    <w:autoRedefine/>
    <w:uiPriority w:val="39"/>
    <w:qFormat/>
    <w:rsid w:val="00F70D4E"/>
    <w:pPr>
      <w:tabs>
        <w:tab w:val="left" w:pos="800"/>
        <w:tab w:val="right" w:leader="dot" w:pos="8789"/>
      </w:tabs>
      <w:spacing w:before="180" w:after="140"/>
      <w:jc w:val="both"/>
    </w:pPr>
    <w:rPr>
      <w:rFonts w:eastAsia="Times New Roman" w:cs="Calibri"/>
      <w:lang w:eastAsia="en-US"/>
    </w:rPr>
  </w:style>
  <w:style w:type="paragraph" w:styleId="TDC3">
    <w:name w:val="toc 3"/>
    <w:next w:val="Normal"/>
    <w:autoRedefine/>
    <w:uiPriority w:val="39"/>
    <w:qFormat/>
    <w:rsid w:val="000E5C35"/>
    <w:rPr>
      <w:rFonts w:eastAsia="Times New Roman" w:cs="Calibri"/>
      <w:iCs/>
      <w:lang w:eastAsia="en-US"/>
    </w:rPr>
  </w:style>
  <w:style w:type="character" w:styleId="Hipervnculo">
    <w:name w:val="Hyperlink"/>
    <w:uiPriority w:val="99"/>
    <w:rsid w:val="007F737A"/>
    <w:rPr>
      <w:color w:val="0000FF"/>
      <w:u w:val="single"/>
    </w:rPr>
  </w:style>
  <w:style w:type="paragraph" w:styleId="Descripcin">
    <w:name w:val="caption"/>
    <w:aliases w:val="caption,Epígrafe Car61,Car,Figs y tabs,Tablas Car,Cuadro No,Epígrafe Car Car,Car Car Car Car Car,Car Car Car, Car Car Car Car Car,Car Car Car Car Car Car Car, Car Car Car Car Car1, Car Car Car Car Car Car,Car Car Car Car Car1, Car,Epígrafe1"/>
    <w:basedOn w:val="Normal"/>
    <w:next w:val="Ttulo20"/>
    <w:link w:val="DescripcinCar1"/>
    <w:uiPriority w:val="35"/>
    <w:unhideWhenUsed/>
    <w:qFormat/>
    <w:rsid w:val="00A92BE8"/>
    <w:pPr>
      <w:jc w:val="center"/>
    </w:pPr>
    <w:rPr>
      <w:bCs/>
      <w:szCs w:val="20"/>
    </w:rPr>
  </w:style>
  <w:style w:type="paragraph" w:customStyle="1" w:styleId="Ttulo20">
    <w:name w:val="Título2"/>
    <w:aliases w:val="Subtítulo2"/>
    <w:basedOn w:val="Normal"/>
    <w:next w:val="Normal"/>
    <w:autoRedefine/>
    <w:qFormat/>
    <w:rsid w:val="00E33471"/>
    <w:pPr>
      <w:spacing w:before="360" w:after="240"/>
      <w:outlineLvl w:val="1"/>
    </w:pPr>
    <w:rPr>
      <w:b/>
      <w:caps/>
      <w:szCs w:val="20"/>
    </w:rPr>
  </w:style>
  <w:style w:type="character" w:customStyle="1" w:styleId="DescripcinCar1">
    <w:name w:val="Descripción Car1"/>
    <w:aliases w:val="caption Car,Epígrafe Car61 Car,Car Car1,Figs y tabs Car1,Tablas Car Car1,Cuadro No Car1,Epígrafe Car Car Car1,Car Car Car Car Car Car1,Car Car Car Car1, Car Car Car Car Car Car2,Car Car Car Car Car Car Car Car1,Car Car Car Car Car1 Car"/>
    <w:link w:val="Descripcin"/>
    <w:qFormat/>
    <w:rsid w:val="004213DF"/>
    <w:rPr>
      <w:rFonts w:eastAsia="Times New Roman"/>
      <w:bCs/>
      <w:lang w:eastAsia="en-US"/>
    </w:rPr>
  </w:style>
  <w:style w:type="paragraph" w:styleId="Prrafodelista">
    <w:name w:val="List Paragraph"/>
    <w:aliases w:val="cuadro ghf1,PARRAFOS,Betulia Título 1,HOJA,Lista vistosa - Énfasis 11,Bolita,List Paragraph1,titulo 5,VIÑETA 2,RMSI bulle Style,Heading3,Bullet  Paragraph,BOLA,Párrafo de lista2,MIBEX B,BOLADEF,Viñeta 6,List Paragraph,Párrafo de lista3"/>
    <w:basedOn w:val="Normal"/>
    <w:link w:val="PrrafodelistaCar"/>
    <w:uiPriority w:val="34"/>
    <w:qFormat/>
    <w:rsid w:val="00D2372B"/>
    <w:pPr>
      <w:spacing w:after="200" w:line="276" w:lineRule="auto"/>
      <w:ind w:left="720"/>
      <w:contextualSpacing/>
      <w:jc w:val="left"/>
    </w:pPr>
    <w:rPr>
      <w:rFonts w:eastAsia="Calibri"/>
      <w:szCs w:val="22"/>
    </w:rPr>
  </w:style>
  <w:style w:type="character" w:customStyle="1" w:styleId="PrrafodelistaCar">
    <w:name w:val="Párrafo de lista Car"/>
    <w:aliases w:val="cuadro ghf1 Car,PARRAFOS Car,Betulia Título 1 Car,HOJA Car,Lista vistosa - Énfasis 11 Car,Bolita Car,List Paragraph1 Car,titulo 5 Car,VIÑETA 2 Car,RMSI bulle Style Car,Heading3 Car,Bullet  Paragraph Car,BOLA Car,MIBEX B Car"/>
    <w:link w:val="Prrafodelista"/>
    <w:uiPriority w:val="34"/>
    <w:qFormat/>
    <w:rsid w:val="004213DF"/>
    <w:rPr>
      <w:szCs w:val="22"/>
      <w:lang w:eastAsia="en-US"/>
    </w:rPr>
  </w:style>
  <w:style w:type="paragraph" w:styleId="Tabladeilustraciones">
    <w:name w:val="table of figures"/>
    <w:next w:val="Normal"/>
    <w:uiPriority w:val="99"/>
    <w:rsid w:val="008F22CC"/>
    <w:rPr>
      <w:rFonts w:eastAsia="Times New Roman" w:cs="Calibri"/>
      <w:szCs w:val="24"/>
      <w:lang w:eastAsia="en-US"/>
    </w:rPr>
  </w:style>
  <w:style w:type="paragraph" w:styleId="Saludo">
    <w:name w:val="Salutation"/>
    <w:basedOn w:val="Normal"/>
    <w:next w:val="Normal"/>
    <w:link w:val="SaludoCar"/>
    <w:uiPriority w:val="99"/>
    <w:unhideWhenUsed/>
    <w:rsid w:val="00694627"/>
  </w:style>
  <w:style w:type="character" w:customStyle="1" w:styleId="SaludoCar">
    <w:name w:val="Saludo Car"/>
    <w:link w:val="Saludo"/>
    <w:uiPriority w:val="99"/>
    <w:rsid w:val="00694627"/>
    <w:rPr>
      <w:rFonts w:ascii="Arial" w:eastAsia="Times New Roman" w:hAnsi="Arial"/>
      <w:szCs w:val="24"/>
      <w:lang w:val="es-CO" w:eastAsia="en-US"/>
    </w:rPr>
  </w:style>
  <w:style w:type="paragraph" w:styleId="Listaconvietas">
    <w:name w:val="List Bullet"/>
    <w:basedOn w:val="Normal"/>
    <w:uiPriority w:val="99"/>
    <w:unhideWhenUsed/>
    <w:rsid w:val="00694627"/>
    <w:pPr>
      <w:numPr>
        <w:numId w:val="2"/>
      </w:numPr>
      <w:contextualSpacing/>
    </w:pPr>
  </w:style>
  <w:style w:type="paragraph" w:styleId="Textoindependiente">
    <w:name w:val="Body Text"/>
    <w:basedOn w:val="Normal"/>
    <w:link w:val="TextoindependienteCar"/>
    <w:uiPriority w:val="99"/>
    <w:unhideWhenUsed/>
    <w:rsid w:val="00694627"/>
    <w:pPr>
      <w:spacing w:after="120"/>
    </w:pPr>
  </w:style>
  <w:style w:type="character" w:customStyle="1" w:styleId="TextoindependienteCar">
    <w:name w:val="Texto independiente Car"/>
    <w:link w:val="Textoindependiente"/>
    <w:uiPriority w:val="99"/>
    <w:rsid w:val="00694627"/>
    <w:rPr>
      <w:rFonts w:ascii="Arial" w:eastAsia="Times New Roman" w:hAnsi="Arial"/>
      <w:szCs w:val="24"/>
      <w:lang w:val="es-CO" w:eastAsia="en-US"/>
    </w:rPr>
  </w:style>
  <w:style w:type="paragraph" w:styleId="Sangradetextonormal">
    <w:name w:val="Body Text Indent"/>
    <w:basedOn w:val="Normal"/>
    <w:link w:val="SangradetextonormalCar"/>
    <w:uiPriority w:val="99"/>
    <w:unhideWhenUsed/>
    <w:rsid w:val="00694627"/>
    <w:pPr>
      <w:spacing w:after="120"/>
      <w:ind w:left="283"/>
    </w:pPr>
  </w:style>
  <w:style w:type="character" w:customStyle="1" w:styleId="SangradetextonormalCar">
    <w:name w:val="Sangría de texto normal Car"/>
    <w:link w:val="Sangradetextonormal"/>
    <w:uiPriority w:val="99"/>
    <w:semiHidden/>
    <w:rsid w:val="00694627"/>
    <w:rPr>
      <w:rFonts w:ascii="Arial" w:eastAsia="Times New Roman" w:hAnsi="Arial"/>
      <w:szCs w:val="24"/>
      <w:lang w:val="es-CO" w:eastAsia="en-US"/>
    </w:rPr>
  </w:style>
  <w:style w:type="paragraph" w:styleId="Textoindependienteprimerasangra2">
    <w:name w:val="Body Text First Indent 2"/>
    <w:basedOn w:val="Sangradetextonormal"/>
    <w:link w:val="Textoindependienteprimerasangra2Car"/>
    <w:uiPriority w:val="99"/>
    <w:unhideWhenUsed/>
    <w:rsid w:val="00694627"/>
    <w:pPr>
      <w:spacing w:after="140"/>
      <w:ind w:left="360" w:firstLine="360"/>
    </w:pPr>
  </w:style>
  <w:style w:type="character" w:customStyle="1" w:styleId="Textoindependienteprimerasangra2Car">
    <w:name w:val="Texto independiente primera sangría 2 Car"/>
    <w:link w:val="Textoindependienteprimerasangra2"/>
    <w:uiPriority w:val="99"/>
    <w:rsid w:val="00694627"/>
    <w:rPr>
      <w:rFonts w:ascii="Arial" w:eastAsia="Times New Roman" w:hAnsi="Arial"/>
      <w:szCs w:val="24"/>
      <w:lang w:val="es-CO" w:eastAsia="en-US"/>
    </w:rPr>
  </w:style>
  <w:style w:type="character" w:styleId="Hipervnculovisitado">
    <w:name w:val="FollowedHyperlink"/>
    <w:uiPriority w:val="99"/>
    <w:unhideWhenUsed/>
    <w:rsid w:val="00EE1F98"/>
    <w:rPr>
      <w:color w:val="800080"/>
      <w:u w:val="single"/>
    </w:rPr>
  </w:style>
  <w:style w:type="paragraph" w:customStyle="1" w:styleId="xl65">
    <w:name w:val="xl65"/>
    <w:basedOn w:val="Normal"/>
    <w:rsid w:val="00EE1F98"/>
    <w:pPr>
      <w:pBdr>
        <w:top w:val="single" w:sz="8" w:space="0" w:color="auto"/>
        <w:left w:val="single" w:sz="8" w:space="0" w:color="auto"/>
        <w:bottom w:val="dashed" w:sz="4"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66">
    <w:name w:val="xl66"/>
    <w:basedOn w:val="Normal"/>
    <w:rsid w:val="00EE1F98"/>
    <w:pPr>
      <w:pBdr>
        <w:top w:val="single" w:sz="8" w:space="0" w:color="auto"/>
        <w:left w:val="single" w:sz="8" w:space="0" w:color="auto"/>
        <w:bottom w:val="dashed" w:sz="4"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67">
    <w:name w:val="xl67"/>
    <w:basedOn w:val="Normal"/>
    <w:rsid w:val="00EE1F98"/>
    <w:pPr>
      <w:pBdr>
        <w:top w:val="single" w:sz="8" w:space="0" w:color="auto"/>
        <w:left w:val="single" w:sz="8" w:space="0" w:color="auto"/>
        <w:bottom w:val="dashed" w:sz="4" w:space="0" w:color="auto"/>
      </w:pBdr>
      <w:spacing w:before="100" w:beforeAutospacing="1" w:after="100" w:afterAutospacing="1"/>
      <w:jc w:val="center"/>
      <w:textAlignment w:val="center"/>
    </w:pPr>
    <w:rPr>
      <w:rFonts w:cs="Arial"/>
      <w:szCs w:val="20"/>
      <w:lang w:val="es-ES" w:eastAsia="es-ES"/>
    </w:rPr>
  </w:style>
  <w:style w:type="paragraph" w:customStyle="1" w:styleId="xl68">
    <w:name w:val="xl68"/>
    <w:basedOn w:val="Normal"/>
    <w:rsid w:val="00EE1F98"/>
    <w:pPr>
      <w:pBdr>
        <w:top w:val="dashed" w:sz="4" w:space="0" w:color="auto"/>
        <w:left w:val="single" w:sz="8" w:space="0" w:color="auto"/>
        <w:bottom w:val="dashed" w:sz="4"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69">
    <w:name w:val="xl69"/>
    <w:basedOn w:val="Normal"/>
    <w:rsid w:val="00EE1F98"/>
    <w:pPr>
      <w:pBdr>
        <w:top w:val="dashed" w:sz="4" w:space="0" w:color="auto"/>
        <w:left w:val="single" w:sz="8" w:space="0" w:color="auto"/>
        <w:bottom w:val="dashed" w:sz="4" w:space="0" w:color="auto"/>
        <w:right w:val="single" w:sz="8" w:space="0" w:color="auto"/>
      </w:pBdr>
      <w:spacing w:before="100" w:beforeAutospacing="1" w:after="100" w:afterAutospacing="1"/>
      <w:jc w:val="center"/>
    </w:pPr>
    <w:rPr>
      <w:rFonts w:cs="Arial"/>
      <w:szCs w:val="20"/>
      <w:lang w:val="es-ES" w:eastAsia="es-ES"/>
    </w:rPr>
  </w:style>
  <w:style w:type="paragraph" w:customStyle="1" w:styleId="xl70">
    <w:name w:val="xl70"/>
    <w:basedOn w:val="Normal"/>
    <w:rsid w:val="00EE1F98"/>
    <w:pPr>
      <w:pBdr>
        <w:top w:val="dashed" w:sz="4" w:space="0" w:color="auto"/>
        <w:left w:val="single" w:sz="8" w:space="0" w:color="auto"/>
        <w:bottom w:val="dashed" w:sz="4" w:space="0" w:color="auto"/>
      </w:pBdr>
      <w:spacing w:before="100" w:beforeAutospacing="1" w:after="100" w:afterAutospacing="1"/>
      <w:jc w:val="center"/>
    </w:pPr>
    <w:rPr>
      <w:rFonts w:cs="Arial"/>
      <w:szCs w:val="20"/>
      <w:lang w:val="es-ES" w:eastAsia="es-ES"/>
    </w:rPr>
  </w:style>
  <w:style w:type="paragraph" w:customStyle="1" w:styleId="xl71">
    <w:name w:val="xl71"/>
    <w:basedOn w:val="Normal"/>
    <w:rsid w:val="00EE1F98"/>
    <w:pPr>
      <w:pBdr>
        <w:top w:val="dashed" w:sz="4" w:space="0" w:color="auto"/>
        <w:left w:val="single" w:sz="8" w:space="0" w:color="auto"/>
        <w:bottom w:val="dashed" w:sz="4" w:space="0" w:color="auto"/>
        <w:right w:val="single" w:sz="8" w:space="0" w:color="auto"/>
      </w:pBdr>
      <w:spacing w:before="100" w:beforeAutospacing="1" w:after="100" w:afterAutospacing="1"/>
      <w:jc w:val="left"/>
      <w:textAlignment w:val="center"/>
    </w:pPr>
    <w:rPr>
      <w:rFonts w:cs="Arial"/>
      <w:szCs w:val="20"/>
      <w:lang w:val="es-ES" w:eastAsia="es-ES"/>
    </w:rPr>
  </w:style>
  <w:style w:type="paragraph" w:customStyle="1" w:styleId="xl72">
    <w:name w:val="xl72"/>
    <w:basedOn w:val="Normal"/>
    <w:rsid w:val="00EE1F98"/>
    <w:pPr>
      <w:pBdr>
        <w:top w:val="dashed" w:sz="4" w:space="0" w:color="auto"/>
        <w:left w:val="single" w:sz="8" w:space="0" w:color="auto"/>
        <w:bottom w:val="dashed" w:sz="4"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73">
    <w:name w:val="xl73"/>
    <w:basedOn w:val="Normal"/>
    <w:rsid w:val="00EE1F98"/>
    <w:pPr>
      <w:pBdr>
        <w:top w:val="dashed" w:sz="4" w:space="0" w:color="auto"/>
        <w:left w:val="single" w:sz="8" w:space="0" w:color="auto"/>
        <w:bottom w:val="dashed" w:sz="4" w:space="0" w:color="auto"/>
      </w:pBdr>
      <w:spacing w:before="100" w:beforeAutospacing="1" w:after="100" w:afterAutospacing="1"/>
      <w:jc w:val="center"/>
      <w:textAlignment w:val="center"/>
    </w:pPr>
    <w:rPr>
      <w:rFonts w:cs="Arial"/>
      <w:szCs w:val="20"/>
      <w:lang w:val="es-ES" w:eastAsia="es-ES"/>
    </w:rPr>
  </w:style>
  <w:style w:type="paragraph" w:customStyle="1" w:styleId="xl74">
    <w:name w:val="xl74"/>
    <w:basedOn w:val="Normal"/>
    <w:rsid w:val="00EE1F98"/>
    <w:pPr>
      <w:pBdr>
        <w:top w:val="dashed" w:sz="4" w:space="0" w:color="auto"/>
        <w:left w:val="single" w:sz="8" w:space="0" w:color="auto"/>
        <w:bottom w:val="dashed" w:sz="4" w:space="0" w:color="auto"/>
        <w:right w:val="single" w:sz="8" w:space="0" w:color="auto"/>
      </w:pBdr>
      <w:spacing w:before="100" w:beforeAutospacing="1" w:after="100" w:afterAutospacing="1"/>
      <w:jc w:val="center"/>
    </w:pPr>
    <w:rPr>
      <w:rFonts w:cs="Arial"/>
      <w:szCs w:val="20"/>
      <w:lang w:val="es-ES" w:eastAsia="es-ES"/>
    </w:rPr>
  </w:style>
  <w:style w:type="paragraph" w:customStyle="1" w:styleId="xl75">
    <w:name w:val="xl75"/>
    <w:basedOn w:val="Normal"/>
    <w:rsid w:val="00EE1F98"/>
    <w:pPr>
      <w:pBdr>
        <w:top w:val="dashed" w:sz="4" w:space="0" w:color="auto"/>
        <w:left w:val="single" w:sz="8" w:space="0" w:color="auto"/>
        <w:bottom w:val="dashed" w:sz="4" w:space="0" w:color="auto"/>
      </w:pBdr>
      <w:spacing w:before="100" w:beforeAutospacing="1" w:after="100" w:afterAutospacing="1"/>
      <w:jc w:val="center"/>
    </w:pPr>
    <w:rPr>
      <w:rFonts w:cs="Arial"/>
      <w:szCs w:val="20"/>
      <w:lang w:val="es-ES" w:eastAsia="es-ES"/>
    </w:rPr>
  </w:style>
  <w:style w:type="paragraph" w:customStyle="1" w:styleId="xl76">
    <w:name w:val="xl76"/>
    <w:basedOn w:val="Normal"/>
    <w:rsid w:val="00EE1F98"/>
    <w:pPr>
      <w:pBdr>
        <w:top w:val="dashed" w:sz="4" w:space="0" w:color="auto"/>
        <w:left w:val="single" w:sz="8" w:space="0" w:color="auto"/>
        <w:bottom w:val="dashed" w:sz="4" w:space="0" w:color="auto"/>
        <w:right w:val="single" w:sz="8" w:space="0" w:color="auto"/>
      </w:pBdr>
      <w:spacing w:before="100" w:beforeAutospacing="1" w:after="100" w:afterAutospacing="1"/>
      <w:jc w:val="left"/>
    </w:pPr>
    <w:rPr>
      <w:rFonts w:cs="Arial"/>
      <w:szCs w:val="20"/>
      <w:lang w:val="es-ES" w:eastAsia="es-ES"/>
    </w:rPr>
  </w:style>
  <w:style w:type="paragraph" w:customStyle="1" w:styleId="xl77">
    <w:name w:val="xl77"/>
    <w:basedOn w:val="Normal"/>
    <w:rsid w:val="00EE1F98"/>
    <w:pPr>
      <w:pBdr>
        <w:top w:val="single" w:sz="8" w:space="0" w:color="auto"/>
        <w:left w:val="single" w:sz="8" w:space="0" w:color="auto"/>
        <w:bottom w:val="dashed" w:sz="4" w:space="0" w:color="auto"/>
        <w:right w:val="single" w:sz="8" w:space="0" w:color="auto"/>
      </w:pBdr>
      <w:spacing w:before="100" w:beforeAutospacing="1" w:after="100" w:afterAutospacing="1"/>
      <w:jc w:val="left"/>
      <w:textAlignment w:val="center"/>
    </w:pPr>
    <w:rPr>
      <w:rFonts w:cs="Arial"/>
      <w:szCs w:val="20"/>
      <w:lang w:val="es-ES" w:eastAsia="es-ES"/>
    </w:rPr>
  </w:style>
  <w:style w:type="paragraph" w:customStyle="1" w:styleId="xl78">
    <w:name w:val="xl78"/>
    <w:basedOn w:val="Normal"/>
    <w:rsid w:val="00EE1F98"/>
    <w:pPr>
      <w:pBdr>
        <w:top w:val="single" w:sz="8" w:space="0" w:color="auto"/>
        <w:left w:val="single" w:sz="8" w:space="0" w:color="auto"/>
        <w:bottom w:val="dashed" w:sz="4" w:space="0" w:color="auto"/>
      </w:pBdr>
      <w:spacing w:before="100" w:beforeAutospacing="1" w:after="100" w:afterAutospacing="1"/>
      <w:jc w:val="center"/>
      <w:textAlignment w:val="center"/>
    </w:pPr>
    <w:rPr>
      <w:rFonts w:cs="Arial"/>
      <w:szCs w:val="20"/>
      <w:lang w:val="es-ES" w:eastAsia="es-ES"/>
    </w:rPr>
  </w:style>
  <w:style w:type="paragraph" w:customStyle="1" w:styleId="xl79">
    <w:name w:val="xl79"/>
    <w:basedOn w:val="Normal"/>
    <w:rsid w:val="00EE1F98"/>
    <w:pPr>
      <w:pBdr>
        <w:top w:val="single" w:sz="8" w:space="0" w:color="auto"/>
        <w:left w:val="single" w:sz="8" w:space="0" w:color="auto"/>
        <w:bottom w:val="dashed" w:sz="4" w:space="0" w:color="auto"/>
        <w:right w:val="single" w:sz="8" w:space="0" w:color="auto"/>
      </w:pBdr>
      <w:spacing w:before="100" w:beforeAutospacing="1" w:after="100" w:afterAutospacing="1"/>
      <w:jc w:val="left"/>
      <w:textAlignment w:val="center"/>
    </w:pPr>
    <w:rPr>
      <w:rFonts w:cs="Arial"/>
      <w:szCs w:val="20"/>
      <w:lang w:val="es-ES" w:eastAsia="es-ES"/>
    </w:rPr>
  </w:style>
  <w:style w:type="paragraph" w:customStyle="1" w:styleId="xl80">
    <w:name w:val="xl80"/>
    <w:basedOn w:val="Normal"/>
    <w:rsid w:val="00EE1F98"/>
    <w:pPr>
      <w:pBdr>
        <w:top w:val="dashed" w:sz="4" w:space="0" w:color="auto"/>
        <w:left w:val="single" w:sz="8" w:space="0" w:color="auto"/>
        <w:bottom w:val="dashed" w:sz="4" w:space="0" w:color="auto"/>
      </w:pBdr>
      <w:spacing w:before="100" w:beforeAutospacing="1" w:after="100" w:afterAutospacing="1"/>
      <w:jc w:val="center"/>
      <w:textAlignment w:val="center"/>
    </w:pPr>
    <w:rPr>
      <w:rFonts w:cs="Arial"/>
      <w:szCs w:val="20"/>
      <w:lang w:val="es-ES" w:eastAsia="es-ES"/>
    </w:rPr>
  </w:style>
  <w:style w:type="paragraph" w:customStyle="1" w:styleId="xl81">
    <w:name w:val="xl81"/>
    <w:basedOn w:val="Normal"/>
    <w:rsid w:val="00EE1F98"/>
    <w:pPr>
      <w:pBdr>
        <w:top w:val="dashed" w:sz="4" w:space="0" w:color="auto"/>
        <w:left w:val="single" w:sz="8" w:space="0" w:color="auto"/>
        <w:bottom w:val="dashed" w:sz="4" w:space="0" w:color="auto"/>
        <w:right w:val="single" w:sz="8" w:space="0" w:color="auto"/>
      </w:pBdr>
      <w:spacing w:before="100" w:beforeAutospacing="1" w:after="100" w:afterAutospacing="1"/>
      <w:jc w:val="left"/>
      <w:textAlignment w:val="center"/>
    </w:pPr>
    <w:rPr>
      <w:rFonts w:cs="Arial"/>
      <w:szCs w:val="20"/>
      <w:lang w:val="es-ES" w:eastAsia="es-ES"/>
    </w:rPr>
  </w:style>
  <w:style w:type="paragraph" w:customStyle="1" w:styleId="xl82">
    <w:name w:val="xl82"/>
    <w:basedOn w:val="Normal"/>
    <w:rsid w:val="00EE1F98"/>
    <w:pPr>
      <w:pBdr>
        <w:top w:val="single" w:sz="12" w:space="0" w:color="auto"/>
        <w:left w:val="single" w:sz="8" w:space="0" w:color="auto"/>
        <w:bottom w:val="single" w:sz="8" w:space="0" w:color="auto"/>
        <w:right w:val="single" w:sz="8" w:space="0" w:color="auto"/>
      </w:pBdr>
      <w:shd w:val="clear" w:color="000000" w:fill="C0C0C0"/>
      <w:spacing w:before="100" w:beforeAutospacing="1" w:after="100" w:afterAutospacing="1"/>
      <w:jc w:val="center"/>
    </w:pPr>
    <w:rPr>
      <w:rFonts w:cs="Arial"/>
      <w:b/>
      <w:bCs/>
      <w:szCs w:val="20"/>
      <w:lang w:val="es-ES" w:eastAsia="es-ES"/>
    </w:rPr>
  </w:style>
  <w:style w:type="paragraph" w:customStyle="1" w:styleId="xl83">
    <w:name w:val="xl83"/>
    <w:basedOn w:val="Normal"/>
    <w:rsid w:val="00EE1F98"/>
    <w:pPr>
      <w:pBdr>
        <w:left w:val="single" w:sz="8" w:space="0" w:color="auto"/>
      </w:pBdr>
      <w:shd w:val="clear" w:color="000000" w:fill="C0C0C0"/>
      <w:spacing w:before="100" w:beforeAutospacing="1" w:after="100" w:afterAutospacing="1"/>
      <w:jc w:val="left"/>
    </w:pPr>
    <w:rPr>
      <w:rFonts w:cs="Arial"/>
      <w:b/>
      <w:bCs/>
      <w:szCs w:val="20"/>
      <w:lang w:val="es-ES" w:eastAsia="es-ES"/>
    </w:rPr>
  </w:style>
  <w:style w:type="paragraph" w:customStyle="1" w:styleId="xl84">
    <w:name w:val="xl84"/>
    <w:basedOn w:val="Normal"/>
    <w:rsid w:val="00EE1F98"/>
    <w:pPr>
      <w:shd w:val="clear" w:color="000000" w:fill="C0C0C0"/>
      <w:spacing w:before="100" w:beforeAutospacing="1" w:after="100" w:afterAutospacing="1"/>
      <w:jc w:val="left"/>
      <w:textAlignment w:val="center"/>
    </w:pPr>
    <w:rPr>
      <w:rFonts w:cs="Arial"/>
      <w:b/>
      <w:bCs/>
      <w:sz w:val="32"/>
      <w:szCs w:val="32"/>
      <w:lang w:val="es-ES" w:eastAsia="es-ES"/>
    </w:rPr>
  </w:style>
  <w:style w:type="paragraph" w:customStyle="1" w:styleId="xl85">
    <w:name w:val="xl85"/>
    <w:basedOn w:val="Normal"/>
    <w:rsid w:val="00EE1F98"/>
    <w:pPr>
      <w:shd w:val="clear" w:color="000000" w:fill="C0C0C0"/>
      <w:spacing w:before="100" w:beforeAutospacing="1" w:after="100" w:afterAutospacing="1"/>
      <w:jc w:val="left"/>
    </w:pPr>
    <w:rPr>
      <w:rFonts w:ascii="Times New Roman" w:hAnsi="Times New Roman"/>
      <w:sz w:val="24"/>
      <w:lang w:val="es-ES" w:eastAsia="es-ES"/>
    </w:rPr>
  </w:style>
  <w:style w:type="paragraph" w:customStyle="1" w:styleId="xl86">
    <w:name w:val="xl86"/>
    <w:basedOn w:val="Normal"/>
    <w:rsid w:val="00EE1F98"/>
    <w:pPr>
      <w:shd w:val="clear" w:color="000000" w:fill="C0C0C0"/>
      <w:spacing w:before="100" w:beforeAutospacing="1" w:after="100" w:afterAutospacing="1"/>
      <w:jc w:val="left"/>
    </w:pPr>
    <w:rPr>
      <w:rFonts w:ascii="Times New Roman" w:hAnsi="Times New Roman"/>
      <w:sz w:val="24"/>
      <w:lang w:val="es-ES" w:eastAsia="es-ES"/>
    </w:rPr>
  </w:style>
  <w:style w:type="paragraph" w:customStyle="1" w:styleId="xl87">
    <w:name w:val="xl87"/>
    <w:basedOn w:val="Normal"/>
    <w:rsid w:val="00EE1F98"/>
    <w:pPr>
      <w:pBdr>
        <w:right w:val="single" w:sz="4" w:space="0" w:color="auto"/>
      </w:pBdr>
      <w:shd w:val="clear" w:color="000000" w:fill="C0C0C0"/>
      <w:spacing w:before="100" w:beforeAutospacing="1" w:after="100" w:afterAutospacing="1"/>
      <w:jc w:val="left"/>
    </w:pPr>
    <w:rPr>
      <w:rFonts w:cs="Arial"/>
      <w:b/>
      <w:bCs/>
      <w:szCs w:val="20"/>
      <w:lang w:val="es-ES" w:eastAsia="es-ES"/>
    </w:rPr>
  </w:style>
  <w:style w:type="paragraph" w:customStyle="1" w:styleId="xl88">
    <w:name w:val="xl88"/>
    <w:basedOn w:val="Normal"/>
    <w:rsid w:val="00EE1F98"/>
    <w:pPr>
      <w:pBdr>
        <w:left w:val="single" w:sz="4" w:space="0" w:color="auto"/>
        <w:right w:val="single" w:sz="4" w:space="0" w:color="auto"/>
      </w:pBdr>
      <w:shd w:val="clear" w:color="000000" w:fill="C0C0C0"/>
      <w:spacing w:before="100" w:beforeAutospacing="1" w:after="100" w:afterAutospacing="1"/>
      <w:jc w:val="left"/>
    </w:pPr>
    <w:rPr>
      <w:rFonts w:cs="Arial"/>
      <w:b/>
      <w:bCs/>
      <w:szCs w:val="20"/>
      <w:lang w:val="es-ES" w:eastAsia="es-ES"/>
    </w:rPr>
  </w:style>
  <w:style w:type="paragraph" w:customStyle="1" w:styleId="xl89">
    <w:name w:val="xl89"/>
    <w:basedOn w:val="Normal"/>
    <w:rsid w:val="00EE1F98"/>
    <w:pPr>
      <w:pBdr>
        <w:right w:val="single" w:sz="8" w:space="0" w:color="auto"/>
      </w:pBdr>
      <w:shd w:val="clear" w:color="000000" w:fill="C0C0C0"/>
      <w:spacing w:before="100" w:beforeAutospacing="1" w:after="100" w:afterAutospacing="1"/>
      <w:jc w:val="left"/>
    </w:pPr>
    <w:rPr>
      <w:rFonts w:ascii="Times New Roman" w:hAnsi="Times New Roman"/>
      <w:sz w:val="24"/>
      <w:lang w:val="es-ES" w:eastAsia="es-ES"/>
    </w:rPr>
  </w:style>
  <w:style w:type="paragraph" w:customStyle="1" w:styleId="xl90">
    <w:name w:val="xl90"/>
    <w:basedOn w:val="Normal"/>
    <w:rsid w:val="00EE1F98"/>
    <w:pPr>
      <w:pBdr>
        <w:top w:val="single" w:sz="8" w:space="0" w:color="auto"/>
        <w:left w:val="single" w:sz="4" w:space="0" w:color="auto"/>
        <w:bottom w:val="single" w:sz="4" w:space="0" w:color="auto"/>
      </w:pBdr>
      <w:shd w:val="clear" w:color="000000" w:fill="C0C0C0"/>
      <w:spacing w:before="100" w:beforeAutospacing="1" w:after="100" w:afterAutospacing="1"/>
      <w:jc w:val="left"/>
      <w:textAlignment w:val="center"/>
    </w:pPr>
    <w:rPr>
      <w:rFonts w:cs="Arial"/>
      <w:b/>
      <w:bCs/>
      <w:sz w:val="16"/>
      <w:szCs w:val="16"/>
      <w:lang w:val="es-ES" w:eastAsia="es-ES"/>
    </w:rPr>
  </w:style>
  <w:style w:type="paragraph" w:customStyle="1" w:styleId="xl91">
    <w:name w:val="xl91"/>
    <w:basedOn w:val="Normal"/>
    <w:rsid w:val="00EE1F98"/>
    <w:pPr>
      <w:pBdr>
        <w:top w:val="single" w:sz="8" w:space="0" w:color="auto"/>
        <w:left w:val="single" w:sz="4" w:space="0" w:color="auto"/>
        <w:bottom w:val="single" w:sz="4" w:space="0" w:color="auto"/>
        <w:right w:val="single" w:sz="8" w:space="0" w:color="auto"/>
      </w:pBdr>
      <w:shd w:val="clear" w:color="000000" w:fill="C0C0C0"/>
      <w:spacing w:before="100" w:beforeAutospacing="1" w:after="100" w:afterAutospacing="1"/>
      <w:jc w:val="left"/>
      <w:textAlignment w:val="center"/>
    </w:pPr>
    <w:rPr>
      <w:rFonts w:cs="Arial"/>
      <w:b/>
      <w:bCs/>
      <w:sz w:val="16"/>
      <w:szCs w:val="16"/>
      <w:lang w:val="es-ES" w:eastAsia="es-ES"/>
    </w:rPr>
  </w:style>
  <w:style w:type="paragraph" w:customStyle="1" w:styleId="xl92">
    <w:name w:val="xl92"/>
    <w:basedOn w:val="Normal"/>
    <w:rsid w:val="00EE1F98"/>
    <w:pPr>
      <w:pBdr>
        <w:left w:val="single" w:sz="4" w:space="0" w:color="auto"/>
        <w:bottom w:val="single" w:sz="8" w:space="0" w:color="auto"/>
      </w:pBdr>
      <w:shd w:val="clear" w:color="000000" w:fill="C0C0C0"/>
      <w:spacing w:before="100" w:beforeAutospacing="1" w:after="100" w:afterAutospacing="1"/>
      <w:jc w:val="center"/>
      <w:textAlignment w:val="center"/>
    </w:pPr>
    <w:rPr>
      <w:rFonts w:cs="Arial"/>
      <w:b/>
      <w:bCs/>
      <w:sz w:val="16"/>
      <w:szCs w:val="16"/>
      <w:lang w:val="es-ES" w:eastAsia="es-ES"/>
    </w:rPr>
  </w:style>
  <w:style w:type="paragraph" w:customStyle="1" w:styleId="xl93">
    <w:name w:val="xl93"/>
    <w:basedOn w:val="Normal"/>
    <w:rsid w:val="00EE1F98"/>
    <w:pPr>
      <w:pBdr>
        <w:left w:val="single" w:sz="4" w:space="0" w:color="auto"/>
        <w:bottom w:val="single" w:sz="8" w:space="0" w:color="auto"/>
        <w:right w:val="single" w:sz="8" w:space="0" w:color="auto"/>
      </w:pBdr>
      <w:shd w:val="clear" w:color="000000" w:fill="C0C0C0"/>
      <w:spacing w:before="100" w:beforeAutospacing="1" w:after="100" w:afterAutospacing="1"/>
      <w:jc w:val="center"/>
      <w:textAlignment w:val="center"/>
    </w:pPr>
    <w:rPr>
      <w:rFonts w:cs="Arial"/>
      <w:b/>
      <w:bCs/>
      <w:sz w:val="16"/>
      <w:szCs w:val="16"/>
      <w:lang w:val="es-ES" w:eastAsia="es-ES"/>
    </w:rPr>
  </w:style>
  <w:style w:type="paragraph" w:customStyle="1" w:styleId="xl94">
    <w:name w:val="xl94"/>
    <w:basedOn w:val="Normal"/>
    <w:rsid w:val="00EE1F98"/>
    <w:pPr>
      <w:pBdr>
        <w:left w:val="single" w:sz="4" w:space="0" w:color="auto"/>
        <w:bottom w:val="single" w:sz="8" w:space="0" w:color="auto"/>
      </w:pBdr>
      <w:shd w:val="clear" w:color="000000" w:fill="C0C0C0"/>
      <w:spacing w:before="100" w:beforeAutospacing="1" w:after="100" w:afterAutospacing="1"/>
      <w:jc w:val="center"/>
      <w:textAlignment w:val="center"/>
    </w:pPr>
    <w:rPr>
      <w:rFonts w:cs="Arial"/>
      <w:b/>
      <w:bCs/>
      <w:sz w:val="18"/>
      <w:szCs w:val="18"/>
      <w:lang w:val="es-ES" w:eastAsia="es-ES"/>
    </w:rPr>
  </w:style>
  <w:style w:type="paragraph" w:customStyle="1" w:styleId="xl95">
    <w:name w:val="xl95"/>
    <w:basedOn w:val="Normal"/>
    <w:rsid w:val="00EE1F98"/>
    <w:pPr>
      <w:pBdr>
        <w:left w:val="single" w:sz="4" w:space="0" w:color="auto"/>
        <w:bottom w:val="single" w:sz="8" w:space="0" w:color="auto"/>
        <w:right w:val="single" w:sz="8" w:space="0" w:color="auto"/>
      </w:pBdr>
      <w:shd w:val="clear" w:color="000000" w:fill="C0C0C0"/>
      <w:spacing w:before="100" w:beforeAutospacing="1" w:after="100" w:afterAutospacing="1"/>
      <w:jc w:val="center"/>
      <w:textAlignment w:val="center"/>
    </w:pPr>
    <w:rPr>
      <w:rFonts w:cs="Arial"/>
      <w:b/>
      <w:bCs/>
      <w:sz w:val="18"/>
      <w:szCs w:val="18"/>
      <w:lang w:val="es-ES" w:eastAsia="es-ES"/>
    </w:rPr>
  </w:style>
  <w:style w:type="paragraph" w:customStyle="1" w:styleId="xl96">
    <w:name w:val="xl96"/>
    <w:basedOn w:val="Normal"/>
    <w:rsid w:val="00EE1F98"/>
    <w:pPr>
      <w:pBdr>
        <w:top w:val="single" w:sz="4" w:space="0" w:color="auto"/>
        <w:left w:val="single" w:sz="8" w:space="0" w:color="auto"/>
        <w:bottom w:val="single" w:sz="8" w:space="0" w:color="auto"/>
        <w:right w:val="single" w:sz="4" w:space="0" w:color="auto"/>
      </w:pBdr>
      <w:shd w:val="clear" w:color="000000" w:fill="C0C0C0"/>
      <w:spacing w:before="100" w:beforeAutospacing="1" w:after="100" w:afterAutospacing="1"/>
      <w:jc w:val="center"/>
      <w:textAlignment w:val="center"/>
    </w:pPr>
    <w:rPr>
      <w:rFonts w:cs="Arial"/>
      <w:b/>
      <w:bCs/>
      <w:sz w:val="18"/>
      <w:szCs w:val="18"/>
      <w:lang w:val="es-ES" w:eastAsia="es-ES"/>
    </w:rPr>
  </w:style>
  <w:style w:type="paragraph" w:customStyle="1" w:styleId="xl97">
    <w:name w:val="xl97"/>
    <w:basedOn w:val="Normal"/>
    <w:rsid w:val="00EE1F98"/>
    <w:pPr>
      <w:pBdr>
        <w:top w:val="single" w:sz="4" w:space="0" w:color="auto"/>
        <w:left w:val="single" w:sz="4" w:space="0" w:color="auto"/>
        <w:bottom w:val="single" w:sz="8" w:space="0" w:color="auto"/>
        <w:right w:val="single" w:sz="4" w:space="0" w:color="auto"/>
      </w:pBdr>
      <w:shd w:val="clear" w:color="000000" w:fill="C0C0C0"/>
      <w:spacing w:before="100" w:beforeAutospacing="1" w:after="100" w:afterAutospacing="1"/>
      <w:jc w:val="center"/>
      <w:textAlignment w:val="center"/>
    </w:pPr>
    <w:rPr>
      <w:rFonts w:cs="Arial"/>
      <w:b/>
      <w:bCs/>
      <w:sz w:val="18"/>
      <w:szCs w:val="18"/>
      <w:lang w:val="es-ES" w:eastAsia="es-ES"/>
    </w:rPr>
  </w:style>
  <w:style w:type="paragraph" w:customStyle="1" w:styleId="xl98">
    <w:name w:val="xl98"/>
    <w:basedOn w:val="Normal"/>
    <w:rsid w:val="00EE1F98"/>
    <w:pPr>
      <w:pBdr>
        <w:top w:val="single" w:sz="4" w:space="0" w:color="auto"/>
        <w:left w:val="single" w:sz="4" w:space="0" w:color="auto"/>
        <w:bottom w:val="single" w:sz="8" w:space="0" w:color="auto"/>
        <w:right w:val="single" w:sz="8" w:space="0" w:color="auto"/>
      </w:pBdr>
      <w:shd w:val="clear" w:color="000000" w:fill="C0C0C0"/>
      <w:spacing w:before="100" w:beforeAutospacing="1" w:after="100" w:afterAutospacing="1"/>
      <w:jc w:val="center"/>
      <w:textAlignment w:val="center"/>
    </w:pPr>
    <w:rPr>
      <w:rFonts w:cs="Arial"/>
      <w:b/>
      <w:bCs/>
      <w:sz w:val="16"/>
      <w:szCs w:val="16"/>
      <w:lang w:val="es-ES" w:eastAsia="es-ES"/>
    </w:rPr>
  </w:style>
  <w:style w:type="paragraph" w:customStyle="1" w:styleId="xl99">
    <w:name w:val="xl99"/>
    <w:basedOn w:val="Normal"/>
    <w:rsid w:val="00EE1F98"/>
    <w:pPr>
      <w:pBdr>
        <w:left w:val="single" w:sz="8" w:space="0" w:color="auto"/>
        <w:bottom w:val="dashed" w:sz="4" w:space="0" w:color="auto"/>
        <w:right w:val="single" w:sz="8" w:space="0" w:color="auto"/>
      </w:pBdr>
      <w:spacing w:before="100" w:beforeAutospacing="1" w:after="100" w:afterAutospacing="1"/>
      <w:jc w:val="center"/>
    </w:pPr>
    <w:rPr>
      <w:rFonts w:cs="Arial"/>
      <w:szCs w:val="20"/>
      <w:lang w:val="es-ES" w:eastAsia="es-ES"/>
    </w:rPr>
  </w:style>
  <w:style w:type="paragraph" w:customStyle="1" w:styleId="xl100">
    <w:name w:val="xl100"/>
    <w:basedOn w:val="Normal"/>
    <w:rsid w:val="00EE1F98"/>
    <w:pPr>
      <w:pBdr>
        <w:left w:val="single" w:sz="8" w:space="0" w:color="auto"/>
        <w:bottom w:val="dashed" w:sz="4"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01">
    <w:name w:val="xl101"/>
    <w:basedOn w:val="Normal"/>
    <w:rsid w:val="00EE1F98"/>
    <w:pPr>
      <w:pBdr>
        <w:left w:val="single" w:sz="8" w:space="0" w:color="auto"/>
        <w:bottom w:val="dashed" w:sz="4" w:space="0" w:color="auto"/>
      </w:pBdr>
      <w:spacing w:before="100" w:beforeAutospacing="1" w:after="100" w:afterAutospacing="1"/>
      <w:jc w:val="center"/>
    </w:pPr>
    <w:rPr>
      <w:rFonts w:cs="Arial"/>
      <w:szCs w:val="20"/>
      <w:lang w:val="es-ES" w:eastAsia="es-ES"/>
    </w:rPr>
  </w:style>
  <w:style w:type="paragraph" w:customStyle="1" w:styleId="xl102">
    <w:name w:val="xl102"/>
    <w:basedOn w:val="Normal"/>
    <w:rsid w:val="00EE1F98"/>
    <w:pPr>
      <w:pBdr>
        <w:left w:val="single" w:sz="8" w:space="0" w:color="auto"/>
        <w:bottom w:val="dashed" w:sz="4" w:space="0" w:color="auto"/>
        <w:right w:val="single" w:sz="8" w:space="0" w:color="auto"/>
      </w:pBdr>
      <w:spacing w:before="100" w:beforeAutospacing="1" w:after="100" w:afterAutospacing="1"/>
      <w:jc w:val="left"/>
      <w:textAlignment w:val="center"/>
    </w:pPr>
    <w:rPr>
      <w:rFonts w:cs="Arial"/>
      <w:szCs w:val="20"/>
      <w:lang w:val="es-ES" w:eastAsia="es-ES"/>
    </w:rPr>
  </w:style>
  <w:style w:type="paragraph" w:customStyle="1" w:styleId="xl103">
    <w:name w:val="xl103"/>
    <w:basedOn w:val="Normal"/>
    <w:rsid w:val="00EE1F98"/>
    <w:pPr>
      <w:pBdr>
        <w:left w:val="single" w:sz="8" w:space="0" w:color="auto"/>
        <w:bottom w:val="dashed" w:sz="4"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04">
    <w:name w:val="xl104"/>
    <w:basedOn w:val="Normal"/>
    <w:rsid w:val="00EE1F98"/>
    <w:pPr>
      <w:pBdr>
        <w:left w:val="single" w:sz="8" w:space="0" w:color="auto"/>
        <w:bottom w:val="dashed" w:sz="4" w:space="0" w:color="auto"/>
      </w:pBdr>
      <w:spacing w:before="100" w:beforeAutospacing="1" w:after="100" w:afterAutospacing="1"/>
      <w:jc w:val="center"/>
      <w:textAlignment w:val="center"/>
    </w:pPr>
    <w:rPr>
      <w:rFonts w:cs="Arial"/>
      <w:szCs w:val="20"/>
      <w:lang w:val="es-ES" w:eastAsia="es-ES"/>
    </w:rPr>
  </w:style>
  <w:style w:type="paragraph" w:customStyle="1" w:styleId="xl105">
    <w:name w:val="xl105"/>
    <w:basedOn w:val="Normal"/>
    <w:rsid w:val="00EE1F98"/>
    <w:pPr>
      <w:pBdr>
        <w:left w:val="single" w:sz="8" w:space="0" w:color="auto"/>
        <w:bottom w:val="dashed" w:sz="4" w:space="0" w:color="auto"/>
        <w:right w:val="single" w:sz="8" w:space="0" w:color="auto"/>
      </w:pBdr>
      <w:spacing w:before="100" w:beforeAutospacing="1" w:after="100" w:afterAutospacing="1"/>
      <w:jc w:val="center"/>
    </w:pPr>
    <w:rPr>
      <w:rFonts w:cs="Arial"/>
      <w:szCs w:val="20"/>
      <w:lang w:val="es-ES" w:eastAsia="es-ES"/>
    </w:rPr>
  </w:style>
  <w:style w:type="paragraph" w:customStyle="1" w:styleId="xl106">
    <w:name w:val="xl106"/>
    <w:basedOn w:val="Normal"/>
    <w:rsid w:val="00EE1F98"/>
    <w:pPr>
      <w:pBdr>
        <w:left w:val="single" w:sz="8" w:space="0" w:color="auto"/>
        <w:bottom w:val="dashed" w:sz="4" w:space="0" w:color="auto"/>
      </w:pBdr>
      <w:spacing w:before="100" w:beforeAutospacing="1" w:after="100" w:afterAutospacing="1"/>
      <w:jc w:val="center"/>
    </w:pPr>
    <w:rPr>
      <w:rFonts w:cs="Arial"/>
      <w:szCs w:val="20"/>
      <w:lang w:val="es-ES" w:eastAsia="es-ES"/>
    </w:rPr>
  </w:style>
  <w:style w:type="paragraph" w:customStyle="1" w:styleId="xl107">
    <w:name w:val="xl107"/>
    <w:basedOn w:val="Normal"/>
    <w:rsid w:val="00EE1F98"/>
    <w:pPr>
      <w:pBdr>
        <w:left w:val="single" w:sz="8" w:space="0" w:color="auto"/>
        <w:bottom w:val="dashed" w:sz="4" w:space="0" w:color="auto"/>
        <w:right w:val="single" w:sz="8" w:space="0" w:color="auto"/>
      </w:pBdr>
      <w:spacing w:before="100" w:beforeAutospacing="1" w:after="100" w:afterAutospacing="1"/>
      <w:jc w:val="left"/>
    </w:pPr>
    <w:rPr>
      <w:rFonts w:cs="Arial"/>
      <w:szCs w:val="20"/>
      <w:lang w:val="es-ES" w:eastAsia="es-ES"/>
    </w:rPr>
  </w:style>
  <w:style w:type="paragraph" w:customStyle="1" w:styleId="xl108">
    <w:name w:val="xl108"/>
    <w:basedOn w:val="Normal"/>
    <w:rsid w:val="00EE1F98"/>
    <w:pPr>
      <w:pBdr>
        <w:top w:val="dashed"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09">
    <w:name w:val="xl109"/>
    <w:basedOn w:val="Normal"/>
    <w:rsid w:val="00EE1F98"/>
    <w:pPr>
      <w:pBdr>
        <w:top w:val="dashed"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10">
    <w:name w:val="xl110"/>
    <w:basedOn w:val="Normal"/>
    <w:rsid w:val="00EE1F98"/>
    <w:pPr>
      <w:pBdr>
        <w:top w:val="dashed" w:sz="4" w:space="0" w:color="auto"/>
        <w:left w:val="single" w:sz="8" w:space="0" w:color="auto"/>
        <w:bottom w:val="single" w:sz="8" w:space="0" w:color="auto"/>
      </w:pBdr>
      <w:spacing w:before="100" w:beforeAutospacing="1" w:after="100" w:afterAutospacing="1"/>
      <w:jc w:val="center"/>
    </w:pPr>
    <w:rPr>
      <w:rFonts w:cs="Arial"/>
      <w:szCs w:val="20"/>
      <w:lang w:val="es-ES" w:eastAsia="es-ES"/>
    </w:rPr>
  </w:style>
  <w:style w:type="paragraph" w:customStyle="1" w:styleId="xl111">
    <w:name w:val="xl111"/>
    <w:basedOn w:val="Normal"/>
    <w:rsid w:val="00EE1F98"/>
    <w:pPr>
      <w:pBdr>
        <w:top w:val="dashed" w:sz="4" w:space="0" w:color="auto"/>
        <w:left w:val="single" w:sz="8" w:space="0" w:color="auto"/>
        <w:bottom w:val="single" w:sz="8" w:space="0" w:color="auto"/>
        <w:right w:val="single" w:sz="8" w:space="0" w:color="auto"/>
      </w:pBdr>
      <w:spacing w:before="100" w:beforeAutospacing="1" w:after="100" w:afterAutospacing="1"/>
      <w:jc w:val="left"/>
      <w:textAlignment w:val="center"/>
    </w:pPr>
    <w:rPr>
      <w:rFonts w:cs="Arial"/>
      <w:szCs w:val="20"/>
      <w:lang w:val="es-ES" w:eastAsia="es-ES"/>
    </w:rPr>
  </w:style>
  <w:style w:type="paragraph" w:customStyle="1" w:styleId="xl112">
    <w:name w:val="xl112"/>
    <w:basedOn w:val="Normal"/>
    <w:rsid w:val="00EE1F98"/>
    <w:pPr>
      <w:pBdr>
        <w:top w:val="dashed" w:sz="4" w:space="0" w:color="auto"/>
        <w:left w:val="single" w:sz="8" w:space="0" w:color="auto"/>
        <w:bottom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13">
    <w:name w:val="xl113"/>
    <w:basedOn w:val="Normal"/>
    <w:rsid w:val="00EE1F98"/>
    <w:pPr>
      <w:pBdr>
        <w:top w:val="dashed" w:sz="4" w:space="0" w:color="auto"/>
        <w:left w:val="single" w:sz="8" w:space="0" w:color="auto"/>
        <w:bottom w:val="single" w:sz="8" w:space="0" w:color="auto"/>
        <w:right w:val="single" w:sz="8" w:space="0" w:color="auto"/>
      </w:pBdr>
      <w:spacing w:before="100" w:beforeAutospacing="1" w:after="100" w:afterAutospacing="1"/>
      <w:jc w:val="center"/>
    </w:pPr>
    <w:rPr>
      <w:rFonts w:cs="Arial"/>
      <w:szCs w:val="20"/>
      <w:lang w:val="es-ES" w:eastAsia="es-ES"/>
    </w:rPr>
  </w:style>
  <w:style w:type="paragraph" w:customStyle="1" w:styleId="xl114">
    <w:name w:val="xl114"/>
    <w:basedOn w:val="Normal"/>
    <w:rsid w:val="00EE1F98"/>
    <w:pPr>
      <w:pBdr>
        <w:top w:val="dashed" w:sz="4" w:space="0" w:color="auto"/>
        <w:left w:val="single" w:sz="8" w:space="0" w:color="auto"/>
        <w:bottom w:val="single" w:sz="8" w:space="0" w:color="auto"/>
      </w:pBdr>
      <w:spacing w:before="100" w:beforeAutospacing="1" w:after="100" w:afterAutospacing="1"/>
      <w:jc w:val="center"/>
    </w:pPr>
    <w:rPr>
      <w:rFonts w:cs="Arial"/>
      <w:szCs w:val="20"/>
      <w:lang w:val="es-ES" w:eastAsia="es-ES"/>
    </w:rPr>
  </w:style>
  <w:style w:type="paragraph" w:customStyle="1" w:styleId="xl115">
    <w:name w:val="xl115"/>
    <w:basedOn w:val="Normal"/>
    <w:rsid w:val="00EE1F98"/>
    <w:pPr>
      <w:pBdr>
        <w:top w:val="dashed" w:sz="4" w:space="0" w:color="auto"/>
        <w:left w:val="single" w:sz="8" w:space="0" w:color="auto"/>
        <w:bottom w:val="single" w:sz="8" w:space="0" w:color="auto"/>
        <w:right w:val="single" w:sz="8" w:space="0" w:color="auto"/>
      </w:pBdr>
      <w:spacing w:before="100" w:beforeAutospacing="1" w:after="100" w:afterAutospacing="1"/>
      <w:jc w:val="left"/>
    </w:pPr>
    <w:rPr>
      <w:rFonts w:cs="Arial"/>
      <w:szCs w:val="20"/>
      <w:lang w:val="es-ES" w:eastAsia="es-ES"/>
    </w:rPr>
  </w:style>
  <w:style w:type="paragraph" w:customStyle="1" w:styleId="xl116">
    <w:name w:val="xl116"/>
    <w:basedOn w:val="Normal"/>
    <w:rsid w:val="00EE1F98"/>
    <w:pPr>
      <w:pBdr>
        <w:top w:val="dashed" w:sz="4" w:space="0" w:color="auto"/>
        <w:left w:val="single" w:sz="8" w:space="0" w:color="auto"/>
        <w:bottom w:val="single" w:sz="8" w:space="0" w:color="auto"/>
        <w:right w:val="single" w:sz="8" w:space="0" w:color="auto"/>
      </w:pBdr>
      <w:spacing w:before="100" w:beforeAutospacing="1" w:after="100" w:afterAutospacing="1"/>
      <w:jc w:val="center"/>
    </w:pPr>
    <w:rPr>
      <w:rFonts w:cs="Arial"/>
      <w:szCs w:val="20"/>
      <w:lang w:val="es-ES" w:eastAsia="es-ES"/>
    </w:rPr>
  </w:style>
  <w:style w:type="paragraph" w:customStyle="1" w:styleId="xl117">
    <w:name w:val="xl117"/>
    <w:basedOn w:val="Normal"/>
    <w:rsid w:val="00EE1F98"/>
    <w:pPr>
      <w:pBdr>
        <w:top w:val="dashed" w:sz="4" w:space="0" w:color="auto"/>
        <w:left w:val="single" w:sz="8" w:space="0" w:color="auto"/>
        <w:right w:val="single" w:sz="8" w:space="0" w:color="auto"/>
      </w:pBdr>
      <w:spacing w:before="100" w:beforeAutospacing="1" w:after="100" w:afterAutospacing="1"/>
      <w:jc w:val="center"/>
    </w:pPr>
    <w:rPr>
      <w:rFonts w:cs="Arial"/>
      <w:szCs w:val="20"/>
      <w:lang w:val="es-ES" w:eastAsia="es-ES"/>
    </w:rPr>
  </w:style>
  <w:style w:type="paragraph" w:customStyle="1" w:styleId="xl118">
    <w:name w:val="xl118"/>
    <w:basedOn w:val="Normal"/>
    <w:rsid w:val="00EE1F98"/>
    <w:pPr>
      <w:pBdr>
        <w:top w:val="dashed" w:sz="4" w:space="0" w:color="auto"/>
        <w:left w:val="single" w:sz="8"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19">
    <w:name w:val="xl119"/>
    <w:basedOn w:val="Normal"/>
    <w:rsid w:val="00EE1F98"/>
    <w:pPr>
      <w:pBdr>
        <w:top w:val="dashed" w:sz="4" w:space="0" w:color="auto"/>
        <w:left w:val="single" w:sz="8"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20">
    <w:name w:val="xl120"/>
    <w:basedOn w:val="Normal"/>
    <w:rsid w:val="00EE1F98"/>
    <w:pPr>
      <w:pBdr>
        <w:top w:val="dashed" w:sz="4" w:space="0" w:color="auto"/>
        <w:left w:val="single" w:sz="8" w:space="0" w:color="auto"/>
      </w:pBdr>
      <w:spacing w:before="100" w:beforeAutospacing="1" w:after="100" w:afterAutospacing="1"/>
      <w:jc w:val="center"/>
    </w:pPr>
    <w:rPr>
      <w:rFonts w:cs="Arial"/>
      <w:szCs w:val="20"/>
      <w:lang w:val="es-ES" w:eastAsia="es-ES"/>
    </w:rPr>
  </w:style>
  <w:style w:type="paragraph" w:customStyle="1" w:styleId="xl121">
    <w:name w:val="xl121"/>
    <w:basedOn w:val="Normal"/>
    <w:rsid w:val="00EE1F98"/>
    <w:pPr>
      <w:pBdr>
        <w:top w:val="dashed" w:sz="4" w:space="0" w:color="auto"/>
        <w:left w:val="single" w:sz="8" w:space="0" w:color="auto"/>
        <w:right w:val="single" w:sz="8" w:space="0" w:color="auto"/>
      </w:pBdr>
      <w:spacing w:before="100" w:beforeAutospacing="1" w:after="100" w:afterAutospacing="1"/>
      <w:jc w:val="left"/>
      <w:textAlignment w:val="center"/>
    </w:pPr>
    <w:rPr>
      <w:rFonts w:cs="Arial"/>
      <w:szCs w:val="20"/>
      <w:lang w:val="es-ES" w:eastAsia="es-ES"/>
    </w:rPr>
  </w:style>
  <w:style w:type="paragraph" w:customStyle="1" w:styleId="xl122">
    <w:name w:val="xl122"/>
    <w:basedOn w:val="Normal"/>
    <w:rsid w:val="00EE1F98"/>
    <w:pPr>
      <w:pBdr>
        <w:top w:val="dashed" w:sz="4" w:space="0" w:color="auto"/>
        <w:lef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23">
    <w:name w:val="xl123"/>
    <w:basedOn w:val="Normal"/>
    <w:rsid w:val="00EE1F98"/>
    <w:pPr>
      <w:pBdr>
        <w:top w:val="dashed" w:sz="4" w:space="0" w:color="auto"/>
        <w:left w:val="single" w:sz="8" w:space="0" w:color="auto"/>
        <w:right w:val="single" w:sz="8" w:space="0" w:color="auto"/>
      </w:pBdr>
      <w:spacing w:before="100" w:beforeAutospacing="1" w:after="100" w:afterAutospacing="1"/>
      <w:jc w:val="center"/>
    </w:pPr>
    <w:rPr>
      <w:rFonts w:cs="Arial"/>
      <w:szCs w:val="20"/>
      <w:lang w:val="es-ES" w:eastAsia="es-ES"/>
    </w:rPr>
  </w:style>
  <w:style w:type="paragraph" w:customStyle="1" w:styleId="xl124">
    <w:name w:val="xl124"/>
    <w:basedOn w:val="Normal"/>
    <w:rsid w:val="00EE1F98"/>
    <w:pPr>
      <w:pBdr>
        <w:top w:val="dashed" w:sz="4" w:space="0" w:color="auto"/>
        <w:left w:val="single" w:sz="8" w:space="0" w:color="auto"/>
      </w:pBdr>
      <w:spacing w:before="100" w:beforeAutospacing="1" w:after="100" w:afterAutospacing="1"/>
      <w:jc w:val="center"/>
    </w:pPr>
    <w:rPr>
      <w:rFonts w:cs="Arial"/>
      <w:szCs w:val="20"/>
      <w:lang w:val="es-ES" w:eastAsia="es-ES"/>
    </w:rPr>
  </w:style>
  <w:style w:type="paragraph" w:customStyle="1" w:styleId="xl125">
    <w:name w:val="xl125"/>
    <w:basedOn w:val="Normal"/>
    <w:rsid w:val="00EE1F98"/>
    <w:pPr>
      <w:pBdr>
        <w:top w:val="dashed" w:sz="4" w:space="0" w:color="auto"/>
        <w:left w:val="single" w:sz="8" w:space="0" w:color="auto"/>
        <w:right w:val="single" w:sz="8" w:space="0" w:color="auto"/>
      </w:pBdr>
      <w:spacing w:before="100" w:beforeAutospacing="1" w:after="100" w:afterAutospacing="1"/>
      <w:jc w:val="left"/>
    </w:pPr>
    <w:rPr>
      <w:rFonts w:cs="Arial"/>
      <w:szCs w:val="20"/>
      <w:lang w:val="es-ES" w:eastAsia="es-ES"/>
    </w:rPr>
  </w:style>
  <w:style w:type="paragraph" w:customStyle="1" w:styleId="xl126">
    <w:name w:val="xl126"/>
    <w:basedOn w:val="Normal"/>
    <w:rsid w:val="00EE1F98"/>
    <w:pPr>
      <w:spacing w:before="100" w:beforeAutospacing="1" w:after="100" w:afterAutospacing="1"/>
      <w:jc w:val="left"/>
      <w:textAlignment w:val="center"/>
    </w:pPr>
    <w:rPr>
      <w:rFonts w:ascii="Times New Roman" w:hAnsi="Times New Roman"/>
      <w:sz w:val="24"/>
      <w:lang w:val="es-ES" w:eastAsia="es-ES"/>
    </w:rPr>
  </w:style>
  <w:style w:type="paragraph" w:customStyle="1" w:styleId="xl127">
    <w:name w:val="xl127"/>
    <w:basedOn w:val="Normal"/>
    <w:rsid w:val="00EE1F98"/>
    <w:pPr>
      <w:pBdr>
        <w:top w:val="single" w:sz="8" w:space="0" w:color="auto"/>
        <w:left w:val="single" w:sz="8" w:space="0" w:color="auto"/>
        <w:bottom w:val="dashed" w:sz="4" w:space="0" w:color="auto"/>
        <w:right w:val="single" w:sz="8" w:space="0" w:color="auto"/>
      </w:pBdr>
      <w:spacing w:before="100" w:beforeAutospacing="1" w:after="100" w:afterAutospacing="1"/>
      <w:jc w:val="center"/>
    </w:pPr>
    <w:rPr>
      <w:rFonts w:cs="Arial"/>
      <w:szCs w:val="20"/>
      <w:lang w:val="es-ES" w:eastAsia="es-ES"/>
    </w:rPr>
  </w:style>
  <w:style w:type="paragraph" w:customStyle="1" w:styleId="xl128">
    <w:name w:val="xl128"/>
    <w:basedOn w:val="Normal"/>
    <w:rsid w:val="00EE1F98"/>
    <w:pPr>
      <w:pBdr>
        <w:top w:val="single" w:sz="8" w:space="0" w:color="auto"/>
        <w:left w:val="single" w:sz="8" w:space="0" w:color="auto"/>
        <w:bottom w:val="dashed" w:sz="4" w:space="0" w:color="auto"/>
      </w:pBdr>
      <w:spacing w:before="100" w:beforeAutospacing="1" w:after="100" w:afterAutospacing="1"/>
      <w:jc w:val="center"/>
    </w:pPr>
    <w:rPr>
      <w:rFonts w:cs="Arial"/>
      <w:szCs w:val="20"/>
      <w:lang w:val="es-ES" w:eastAsia="es-ES"/>
    </w:rPr>
  </w:style>
  <w:style w:type="paragraph" w:customStyle="1" w:styleId="xl129">
    <w:name w:val="xl129"/>
    <w:basedOn w:val="Normal"/>
    <w:rsid w:val="00EE1F98"/>
    <w:pPr>
      <w:pBdr>
        <w:top w:val="single" w:sz="8" w:space="0" w:color="auto"/>
        <w:left w:val="single" w:sz="8" w:space="0" w:color="auto"/>
        <w:bottom w:val="dashed" w:sz="4" w:space="0" w:color="auto"/>
        <w:right w:val="single" w:sz="8" w:space="0" w:color="auto"/>
      </w:pBdr>
      <w:spacing w:before="100" w:beforeAutospacing="1" w:after="100" w:afterAutospacing="1"/>
      <w:jc w:val="center"/>
    </w:pPr>
    <w:rPr>
      <w:rFonts w:cs="Arial"/>
      <w:szCs w:val="20"/>
      <w:lang w:val="es-ES" w:eastAsia="es-ES"/>
    </w:rPr>
  </w:style>
  <w:style w:type="paragraph" w:customStyle="1" w:styleId="xl130">
    <w:name w:val="xl130"/>
    <w:basedOn w:val="Normal"/>
    <w:rsid w:val="00EE1F98"/>
    <w:pPr>
      <w:pBdr>
        <w:top w:val="single" w:sz="8" w:space="0" w:color="auto"/>
        <w:left w:val="single" w:sz="8" w:space="0" w:color="auto"/>
        <w:bottom w:val="dashed" w:sz="4" w:space="0" w:color="auto"/>
      </w:pBdr>
      <w:spacing w:before="100" w:beforeAutospacing="1" w:after="100" w:afterAutospacing="1"/>
      <w:jc w:val="center"/>
    </w:pPr>
    <w:rPr>
      <w:rFonts w:cs="Arial"/>
      <w:szCs w:val="20"/>
      <w:lang w:val="es-ES" w:eastAsia="es-ES"/>
    </w:rPr>
  </w:style>
  <w:style w:type="paragraph" w:customStyle="1" w:styleId="xl131">
    <w:name w:val="xl131"/>
    <w:basedOn w:val="Normal"/>
    <w:rsid w:val="00EE1F98"/>
    <w:pPr>
      <w:pBdr>
        <w:top w:val="single" w:sz="8" w:space="0" w:color="auto"/>
        <w:left w:val="single" w:sz="8" w:space="0" w:color="auto"/>
        <w:bottom w:val="dashed" w:sz="4" w:space="0" w:color="auto"/>
        <w:right w:val="single" w:sz="8" w:space="0" w:color="auto"/>
      </w:pBdr>
      <w:spacing w:before="100" w:beforeAutospacing="1" w:after="100" w:afterAutospacing="1"/>
      <w:jc w:val="left"/>
    </w:pPr>
    <w:rPr>
      <w:rFonts w:cs="Arial"/>
      <w:szCs w:val="20"/>
      <w:lang w:val="es-ES" w:eastAsia="es-ES"/>
    </w:rPr>
  </w:style>
  <w:style w:type="paragraph" w:customStyle="1" w:styleId="xl132">
    <w:name w:val="xl132"/>
    <w:basedOn w:val="Normal"/>
    <w:rsid w:val="00EE1F98"/>
    <w:pPr>
      <w:pBdr>
        <w:top w:val="dashed" w:sz="4" w:space="0" w:color="auto"/>
        <w:left w:val="single" w:sz="8" w:space="0" w:color="auto"/>
        <w:bottom w:val="single" w:sz="8" w:space="0" w:color="auto"/>
        <w:right w:val="single" w:sz="8" w:space="0" w:color="auto"/>
      </w:pBdr>
      <w:spacing w:before="100" w:beforeAutospacing="1" w:after="100" w:afterAutospacing="1"/>
      <w:textAlignment w:val="center"/>
    </w:pPr>
    <w:rPr>
      <w:rFonts w:cs="Arial"/>
      <w:szCs w:val="20"/>
      <w:lang w:val="es-ES" w:eastAsia="es-ES"/>
    </w:rPr>
  </w:style>
  <w:style w:type="paragraph" w:customStyle="1" w:styleId="xl133">
    <w:name w:val="xl133"/>
    <w:basedOn w:val="Normal"/>
    <w:rsid w:val="00EE1F98"/>
    <w:pPr>
      <w:pBdr>
        <w:top w:val="dashed" w:sz="4" w:space="0" w:color="auto"/>
        <w:left w:val="single" w:sz="8" w:space="0" w:color="auto"/>
        <w:bottom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34">
    <w:name w:val="xl134"/>
    <w:basedOn w:val="Normal"/>
    <w:rsid w:val="00EE1F98"/>
    <w:pPr>
      <w:pBdr>
        <w:top w:val="dashed" w:sz="4" w:space="0" w:color="auto"/>
        <w:left w:val="single" w:sz="8" w:space="0" w:color="auto"/>
        <w:bottom w:val="single" w:sz="8" w:space="0" w:color="auto"/>
        <w:right w:val="single" w:sz="8" w:space="0" w:color="auto"/>
      </w:pBdr>
      <w:spacing w:before="100" w:beforeAutospacing="1" w:after="100" w:afterAutospacing="1"/>
      <w:jc w:val="left"/>
      <w:textAlignment w:val="center"/>
    </w:pPr>
    <w:rPr>
      <w:rFonts w:cs="Arial"/>
      <w:szCs w:val="20"/>
      <w:lang w:val="es-ES" w:eastAsia="es-ES"/>
    </w:rPr>
  </w:style>
  <w:style w:type="paragraph" w:customStyle="1" w:styleId="xl135">
    <w:name w:val="xl135"/>
    <w:basedOn w:val="Normal"/>
    <w:rsid w:val="00EE1F98"/>
    <w:pPr>
      <w:pBdr>
        <w:top w:val="dashed" w:sz="4" w:space="0" w:color="auto"/>
        <w:left w:val="single" w:sz="8" w:space="0" w:color="auto"/>
        <w:bottom w:val="dashed" w:sz="4"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36">
    <w:name w:val="xl136"/>
    <w:basedOn w:val="Normal"/>
    <w:rsid w:val="00EE1F98"/>
    <w:pPr>
      <w:pBdr>
        <w:top w:val="dashed" w:sz="4" w:space="0" w:color="auto"/>
        <w:left w:val="single" w:sz="8" w:space="0" w:color="auto"/>
        <w:bottom w:val="dashed" w:sz="4" w:space="0" w:color="auto"/>
      </w:pBdr>
      <w:spacing w:before="100" w:beforeAutospacing="1" w:after="100" w:afterAutospacing="1"/>
      <w:jc w:val="center"/>
    </w:pPr>
    <w:rPr>
      <w:rFonts w:cs="Arial"/>
      <w:szCs w:val="20"/>
      <w:lang w:val="es-ES" w:eastAsia="es-ES"/>
    </w:rPr>
  </w:style>
  <w:style w:type="paragraph" w:customStyle="1" w:styleId="xl137">
    <w:name w:val="xl137"/>
    <w:basedOn w:val="Normal"/>
    <w:rsid w:val="00EE1F98"/>
    <w:pPr>
      <w:pBdr>
        <w:top w:val="single" w:sz="8" w:space="0" w:color="auto"/>
        <w:left w:val="single" w:sz="8" w:space="0" w:color="auto"/>
        <w:bottom w:val="dashed" w:sz="4" w:space="0" w:color="auto"/>
        <w:right w:val="single" w:sz="8" w:space="0" w:color="auto"/>
      </w:pBdr>
      <w:spacing w:before="100" w:beforeAutospacing="1" w:after="100" w:afterAutospacing="1"/>
      <w:textAlignment w:val="center"/>
    </w:pPr>
    <w:rPr>
      <w:rFonts w:cs="Arial"/>
      <w:szCs w:val="20"/>
      <w:lang w:val="es-ES" w:eastAsia="es-ES"/>
    </w:rPr>
  </w:style>
  <w:style w:type="paragraph" w:customStyle="1" w:styleId="xl138">
    <w:name w:val="xl138"/>
    <w:basedOn w:val="Normal"/>
    <w:rsid w:val="00EE1F98"/>
    <w:pPr>
      <w:pBdr>
        <w:left w:val="single" w:sz="8" w:space="0" w:color="auto"/>
        <w:bottom w:val="single" w:sz="8"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39">
    <w:name w:val="xl139"/>
    <w:basedOn w:val="Normal"/>
    <w:rsid w:val="00EE1F98"/>
    <w:pPr>
      <w:pBdr>
        <w:left w:val="single" w:sz="8" w:space="0" w:color="auto"/>
        <w:bottom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40">
    <w:name w:val="xl140"/>
    <w:basedOn w:val="Normal"/>
    <w:rsid w:val="00EE1F98"/>
    <w:pPr>
      <w:spacing w:before="100" w:beforeAutospacing="1" w:after="100" w:afterAutospacing="1"/>
    </w:pPr>
    <w:rPr>
      <w:rFonts w:cs="Arial"/>
      <w:color w:val="000000"/>
      <w:szCs w:val="20"/>
      <w:lang w:val="es-ES" w:eastAsia="es-ES"/>
    </w:rPr>
  </w:style>
  <w:style w:type="paragraph" w:customStyle="1" w:styleId="xl141">
    <w:name w:val="xl141"/>
    <w:basedOn w:val="Normal"/>
    <w:rsid w:val="00EE1F98"/>
    <w:pPr>
      <w:pBdr>
        <w:left w:val="single" w:sz="8" w:space="0" w:color="auto"/>
        <w:bottom w:val="dashed" w:sz="4" w:space="0" w:color="auto"/>
      </w:pBdr>
      <w:spacing w:before="100" w:beforeAutospacing="1" w:after="100" w:afterAutospacing="1"/>
      <w:jc w:val="center"/>
      <w:textAlignment w:val="center"/>
    </w:pPr>
    <w:rPr>
      <w:rFonts w:cs="Arial"/>
      <w:szCs w:val="20"/>
      <w:lang w:val="es-ES" w:eastAsia="es-ES"/>
    </w:rPr>
  </w:style>
  <w:style w:type="paragraph" w:customStyle="1" w:styleId="xl142">
    <w:name w:val="xl142"/>
    <w:basedOn w:val="Normal"/>
    <w:rsid w:val="00EE1F98"/>
    <w:pPr>
      <w:pBdr>
        <w:top w:val="single" w:sz="8" w:space="0" w:color="auto"/>
        <w:left w:val="single" w:sz="4" w:space="0" w:color="auto"/>
        <w:bottom w:val="single" w:sz="4" w:space="0" w:color="auto"/>
      </w:pBdr>
      <w:shd w:val="clear" w:color="000000" w:fill="C0C0C0"/>
      <w:spacing w:before="100" w:beforeAutospacing="1" w:after="100" w:afterAutospacing="1"/>
      <w:jc w:val="center"/>
      <w:textAlignment w:val="center"/>
    </w:pPr>
    <w:rPr>
      <w:rFonts w:cs="Arial"/>
      <w:b/>
      <w:bCs/>
      <w:sz w:val="18"/>
      <w:szCs w:val="18"/>
      <w:lang w:val="es-ES" w:eastAsia="es-ES"/>
    </w:rPr>
  </w:style>
  <w:style w:type="paragraph" w:customStyle="1" w:styleId="xl143">
    <w:name w:val="xl143"/>
    <w:basedOn w:val="Normal"/>
    <w:rsid w:val="00EE1F98"/>
    <w:pPr>
      <w:pBdr>
        <w:top w:val="single" w:sz="8" w:space="0" w:color="auto"/>
        <w:bottom w:val="single" w:sz="4" w:space="0" w:color="auto"/>
        <w:right w:val="single" w:sz="8" w:space="0" w:color="auto"/>
      </w:pBdr>
      <w:shd w:val="clear" w:color="000000" w:fill="C0C0C0"/>
      <w:spacing w:before="100" w:beforeAutospacing="1" w:after="100" w:afterAutospacing="1"/>
      <w:jc w:val="center"/>
      <w:textAlignment w:val="center"/>
    </w:pPr>
    <w:rPr>
      <w:rFonts w:cs="Arial"/>
      <w:b/>
      <w:bCs/>
      <w:sz w:val="18"/>
      <w:szCs w:val="18"/>
      <w:lang w:val="es-ES" w:eastAsia="es-ES"/>
    </w:rPr>
  </w:style>
  <w:style w:type="paragraph" w:customStyle="1" w:styleId="xl144">
    <w:name w:val="xl144"/>
    <w:basedOn w:val="Normal"/>
    <w:rsid w:val="00EE1F98"/>
    <w:pPr>
      <w:pBdr>
        <w:top w:val="single" w:sz="8" w:space="0" w:color="auto"/>
        <w:left w:val="single" w:sz="8" w:space="0" w:color="auto"/>
        <w:bottom w:val="single" w:sz="4" w:space="0" w:color="auto"/>
        <w:right w:val="single" w:sz="4" w:space="0" w:color="auto"/>
      </w:pBdr>
      <w:shd w:val="clear" w:color="000000" w:fill="C0C0C0"/>
      <w:spacing w:before="100" w:beforeAutospacing="1" w:after="100" w:afterAutospacing="1"/>
      <w:jc w:val="center"/>
      <w:textAlignment w:val="center"/>
    </w:pPr>
    <w:rPr>
      <w:rFonts w:cs="Arial"/>
      <w:b/>
      <w:bCs/>
      <w:sz w:val="18"/>
      <w:szCs w:val="18"/>
      <w:lang w:val="es-ES" w:eastAsia="es-ES"/>
    </w:rPr>
  </w:style>
  <w:style w:type="paragraph" w:customStyle="1" w:styleId="xl145">
    <w:name w:val="xl145"/>
    <w:basedOn w:val="Normal"/>
    <w:rsid w:val="00EE1F98"/>
    <w:pPr>
      <w:pBdr>
        <w:top w:val="single" w:sz="8" w:space="0" w:color="auto"/>
        <w:left w:val="single" w:sz="4" w:space="0" w:color="auto"/>
        <w:bottom w:val="single" w:sz="4" w:space="0" w:color="auto"/>
        <w:right w:val="single" w:sz="4" w:space="0" w:color="auto"/>
      </w:pBdr>
      <w:shd w:val="clear" w:color="000000" w:fill="C0C0C0"/>
      <w:spacing w:before="100" w:beforeAutospacing="1" w:after="100" w:afterAutospacing="1"/>
      <w:jc w:val="center"/>
      <w:textAlignment w:val="center"/>
    </w:pPr>
    <w:rPr>
      <w:rFonts w:ascii="Times New Roman" w:hAnsi="Times New Roman"/>
      <w:sz w:val="24"/>
      <w:lang w:val="es-ES" w:eastAsia="es-ES"/>
    </w:rPr>
  </w:style>
  <w:style w:type="paragraph" w:customStyle="1" w:styleId="xl146">
    <w:name w:val="xl146"/>
    <w:basedOn w:val="Normal"/>
    <w:rsid w:val="00EE1F98"/>
    <w:pPr>
      <w:pBdr>
        <w:top w:val="single" w:sz="8" w:space="0" w:color="auto"/>
        <w:left w:val="single" w:sz="4" w:space="0" w:color="auto"/>
        <w:bottom w:val="single" w:sz="4" w:space="0" w:color="auto"/>
        <w:right w:val="single" w:sz="8" w:space="0" w:color="auto"/>
      </w:pBdr>
      <w:shd w:val="clear" w:color="000000" w:fill="C0C0C0"/>
      <w:spacing w:before="100" w:beforeAutospacing="1" w:after="100" w:afterAutospacing="1"/>
      <w:jc w:val="center"/>
      <w:textAlignment w:val="center"/>
    </w:pPr>
    <w:rPr>
      <w:rFonts w:ascii="Times New Roman" w:hAnsi="Times New Roman"/>
      <w:sz w:val="24"/>
      <w:lang w:val="es-ES" w:eastAsia="es-ES"/>
    </w:rPr>
  </w:style>
  <w:style w:type="paragraph" w:customStyle="1" w:styleId="xl147">
    <w:name w:val="xl147"/>
    <w:basedOn w:val="Normal"/>
    <w:rsid w:val="00EE1F98"/>
    <w:pPr>
      <w:pBdr>
        <w:top w:val="single" w:sz="8" w:space="0" w:color="auto"/>
        <w:left w:val="single" w:sz="8" w:space="0" w:color="auto"/>
        <w:bottom w:val="single" w:sz="4" w:space="0" w:color="auto"/>
        <w:right w:val="single" w:sz="4" w:space="0" w:color="auto"/>
      </w:pBdr>
      <w:shd w:val="clear" w:color="000000" w:fill="C0C0C0"/>
      <w:spacing w:before="100" w:beforeAutospacing="1" w:after="100" w:afterAutospacing="1"/>
      <w:jc w:val="center"/>
      <w:textAlignment w:val="center"/>
    </w:pPr>
    <w:rPr>
      <w:rFonts w:cs="Arial"/>
      <w:b/>
      <w:bCs/>
      <w:sz w:val="18"/>
      <w:szCs w:val="18"/>
      <w:lang w:val="es-ES" w:eastAsia="es-ES"/>
    </w:rPr>
  </w:style>
  <w:style w:type="paragraph" w:customStyle="1" w:styleId="xl148">
    <w:name w:val="xl148"/>
    <w:basedOn w:val="Normal"/>
    <w:rsid w:val="00EE1F98"/>
    <w:pPr>
      <w:pBdr>
        <w:top w:val="single" w:sz="8" w:space="0" w:color="auto"/>
        <w:left w:val="single" w:sz="4" w:space="0" w:color="auto"/>
        <w:bottom w:val="single" w:sz="4" w:space="0" w:color="auto"/>
        <w:right w:val="single" w:sz="4" w:space="0" w:color="auto"/>
      </w:pBdr>
      <w:shd w:val="clear" w:color="000000" w:fill="C0C0C0"/>
      <w:spacing w:before="100" w:beforeAutospacing="1" w:after="100" w:afterAutospacing="1"/>
      <w:jc w:val="center"/>
      <w:textAlignment w:val="center"/>
    </w:pPr>
    <w:rPr>
      <w:rFonts w:cs="Arial"/>
      <w:b/>
      <w:bCs/>
      <w:sz w:val="18"/>
      <w:szCs w:val="18"/>
      <w:lang w:val="es-ES" w:eastAsia="es-ES"/>
    </w:rPr>
  </w:style>
  <w:style w:type="paragraph" w:customStyle="1" w:styleId="xl149">
    <w:name w:val="xl149"/>
    <w:basedOn w:val="Normal"/>
    <w:rsid w:val="00EE1F98"/>
    <w:pPr>
      <w:pBdr>
        <w:top w:val="single" w:sz="8" w:space="0" w:color="auto"/>
        <w:left w:val="single" w:sz="4" w:space="0" w:color="auto"/>
        <w:bottom w:val="single" w:sz="4" w:space="0" w:color="auto"/>
        <w:right w:val="single" w:sz="8" w:space="0" w:color="auto"/>
      </w:pBdr>
      <w:shd w:val="clear" w:color="000000" w:fill="C0C0C0"/>
      <w:spacing w:before="100" w:beforeAutospacing="1" w:after="100" w:afterAutospacing="1"/>
      <w:jc w:val="left"/>
    </w:pPr>
    <w:rPr>
      <w:rFonts w:ascii="Times New Roman" w:hAnsi="Times New Roman"/>
      <w:sz w:val="24"/>
      <w:lang w:val="es-ES" w:eastAsia="es-ES"/>
    </w:rPr>
  </w:style>
  <w:style w:type="paragraph" w:customStyle="1" w:styleId="xl150">
    <w:name w:val="xl150"/>
    <w:basedOn w:val="Normal"/>
    <w:rsid w:val="00EE1F98"/>
    <w:pPr>
      <w:pBdr>
        <w:top w:val="single" w:sz="8" w:space="0" w:color="auto"/>
        <w:left w:val="single" w:sz="8" w:space="0" w:color="auto"/>
        <w:right w:val="single" w:sz="4" w:space="0" w:color="auto"/>
      </w:pBdr>
      <w:shd w:val="clear" w:color="000000" w:fill="C0C0C0"/>
      <w:spacing w:before="100" w:beforeAutospacing="1" w:after="100" w:afterAutospacing="1"/>
      <w:jc w:val="center"/>
      <w:textAlignment w:val="center"/>
    </w:pPr>
    <w:rPr>
      <w:rFonts w:cs="Arial"/>
      <w:b/>
      <w:bCs/>
      <w:szCs w:val="20"/>
      <w:lang w:val="es-ES" w:eastAsia="es-ES"/>
    </w:rPr>
  </w:style>
  <w:style w:type="paragraph" w:customStyle="1" w:styleId="xl151">
    <w:name w:val="xl151"/>
    <w:basedOn w:val="Normal"/>
    <w:rsid w:val="00EE1F98"/>
    <w:pPr>
      <w:pBdr>
        <w:left w:val="single" w:sz="8" w:space="0" w:color="auto"/>
        <w:bottom w:val="single" w:sz="8" w:space="0" w:color="auto"/>
        <w:right w:val="single" w:sz="4" w:space="0" w:color="auto"/>
      </w:pBdr>
      <w:shd w:val="clear" w:color="000000" w:fill="C0C0C0"/>
      <w:spacing w:before="100" w:beforeAutospacing="1" w:after="100" w:afterAutospacing="1"/>
      <w:jc w:val="center"/>
      <w:textAlignment w:val="center"/>
    </w:pPr>
    <w:rPr>
      <w:rFonts w:cs="Arial"/>
      <w:szCs w:val="20"/>
      <w:lang w:val="es-ES" w:eastAsia="es-ES"/>
    </w:rPr>
  </w:style>
  <w:style w:type="paragraph" w:customStyle="1" w:styleId="xl152">
    <w:name w:val="xl152"/>
    <w:basedOn w:val="Normal"/>
    <w:rsid w:val="00EE1F98"/>
    <w:pPr>
      <w:pBdr>
        <w:top w:val="single" w:sz="8" w:space="0" w:color="auto"/>
        <w:left w:val="single" w:sz="8" w:space="0" w:color="auto"/>
        <w:bottom w:val="single" w:sz="8" w:space="0" w:color="auto"/>
      </w:pBdr>
      <w:shd w:val="clear" w:color="000000" w:fill="C0C0C0"/>
      <w:spacing w:before="100" w:beforeAutospacing="1" w:after="100" w:afterAutospacing="1"/>
      <w:jc w:val="center"/>
    </w:pPr>
    <w:rPr>
      <w:rFonts w:cs="Arial"/>
      <w:b/>
      <w:bCs/>
      <w:sz w:val="32"/>
      <w:szCs w:val="32"/>
      <w:lang w:val="es-ES" w:eastAsia="es-ES"/>
    </w:rPr>
  </w:style>
  <w:style w:type="paragraph" w:customStyle="1" w:styleId="xl153">
    <w:name w:val="xl153"/>
    <w:basedOn w:val="Normal"/>
    <w:rsid w:val="00EE1F98"/>
    <w:pPr>
      <w:pBdr>
        <w:top w:val="single" w:sz="8" w:space="0" w:color="auto"/>
        <w:bottom w:val="single" w:sz="8" w:space="0" w:color="auto"/>
      </w:pBdr>
      <w:shd w:val="clear" w:color="000000" w:fill="C0C0C0"/>
      <w:spacing w:before="100" w:beforeAutospacing="1" w:after="100" w:afterAutospacing="1"/>
      <w:jc w:val="center"/>
    </w:pPr>
    <w:rPr>
      <w:rFonts w:cs="Arial"/>
      <w:sz w:val="32"/>
      <w:szCs w:val="32"/>
      <w:lang w:val="es-ES" w:eastAsia="es-ES"/>
    </w:rPr>
  </w:style>
  <w:style w:type="paragraph" w:customStyle="1" w:styleId="xl154">
    <w:name w:val="xl154"/>
    <w:basedOn w:val="Normal"/>
    <w:rsid w:val="00EE1F98"/>
    <w:pPr>
      <w:pBdr>
        <w:top w:val="single" w:sz="8" w:space="0" w:color="auto"/>
        <w:bottom w:val="single" w:sz="8" w:space="0" w:color="auto"/>
        <w:right w:val="single" w:sz="8" w:space="0" w:color="auto"/>
      </w:pBdr>
      <w:shd w:val="clear" w:color="000000" w:fill="C0C0C0"/>
      <w:spacing w:before="100" w:beforeAutospacing="1" w:after="100" w:afterAutospacing="1"/>
      <w:jc w:val="center"/>
    </w:pPr>
    <w:rPr>
      <w:rFonts w:cs="Arial"/>
      <w:sz w:val="32"/>
      <w:szCs w:val="32"/>
      <w:lang w:val="es-ES" w:eastAsia="es-ES"/>
    </w:rPr>
  </w:style>
  <w:style w:type="paragraph" w:customStyle="1" w:styleId="xl155">
    <w:name w:val="xl155"/>
    <w:basedOn w:val="Normal"/>
    <w:rsid w:val="00EE1F98"/>
    <w:pPr>
      <w:shd w:val="clear" w:color="000000" w:fill="C0C0C0"/>
      <w:spacing w:before="100" w:beforeAutospacing="1" w:after="100" w:afterAutospacing="1"/>
      <w:jc w:val="center"/>
    </w:pPr>
    <w:rPr>
      <w:rFonts w:cs="Arial"/>
      <w:b/>
      <w:bCs/>
      <w:szCs w:val="20"/>
      <w:lang w:val="es-ES" w:eastAsia="es-ES"/>
    </w:rPr>
  </w:style>
  <w:style w:type="paragraph" w:customStyle="1" w:styleId="xl156">
    <w:name w:val="xl156"/>
    <w:basedOn w:val="Normal"/>
    <w:rsid w:val="00EE1F98"/>
    <w:pPr>
      <w:pBdr>
        <w:right w:val="single" w:sz="12" w:space="0" w:color="auto"/>
      </w:pBdr>
      <w:shd w:val="clear" w:color="000000" w:fill="C0C0C0"/>
      <w:spacing w:before="100" w:beforeAutospacing="1" w:after="100" w:afterAutospacing="1"/>
      <w:jc w:val="center"/>
    </w:pPr>
    <w:rPr>
      <w:rFonts w:cs="Arial"/>
      <w:b/>
      <w:bCs/>
      <w:szCs w:val="20"/>
      <w:lang w:val="es-ES" w:eastAsia="es-ES"/>
    </w:rPr>
  </w:style>
  <w:style w:type="paragraph" w:customStyle="1" w:styleId="xl157">
    <w:name w:val="xl157"/>
    <w:basedOn w:val="Normal"/>
    <w:rsid w:val="00EE1F98"/>
    <w:pPr>
      <w:pBdr>
        <w:top w:val="single" w:sz="8" w:space="0" w:color="auto"/>
        <w:left w:val="single" w:sz="4" w:space="0" w:color="auto"/>
        <w:right w:val="single" w:sz="4" w:space="0" w:color="auto"/>
      </w:pBdr>
      <w:shd w:val="clear" w:color="000000" w:fill="C0C0C0"/>
      <w:spacing w:before="100" w:beforeAutospacing="1" w:after="100" w:afterAutospacing="1"/>
      <w:jc w:val="center"/>
      <w:textAlignment w:val="center"/>
    </w:pPr>
    <w:rPr>
      <w:rFonts w:cs="Arial"/>
      <w:b/>
      <w:bCs/>
      <w:sz w:val="16"/>
      <w:szCs w:val="16"/>
      <w:lang w:val="es-ES" w:eastAsia="es-ES"/>
    </w:rPr>
  </w:style>
  <w:style w:type="paragraph" w:customStyle="1" w:styleId="xl158">
    <w:name w:val="xl158"/>
    <w:basedOn w:val="Normal"/>
    <w:rsid w:val="00EE1F98"/>
    <w:pPr>
      <w:pBdr>
        <w:left w:val="single" w:sz="4" w:space="0" w:color="auto"/>
        <w:bottom w:val="single" w:sz="8" w:space="0" w:color="auto"/>
        <w:right w:val="single" w:sz="4" w:space="0" w:color="auto"/>
      </w:pBdr>
      <w:shd w:val="clear" w:color="000000" w:fill="C0C0C0"/>
      <w:spacing w:before="100" w:beforeAutospacing="1" w:after="100" w:afterAutospacing="1"/>
      <w:jc w:val="center"/>
      <w:textAlignment w:val="center"/>
    </w:pPr>
    <w:rPr>
      <w:rFonts w:ascii="Times New Roman" w:hAnsi="Times New Roman"/>
      <w:sz w:val="24"/>
      <w:lang w:val="es-ES" w:eastAsia="es-ES"/>
    </w:rPr>
  </w:style>
  <w:style w:type="paragraph" w:customStyle="1" w:styleId="xl159">
    <w:name w:val="xl159"/>
    <w:basedOn w:val="Normal"/>
    <w:rsid w:val="00EE1F98"/>
    <w:pPr>
      <w:pBdr>
        <w:top w:val="single" w:sz="8" w:space="0" w:color="auto"/>
        <w:left w:val="single" w:sz="8" w:space="0" w:color="auto"/>
        <w:right w:val="single" w:sz="4" w:space="0" w:color="auto"/>
      </w:pBdr>
      <w:shd w:val="clear" w:color="000000" w:fill="C0C0C0"/>
      <w:spacing w:before="100" w:beforeAutospacing="1" w:after="100" w:afterAutospacing="1"/>
      <w:jc w:val="center"/>
      <w:textAlignment w:val="center"/>
    </w:pPr>
    <w:rPr>
      <w:rFonts w:cs="Arial"/>
      <w:b/>
      <w:bCs/>
      <w:sz w:val="18"/>
      <w:szCs w:val="18"/>
      <w:lang w:val="es-ES" w:eastAsia="es-ES"/>
    </w:rPr>
  </w:style>
  <w:style w:type="paragraph" w:customStyle="1" w:styleId="xl160">
    <w:name w:val="xl160"/>
    <w:basedOn w:val="Normal"/>
    <w:rsid w:val="00EE1F98"/>
    <w:pPr>
      <w:pBdr>
        <w:left w:val="single" w:sz="8" w:space="0" w:color="auto"/>
        <w:bottom w:val="single" w:sz="8" w:space="0" w:color="auto"/>
        <w:right w:val="single" w:sz="4" w:space="0" w:color="auto"/>
      </w:pBdr>
      <w:shd w:val="clear" w:color="000000" w:fill="C0C0C0"/>
      <w:spacing w:before="100" w:beforeAutospacing="1" w:after="100" w:afterAutospacing="1"/>
      <w:jc w:val="center"/>
      <w:textAlignment w:val="center"/>
    </w:pPr>
    <w:rPr>
      <w:rFonts w:ascii="Times New Roman" w:hAnsi="Times New Roman"/>
      <w:sz w:val="24"/>
      <w:lang w:val="es-ES" w:eastAsia="es-ES"/>
    </w:rPr>
  </w:style>
  <w:style w:type="paragraph" w:styleId="Textodeglobo">
    <w:name w:val="Balloon Text"/>
    <w:basedOn w:val="Normal"/>
    <w:link w:val="TextodegloboCar"/>
    <w:uiPriority w:val="99"/>
    <w:unhideWhenUsed/>
    <w:rsid w:val="00966FDB"/>
    <w:rPr>
      <w:rFonts w:ascii="Tahoma" w:hAnsi="Tahoma"/>
      <w:sz w:val="16"/>
      <w:szCs w:val="16"/>
    </w:rPr>
  </w:style>
  <w:style w:type="character" w:customStyle="1" w:styleId="TextodegloboCar">
    <w:name w:val="Texto de globo Car"/>
    <w:link w:val="Textodeglobo"/>
    <w:uiPriority w:val="99"/>
    <w:rsid w:val="00966FDB"/>
    <w:rPr>
      <w:rFonts w:ascii="Tahoma" w:eastAsia="Times New Roman" w:hAnsi="Tahoma" w:cs="Tahoma"/>
      <w:sz w:val="16"/>
      <w:szCs w:val="16"/>
      <w:lang w:val="es-CO" w:eastAsia="en-US"/>
    </w:rPr>
  </w:style>
  <w:style w:type="paragraph" w:customStyle="1" w:styleId="Tabla">
    <w:name w:val="Tabla"/>
    <w:basedOn w:val="Normal"/>
    <w:rsid w:val="00E9702D"/>
    <w:pPr>
      <w:spacing w:before="60" w:after="60"/>
      <w:jc w:val="center"/>
    </w:pPr>
    <w:rPr>
      <w:sz w:val="18"/>
      <w:szCs w:val="20"/>
    </w:rPr>
  </w:style>
  <w:style w:type="paragraph" w:customStyle="1" w:styleId="Estilo2">
    <w:name w:val="Estilo2"/>
    <w:basedOn w:val="Ttulo2"/>
    <w:uiPriority w:val="99"/>
    <w:rsid w:val="00E9235E"/>
    <w:pPr>
      <w:tabs>
        <w:tab w:val="num" w:pos="567"/>
        <w:tab w:val="left" w:pos="851"/>
      </w:tabs>
      <w:spacing w:after="360"/>
      <w:ind w:left="567" w:hanging="360"/>
    </w:pPr>
    <w:rPr>
      <w:rFonts w:eastAsia="Calibri"/>
      <w:bCs/>
      <w:caps/>
      <w:color w:val="000000"/>
      <w:sz w:val="24"/>
      <w:lang w:val="es-ES_tradnl"/>
    </w:rPr>
  </w:style>
  <w:style w:type="paragraph" w:customStyle="1" w:styleId="Estilo3">
    <w:name w:val="Estilo3"/>
    <w:basedOn w:val="Ttulo3"/>
    <w:uiPriority w:val="99"/>
    <w:rsid w:val="00E9235E"/>
    <w:pPr>
      <w:tabs>
        <w:tab w:val="num" w:pos="567"/>
      </w:tabs>
      <w:spacing w:before="300" w:after="100"/>
      <w:ind w:left="567" w:hanging="360"/>
    </w:pPr>
    <w:rPr>
      <w:rFonts w:eastAsia="Calibri"/>
      <w:bCs/>
      <w:sz w:val="24"/>
      <w:szCs w:val="24"/>
    </w:rPr>
  </w:style>
  <w:style w:type="table" w:styleId="Tablaconcuadrcula">
    <w:name w:val="Table Grid"/>
    <w:basedOn w:val="Tablanormal"/>
    <w:uiPriority w:val="59"/>
    <w:rsid w:val="00FB24A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BB2EAB"/>
    <w:pPr>
      <w:spacing w:before="100" w:beforeAutospacing="1" w:after="100" w:afterAutospacing="1"/>
      <w:jc w:val="left"/>
    </w:pPr>
    <w:rPr>
      <w:rFonts w:ascii="Times New Roman" w:hAnsi="Times New Roman"/>
      <w:sz w:val="24"/>
      <w:lang w:val="es-ES" w:eastAsia="es-ES"/>
    </w:rPr>
  </w:style>
  <w:style w:type="paragraph" w:styleId="Sinespaciado">
    <w:name w:val="No Spacing"/>
    <w:uiPriority w:val="1"/>
    <w:qFormat/>
    <w:rsid w:val="00E214A6"/>
    <w:pPr>
      <w:spacing w:before="240" w:after="480"/>
      <w:ind w:left="403" w:hanging="403"/>
      <w:jc w:val="center"/>
    </w:pPr>
    <w:rPr>
      <w:rFonts w:eastAsia="Times New Roman" w:cs="Calibri"/>
      <w:sz w:val="22"/>
      <w:szCs w:val="22"/>
      <w:lang w:val="es-ES" w:eastAsia="en-US"/>
    </w:rPr>
  </w:style>
  <w:style w:type="table" w:customStyle="1" w:styleId="Tablaconcuadrcula1">
    <w:name w:val="Tabla con cuadrícula1"/>
    <w:basedOn w:val="Tablanormal"/>
    <w:next w:val="Tablaconcuadrcula"/>
    <w:uiPriority w:val="59"/>
    <w:rsid w:val="00E02038"/>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tulo">
    <w:name w:val="Title"/>
    <w:basedOn w:val="Normal"/>
    <w:next w:val="Normal"/>
    <w:link w:val="TtuloCar"/>
    <w:uiPriority w:val="10"/>
    <w:qFormat/>
    <w:rsid w:val="00D010B6"/>
    <w:pPr>
      <w:pBdr>
        <w:bottom w:val="single" w:sz="8" w:space="4" w:color="4F81BD"/>
      </w:pBdr>
      <w:spacing w:after="300"/>
      <w:contextualSpacing/>
    </w:pPr>
    <w:rPr>
      <w:rFonts w:ascii="Cambria" w:hAnsi="Cambria"/>
      <w:color w:val="17365D"/>
      <w:spacing w:val="5"/>
      <w:kern w:val="28"/>
      <w:sz w:val="52"/>
      <w:szCs w:val="52"/>
    </w:rPr>
  </w:style>
  <w:style w:type="character" w:customStyle="1" w:styleId="TtuloCar">
    <w:name w:val="Título Car"/>
    <w:link w:val="Ttulo"/>
    <w:uiPriority w:val="10"/>
    <w:rsid w:val="00D010B6"/>
    <w:rPr>
      <w:rFonts w:ascii="Cambria" w:eastAsia="Times New Roman" w:hAnsi="Cambria" w:cs="Times New Roman"/>
      <w:color w:val="17365D"/>
      <w:spacing w:val="5"/>
      <w:kern w:val="28"/>
      <w:sz w:val="52"/>
      <w:szCs w:val="52"/>
      <w:lang w:val="es-CO" w:eastAsia="en-US"/>
    </w:rPr>
  </w:style>
  <w:style w:type="paragraph" w:customStyle="1" w:styleId="VilletaPunto">
    <w:name w:val="VilletaPunto"/>
    <w:basedOn w:val="Prrafodelista"/>
    <w:autoRedefine/>
    <w:qFormat/>
    <w:rsid w:val="006C7082"/>
    <w:pPr>
      <w:ind w:left="1080" w:hanging="360"/>
      <w:jc w:val="both"/>
    </w:pPr>
  </w:style>
  <w:style w:type="character" w:customStyle="1" w:styleId="spelle">
    <w:name w:val="spelle"/>
    <w:basedOn w:val="Fuentedeprrafopredeter"/>
    <w:rsid w:val="0066529E"/>
  </w:style>
  <w:style w:type="paragraph" w:customStyle="1" w:styleId="xl29">
    <w:name w:val="xl29"/>
    <w:basedOn w:val="Normal"/>
    <w:rsid w:val="0066529E"/>
    <w:pPr>
      <w:pBdr>
        <w:left w:val="single" w:sz="4" w:space="0" w:color="auto"/>
        <w:bottom w:val="single" w:sz="4" w:space="0" w:color="auto"/>
        <w:right w:val="single" w:sz="4" w:space="0" w:color="auto"/>
      </w:pBdr>
      <w:spacing w:before="100" w:beforeAutospacing="1" w:after="100" w:afterAutospacing="1"/>
      <w:jc w:val="center"/>
    </w:pPr>
    <w:rPr>
      <w:rFonts w:eastAsia="Arial Unicode MS" w:cs="Arial"/>
      <w:sz w:val="24"/>
      <w:lang w:val="es-ES" w:eastAsia="es-ES"/>
    </w:rPr>
  </w:style>
  <w:style w:type="paragraph" w:styleId="Textosinformato">
    <w:name w:val="Plain Text"/>
    <w:basedOn w:val="Normal"/>
    <w:link w:val="TextosinformatoCar"/>
    <w:uiPriority w:val="99"/>
    <w:unhideWhenUsed/>
    <w:rsid w:val="00BD6FEF"/>
    <w:pPr>
      <w:jc w:val="left"/>
    </w:pPr>
    <w:rPr>
      <w:rFonts w:ascii="Consolas" w:eastAsia="Calibri" w:hAnsi="Consolas"/>
      <w:sz w:val="21"/>
      <w:szCs w:val="21"/>
    </w:rPr>
  </w:style>
  <w:style w:type="character" w:customStyle="1" w:styleId="TextosinformatoCar">
    <w:name w:val="Texto sin formato Car"/>
    <w:link w:val="Textosinformato"/>
    <w:uiPriority w:val="99"/>
    <w:rsid w:val="00BD6FEF"/>
    <w:rPr>
      <w:rFonts w:ascii="Consolas" w:eastAsia="Calibri" w:hAnsi="Consolas"/>
      <w:sz w:val="21"/>
      <w:szCs w:val="21"/>
    </w:rPr>
  </w:style>
  <w:style w:type="character" w:customStyle="1" w:styleId="apple-style-span">
    <w:name w:val="apple-style-span"/>
    <w:basedOn w:val="Fuentedeprrafopredeter"/>
    <w:rsid w:val="00432362"/>
  </w:style>
  <w:style w:type="paragraph" w:styleId="Mapadeldocumento">
    <w:name w:val="Document Map"/>
    <w:basedOn w:val="Normal"/>
    <w:link w:val="MapadeldocumentoCar"/>
    <w:uiPriority w:val="99"/>
    <w:semiHidden/>
    <w:unhideWhenUsed/>
    <w:rsid w:val="00CB729F"/>
    <w:rPr>
      <w:rFonts w:ascii="Tahoma" w:hAnsi="Tahoma"/>
      <w:sz w:val="16"/>
      <w:szCs w:val="16"/>
    </w:rPr>
  </w:style>
  <w:style w:type="character" w:customStyle="1" w:styleId="MapadeldocumentoCar">
    <w:name w:val="Mapa del documento Car"/>
    <w:link w:val="Mapadeldocumento"/>
    <w:uiPriority w:val="99"/>
    <w:semiHidden/>
    <w:rsid w:val="00CB729F"/>
    <w:rPr>
      <w:rFonts w:ascii="Tahoma" w:eastAsia="Times New Roman" w:hAnsi="Tahoma" w:cs="Tahoma"/>
      <w:sz w:val="16"/>
      <w:szCs w:val="16"/>
      <w:lang w:val="es-CO" w:eastAsia="en-US"/>
    </w:rPr>
  </w:style>
  <w:style w:type="paragraph" w:styleId="Textoindependiente3">
    <w:name w:val="Body Text 3"/>
    <w:basedOn w:val="Normal"/>
    <w:link w:val="Textoindependiente3Car"/>
    <w:uiPriority w:val="99"/>
    <w:unhideWhenUsed/>
    <w:rsid w:val="00026035"/>
    <w:pPr>
      <w:spacing w:after="120"/>
    </w:pPr>
    <w:rPr>
      <w:sz w:val="16"/>
      <w:szCs w:val="16"/>
    </w:rPr>
  </w:style>
  <w:style w:type="character" w:customStyle="1" w:styleId="Textoindependiente3Car">
    <w:name w:val="Texto independiente 3 Car"/>
    <w:link w:val="Textoindependiente3"/>
    <w:uiPriority w:val="99"/>
    <w:rsid w:val="00026035"/>
    <w:rPr>
      <w:rFonts w:ascii="Arial" w:eastAsia="Times New Roman" w:hAnsi="Arial"/>
      <w:sz w:val="16"/>
      <w:szCs w:val="16"/>
      <w:lang w:eastAsia="en-US"/>
    </w:rPr>
  </w:style>
  <w:style w:type="paragraph" w:customStyle="1" w:styleId="Default">
    <w:name w:val="Default"/>
    <w:rsid w:val="00375972"/>
    <w:pPr>
      <w:autoSpaceDE w:val="0"/>
      <w:autoSpaceDN w:val="0"/>
      <w:adjustRightInd w:val="0"/>
      <w:spacing w:before="240" w:after="480"/>
      <w:ind w:left="403" w:hanging="403"/>
      <w:jc w:val="center"/>
    </w:pPr>
    <w:rPr>
      <w:rFonts w:ascii="Tahoma" w:hAnsi="Tahoma" w:cs="Tahoma"/>
      <w:color w:val="000000"/>
      <w:sz w:val="24"/>
      <w:szCs w:val="24"/>
      <w:lang w:eastAsia="en-US"/>
    </w:rPr>
  </w:style>
  <w:style w:type="paragraph" w:styleId="Textonotaalfinal">
    <w:name w:val="endnote text"/>
    <w:basedOn w:val="Normal"/>
    <w:link w:val="TextonotaalfinalCar"/>
    <w:uiPriority w:val="99"/>
    <w:unhideWhenUsed/>
    <w:rsid w:val="001C49B5"/>
    <w:rPr>
      <w:szCs w:val="20"/>
    </w:rPr>
  </w:style>
  <w:style w:type="character" w:customStyle="1" w:styleId="TextonotaalfinalCar">
    <w:name w:val="Texto nota al final Car"/>
    <w:link w:val="Textonotaalfinal"/>
    <w:uiPriority w:val="99"/>
    <w:rsid w:val="001C49B5"/>
    <w:rPr>
      <w:rFonts w:ascii="Arial" w:eastAsia="Times New Roman" w:hAnsi="Arial"/>
      <w:lang w:val="es-CO" w:eastAsia="en-US"/>
    </w:rPr>
  </w:style>
  <w:style w:type="character" w:styleId="Refdenotaalfinal">
    <w:name w:val="endnote reference"/>
    <w:uiPriority w:val="99"/>
    <w:unhideWhenUsed/>
    <w:rsid w:val="001C49B5"/>
    <w:rPr>
      <w:vertAlign w:val="superscript"/>
    </w:rPr>
  </w:style>
  <w:style w:type="paragraph" w:styleId="Textonotapie">
    <w:name w:val="footnote text"/>
    <w:aliases w:val="ft,Texto nota pie 1,Texto tablas"/>
    <w:basedOn w:val="Normal"/>
    <w:link w:val="TextonotapieCar"/>
    <w:uiPriority w:val="99"/>
    <w:unhideWhenUsed/>
    <w:rsid w:val="001C49B5"/>
    <w:rPr>
      <w:szCs w:val="20"/>
    </w:rPr>
  </w:style>
  <w:style w:type="character" w:customStyle="1" w:styleId="TextonotapieCar">
    <w:name w:val="Texto nota pie Car"/>
    <w:aliases w:val="ft Car,Texto nota pie 1 Car,Texto tablas Car"/>
    <w:link w:val="Textonotapie"/>
    <w:uiPriority w:val="99"/>
    <w:rsid w:val="001C49B5"/>
    <w:rPr>
      <w:rFonts w:ascii="Arial" w:eastAsia="Times New Roman" w:hAnsi="Arial"/>
      <w:lang w:val="es-CO" w:eastAsia="en-US"/>
    </w:rPr>
  </w:style>
  <w:style w:type="character" w:styleId="Refdenotaalpie">
    <w:name w:val="footnote reference"/>
    <w:aliases w:val="Ref,de nota al pie,Nota de pie,referencia nota al pie,Ref. de nota al pieREF1"/>
    <w:uiPriority w:val="99"/>
    <w:unhideWhenUsed/>
    <w:rsid w:val="001C49B5"/>
    <w:rPr>
      <w:vertAlign w:val="superscript"/>
    </w:rPr>
  </w:style>
  <w:style w:type="character" w:styleId="Refdecomentario">
    <w:name w:val="annotation reference"/>
    <w:uiPriority w:val="99"/>
    <w:semiHidden/>
    <w:unhideWhenUsed/>
    <w:rsid w:val="00870E18"/>
    <w:rPr>
      <w:sz w:val="16"/>
      <w:szCs w:val="16"/>
    </w:rPr>
  </w:style>
  <w:style w:type="paragraph" w:styleId="Textocomentario">
    <w:name w:val="annotation text"/>
    <w:basedOn w:val="Normal"/>
    <w:link w:val="TextocomentarioCar"/>
    <w:unhideWhenUsed/>
    <w:rsid w:val="00870E18"/>
    <w:rPr>
      <w:szCs w:val="20"/>
    </w:rPr>
  </w:style>
  <w:style w:type="character" w:customStyle="1" w:styleId="TextocomentarioCar">
    <w:name w:val="Texto comentario Car"/>
    <w:link w:val="Textocomentario"/>
    <w:rsid w:val="00870E18"/>
    <w:rPr>
      <w:rFonts w:ascii="Arial" w:eastAsia="Times New Roman" w:hAnsi="Arial"/>
      <w:lang w:val="es-CO" w:eastAsia="en-US"/>
    </w:rPr>
  </w:style>
  <w:style w:type="paragraph" w:styleId="Asuntodelcomentario">
    <w:name w:val="annotation subject"/>
    <w:basedOn w:val="Textocomentario"/>
    <w:next w:val="Textocomentario"/>
    <w:link w:val="AsuntodelcomentarioCar"/>
    <w:uiPriority w:val="99"/>
    <w:unhideWhenUsed/>
    <w:rsid w:val="00870E18"/>
    <w:rPr>
      <w:b/>
      <w:bCs/>
    </w:rPr>
  </w:style>
  <w:style w:type="character" w:customStyle="1" w:styleId="AsuntodelcomentarioCar">
    <w:name w:val="Asunto del comentario Car"/>
    <w:link w:val="Asuntodelcomentario"/>
    <w:uiPriority w:val="99"/>
    <w:rsid w:val="00870E18"/>
    <w:rPr>
      <w:rFonts w:ascii="Arial" w:eastAsia="Times New Roman" w:hAnsi="Arial"/>
      <w:b/>
      <w:bCs/>
      <w:lang w:val="es-CO" w:eastAsia="en-US"/>
    </w:rPr>
  </w:style>
  <w:style w:type="paragraph" w:styleId="TDC4">
    <w:name w:val="toc 4"/>
    <w:next w:val="Normal"/>
    <w:autoRedefine/>
    <w:uiPriority w:val="39"/>
    <w:unhideWhenUsed/>
    <w:rsid w:val="000E5C35"/>
    <w:rPr>
      <w:rFonts w:eastAsia="Times New Roman" w:cs="Calibri"/>
      <w:szCs w:val="18"/>
      <w:lang w:eastAsia="en-US"/>
    </w:rPr>
  </w:style>
  <w:style w:type="paragraph" w:styleId="TDC5">
    <w:name w:val="toc 5"/>
    <w:basedOn w:val="Normal"/>
    <w:next w:val="Normal"/>
    <w:autoRedefine/>
    <w:uiPriority w:val="39"/>
    <w:unhideWhenUsed/>
    <w:rsid w:val="00CE08D1"/>
    <w:pPr>
      <w:ind w:left="800"/>
      <w:jc w:val="left"/>
    </w:pPr>
    <w:rPr>
      <w:rFonts w:ascii="Calibri" w:hAnsi="Calibri" w:cs="Calibri"/>
      <w:sz w:val="18"/>
      <w:szCs w:val="18"/>
    </w:rPr>
  </w:style>
  <w:style w:type="paragraph" w:styleId="ndice1">
    <w:name w:val="index 1"/>
    <w:basedOn w:val="Normal"/>
    <w:next w:val="Normal"/>
    <w:autoRedefine/>
    <w:uiPriority w:val="99"/>
    <w:unhideWhenUsed/>
    <w:rsid w:val="00467389"/>
    <w:pPr>
      <w:ind w:left="720" w:hanging="360"/>
    </w:pPr>
  </w:style>
  <w:style w:type="paragraph" w:customStyle="1" w:styleId="Anexos">
    <w:name w:val="Anexos"/>
    <w:basedOn w:val="Normal"/>
    <w:qFormat/>
    <w:rsid w:val="00D72B58"/>
    <w:pPr>
      <w:jc w:val="center"/>
    </w:pPr>
    <w:rPr>
      <w:b/>
    </w:rPr>
  </w:style>
  <w:style w:type="paragraph" w:customStyle="1" w:styleId="Tablas">
    <w:name w:val="Tablas"/>
    <w:basedOn w:val="Tabla"/>
    <w:next w:val="Normal"/>
    <w:qFormat/>
    <w:rsid w:val="00E52437"/>
    <w:pPr>
      <w:keepNext/>
      <w:numPr>
        <w:numId w:val="1"/>
      </w:numPr>
    </w:pPr>
  </w:style>
  <w:style w:type="paragraph" w:styleId="TtuloTDC">
    <w:name w:val="TOC Heading"/>
    <w:basedOn w:val="Ttulo1"/>
    <w:next w:val="Normal"/>
    <w:uiPriority w:val="39"/>
    <w:semiHidden/>
    <w:unhideWhenUsed/>
    <w:qFormat/>
    <w:rsid w:val="009D3FE6"/>
    <w:pPr>
      <w:keepLines/>
      <w:numPr>
        <w:numId w:val="0"/>
      </w:numPr>
      <w:spacing w:before="480" w:after="0" w:line="276" w:lineRule="auto"/>
      <w:jc w:val="left"/>
      <w:outlineLvl w:val="9"/>
    </w:pPr>
    <w:rPr>
      <w:rFonts w:ascii="Cambria" w:hAnsi="Cambria"/>
      <w:bCs/>
      <w:caps w:val="0"/>
      <w:color w:val="365F91"/>
      <w:sz w:val="28"/>
      <w:szCs w:val="28"/>
      <w:lang w:val="es-ES"/>
    </w:rPr>
  </w:style>
  <w:style w:type="paragraph" w:styleId="TDC6">
    <w:name w:val="toc 6"/>
    <w:basedOn w:val="Normal"/>
    <w:next w:val="Normal"/>
    <w:autoRedefine/>
    <w:uiPriority w:val="39"/>
    <w:unhideWhenUsed/>
    <w:rsid w:val="009D3FE6"/>
    <w:pPr>
      <w:ind w:left="1000"/>
      <w:jc w:val="left"/>
    </w:pPr>
    <w:rPr>
      <w:rFonts w:ascii="Calibri" w:hAnsi="Calibri" w:cs="Calibri"/>
      <w:sz w:val="18"/>
      <w:szCs w:val="18"/>
    </w:rPr>
  </w:style>
  <w:style w:type="paragraph" w:styleId="TDC7">
    <w:name w:val="toc 7"/>
    <w:basedOn w:val="Normal"/>
    <w:next w:val="Normal"/>
    <w:autoRedefine/>
    <w:uiPriority w:val="39"/>
    <w:unhideWhenUsed/>
    <w:rsid w:val="009D3FE6"/>
    <w:pPr>
      <w:ind w:left="1200"/>
      <w:jc w:val="left"/>
    </w:pPr>
    <w:rPr>
      <w:rFonts w:ascii="Calibri" w:hAnsi="Calibri" w:cs="Calibri"/>
      <w:sz w:val="18"/>
      <w:szCs w:val="18"/>
    </w:rPr>
  </w:style>
  <w:style w:type="paragraph" w:styleId="TDC8">
    <w:name w:val="toc 8"/>
    <w:basedOn w:val="Normal"/>
    <w:next w:val="Normal"/>
    <w:autoRedefine/>
    <w:uiPriority w:val="39"/>
    <w:unhideWhenUsed/>
    <w:rsid w:val="009D3FE6"/>
    <w:pPr>
      <w:ind w:left="1400"/>
      <w:jc w:val="left"/>
    </w:pPr>
    <w:rPr>
      <w:rFonts w:ascii="Calibri" w:hAnsi="Calibri" w:cs="Calibri"/>
      <w:sz w:val="18"/>
      <w:szCs w:val="18"/>
    </w:rPr>
  </w:style>
  <w:style w:type="paragraph" w:styleId="TDC9">
    <w:name w:val="toc 9"/>
    <w:basedOn w:val="Normal"/>
    <w:next w:val="Normal"/>
    <w:autoRedefine/>
    <w:uiPriority w:val="39"/>
    <w:unhideWhenUsed/>
    <w:rsid w:val="009D3FE6"/>
    <w:pPr>
      <w:ind w:left="1600"/>
      <w:jc w:val="left"/>
    </w:pPr>
    <w:rPr>
      <w:rFonts w:ascii="Calibri" w:hAnsi="Calibri" w:cs="Calibri"/>
      <w:sz w:val="18"/>
      <w:szCs w:val="18"/>
    </w:rPr>
  </w:style>
  <w:style w:type="character" w:styleId="Textodelmarcadordeposicin">
    <w:name w:val="Placeholder Text"/>
    <w:basedOn w:val="Fuentedeprrafopredeter"/>
    <w:uiPriority w:val="99"/>
    <w:semiHidden/>
    <w:rsid w:val="001C3608"/>
    <w:rPr>
      <w:color w:val="808080"/>
    </w:rPr>
  </w:style>
  <w:style w:type="paragraph" w:customStyle="1" w:styleId="Vieta1">
    <w:name w:val="Viñeta_1"/>
    <w:basedOn w:val="Normal"/>
    <w:rsid w:val="004213DF"/>
    <w:pPr>
      <w:tabs>
        <w:tab w:val="left" w:pos="284"/>
      </w:tabs>
      <w:spacing w:after="180"/>
      <w:ind w:left="360" w:hanging="360"/>
    </w:pPr>
  </w:style>
  <w:style w:type="character" w:styleId="nfasis">
    <w:name w:val="Emphasis"/>
    <w:qFormat/>
    <w:rsid w:val="004213DF"/>
    <w:rPr>
      <w:i/>
      <w:iCs/>
    </w:rPr>
  </w:style>
  <w:style w:type="paragraph" w:customStyle="1" w:styleId="texto">
    <w:name w:val="texto"/>
    <w:basedOn w:val="Normal"/>
    <w:rsid w:val="004213DF"/>
    <w:pPr>
      <w:spacing w:before="110" w:after="110"/>
    </w:pPr>
    <w:rPr>
      <w:sz w:val="22"/>
    </w:rPr>
  </w:style>
  <w:style w:type="paragraph" w:customStyle="1" w:styleId="Epigrafecaption">
    <w:name w:val="Epigrafe caption"/>
    <w:aliases w:val="Epígrafe Car1,Epígrafe Car2,Epígrafe Car3,Epígrafe Car4,Epígrafe Car5,Epígrafe Car6,Epígrafe Car7,Epígrafe Car8,Epígrafe Car9,Epígrafe Car11,Epígrafe Car21,Epígrafe Car31,Epígrafe Car41,Epígrafe Car51,Fotos,A,T"/>
    <w:basedOn w:val="Normal"/>
    <w:next w:val="Normal"/>
    <w:qFormat/>
    <w:rsid w:val="00112900"/>
    <w:pPr>
      <w:spacing w:before="120" w:after="120"/>
    </w:pPr>
    <w:rPr>
      <w:b/>
      <w:bCs/>
      <w:szCs w:val="20"/>
    </w:rPr>
  </w:style>
  <w:style w:type="character" w:customStyle="1" w:styleId="PuestoCar">
    <w:name w:val="Puesto Car"/>
    <w:uiPriority w:val="10"/>
    <w:rsid w:val="004213DF"/>
    <w:rPr>
      <w:rFonts w:ascii="Cambria" w:hAnsi="Cambria"/>
      <w:color w:val="17365D"/>
      <w:spacing w:val="5"/>
      <w:kern w:val="28"/>
      <w:sz w:val="52"/>
      <w:szCs w:val="52"/>
      <w:lang w:eastAsia="en-US"/>
    </w:rPr>
  </w:style>
  <w:style w:type="paragraph" w:customStyle="1" w:styleId="Vieta2">
    <w:name w:val="Viñeta_2"/>
    <w:basedOn w:val="Normal"/>
    <w:rsid w:val="004213DF"/>
    <w:pPr>
      <w:numPr>
        <w:numId w:val="4"/>
      </w:numPr>
      <w:tabs>
        <w:tab w:val="clear" w:pos="357"/>
        <w:tab w:val="left" w:pos="-3060"/>
        <w:tab w:val="num" w:pos="360"/>
      </w:tabs>
      <w:spacing w:before="140"/>
      <w:ind w:left="0" w:firstLine="0"/>
    </w:pPr>
    <w:rPr>
      <w:lang w:val="es-ES_tradnl"/>
    </w:rPr>
  </w:style>
  <w:style w:type="paragraph" w:styleId="Textoindependiente2">
    <w:name w:val="Body Text 2"/>
    <w:basedOn w:val="Normal"/>
    <w:link w:val="Textoindependiente2Car"/>
    <w:rsid w:val="004213DF"/>
    <w:pPr>
      <w:spacing w:after="120" w:line="480" w:lineRule="auto"/>
    </w:pPr>
  </w:style>
  <w:style w:type="character" w:customStyle="1" w:styleId="Textoindependiente2Car">
    <w:name w:val="Texto independiente 2 Car"/>
    <w:basedOn w:val="Fuentedeprrafopredeter"/>
    <w:link w:val="Textoindependiente2"/>
    <w:rsid w:val="004213DF"/>
    <w:rPr>
      <w:rFonts w:eastAsia="Times New Roman"/>
      <w:szCs w:val="24"/>
      <w:lang w:eastAsia="en-US"/>
    </w:rPr>
  </w:style>
  <w:style w:type="character" w:customStyle="1" w:styleId="SangradetextonormalCar1">
    <w:name w:val="Sangría de texto normal Car1"/>
    <w:uiPriority w:val="99"/>
    <w:rsid w:val="004213DF"/>
    <w:rPr>
      <w:rFonts w:ascii="Arial" w:hAnsi="Arial"/>
      <w:szCs w:val="24"/>
      <w:lang w:eastAsia="en-US"/>
    </w:rPr>
  </w:style>
  <w:style w:type="paragraph" w:customStyle="1" w:styleId="Sinespaciado1">
    <w:name w:val="Sin espaciado1"/>
    <w:rsid w:val="004213DF"/>
    <w:rPr>
      <w:rFonts w:eastAsia="Times New Roman" w:cs="Arial"/>
      <w:sz w:val="22"/>
      <w:szCs w:val="22"/>
      <w:lang w:val="es-ES" w:eastAsia="en-US"/>
    </w:rPr>
  </w:style>
  <w:style w:type="paragraph" w:customStyle="1" w:styleId="Estilo1">
    <w:name w:val="Estilo1"/>
    <w:basedOn w:val="Normal"/>
    <w:rsid w:val="004213DF"/>
    <w:pPr>
      <w:tabs>
        <w:tab w:val="num" w:pos="360"/>
      </w:tabs>
    </w:pPr>
    <w:rPr>
      <w:sz w:val="22"/>
      <w:szCs w:val="20"/>
      <w:lang w:eastAsia="es-ES"/>
    </w:rPr>
  </w:style>
  <w:style w:type="paragraph" w:customStyle="1" w:styleId="Titulo4">
    <w:name w:val="Titulo 4"/>
    <w:basedOn w:val="Normal"/>
    <w:rsid w:val="004213DF"/>
    <w:rPr>
      <w:lang w:val="es-ES_tradnl"/>
    </w:rPr>
  </w:style>
  <w:style w:type="paragraph" w:customStyle="1" w:styleId="xl48">
    <w:name w:val="xl48"/>
    <w:basedOn w:val="Normal"/>
    <w:rsid w:val="004213DF"/>
    <w:pPr>
      <w:pBdr>
        <w:right w:val="single" w:sz="8" w:space="0" w:color="auto"/>
      </w:pBdr>
      <w:spacing w:before="100" w:beforeAutospacing="1" w:after="100" w:afterAutospacing="1"/>
      <w:jc w:val="left"/>
    </w:pPr>
    <w:rPr>
      <w:rFonts w:ascii="Arial Unicode MS" w:eastAsia="Arial Unicode MS" w:hAnsi="Arial Unicode MS" w:cs="Arial Unicode MS"/>
      <w:sz w:val="24"/>
      <w:lang w:val="es-ES" w:eastAsia="es-ES"/>
    </w:rPr>
  </w:style>
  <w:style w:type="paragraph" w:customStyle="1" w:styleId="vieta10">
    <w:name w:val="viñeta 1"/>
    <w:basedOn w:val="Normal"/>
    <w:rsid w:val="004213DF"/>
    <w:pPr>
      <w:tabs>
        <w:tab w:val="num" w:pos="357"/>
      </w:tabs>
      <w:spacing w:line="360" w:lineRule="auto"/>
      <w:ind w:left="357" w:hanging="357"/>
    </w:pPr>
    <w:rPr>
      <w:rFonts w:cs="Arial"/>
      <w:snapToGrid w:val="0"/>
      <w:sz w:val="24"/>
      <w:lang w:val="es-ES" w:eastAsia="es-ES"/>
    </w:rPr>
  </w:style>
  <w:style w:type="character" w:customStyle="1" w:styleId="DescripcinCar">
    <w:name w:val="Descripción Car"/>
    <w:aliases w:val="Figs y tabs Car,Tablas Car Car,Fotos Car,Cuadro No Car,Epígrafe Car Car Car,Car Car Car Car Car Car,A Car,Car Car,Car Car Car Car, Car Car Car Car Car Car1,Car Car Car Car Car Car Car Car, Car Car Car Car Car1 Car,T Car, Car Car"/>
    <w:uiPriority w:val="35"/>
    <w:qFormat/>
    <w:locked/>
    <w:rsid w:val="004213DF"/>
    <w:rPr>
      <w:rFonts w:eastAsia="Times New Roman"/>
      <w:bCs/>
      <w:lang w:eastAsia="en-US"/>
    </w:rPr>
  </w:style>
  <w:style w:type="character" w:customStyle="1" w:styleId="Subindice">
    <w:name w:val="Subindice"/>
    <w:uiPriority w:val="1"/>
    <w:qFormat/>
    <w:rsid w:val="004213DF"/>
    <w:rPr>
      <w:rFonts w:ascii="Arial" w:hAnsi="Arial"/>
      <w:dstrike w:val="0"/>
      <w:sz w:val="22"/>
      <w:vertAlign w:val="subscript"/>
    </w:rPr>
  </w:style>
  <w:style w:type="paragraph" w:customStyle="1" w:styleId="Textodetablas">
    <w:name w:val="Texto de tablas"/>
    <w:basedOn w:val="Normal"/>
    <w:qFormat/>
    <w:rsid w:val="004213DF"/>
    <w:pPr>
      <w:jc w:val="center"/>
    </w:pPr>
    <w:rPr>
      <w:rFonts w:eastAsia="Calibri"/>
      <w:sz w:val="16"/>
      <w:szCs w:val="22"/>
    </w:rPr>
  </w:style>
  <w:style w:type="character" w:customStyle="1" w:styleId="Superndice">
    <w:name w:val="Superíndice"/>
    <w:uiPriority w:val="1"/>
    <w:qFormat/>
    <w:rsid w:val="004213DF"/>
    <w:rPr>
      <w:rFonts w:ascii="Arial" w:hAnsi="Arial"/>
      <w:dstrike w:val="0"/>
      <w:sz w:val="22"/>
      <w:vertAlign w:val="superscript"/>
    </w:rPr>
  </w:style>
  <w:style w:type="character" w:customStyle="1" w:styleId="apple-converted-space">
    <w:name w:val="apple-converted-space"/>
    <w:basedOn w:val="Fuentedeprrafopredeter"/>
    <w:rsid w:val="000B006A"/>
  </w:style>
  <w:style w:type="character" w:customStyle="1" w:styleId="EpgrafeCar10">
    <w:name w:val="Epígrafe Car10"/>
    <w:aliases w:val="Epígrafe Car1 Car,Epígrafe Car2 Car,Epígrafe Car3 Car,Epígrafe Car4 Car,Epígrafe Car5 Car,Epígrafe Car6 Car,Epígrafe Car7 Car,Epígrafe Car8 Car,Epígrafe Car9 Car,Epígrafe Car11 Car,Epígrafe Car21 Car,Epígrafe Car31 Car"/>
    <w:uiPriority w:val="35"/>
    <w:rsid w:val="002D1601"/>
    <w:rPr>
      <w:rFonts w:ascii="Arial" w:eastAsia="Times New Roman" w:hAnsi="Arial" w:cs="Times New Roman"/>
      <w:bCs/>
      <w:sz w:val="20"/>
      <w:szCs w:val="20"/>
    </w:rPr>
  </w:style>
  <w:style w:type="paragraph" w:customStyle="1" w:styleId="NormalPHG">
    <w:name w:val="Normal PHG"/>
    <w:basedOn w:val="Normal"/>
    <w:link w:val="NormalPHGChar"/>
    <w:autoRedefine/>
    <w:qFormat/>
    <w:rsid w:val="00F40FB8"/>
    <w:pPr>
      <w:spacing w:before="120" w:after="120"/>
    </w:pPr>
    <w:rPr>
      <w:rFonts w:ascii="Cambria Math" w:hAnsi="Cambria Math" w:cs="Arial"/>
      <w:i/>
      <w:szCs w:val="20"/>
      <w:lang w:val="es-MX" w:eastAsia="es-ES" w:bidi="he-IL"/>
    </w:rPr>
  </w:style>
  <w:style w:type="character" w:customStyle="1" w:styleId="NormalPHGChar">
    <w:name w:val="Normal PHG Char"/>
    <w:link w:val="NormalPHG"/>
    <w:rsid w:val="00F40FB8"/>
    <w:rPr>
      <w:rFonts w:ascii="Cambria Math" w:eastAsia="Times New Roman" w:hAnsi="Cambria Math" w:cs="Arial"/>
      <w:i/>
      <w:lang w:val="es-MX" w:eastAsia="es-ES" w:bidi="he-IL"/>
    </w:rPr>
  </w:style>
  <w:style w:type="paragraph" w:customStyle="1" w:styleId="Vineta3">
    <w:name w:val="Vineta 3"/>
    <w:basedOn w:val="Normal"/>
    <w:uiPriority w:val="99"/>
    <w:rsid w:val="00CD6D2E"/>
    <w:pPr>
      <w:numPr>
        <w:numId w:val="16"/>
      </w:numPr>
      <w:tabs>
        <w:tab w:val="left" w:pos="284"/>
      </w:tabs>
      <w:spacing w:after="120"/>
    </w:pPr>
    <w:rPr>
      <w:rFonts w:ascii="Times New Roman" w:eastAsia="Calibri" w:hAnsi="Times New Roman"/>
      <w:sz w:val="22"/>
      <w:szCs w:val="20"/>
      <w:lang w:eastAsia="es-ES"/>
    </w:rPr>
  </w:style>
  <w:style w:type="paragraph" w:customStyle="1" w:styleId="Fuente-Integral">
    <w:name w:val="Fuente - Integral"/>
    <w:basedOn w:val="Normal"/>
    <w:link w:val="Fuente-IntegralCar"/>
    <w:qFormat/>
    <w:rsid w:val="00980A1A"/>
    <w:pPr>
      <w:spacing w:after="120"/>
      <w:jc w:val="center"/>
    </w:pPr>
    <w:rPr>
      <w:rFonts w:ascii="Times New Roman" w:eastAsia="Calibri" w:hAnsi="Times New Roman"/>
      <w:sz w:val="18"/>
      <w:lang w:val="es-ES_tradnl" w:eastAsia="es-ES_tradnl"/>
    </w:rPr>
  </w:style>
  <w:style w:type="character" w:customStyle="1" w:styleId="Fuente-IntegralCar">
    <w:name w:val="Fuente - Integral Car"/>
    <w:link w:val="Fuente-Integral"/>
    <w:rsid w:val="00980A1A"/>
    <w:rPr>
      <w:rFonts w:ascii="Times New Roman" w:hAnsi="Times New Roman"/>
      <w:sz w:val="18"/>
      <w:szCs w:val="24"/>
      <w:lang w:val="es-ES_tradnl" w:eastAsia="es-ES_tradnl"/>
    </w:rPr>
  </w:style>
  <w:style w:type="table" w:customStyle="1" w:styleId="TableNormal">
    <w:name w:val="Table Normal"/>
    <w:uiPriority w:val="2"/>
    <w:semiHidden/>
    <w:unhideWhenUsed/>
    <w:qFormat/>
    <w:rsid w:val="005749E6"/>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749E6"/>
    <w:pPr>
      <w:widowControl w:val="0"/>
      <w:autoSpaceDE w:val="0"/>
      <w:autoSpaceDN w:val="0"/>
      <w:jc w:val="center"/>
    </w:pPr>
    <w:rPr>
      <w:rFonts w:ascii="Arial MT" w:eastAsia="Arial MT" w:hAnsi="Arial MT" w:cs="Arial MT"/>
      <w:sz w:val="22"/>
      <w:szCs w:val="22"/>
      <w:lang w:val="es-ES"/>
    </w:rPr>
  </w:style>
  <w:style w:type="character" w:styleId="Mencinsinresolver">
    <w:name w:val="Unresolved Mention"/>
    <w:basedOn w:val="Fuentedeprrafopredeter"/>
    <w:uiPriority w:val="99"/>
    <w:semiHidden/>
    <w:unhideWhenUsed/>
    <w:rsid w:val="00DF73D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4254">
      <w:bodyDiv w:val="1"/>
      <w:marLeft w:val="0"/>
      <w:marRight w:val="0"/>
      <w:marTop w:val="0"/>
      <w:marBottom w:val="0"/>
      <w:divBdr>
        <w:top w:val="none" w:sz="0" w:space="0" w:color="auto"/>
        <w:left w:val="none" w:sz="0" w:space="0" w:color="auto"/>
        <w:bottom w:val="none" w:sz="0" w:space="0" w:color="auto"/>
        <w:right w:val="none" w:sz="0" w:space="0" w:color="auto"/>
      </w:divBdr>
    </w:div>
    <w:div w:id="13844022">
      <w:bodyDiv w:val="1"/>
      <w:marLeft w:val="0"/>
      <w:marRight w:val="0"/>
      <w:marTop w:val="0"/>
      <w:marBottom w:val="0"/>
      <w:divBdr>
        <w:top w:val="none" w:sz="0" w:space="0" w:color="auto"/>
        <w:left w:val="none" w:sz="0" w:space="0" w:color="auto"/>
        <w:bottom w:val="none" w:sz="0" w:space="0" w:color="auto"/>
        <w:right w:val="none" w:sz="0" w:space="0" w:color="auto"/>
      </w:divBdr>
    </w:div>
    <w:div w:id="15474327">
      <w:bodyDiv w:val="1"/>
      <w:marLeft w:val="0"/>
      <w:marRight w:val="0"/>
      <w:marTop w:val="0"/>
      <w:marBottom w:val="0"/>
      <w:divBdr>
        <w:top w:val="none" w:sz="0" w:space="0" w:color="auto"/>
        <w:left w:val="none" w:sz="0" w:space="0" w:color="auto"/>
        <w:bottom w:val="none" w:sz="0" w:space="0" w:color="auto"/>
        <w:right w:val="none" w:sz="0" w:space="0" w:color="auto"/>
      </w:divBdr>
    </w:div>
    <w:div w:id="56589710">
      <w:bodyDiv w:val="1"/>
      <w:marLeft w:val="0"/>
      <w:marRight w:val="0"/>
      <w:marTop w:val="0"/>
      <w:marBottom w:val="0"/>
      <w:divBdr>
        <w:top w:val="none" w:sz="0" w:space="0" w:color="auto"/>
        <w:left w:val="none" w:sz="0" w:space="0" w:color="auto"/>
        <w:bottom w:val="none" w:sz="0" w:space="0" w:color="auto"/>
        <w:right w:val="none" w:sz="0" w:space="0" w:color="auto"/>
      </w:divBdr>
    </w:div>
    <w:div w:id="79328012">
      <w:bodyDiv w:val="1"/>
      <w:marLeft w:val="0"/>
      <w:marRight w:val="0"/>
      <w:marTop w:val="0"/>
      <w:marBottom w:val="0"/>
      <w:divBdr>
        <w:top w:val="none" w:sz="0" w:space="0" w:color="auto"/>
        <w:left w:val="none" w:sz="0" w:space="0" w:color="auto"/>
        <w:bottom w:val="none" w:sz="0" w:space="0" w:color="auto"/>
        <w:right w:val="none" w:sz="0" w:space="0" w:color="auto"/>
      </w:divBdr>
    </w:div>
    <w:div w:id="104231178">
      <w:bodyDiv w:val="1"/>
      <w:marLeft w:val="0"/>
      <w:marRight w:val="0"/>
      <w:marTop w:val="0"/>
      <w:marBottom w:val="0"/>
      <w:divBdr>
        <w:top w:val="none" w:sz="0" w:space="0" w:color="auto"/>
        <w:left w:val="none" w:sz="0" w:space="0" w:color="auto"/>
        <w:bottom w:val="none" w:sz="0" w:space="0" w:color="auto"/>
        <w:right w:val="none" w:sz="0" w:space="0" w:color="auto"/>
      </w:divBdr>
    </w:div>
    <w:div w:id="104809079">
      <w:bodyDiv w:val="1"/>
      <w:marLeft w:val="0"/>
      <w:marRight w:val="0"/>
      <w:marTop w:val="0"/>
      <w:marBottom w:val="0"/>
      <w:divBdr>
        <w:top w:val="none" w:sz="0" w:space="0" w:color="auto"/>
        <w:left w:val="none" w:sz="0" w:space="0" w:color="auto"/>
        <w:bottom w:val="none" w:sz="0" w:space="0" w:color="auto"/>
        <w:right w:val="none" w:sz="0" w:space="0" w:color="auto"/>
      </w:divBdr>
    </w:div>
    <w:div w:id="108476718">
      <w:bodyDiv w:val="1"/>
      <w:marLeft w:val="0"/>
      <w:marRight w:val="0"/>
      <w:marTop w:val="0"/>
      <w:marBottom w:val="0"/>
      <w:divBdr>
        <w:top w:val="none" w:sz="0" w:space="0" w:color="auto"/>
        <w:left w:val="none" w:sz="0" w:space="0" w:color="auto"/>
        <w:bottom w:val="none" w:sz="0" w:space="0" w:color="auto"/>
        <w:right w:val="none" w:sz="0" w:space="0" w:color="auto"/>
      </w:divBdr>
    </w:div>
    <w:div w:id="113866744">
      <w:bodyDiv w:val="1"/>
      <w:marLeft w:val="0"/>
      <w:marRight w:val="0"/>
      <w:marTop w:val="0"/>
      <w:marBottom w:val="0"/>
      <w:divBdr>
        <w:top w:val="none" w:sz="0" w:space="0" w:color="auto"/>
        <w:left w:val="none" w:sz="0" w:space="0" w:color="auto"/>
        <w:bottom w:val="none" w:sz="0" w:space="0" w:color="auto"/>
        <w:right w:val="none" w:sz="0" w:space="0" w:color="auto"/>
      </w:divBdr>
    </w:div>
    <w:div w:id="123886410">
      <w:bodyDiv w:val="1"/>
      <w:marLeft w:val="0"/>
      <w:marRight w:val="0"/>
      <w:marTop w:val="0"/>
      <w:marBottom w:val="0"/>
      <w:divBdr>
        <w:top w:val="none" w:sz="0" w:space="0" w:color="auto"/>
        <w:left w:val="none" w:sz="0" w:space="0" w:color="auto"/>
        <w:bottom w:val="none" w:sz="0" w:space="0" w:color="auto"/>
        <w:right w:val="none" w:sz="0" w:space="0" w:color="auto"/>
      </w:divBdr>
    </w:div>
    <w:div w:id="128137119">
      <w:bodyDiv w:val="1"/>
      <w:marLeft w:val="0"/>
      <w:marRight w:val="0"/>
      <w:marTop w:val="0"/>
      <w:marBottom w:val="0"/>
      <w:divBdr>
        <w:top w:val="none" w:sz="0" w:space="0" w:color="auto"/>
        <w:left w:val="none" w:sz="0" w:space="0" w:color="auto"/>
        <w:bottom w:val="none" w:sz="0" w:space="0" w:color="auto"/>
        <w:right w:val="none" w:sz="0" w:space="0" w:color="auto"/>
      </w:divBdr>
    </w:div>
    <w:div w:id="150951944">
      <w:bodyDiv w:val="1"/>
      <w:marLeft w:val="0"/>
      <w:marRight w:val="0"/>
      <w:marTop w:val="0"/>
      <w:marBottom w:val="0"/>
      <w:divBdr>
        <w:top w:val="none" w:sz="0" w:space="0" w:color="auto"/>
        <w:left w:val="none" w:sz="0" w:space="0" w:color="auto"/>
        <w:bottom w:val="none" w:sz="0" w:space="0" w:color="auto"/>
        <w:right w:val="none" w:sz="0" w:space="0" w:color="auto"/>
      </w:divBdr>
    </w:div>
    <w:div w:id="171653079">
      <w:bodyDiv w:val="1"/>
      <w:marLeft w:val="0"/>
      <w:marRight w:val="0"/>
      <w:marTop w:val="0"/>
      <w:marBottom w:val="0"/>
      <w:divBdr>
        <w:top w:val="none" w:sz="0" w:space="0" w:color="auto"/>
        <w:left w:val="none" w:sz="0" w:space="0" w:color="auto"/>
        <w:bottom w:val="none" w:sz="0" w:space="0" w:color="auto"/>
        <w:right w:val="none" w:sz="0" w:space="0" w:color="auto"/>
      </w:divBdr>
    </w:div>
    <w:div w:id="182326482">
      <w:bodyDiv w:val="1"/>
      <w:marLeft w:val="0"/>
      <w:marRight w:val="0"/>
      <w:marTop w:val="0"/>
      <w:marBottom w:val="0"/>
      <w:divBdr>
        <w:top w:val="none" w:sz="0" w:space="0" w:color="auto"/>
        <w:left w:val="none" w:sz="0" w:space="0" w:color="auto"/>
        <w:bottom w:val="none" w:sz="0" w:space="0" w:color="auto"/>
        <w:right w:val="none" w:sz="0" w:space="0" w:color="auto"/>
      </w:divBdr>
    </w:div>
    <w:div w:id="193036098">
      <w:bodyDiv w:val="1"/>
      <w:marLeft w:val="0"/>
      <w:marRight w:val="0"/>
      <w:marTop w:val="0"/>
      <w:marBottom w:val="0"/>
      <w:divBdr>
        <w:top w:val="none" w:sz="0" w:space="0" w:color="auto"/>
        <w:left w:val="none" w:sz="0" w:space="0" w:color="auto"/>
        <w:bottom w:val="none" w:sz="0" w:space="0" w:color="auto"/>
        <w:right w:val="none" w:sz="0" w:space="0" w:color="auto"/>
      </w:divBdr>
    </w:div>
    <w:div w:id="196090447">
      <w:bodyDiv w:val="1"/>
      <w:marLeft w:val="0"/>
      <w:marRight w:val="0"/>
      <w:marTop w:val="0"/>
      <w:marBottom w:val="0"/>
      <w:divBdr>
        <w:top w:val="none" w:sz="0" w:space="0" w:color="auto"/>
        <w:left w:val="none" w:sz="0" w:space="0" w:color="auto"/>
        <w:bottom w:val="none" w:sz="0" w:space="0" w:color="auto"/>
        <w:right w:val="none" w:sz="0" w:space="0" w:color="auto"/>
      </w:divBdr>
    </w:div>
    <w:div w:id="216742651">
      <w:bodyDiv w:val="1"/>
      <w:marLeft w:val="0"/>
      <w:marRight w:val="0"/>
      <w:marTop w:val="0"/>
      <w:marBottom w:val="0"/>
      <w:divBdr>
        <w:top w:val="none" w:sz="0" w:space="0" w:color="auto"/>
        <w:left w:val="none" w:sz="0" w:space="0" w:color="auto"/>
        <w:bottom w:val="none" w:sz="0" w:space="0" w:color="auto"/>
        <w:right w:val="none" w:sz="0" w:space="0" w:color="auto"/>
      </w:divBdr>
    </w:div>
    <w:div w:id="231889894">
      <w:bodyDiv w:val="1"/>
      <w:marLeft w:val="0"/>
      <w:marRight w:val="0"/>
      <w:marTop w:val="0"/>
      <w:marBottom w:val="0"/>
      <w:divBdr>
        <w:top w:val="none" w:sz="0" w:space="0" w:color="auto"/>
        <w:left w:val="none" w:sz="0" w:space="0" w:color="auto"/>
        <w:bottom w:val="none" w:sz="0" w:space="0" w:color="auto"/>
        <w:right w:val="none" w:sz="0" w:space="0" w:color="auto"/>
      </w:divBdr>
    </w:div>
    <w:div w:id="233665733">
      <w:bodyDiv w:val="1"/>
      <w:marLeft w:val="0"/>
      <w:marRight w:val="0"/>
      <w:marTop w:val="0"/>
      <w:marBottom w:val="0"/>
      <w:divBdr>
        <w:top w:val="none" w:sz="0" w:space="0" w:color="auto"/>
        <w:left w:val="none" w:sz="0" w:space="0" w:color="auto"/>
        <w:bottom w:val="none" w:sz="0" w:space="0" w:color="auto"/>
        <w:right w:val="none" w:sz="0" w:space="0" w:color="auto"/>
      </w:divBdr>
    </w:div>
    <w:div w:id="239802267">
      <w:bodyDiv w:val="1"/>
      <w:marLeft w:val="0"/>
      <w:marRight w:val="0"/>
      <w:marTop w:val="0"/>
      <w:marBottom w:val="0"/>
      <w:divBdr>
        <w:top w:val="none" w:sz="0" w:space="0" w:color="auto"/>
        <w:left w:val="none" w:sz="0" w:space="0" w:color="auto"/>
        <w:bottom w:val="none" w:sz="0" w:space="0" w:color="auto"/>
        <w:right w:val="none" w:sz="0" w:space="0" w:color="auto"/>
      </w:divBdr>
    </w:div>
    <w:div w:id="244187339">
      <w:bodyDiv w:val="1"/>
      <w:marLeft w:val="0"/>
      <w:marRight w:val="0"/>
      <w:marTop w:val="0"/>
      <w:marBottom w:val="0"/>
      <w:divBdr>
        <w:top w:val="none" w:sz="0" w:space="0" w:color="auto"/>
        <w:left w:val="none" w:sz="0" w:space="0" w:color="auto"/>
        <w:bottom w:val="none" w:sz="0" w:space="0" w:color="auto"/>
        <w:right w:val="none" w:sz="0" w:space="0" w:color="auto"/>
      </w:divBdr>
    </w:div>
    <w:div w:id="252513170">
      <w:bodyDiv w:val="1"/>
      <w:marLeft w:val="0"/>
      <w:marRight w:val="0"/>
      <w:marTop w:val="0"/>
      <w:marBottom w:val="0"/>
      <w:divBdr>
        <w:top w:val="none" w:sz="0" w:space="0" w:color="auto"/>
        <w:left w:val="none" w:sz="0" w:space="0" w:color="auto"/>
        <w:bottom w:val="none" w:sz="0" w:space="0" w:color="auto"/>
        <w:right w:val="none" w:sz="0" w:space="0" w:color="auto"/>
      </w:divBdr>
    </w:div>
    <w:div w:id="260260674">
      <w:bodyDiv w:val="1"/>
      <w:marLeft w:val="0"/>
      <w:marRight w:val="0"/>
      <w:marTop w:val="0"/>
      <w:marBottom w:val="0"/>
      <w:divBdr>
        <w:top w:val="none" w:sz="0" w:space="0" w:color="auto"/>
        <w:left w:val="none" w:sz="0" w:space="0" w:color="auto"/>
        <w:bottom w:val="none" w:sz="0" w:space="0" w:color="auto"/>
        <w:right w:val="none" w:sz="0" w:space="0" w:color="auto"/>
      </w:divBdr>
    </w:div>
    <w:div w:id="268321464">
      <w:bodyDiv w:val="1"/>
      <w:marLeft w:val="0"/>
      <w:marRight w:val="0"/>
      <w:marTop w:val="0"/>
      <w:marBottom w:val="0"/>
      <w:divBdr>
        <w:top w:val="none" w:sz="0" w:space="0" w:color="auto"/>
        <w:left w:val="none" w:sz="0" w:space="0" w:color="auto"/>
        <w:bottom w:val="none" w:sz="0" w:space="0" w:color="auto"/>
        <w:right w:val="none" w:sz="0" w:space="0" w:color="auto"/>
      </w:divBdr>
    </w:div>
    <w:div w:id="279341939">
      <w:bodyDiv w:val="1"/>
      <w:marLeft w:val="0"/>
      <w:marRight w:val="0"/>
      <w:marTop w:val="0"/>
      <w:marBottom w:val="0"/>
      <w:divBdr>
        <w:top w:val="none" w:sz="0" w:space="0" w:color="auto"/>
        <w:left w:val="none" w:sz="0" w:space="0" w:color="auto"/>
        <w:bottom w:val="none" w:sz="0" w:space="0" w:color="auto"/>
        <w:right w:val="none" w:sz="0" w:space="0" w:color="auto"/>
      </w:divBdr>
    </w:div>
    <w:div w:id="291256188">
      <w:bodyDiv w:val="1"/>
      <w:marLeft w:val="0"/>
      <w:marRight w:val="0"/>
      <w:marTop w:val="0"/>
      <w:marBottom w:val="0"/>
      <w:divBdr>
        <w:top w:val="none" w:sz="0" w:space="0" w:color="auto"/>
        <w:left w:val="none" w:sz="0" w:space="0" w:color="auto"/>
        <w:bottom w:val="none" w:sz="0" w:space="0" w:color="auto"/>
        <w:right w:val="none" w:sz="0" w:space="0" w:color="auto"/>
      </w:divBdr>
    </w:div>
    <w:div w:id="296182170">
      <w:bodyDiv w:val="1"/>
      <w:marLeft w:val="0"/>
      <w:marRight w:val="0"/>
      <w:marTop w:val="0"/>
      <w:marBottom w:val="0"/>
      <w:divBdr>
        <w:top w:val="none" w:sz="0" w:space="0" w:color="auto"/>
        <w:left w:val="none" w:sz="0" w:space="0" w:color="auto"/>
        <w:bottom w:val="none" w:sz="0" w:space="0" w:color="auto"/>
        <w:right w:val="none" w:sz="0" w:space="0" w:color="auto"/>
      </w:divBdr>
    </w:div>
    <w:div w:id="298607952">
      <w:bodyDiv w:val="1"/>
      <w:marLeft w:val="0"/>
      <w:marRight w:val="0"/>
      <w:marTop w:val="0"/>
      <w:marBottom w:val="0"/>
      <w:divBdr>
        <w:top w:val="none" w:sz="0" w:space="0" w:color="auto"/>
        <w:left w:val="none" w:sz="0" w:space="0" w:color="auto"/>
        <w:bottom w:val="none" w:sz="0" w:space="0" w:color="auto"/>
        <w:right w:val="none" w:sz="0" w:space="0" w:color="auto"/>
      </w:divBdr>
    </w:div>
    <w:div w:id="300769902">
      <w:bodyDiv w:val="1"/>
      <w:marLeft w:val="0"/>
      <w:marRight w:val="0"/>
      <w:marTop w:val="0"/>
      <w:marBottom w:val="0"/>
      <w:divBdr>
        <w:top w:val="none" w:sz="0" w:space="0" w:color="auto"/>
        <w:left w:val="none" w:sz="0" w:space="0" w:color="auto"/>
        <w:bottom w:val="none" w:sz="0" w:space="0" w:color="auto"/>
        <w:right w:val="none" w:sz="0" w:space="0" w:color="auto"/>
      </w:divBdr>
    </w:div>
    <w:div w:id="303388632">
      <w:bodyDiv w:val="1"/>
      <w:marLeft w:val="0"/>
      <w:marRight w:val="0"/>
      <w:marTop w:val="0"/>
      <w:marBottom w:val="0"/>
      <w:divBdr>
        <w:top w:val="none" w:sz="0" w:space="0" w:color="auto"/>
        <w:left w:val="none" w:sz="0" w:space="0" w:color="auto"/>
        <w:bottom w:val="none" w:sz="0" w:space="0" w:color="auto"/>
        <w:right w:val="none" w:sz="0" w:space="0" w:color="auto"/>
      </w:divBdr>
    </w:div>
    <w:div w:id="303894872">
      <w:bodyDiv w:val="1"/>
      <w:marLeft w:val="0"/>
      <w:marRight w:val="0"/>
      <w:marTop w:val="0"/>
      <w:marBottom w:val="0"/>
      <w:divBdr>
        <w:top w:val="none" w:sz="0" w:space="0" w:color="auto"/>
        <w:left w:val="none" w:sz="0" w:space="0" w:color="auto"/>
        <w:bottom w:val="none" w:sz="0" w:space="0" w:color="auto"/>
        <w:right w:val="none" w:sz="0" w:space="0" w:color="auto"/>
      </w:divBdr>
    </w:div>
    <w:div w:id="310403853">
      <w:bodyDiv w:val="1"/>
      <w:marLeft w:val="0"/>
      <w:marRight w:val="0"/>
      <w:marTop w:val="0"/>
      <w:marBottom w:val="0"/>
      <w:divBdr>
        <w:top w:val="none" w:sz="0" w:space="0" w:color="auto"/>
        <w:left w:val="none" w:sz="0" w:space="0" w:color="auto"/>
        <w:bottom w:val="none" w:sz="0" w:space="0" w:color="auto"/>
        <w:right w:val="none" w:sz="0" w:space="0" w:color="auto"/>
      </w:divBdr>
    </w:div>
    <w:div w:id="315887232">
      <w:bodyDiv w:val="1"/>
      <w:marLeft w:val="0"/>
      <w:marRight w:val="0"/>
      <w:marTop w:val="0"/>
      <w:marBottom w:val="0"/>
      <w:divBdr>
        <w:top w:val="none" w:sz="0" w:space="0" w:color="auto"/>
        <w:left w:val="none" w:sz="0" w:space="0" w:color="auto"/>
        <w:bottom w:val="none" w:sz="0" w:space="0" w:color="auto"/>
        <w:right w:val="none" w:sz="0" w:space="0" w:color="auto"/>
      </w:divBdr>
    </w:div>
    <w:div w:id="328028001">
      <w:bodyDiv w:val="1"/>
      <w:marLeft w:val="0"/>
      <w:marRight w:val="0"/>
      <w:marTop w:val="0"/>
      <w:marBottom w:val="0"/>
      <w:divBdr>
        <w:top w:val="none" w:sz="0" w:space="0" w:color="auto"/>
        <w:left w:val="none" w:sz="0" w:space="0" w:color="auto"/>
        <w:bottom w:val="none" w:sz="0" w:space="0" w:color="auto"/>
        <w:right w:val="none" w:sz="0" w:space="0" w:color="auto"/>
      </w:divBdr>
    </w:div>
    <w:div w:id="338779905">
      <w:bodyDiv w:val="1"/>
      <w:marLeft w:val="0"/>
      <w:marRight w:val="0"/>
      <w:marTop w:val="0"/>
      <w:marBottom w:val="0"/>
      <w:divBdr>
        <w:top w:val="none" w:sz="0" w:space="0" w:color="auto"/>
        <w:left w:val="none" w:sz="0" w:space="0" w:color="auto"/>
        <w:bottom w:val="none" w:sz="0" w:space="0" w:color="auto"/>
        <w:right w:val="none" w:sz="0" w:space="0" w:color="auto"/>
      </w:divBdr>
    </w:div>
    <w:div w:id="342780799">
      <w:bodyDiv w:val="1"/>
      <w:marLeft w:val="0"/>
      <w:marRight w:val="0"/>
      <w:marTop w:val="0"/>
      <w:marBottom w:val="0"/>
      <w:divBdr>
        <w:top w:val="none" w:sz="0" w:space="0" w:color="auto"/>
        <w:left w:val="none" w:sz="0" w:space="0" w:color="auto"/>
        <w:bottom w:val="none" w:sz="0" w:space="0" w:color="auto"/>
        <w:right w:val="none" w:sz="0" w:space="0" w:color="auto"/>
      </w:divBdr>
    </w:div>
    <w:div w:id="343365678">
      <w:bodyDiv w:val="1"/>
      <w:marLeft w:val="0"/>
      <w:marRight w:val="0"/>
      <w:marTop w:val="0"/>
      <w:marBottom w:val="0"/>
      <w:divBdr>
        <w:top w:val="none" w:sz="0" w:space="0" w:color="auto"/>
        <w:left w:val="none" w:sz="0" w:space="0" w:color="auto"/>
        <w:bottom w:val="none" w:sz="0" w:space="0" w:color="auto"/>
        <w:right w:val="none" w:sz="0" w:space="0" w:color="auto"/>
      </w:divBdr>
    </w:div>
    <w:div w:id="350379277">
      <w:bodyDiv w:val="1"/>
      <w:marLeft w:val="0"/>
      <w:marRight w:val="0"/>
      <w:marTop w:val="0"/>
      <w:marBottom w:val="0"/>
      <w:divBdr>
        <w:top w:val="none" w:sz="0" w:space="0" w:color="auto"/>
        <w:left w:val="none" w:sz="0" w:space="0" w:color="auto"/>
        <w:bottom w:val="none" w:sz="0" w:space="0" w:color="auto"/>
        <w:right w:val="none" w:sz="0" w:space="0" w:color="auto"/>
      </w:divBdr>
    </w:div>
    <w:div w:id="355428134">
      <w:bodyDiv w:val="1"/>
      <w:marLeft w:val="0"/>
      <w:marRight w:val="0"/>
      <w:marTop w:val="0"/>
      <w:marBottom w:val="0"/>
      <w:divBdr>
        <w:top w:val="none" w:sz="0" w:space="0" w:color="auto"/>
        <w:left w:val="none" w:sz="0" w:space="0" w:color="auto"/>
        <w:bottom w:val="none" w:sz="0" w:space="0" w:color="auto"/>
        <w:right w:val="none" w:sz="0" w:space="0" w:color="auto"/>
      </w:divBdr>
    </w:div>
    <w:div w:id="360977917">
      <w:bodyDiv w:val="1"/>
      <w:marLeft w:val="0"/>
      <w:marRight w:val="0"/>
      <w:marTop w:val="0"/>
      <w:marBottom w:val="0"/>
      <w:divBdr>
        <w:top w:val="none" w:sz="0" w:space="0" w:color="auto"/>
        <w:left w:val="none" w:sz="0" w:space="0" w:color="auto"/>
        <w:bottom w:val="none" w:sz="0" w:space="0" w:color="auto"/>
        <w:right w:val="none" w:sz="0" w:space="0" w:color="auto"/>
      </w:divBdr>
    </w:div>
    <w:div w:id="363411569">
      <w:bodyDiv w:val="1"/>
      <w:marLeft w:val="0"/>
      <w:marRight w:val="0"/>
      <w:marTop w:val="0"/>
      <w:marBottom w:val="0"/>
      <w:divBdr>
        <w:top w:val="none" w:sz="0" w:space="0" w:color="auto"/>
        <w:left w:val="none" w:sz="0" w:space="0" w:color="auto"/>
        <w:bottom w:val="none" w:sz="0" w:space="0" w:color="auto"/>
        <w:right w:val="none" w:sz="0" w:space="0" w:color="auto"/>
      </w:divBdr>
    </w:div>
    <w:div w:id="372583175">
      <w:bodyDiv w:val="1"/>
      <w:marLeft w:val="0"/>
      <w:marRight w:val="0"/>
      <w:marTop w:val="0"/>
      <w:marBottom w:val="0"/>
      <w:divBdr>
        <w:top w:val="none" w:sz="0" w:space="0" w:color="auto"/>
        <w:left w:val="none" w:sz="0" w:space="0" w:color="auto"/>
        <w:bottom w:val="none" w:sz="0" w:space="0" w:color="auto"/>
        <w:right w:val="none" w:sz="0" w:space="0" w:color="auto"/>
      </w:divBdr>
    </w:div>
    <w:div w:id="380596361">
      <w:bodyDiv w:val="1"/>
      <w:marLeft w:val="0"/>
      <w:marRight w:val="0"/>
      <w:marTop w:val="0"/>
      <w:marBottom w:val="0"/>
      <w:divBdr>
        <w:top w:val="none" w:sz="0" w:space="0" w:color="auto"/>
        <w:left w:val="none" w:sz="0" w:space="0" w:color="auto"/>
        <w:bottom w:val="none" w:sz="0" w:space="0" w:color="auto"/>
        <w:right w:val="none" w:sz="0" w:space="0" w:color="auto"/>
      </w:divBdr>
    </w:div>
    <w:div w:id="399795368">
      <w:bodyDiv w:val="1"/>
      <w:marLeft w:val="0"/>
      <w:marRight w:val="0"/>
      <w:marTop w:val="0"/>
      <w:marBottom w:val="0"/>
      <w:divBdr>
        <w:top w:val="none" w:sz="0" w:space="0" w:color="auto"/>
        <w:left w:val="none" w:sz="0" w:space="0" w:color="auto"/>
        <w:bottom w:val="none" w:sz="0" w:space="0" w:color="auto"/>
        <w:right w:val="none" w:sz="0" w:space="0" w:color="auto"/>
      </w:divBdr>
    </w:div>
    <w:div w:id="403918907">
      <w:bodyDiv w:val="1"/>
      <w:marLeft w:val="0"/>
      <w:marRight w:val="0"/>
      <w:marTop w:val="0"/>
      <w:marBottom w:val="0"/>
      <w:divBdr>
        <w:top w:val="none" w:sz="0" w:space="0" w:color="auto"/>
        <w:left w:val="none" w:sz="0" w:space="0" w:color="auto"/>
        <w:bottom w:val="none" w:sz="0" w:space="0" w:color="auto"/>
        <w:right w:val="none" w:sz="0" w:space="0" w:color="auto"/>
      </w:divBdr>
    </w:div>
    <w:div w:id="419259216">
      <w:bodyDiv w:val="1"/>
      <w:marLeft w:val="0"/>
      <w:marRight w:val="0"/>
      <w:marTop w:val="0"/>
      <w:marBottom w:val="0"/>
      <w:divBdr>
        <w:top w:val="none" w:sz="0" w:space="0" w:color="auto"/>
        <w:left w:val="none" w:sz="0" w:space="0" w:color="auto"/>
        <w:bottom w:val="none" w:sz="0" w:space="0" w:color="auto"/>
        <w:right w:val="none" w:sz="0" w:space="0" w:color="auto"/>
      </w:divBdr>
    </w:div>
    <w:div w:id="435366853">
      <w:bodyDiv w:val="1"/>
      <w:marLeft w:val="0"/>
      <w:marRight w:val="0"/>
      <w:marTop w:val="0"/>
      <w:marBottom w:val="0"/>
      <w:divBdr>
        <w:top w:val="none" w:sz="0" w:space="0" w:color="auto"/>
        <w:left w:val="none" w:sz="0" w:space="0" w:color="auto"/>
        <w:bottom w:val="none" w:sz="0" w:space="0" w:color="auto"/>
        <w:right w:val="none" w:sz="0" w:space="0" w:color="auto"/>
      </w:divBdr>
    </w:div>
    <w:div w:id="439764049">
      <w:bodyDiv w:val="1"/>
      <w:marLeft w:val="0"/>
      <w:marRight w:val="0"/>
      <w:marTop w:val="0"/>
      <w:marBottom w:val="0"/>
      <w:divBdr>
        <w:top w:val="none" w:sz="0" w:space="0" w:color="auto"/>
        <w:left w:val="none" w:sz="0" w:space="0" w:color="auto"/>
        <w:bottom w:val="none" w:sz="0" w:space="0" w:color="auto"/>
        <w:right w:val="none" w:sz="0" w:space="0" w:color="auto"/>
      </w:divBdr>
    </w:div>
    <w:div w:id="446585619">
      <w:bodyDiv w:val="1"/>
      <w:marLeft w:val="0"/>
      <w:marRight w:val="0"/>
      <w:marTop w:val="0"/>
      <w:marBottom w:val="0"/>
      <w:divBdr>
        <w:top w:val="none" w:sz="0" w:space="0" w:color="auto"/>
        <w:left w:val="none" w:sz="0" w:space="0" w:color="auto"/>
        <w:bottom w:val="none" w:sz="0" w:space="0" w:color="auto"/>
        <w:right w:val="none" w:sz="0" w:space="0" w:color="auto"/>
      </w:divBdr>
    </w:div>
    <w:div w:id="448936275">
      <w:bodyDiv w:val="1"/>
      <w:marLeft w:val="0"/>
      <w:marRight w:val="0"/>
      <w:marTop w:val="0"/>
      <w:marBottom w:val="0"/>
      <w:divBdr>
        <w:top w:val="none" w:sz="0" w:space="0" w:color="auto"/>
        <w:left w:val="none" w:sz="0" w:space="0" w:color="auto"/>
        <w:bottom w:val="none" w:sz="0" w:space="0" w:color="auto"/>
        <w:right w:val="none" w:sz="0" w:space="0" w:color="auto"/>
      </w:divBdr>
    </w:div>
    <w:div w:id="463500204">
      <w:bodyDiv w:val="1"/>
      <w:marLeft w:val="0"/>
      <w:marRight w:val="0"/>
      <w:marTop w:val="0"/>
      <w:marBottom w:val="0"/>
      <w:divBdr>
        <w:top w:val="none" w:sz="0" w:space="0" w:color="auto"/>
        <w:left w:val="none" w:sz="0" w:space="0" w:color="auto"/>
        <w:bottom w:val="none" w:sz="0" w:space="0" w:color="auto"/>
        <w:right w:val="none" w:sz="0" w:space="0" w:color="auto"/>
      </w:divBdr>
    </w:div>
    <w:div w:id="468061240">
      <w:bodyDiv w:val="1"/>
      <w:marLeft w:val="0"/>
      <w:marRight w:val="0"/>
      <w:marTop w:val="0"/>
      <w:marBottom w:val="0"/>
      <w:divBdr>
        <w:top w:val="none" w:sz="0" w:space="0" w:color="auto"/>
        <w:left w:val="none" w:sz="0" w:space="0" w:color="auto"/>
        <w:bottom w:val="none" w:sz="0" w:space="0" w:color="auto"/>
        <w:right w:val="none" w:sz="0" w:space="0" w:color="auto"/>
      </w:divBdr>
    </w:div>
    <w:div w:id="473303142">
      <w:bodyDiv w:val="1"/>
      <w:marLeft w:val="0"/>
      <w:marRight w:val="0"/>
      <w:marTop w:val="0"/>
      <w:marBottom w:val="0"/>
      <w:divBdr>
        <w:top w:val="none" w:sz="0" w:space="0" w:color="auto"/>
        <w:left w:val="none" w:sz="0" w:space="0" w:color="auto"/>
        <w:bottom w:val="none" w:sz="0" w:space="0" w:color="auto"/>
        <w:right w:val="none" w:sz="0" w:space="0" w:color="auto"/>
      </w:divBdr>
    </w:div>
    <w:div w:id="475024550">
      <w:bodyDiv w:val="1"/>
      <w:marLeft w:val="0"/>
      <w:marRight w:val="0"/>
      <w:marTop w:val="0"/>
      <w:marBottom w:val="0"/>
      <w:divBdr>
        <w:top w:val="none" w:sz="0" w:space="0" w:color="auto"/>
        <w:left w:val="none" w:sz="0" w:space="0" w:color="auto"/>
        <w:bottom w:val="none" w:sz="0" w:space="0" w:color="auto"/>
        <w:right w:val="none" w:sz="0" w:space="0" w:color="auto"/>
      </w:divBdr>
    </w:div>
    <w:div w:id="484392231">
      <w:bodyDiv w:val="1"/>
      <w:marLeft w:val="0"/>
      <w:marRight w:val="0"/>
      <w:marTop w:val="0"/>
      <w:marBottom w:val="0"/>
      <w:divBdr>
        <w:top w:val="none" w:sz="0" w:space="0" w:color="auto"/>
        <w:left w:val="none" w:sz="0" w:space="0" w:color="auto"/>
        <w:bottom w:val="none" w:sz="0" w:space="0" w:color="auto"/>
        <w:right w:val="none" w:sz="0" w:space="0" w:color="auto"/>
      </w:divBdr>
    </w:div>
    <w:div w:id="486433565">
      <w:bodyDiv w:val="1"/>
      <w:marLeft w:val="0"/>
      <w:marRight w:val="0"/>
      <w:marTop w:val="0"/>
      <w:marBottom w:val="0"/>
      <w:divBdr>
        <w:top w:val="none" w:sz="0" w:space="0" w:color="auto"/>
        <w:left w:val="none" w:sz="0" w:space="0" w:color="auto"/>
        <w:bottom w:val="none" w:sz="0" w:space="0" w:color="auto"/>
        <w:right w:val="none" w:sz="0" w:space="0" w:color="auto"/>
      </w:divBdr>
    </w:div>
    <w:div w:id="516500591">
      <w:bodyDiv w:val="1"/>
      <w:marLeft w:val="0"/>
      <w:marRight w:val="0"/>
      <w:marTop w:val="0"/>
      <w:marBottom w:val="0"/>
      <w:divBdr>
        <w:top w:val="none" w:sz="0" w:space="0" w:color="auto"/>
        <w:left w:val="none" w:sz="0" w:space="0" w:color="auto"/>
        <w:bottom w:val="none" w:sz="0" w:space="0" w:color="auto"/>
        <w:right w:val="none" w:sz="0" w:space="0" w:color="auto"/>
      </w:divBdr>
    </w:div>
    <w:div w:id="542057461">
      <w:bodyDiv w:val="1"/>
      <w:marLeft w:val="0"/>
      <w:marRight w:val="0"/>
      <w:marTop w:val="0"/>
      <w:marBottom w:val="0"/>
      <w:divBdr>
        <w:top w:val="none" w:sz="0" w:space="0" w:color="auto"/>
        <w:left w:val="none" w:sz="0" w:space="0" w:color="auto"/>
        <w:bottom w:val="none" w:sz="0" w:space="0" w:color="auto"/>
        <w:right w:val="none" w:sz="0" w:space="0" w:color="auto"/>
      </w:divBdr>
    </w:div>
    <w:div w:id="560555982">
      <w:bodyDiv w:val="1"/>
      <w:marLeft w:val="0"/>
      <w:marRight w:val="0"/>
      <w:marTop w:val="0"/>
      <w:marBottom w:val="0"/>
      <w:divBdr>
        <w:top w:val="none" w:sz="0" w:space="0" w:color="auto"/>
        <w:left w:val="none" w:sz="0" w:space="0" w:color="auto"/>
        <w:bottom w:val="none" w:sz="0" w:space="0" w:color="auto"/>
        <w:right w:val="none" w:sz="0" w:space="0" w:color="auto"/>
      </w:divBdr>
    </w:div>
    <w:div w:id="562059543">
      <w:bodyDiv w:val="1"/>
      <w:marLeft w:val="0"/>
      <w:marRight w:val="0"/>
      <w:marTop w:val="0"/>
      <w:marBottom w:val="0"/>
      <w:divBdr>
        <w:top w:val="none" w:sz="0" w:space="0" w:color="auto"/>
        <w:left w:val="none" w:sz="0" w:space="0" w:color="auto"/>
        <w:bottom w:val="none" w:sz="0" w:space="0" w:color="auto"/>
        <w:right w:val="none" w:sz="0" w:space="0" w:color="auto"/>
      </w:divBdr>
    </w:div>
    <w:div w:id="569972222">
      <w:bodyDiv w:val="1"/>
      <w:marLeft w:val="0"/>
      <w:marRight w:val="0"/>
      <w:marTop w:val="0"/>
      <w:marBottom w:val="0"/>
      <w:divBdr>
        <w:top w:val="none" w:sz="0" w:space="0" w:color="auto"/>
        <w:left w:val="none" w:sz="0" w:space="0" w:color="auto"/>
        <w:bottom w:val="none" w:sz="0" w:space="0" w:color="auto"/>
        <w:right w:val="none" w:sz="0" w:space="0" w:color="auto"/>
      </w:divBdr>
    </w:div>
    <w:div w:id="574435914">
      <w:bodyDiv w:val="1"/>
      <w:marLeft w:val="0"/>
      <w:marRight w:val="0"/>
      <w:marTop w:val="0"/>
      <w:marBottom w:val="0"/>
      <w:divBdr>
        <w:top w:val="none" w:sz="0" w:space="0" w:color="auto"/>
        <w:left w:val="none" w:sz="0" w:space="0" w:color="auto"/>
        <w:bottom w:val="none" w:sz="0" w:space="0" w:color="auto"/>
        <w:right w:val="none" w:sz="0" w:space="0" w:color="auto"/>
      </w:divBdr>
    </w:div>
    <w:div w:id="590696223">
      <w:bodyDiv w:val="1"/>
      <w:marLeft w:val="0"/>
      <w:marRight w:val="0"/>
      <w:marTop w:val="0"/>
      <w:marBottom w:val="0"/>
      <w:divBdr>
        <w:top w:val="none" w:sz="0" w:space="0" w:color="auto"/>
        <w:left w:val="none" w:sz="0" w:space="0" w:color="auto"/>
        <w:bottom w:val="none" w:sz="0" w:space="0" w:color="auto"/>
        <w:right w:val="none" w:sz="0" w:space="0" w:color="auto"/>
      </w:divBdr>
    </w:div>
    <w:div w:id="596594047">
      <w:bodyDiv w:val="1"/>
      <w:marLeft w:val="0"/>
      <w:marRight w:val="0"/>
      <w:marTop w:val="0"/>
      <w:marBottom w:val="0"/>
      <w:divBdr>
        <w:top w:val="none" w:sz="0" w:space="0" w:color="auto"/>
        <w:left w:val="none" w:sz="0" w:space="0" w:color="auto"/>
        <w:bottom w:val="none" w:sz="0" w:space="0" w:color="auto"/>
        <w:right w:val="none" w:sz="0" w:space="0" w:color="auto"/>
      </w:divBdr>
    </w:div>
    <w:div w:id="600838794">
      <w:bodyDiv w:val="1"/>
      <w:marLeft w:val="0"/>
      <w:marRight w:val="0"/>
      <w:marTop w:val="0"/>
      <w:marBottom w:val="0"/>
      <w:divBdr>
        <w:top w:val="none" w:sz="0" w:space="0" w:color="auto"/>
        <w:left w:val="none" w:sz="0" w:space="0" w:color="auto"/>
        <w:bottom w:val="none" w:sz="0" w:space="0" w:color="auto"/>
        <w:right w:val="none" w:sz="0" w:space="0" w:color="auto"/>
      </w:divBdr>
    </w:div>
    <w:div w:id="603923617">
      <w:bodyDiv w:val="1"/>
      <w:marLeft w:val="0"/>
      <w:marRight w:val="0"/>
      <w:marTop w:val="0"/>
      <w:marBottom w:val="0"/>
      <w:divBdr>
        <w:top w:val="none" w:sz="0" w:space="0" w:color="auto"/>
        <w:left w:val="none" w:sz="0" w:space="0" w:color="auto"/>
        <w:bottom w:val="none" w:sz="0" w:space="0" w:color="auto"/>
        <w:right w:val="none" w:sz="0" w:space="0" w:color="auto"/>
      </w:divBdr>
    </w:div>
    <w:div w:id="611785296">
      <w:bodyDiv w:val="1"/>
      <w:marLeft w:val="0"/>
      <w:marRight w:val="0"/>
      <w:marTop w:val="0"/>
      <w:marBottom w:val="0"/>
      <w:divBdr>
        <w:top w:val="none" w:sz="0" w:space="0" w:color="auto"/>
        <w:left w:val="none" w:sz="0" w:space="0" w:color="auto"/>
        <w:bottom w:val="none" w:sz="0" w:space="0" w:color="auto"/>
        <w:right w:val="none" w:sz="0" w:space="0" w:color="auto"/>
      </w:divBdr>
    </w:div>
    <w:div w:id="639071009">
      <w:bodyDiv w:val="1"/>
      <w:marLeft w:val="0"/>
      <w:marRight w:val="0"/>
      <w:marTop w:val="0"/>
      <w:marBottom w:val="0"/>
      <w:divBdr>
        <w:top w:val="none" w:sz="0" w:space="0" w:color="auto"/>
        <w:left w:val="none" w:sz="0" w:space="0" w:color="auto"/>
        <w:bottom w:val="none" w:sz="0" w:space="0" w:color="auto"/>
        <w:right w:val="none" w:sz="0" w:space="0" w:color="auto"/>
      </w:divBdr>
    </w:div>
    <w:div w:id="647393206">
      <w:bodyDiv w:val="1"/>
      <w:marLeft w:val="0"/>
      <w:marRight w:val="0"/>
      <w:marTop w:val="0"/>
      <w:marBottom w:val="0"/>
      <w:divBdr>
        <w:top w:val="none" w:sz="0" w:space="0" w:color="auto"/>
        <w:left w:val="none" w:sz="0" w:space="0" w:color="auto"/>
        <w:bottom w:val="none" w:sz="0" w:space="0" w:color="auto"/>
        <w:right w:val="none" w:sz="0" w:space="0" w:color="auto"/>
      </w:divBdr>
    </w:div>
    <w:div w:id="654920272">
      <w:bodyDiv w:val="1"/>
      <w:marLeft w:val="0"/>
      <w:marRight w:val="0"/>
      <w:marTop w:val="0"/>
      <w:marBottom w:val="0"/>
      <w:divBdr>
        <w:top w:val="none" w:sz="0" w:space="0" w:color="auto"/>
        <w:left w:val="none" w:sz="0" w:space="0" w:color="auto"/>
        <w:bottom w:val="none" w:sz="0" w:space="0" w:color="auto"/>
        <w:right w:val="none" w:sz="0" w:space="0" w:color="auto"/>
      </w:divBdr>
    </w:div>
    <w:div w:id="660237576">
      <w:bodyDiv w:val="1"/>
      <w:marLeft w:val="0"/>
      <w:marRight w:val="0"/>
      <w:marTop w:val="0"/>
      <w:marBottom w:val="0"/>
      <w:divBdr>
        <w:top w:val="none" w:sz="0" w:space="0" w:color="auto"/>
        <w:left w:val="none" w:sz="0" w:space="0" w:color="auto"/>
        <w:bottom w:val="none" w:sz="0" w:space="0" w:color="auto"/>
        <w:right w:val="none" w:sz="0" w:space="0" w:color="auto"/>
      </w:divBdr>
    </w:div>
    <w:div w:id="665203298">
      <w:bodyDiv w:val="1"/>
      <w:marLeft w:val="0"/>
      <w:marRight w:val="0"/>
      <w:marTop w:val="0"/>
      <w:marBottom w:val="0"/>
      <w:divBdr>
        <w:top w:val="none" w:sz="0" w:space="0" w:color="auto"/>
        <w:left w:val="none" w:sz="0" w:space="0" w:color="auto"/>
        <w:bottom w:val="none" w:sz="0" w:space="0" w:color="auto"/>
        <w:right w:val="none" w:sz="0" w:space="0" w:color="auto"/>
      </w:divBdr>
    </w:div>
    <w:div w:id="666977748">
      <w:bodyDiv w:val="1"/>
      <w:marLeft w:val="0"/>
      <w:marRight w:val="0"/>
      <w:marTop w:val="0"/>
      <w:marBottom w:val="0"/>
      <w:divBdr>
        <w:top w:val="none" w:sz="0" w:space="0" w:color="auto"/>
        <w:left w:val="none" w:sz="0" w:space="0" w:color="auto"/>
        <w:bottom w:val="none" w:sz="0" w:space="0" w:color="auto"/>
        <w:right w:val="none" w:sz="0" w:space="0" w:color="auto"/>
      </w:divBdr>
    </w:div>
    <w:div w:id="669065604">
      <w:bodyDiv w:val="1"/>
      <w:marLeft w:val="0"/>
      <w:marRight w:val="0"/>
      <w:marTop w:val="0"/>
      <w:marBottom w:val="0"/>
      <w:divBdr>
        <w:top w:val="none" w:sz="0" w:space="0" w:color="auto"/>
        <w:left w:val="none" w:sz="0" w:space="0" w:color="auto"/>
        <w:bottom w:val="none" w:sz="0" w:space="0" w:color="auto"/>
        <w:right w:val="none" w:sz="0" w:space="0" w:color="auto"/>
      </w:divBdr>
    </w:div>
    <w:div w:id="680006815">
      <w:bodyDiv w:val="1"/>
      <w:marLeft w:val="0"/>
      <w:marRight w:val="0"/>
      <w:marTop w:val="0"/>
      <w:marBottom w:val="0"/>
      <w:divBdr>
        <w:top w:val="none" w:sz="0" w:space="0" w:color="auto"/>
        <w:left w:val="none" w:sz="0" w:space="0" w:color="auto"/>
        <w:bottom w:val="none" w:sz="0" w:space="0" w:color="auto"/>
        <w:right w:val="none" w:sz="0" w:space="0" w:color="auto"/>
      </w:divBdr>
    </w:div>
    <w:div w:id="692346541">
      <w:bodyDiv w:val="1"/>
      <w:marLeft w:val="0"/>
      <w:marRight w:val="0"/>
      <w:marTop w:val="0"/>
      <w:marBottom w:val="0"/>
      <w:divBdr>
        <w:top w:val="none" w:sz="0" w:space="0" w:color="auto"/>
        <w:left w:val="none" w:sz="0" w:space="0" w:color="auto"/>
        <w:bottom w:val="none" w:sz="0" w:space="0" w:color="auto"/>
        <w:right w:val="none" w:sz="0" w:space="0" w:color="auto"/>
      </w:divBdr>
    </w:div>
    <w:div w:id="705450161">
      <w:bodyDiv w:val="1"/>
      <w:marLeft w:val="0"/>
      <w:marRight w:val="0"/>
      <w:marTop w:val="0"/>
      <w:marBottom w:val="0"/>
      <w:divBdr>
        <w:top w:val="none" w:sz="0" w:space="0" w:color="auto"/>
        <w:left w:val="none" w:sz="0" w:space="0" w:color="auto"/>
        <w:bottom w:val="none" w:sz="0" w:space="0" w:color="auto"/>
        <w:right w:val="none" w:sz="0" w:space="0" w:color="auto"/>
      </w:divBdr>
    </w:div>
    <w:div w:id="708184237">
      <w:bodyDiv w:val="1"/>
      <w:marLeft w:val="0"/>
      <w:marRight w:val="0"/>
      <w:marTop w:val="0"/>
      <w:marBottom w:val="0"/>
      <w:divBdr>
        <w:top w:val="none" w:sz="0" w:space="0" w:color="auto"/>
        <w:left w:val="none" w:sz="0" w:space="0" w:color="auto"/>
        <w:bottom w:val="none" w:sz="0" w:space="0" w:color="auto"/>
        <w:right w:val="none" w:sz="0" w:space="0" w:color="auto"/>
      </w:divBdr>
    </w:div>
    <w:div w:id="712193583">
      <w:bodyDiv w:val="1"/>
      <w:marLeft w:val="0"/>
      <w:marRight w:val="0"/>
      <w:marTop w:val="0"/>
      <w:marBottom w:val="0"/>
      <w:divBdr>
        <w:top w:val="none" w:sz="0" w:space="0" w:color="auto"/>
        <w:left w:val="none" w:sz="0" w:space="0" w:color="auto"/>
        <w:bottom w:val="none" w:sz="0" w:space="0" w:color="auto"/>
        <w:right w:val="none" w:sz="0" w:space="0" w:color="auto"/>
      </w:divBdr>
    </w:div>
    <w:div w:id="715472840">
      <w:bodyDiv w:val="1"/>
      <w:marLeft w:val="0"/>
      <w:marRight w:val="0"/>
      <w:marTop w:val="0"/>
      <w:marBottom w:val="0"/>
      <w:divBdr>
        <w:top w:val="none" w:sz="0" w:space="0" w:color="auto"/>
        <w:left w:val="none" w:sz="0" w:space="0" w:color="auto"/>
        <w:bottom w:val="none" w:sz="0" w:space="0" w:color="auto"/>
        <w:right w:val="none" w:sz="0" w:space="0" w:color="auto"/>
      </w:divBdr>
    </w:div>
    <w:div w:id="715589158">
      <w:bodyDiv w:val="1"/>
      <w:marLeft w:val="0"/>
      <w:marRight w:val="0"/>
      <w:marTop w:val="0"/>
      <w:marBottom w:val="0"/>
      <w:divBdr>
        <w:top w:val="none" w:sz="0" w:space="0" w:color="auto"/>
        <w:left w:val="none" w:sz="0" w:space="0" w:color="auto"/>
        <w:bottom w:val="none" w:sz="0" w:space="0" w:color="auto"/>
        <w:right w:val="none" w:sz="0" w:space="0" w:color="auto"/>
      </w:divBdr>
    </w:div>
    <w:div w:id="759907786">
      <w:bodyDiv w:val="1"/>
      <w:marLeft w:val="0"/>
      <w:marRight w:val="0"/>
      <w:marTop w:val="0"/>
      <w:marBottom w:val="0"/>
      <w:divBdr>
        <w:top w:val="none" w:sz="0" w:space="0" w:color="auto"/>
        <w:left w:val="none" w:sz="0" w:space="0" w:color="auto"/>
        <w:bottom w:val="none" w:sz="0" w:space="0" w:color="auto"/>
        <w:right w:val="none" w:sz="0" w:space="0" w:color="auto"/>
      </w:divBdr>
    </w:div>
    <w:div w:id="772434629">
      <w:bodyDiv w:val="1"/>
      <w:marLeft w:val="0"/>
      <w:marRight w:val="0"/>
      <w:marTop w:val="0"/>
      <w:marBottom w:val="0"/>
      <w:divBdr>
        <w:top w:val="none" w:sz="0" w:space="0" w:color="auto"/>
        <w:left w:val="none" w:sz="0" w:space="0" w:color="auto"/>
        <w:bottom w:val="none" w:sz="0" w:space="0" w:color="auto"/>
        <w:right w:val="none" w:sz="0" w:space="0" w:color="auto"/>
      </w:divBdr>
    </w:div>
    <w:div w:id="821233065">
      <w:bodyDiv w:val="1"/>
      <w:marLeft w:val="0"/>
      <w:marRight w:val="0"/>
      <w:marTop w:val="0"/>
      <w:marBottom w:val="0"/>
      <w:divBdr>
        <w:top w:val="none" w:sz="0" w:space="0" w:color="auto"/>
        <w:left w:val="none" w:sz="0" w:space="0" w:color="auto"/>
        <w:bottom w:val="none" w:sz="0" w:space="0" w:color="auto"/>
        <w:right w:val="none" w:sz="0" w:space="0" w:color="auto"/>
      </w:divBdr>
    </w:div>
    <w:div w:id="821236502">
      <w:bodyDiv w:val="1"/>
      <w:marLeft w:val="0"/>
      <w:marRight w:val="0"/>
      <w:marTop w:val="0"/>
      <w:marBottom w:val="0"/>
      <w:divBdr>
        <w:top w:val="none" w:sz="0" w:space="0" w:color="auto"/>
        <w:left w:val="none" w:sz="0" w:space="0" w:color="auto"/>
        <w:bottom w:val="none" w:sz="0" w:space="0" w:color="auto"/>
        <w:right w:val="none" w:sz="0" w:space="0" w:color="auto"/>
      </w:divBdr>
    </w:div>
    <w:div w:id="822506919">
      <w:bodyDiv w:val="1"/>
      <w:marLeft w:val="0"/>
      <w:marRight w:val="0"/>
      <w:marTop w:val="0"/>
      <w:marBottom w:val="0"/>
      <w:divBdr>
        <w:top w:val="none" w:sz="0" w:space="0" w:color="auto"/>
        <w:left w:val="none" w:sz="0" w:space="0" w:color="auto"/>
        <w:bottom w:val="none" w:sz="0" w:space="0" w:color="auto"/>
        <w:right w:val="none" w:sz="0" w:space="0" w:color="auto"/>
      </w:divBdr>
    </w:div>
    <w:div w:id="839539942">
      <w:bodyDiv w:val="1"/>
      <w:marLeft w:val="0"/>
      <w:marRight w:val="0"/>
      <w:marTop w:val="0"/>
      <w:marBottom w:val="0"/>
      <w:divBdr>
        <w:top w:val="none" w:sz="0" w:space="0" w:color="auto"/>
        <w:left w:val="none" w:sz="0" w:space="0" w:color="auto"/>
        <w:bottom w:val="none" w:sz="0" w:space="0" w:color="auto"/>
        <w:right w:val="none" w:sz="0" w:space="0" w:color="auto"/>
      </w:divBdr>
    </w:div>
    <w:div w:id="854005820">
      <w:bodyDiv w:val="1"/>
      <w:marLeft w:val="0"/>
      <w:marRight w:val="0"/>
      <w:marTop w:val="0"/>
      <w:marBottom w:val="0"/>
      <w:divBdr>
        <w:top w:val="none" w:sz="0" w:space="0" w:color="auto"/>
        <w:left w:val="none" w:sz="0" w:space="0" w:color="auto"/>
        <w:bottom w:val="none" w:sz="0" w:space="0" w:color="auto"/>
        <w:right w:val="none" w:sz="0" w:space="0" w:color="auto"/>
      </w:divBdr>
    </w:div>
    <w:div w:id="860780078">
      <w:bodyDiv w:val="1"/>
      <w:marLeft w:val="0"/>
      <w:marRight w:val="0"/>
      <w:marTop w:val="0"/>
      <w:marBottom w:val="0"/>
      <w:divBdr>
        <w:top w:val="none" w:sz="0" w:space="0" w:color="auto"/>
        <w:left w:val="none" w:sz="0" w:space="0" w:color="auto"/>
        <w:bottom w:val="none" w:sz="0" w:space="0" w:color="auto"/>
        <w:right w:val="none" w:sz="0" w:space="0" w:color="auto"/>
      </w:divBdr>
    </w:div>
    <w:div w:id="864101120">
      <w:bodyDiv w:val="1"/>
      <w:marLeft w:val="0"/>
      <w:marRight w:val="0"/>
      <w:marTop w:val="0"/>
      <w:marBottom w:val="0"/>
      <w:divBdr>
        <w:top w:val="none" w:sz="0" w:space="0" w:color="auto"/>
        <w:left w:val="none" w:sz="0" w:space="0" w:color="auto"/>
        <w:bottom w:val="none" w:sz="0" w:space="0" w:color="auto"/>
        <w:right w:val="none" w:sz="0" w:space="0" w:color="auto"/>
      </w:divBdr>
    </w:div>
    <w:div w:id="873270159">
      <w:bodyDiv w:val="1"/>
      <w:marLeft w:val="0"/>
      <w:marRight w:val="0"/>
      <w:marTop w:val="0"/>
      <w:marBottom w:val="0"/>
      <w:divBdr>
        <w:top w:val="none" w:sz="0" w:space="0" w:color="auto"/>
        <w:left w:val="none" w:sz="0" w:space="0" w:color="auto"/>
        <w:bottom w:val="none" w:sz="0" w:space="0" w:color="auto"/>
        <w:right w:val="none" w:sz="0" w:space="0" w:color="auto"/>
      </w:divBdr>
    </w:div>
    <w:div w:id="884681759">
      <w:bodyDiv w:val="1"/>
      <w:marLeft w:val="0"/>
      <w:marRight w:val="0"/>
      <w:marTop w:val="0"/>
      <w:marBottom w:val="0"/>
      <w:divBdr>
        <w:top w:val="none" w:sz="0" w:space="0" w:color="auto"/>
        <w:left w:val="none" w:sz="0" w:space="0" w:color="auto"/>
        <w:bottom w:val="none" w:sz="0" w:space="0" w:color="auto"/>
        <w:right w:val="none" w:sz="0" w:space="0" w:color="auto"/>
      </w:divBdr>
    </w:div>
    <w:div w:id="886185350">
      <w:bodyDiv w:val="1"/>
      <w:marLeft w:val="0"/>
      <w:marRight w:val="0"/>
      <w:marTop w:val="0"/>
      <w:marBottom w:val="0"/>
      <w:divBdr>
        <w:top w:val="none" w:sz="0" w:space="0" w:color="auto"/>
        <w:left w:val="none" w:sz="0" w:space="0" w:color="auto"/>
        <w:bottom w:val="none" w:sz="0" w:space="0" w:color="auto"/>
        <w:right w:val="none" w:sz="0" w:space="0" w:color="auto"/>
      </w:divBdr>
    </w:div>
    <w:div w:id="928736645">
      <w:bodyDiv w:val="1"/>
      <w:marLeft w:val="0"/>
      <w:marRight w:val="0"/>
      <w:marTop w:val="0"/>
      <w:marBottom w:val="0"/>
      <w:divBdr>
        <w:top w:val="none" w:sz="0" w:space="0" w:color="auto"/>
        <w:left w:val="none" w:sz="0" w:space="0" w:color="auto"/>
        <w:bottom w:val="none" w:sz="0" w:space="0" w:color="auto"/>
        <w:right w:val="none" w:sz="0" w:space="0" w:color="auto"/>
      </w:divBdr>
    </w:div>
    <w:div w:id="933781953">
      <w:bodyDiv w:val="1"/>
      <w:marLeft w:val="0"/>
      <w:marRight w:val="0"/>
      <w:marTop w:val="0"/>
      <w:marBottom w:val="0"/>
      <w:divBdr>
        <w:top w:val="none" w:sz="0" w:space="0" w:color="auto"/>
        <w:left w:val="none" w:sz="0" w:space="0" w:color="auto"/>
        <w:bottom w:val="none" w:sz="0" w:space="0" w:color="auto"/>
        <w:right w:val="none" w:sz="0" w:space="0" w:color="auto"/>
      </w:divBdr>
    </w:div>
    <w:div w:id="936910554">
      <w:bodyDiv w:val="1"/>
      <w:marLeft w:val="0"/>
      <w:marRight w:val="0"/>
      <w:marTop w:val="0"/>
      <w:marBottom w:val="0"/>
      <w:divBdr>
        <w:top w:val="none" w:sz="0" w:space="0" w:color="auto"/>
        <w:left w:val="none" w:sz="0" w:space="0" w:color="auto"/>
        <w:bottom w:val="none" w:sz="0" w:space="0" w:color="auto"/>
        <w:right w:val="none" w:sz="0" w:space="0" w:color="auto"/>
      </w:divBdr>
    </w:div>
    <w:div w:id="942612589">
      <w:bodyDiv w:val="1"/>
      <w:marLeft w:val="0"/>
      <w:marRight w:val="0"/>
      <w:marTop w:val="0"/>
      <w:marBottom w:val="0"/>
      <w:divBdr>
        <w:top w:val="none" w:sz="0" w:space="0" w:color="auto"/>
        <w:left w:val="none" w:sz="0" w:space="0" w:color="auto"/>
        <w:bottom w:val="none" w:sz="0" w:space="0" w:color="auto"/>
        <w:right w:val="none" w:sz="0" w:space="0" w:color="auto"/>
      </w:divBdr>
    </w:div>
    <w:div w:id="950629477">
      <w:bodyDiv w:val="1"/>
      <w:marLeft w:val="0"/>
      <w:marRight w:val="0"/>
      <w:marTop w:val="0"/>
      <w:marBottom w:val="0"/>
      <w:divBdr>
        <w:top w:val="none" w:sz="0" w:space="0" w:color="auto"/>
        <w:left w:val="none" w:sz="0" w:space="0" w:color="auto"/>
        <w:bottom w:val="none" w:sz="0" w:space="0" w:color="auto"/>
        <w:right w:val="none" w:sz="0" w:space="0" w:color="auto"/>
      </w:divBdr>
    </w:div>
    <w:div w:id="951857983">
      <w:bodyDiv w:val="1"/>
      <w:marLeft w:val="0"/>
      <w:marRight w:val="0"/>
      <w:marTop w:val="0"/>
      <w:marBottom w:val="0"/>
      <w:divBdr>
        <w:top w:val="none" w:sz="0" w:space="0" w:color="auto"/>
        <w:left w:val="none" w:sz="0" w:space="0" w:color="auto"/>
        <w:bottom w:val="none" w:sz="0" w:space="0" w:color="auto"/>
        <w:right w:val="none" w:sz="0" w:space="0" w:color="auto"/>
      </w:divBdr>
    </w:div>
    <w:div w:id="953053943">
      <w:bodyDiv w:val="1"/>
      <w:marLeft w:val="0"/>
      <w:marRight w:val="0"/>
      <w:marTop w:val="0"/>
      <w:marBottom w:val="0"/>
      <w:divBdr>
        <w:top w:val="none" w:sz="0" w:space="0" w:color="auto"/>
        <w:left w:val="none" w:sz="0" w:space="0" w:color="auto"/>
        <w:bottom w:val="none" w:sz="0" w:space="0" w:color="auto"/>
        <w:right w:val="none" w:sz="0" w:space="0" w:color="auto"/>
      </w:divBdr>
    </w:div>
    <w:div w:id="956251397">
      <w:bodyDiv w:val="1"/>
      <w:marLeft w:val="0"/>
      <w:marRight w:val="0"/>
      <w:marTop w:val="0"/>
      <w:marBottom w:val="0"/>
      <w:divBdr>
        <w:top w:val="none" w:sz="0" w:space="0" w:color="auto"/>
        <w:left w:val="none" w:sz="0" w:space="0" w:color="auto"/>
        <w:bottom w:val="none" w:sz="0" w:space="0" w:color="auto"/>
        <w:right w:val="none" w:sz="0" w:space="0" w:color="auto"/>
      </w:divBdr>
    </w:div>
    <w:div w:id="960116172">
      <w:bodyDiv w:val="1"/>
      <w:marLeft w:val="0"/>
      <w:marRight w:val="0"/>
      <w:marTop w:val="0"/>
      <w:marBottom w:val="0"/>
      <w:divBdr>
        <w:top w:val="none" w:sz="0" w:space="0" w:color="auto"/>
        <w:left w:val="none" w:sz="0" w:space="0" w:color="auto"/>
        <w:bottom w:val="none" w:sz="0" w:space="0" w:color="auto"/>
        <w:right w:val="none" w:sz="0" w:space="0" w:color="auto"/>
      </w:divBdr>
    </w:div>
    <w:div w:id="967514438">
      <w:bodyDiv w:val="1"/>
      <w:marLeft w:val="0"/>
      <w:marRight w:val="0"/>
      <w:marTop w:val="0"/>
      <w:marBottom w:val="0"/>
      <w:divBdr>
        <w:top w:val="none" w:sz="0" w:space="0" w:color="auto"/>
        <w:left w:val="none" w:sz="0" w:space="0" w:color="auto"/>
        <w:bottom w:val="none" w:sz="0" w:space="0" w:color="auto"/>
        <w:right w:val="none" w:sz="0" w:space="0" w:color="auto"/>
      </w:divBdr>
    </w:div>
    <w:div w:id="972444292">
      <w:bodyDiv w:val="1"/>
      <w:marLeft w:val="0"/>
      <w:marRight w:val="0"/>
      <w:marTop w:val="0"/>
      <w:marBottom w:val="0"/>
      <w:divBdr>
        <w:top w:val="none" w:sz="0" w:space="0" w:color="auto"/>
        <w:left w:val="none" w:sz="0" w:space="0" w:color="auto"/>
        <w:bottom w:val="none" w:sz="0" w:space="0" w:color="auto"/>
        <w:right w:val="none" w:sz="0" w:space="0" w:color="auto"/>
      </w:divBdr>
    </w:div>
    <w:div w:id="978992365">
      <w:bodyDiv w:val="1"/>
      <w:marLeft w:val="0"/>
      <w:marRight w:val="0"/>
      <w:marTop w:val="0"/>
      <w:marBottom w:val="0"/>
      <w:divBdr>
        <w:top w:val="none" w:sz="0" w:space="0" w:color="auto"/>
        <w:left w:val="none" w:sz="0" w:space="0" w:color="auto"/>
        <w:bottom w:val="none" w:sz="0" w:space="0" w:color="auto"/>
        <w:right w:val="none" w:sz="0" w:space="0" w:color="auto"/>
      </w:divBdr>
    </w:div>
    <w:div w:id="1004673276">
      <w:bodyDiv w:val="1"/>
      <w:marLeft w:val="0"/>
      <w:marRight w:val="0"/>
      <w:marTop w:val="0"/>
      <w:marBottom w:val="0"/>
      <w:divBdr>
        <w:top w:val="none" w:sz="0" w:space="0" w:color="auto"/>
        <w:left w:val="none" w:sz="0" w:space="0" w:color="auto"/>
        <w:bottom w:val="none" w:sz="0" w:space="0" w:color="auto"/>
        <w:right w:val="none" w:sz="0" w:space="0" w:color="auto"/>
      </w:divBdr>
    </w:div>
    <w:div w:id="1011373454">
      <w:bodyDiv w:val="1"/>
      <w:marLeft w:val="0"/>
      <w:marRight w:val="0"/>
      <w:marTop w:val="0"/>
      <w:marBottom w:val="0"/>
      <w:divBdr>
        <w:top w:val="none" w:sz="0" w:space="0" w:color="auto"/>
        <w:left w:val="none" w:sz="0" w:space="0" w:color="auto"/>
        <w:bottom w:val="none" w:sz="0" w:space="0" w:color="auto"/>
        <w:right w:val="none" w:sz="0" w:space="0" w:color="auto"/>
      </w:divBdr>
    </w:div>
    <w:div w:id="1034380267">
      <w:bodyDiv w:val="1"/>
      <w:marLeft w:val="0"/>
      <w:marRight w:val="0"/>
      <w:marTop w:val="0"/>
      <w:marBottom w:val="0"/>
      <w:divBdr>
        <w:top w:val="none" w:sz="0" w:space="0" w:color="auto"/>
        <w:left w:val="none" w:sz="0" w:space="0" w:color="auto"/>
        <w:bottom w:val="none" w:sz="0" w:space="0" w:color="auto"/>
        <w:right w:val="none" w:sz="0" w:space="0" w:color="auto"/>
      </w:divBdr>
    </w:div>
    <w:div w:id="1034383131">
      <w:bodyDiv w:val="1"/>
      <w:marLeft w:val="0"/>
      <w:marRight w:val="0"/>
      <w:marTop w:val="0"/>
      <w:marBottom w:val="0"/>
      <w:divBdr>
        <w:top w:val="none" w:sz="0" w:space="0" w:color="auto"/>
        <w:left w:val="none" w:sz="0" w:space="0" w:color="auto"/>
        <w:bottom w:val="none" w:sz="0" w:space="0" w:color="auto"/>
        <w:right w:val="none" w:sz="0" w:space="0" w:color="auto"/>
      </w:divBdr>
    </w:div>
    <w:div w:id="1035157058">
      <w:bodyDiv w:val="1"/>
      <w:marLeft w:val="0"/>
      <w:marRight w:val="0"/>
      <w:marTop w:val="0"/>
      <w:marBottom w:val="0"/>
      <w:divBdr>
        <w:top w:val="none" w:sz="0" w:space="0" w:color="auto"/>
        <w:left w:val="none" w:sz="0" w:space="0" w:color="auto"/>
        <w:bottom w:val="none" w:sz="0" w:space="0" w:color="auto"/>
        <w:right w:val="none" w:sz="0" w:space="0" w:color="auto"/>
      </w:divBdr>
    </w:div>
    <w:div w:id="1036854763">
      <w:bodyDiv w:val="1"/>
      <w:marLeft w:val="0"/>
      <w:marRight w:val="0"/>
      <w:marTop w:val="0"/>
      <w:marBottom w:val="0"/>
      <w:divBdr>
        <w:top w:val="none" w:sz="0" w:space="0" w:color="auto"/>
        <w:left w:val="none" w:sz="0" w:space="0" w:color="auto"/>
        <w:bottom w:val="none" w:sz="0" w:space="0" w:color="auto"/>
        <w:right w:val="none" w:sz="0" w:space="0" w:color="auto"/>
      </w:divBdr>
    </w:div>
    <w:div w:id="1039167126">
      <w:bodyDiv w:val="1"/>
      <w:marLeft w:val="0"/>
      <w:marRight w:val="0"/>
      <w:marTop w:val="0"/>
      <w:marBottom w:val="0"/>
      <w:divBdr>
        <w:top w:val="none" w:sz="0" w:space="0" w:color="auto"/>
        <w:left w:val="none" w:sz="0" w:space="0" w:color="auto"/>
        <w:bottom w:val="none" w:sz="0" w:space="0" w:color="auto"/>
        <w:right w:val="none" w:sz="0" w:space="0" w:color="auto"/>
      </w:divBdr>
    </w:div>
    <w:div w:id="1044452469">
      <w:bodyDiv w:val="1"/>
      <w:marLeft w:val="0"/>
      <w:marRight w:val="0"/>
      <w:marTop w:val="0"/>
      <w:marBottom w:val="0"/>
      <w:divBdr>
        <w:top w:val="none" w:sz="0" w:space="0" w:color="auto"/>
        <w:left w:val="none" w:sz="0" w:space="0" w:color="auto"/>
        <w:bottom w:val="none" w:sz="0" w:space="0" w:color="auto"/>
        <w:right w:val="none" w:sz="0" w:space="0" w:color="auto"/>
      </w:divBdr>
    </w:div>
    <w:div w:id="1046028874">
      <w:bodyDiv w:val="1"/>
      <w:marLeft w:val="0"/>
      <w:marRight w:val="0"/>
      <w:marTop w:val="0"/>
      <w:marBottom w:val="0"/>
      <w:divBdr>
        <w:top w:val="none" w:sz="0" w:space="0" w:color="auto"/>
        <w:left w:val="none" w:sz="0" w:space="0" w:color="auto"/>
        <w:bottom w:val="none" w:sz="0" w:space="0" w:color="auto"/>
        <w:right w:val="none" w:sz="0" w:space="0" w:color="auto"/>
      </w:divBdr>
    </w:div>
    <w:div w:id="1048141562">
      <w:bodyDiv w:val="1"/>
      <w:marLeft w:val="0"/>
      <w:marRight w:val="0"/>
      <w:marTop w:val="0"/>
      <w:marBottom w:val="0"/>
      <w:divBdr>
        <w:top w:val="none" w:sz="0" w:space="0" w:color="auto"/>
        <w:left w:val="none" w:sz="0" w:space="0" w:color="auto"/>
        <w:bottom w:val="none" w:sz="0" w:space="0" w:color="auto"/>
        <w:right w:val="none" w:sz="0" w:space="0" w:color="auto"/>
      </w:divBdr>
    </w:div>
    <w:div w:id="1048604082">
      <w:bodyDiv w:val="1"/>
      <w:marLeft w:val="0"/>
      <w:marRight w:val="0"/>
      <w:marTop w:val="0"/>
      <w:marBottom w:val="0"/>
      <w:divBdr>
        <w:top w:val="none" w:sz="0" w:space="0" w:color="auto"/>
        <w:left w:val="none" w:sz="0" w:space="0" w:color="auto"/>
        <w:bottom w:val="none" w:sz="0" w:space="0" w:color="auto"/>
        <w:right w:val="none" w:sz="0" w:space="0" w:color="auto"/>
      </w:divBdr>
    </w:div>
    <w:div w:id="1067144436">
      <w:bodyDiv w:val="1"/>
      <w:marLeft w:val="0"/>
      <w:marRight w:val="0"/>
      <w:marTop w:val="0"/>
      <w:marBottom w:val="0"/>
      <w:divBdr>
        <w:top w:val="none" w:sz="0" w:space="0" w:color="auto"/>
        <w:left w:val="none" w:sz="0" w:space="0" w:color="auto"/>
        <w:bottom w:val="none" w:sz="0" w:space="0" w:color="auto"/>
        <w:right w:val="none" w:sz="0" w:space="0" w:color="auto"/>
      </w:divBdr>
    </w:div>
    <w:div w:id="1107963448">
      <w:bodyDiv w:val="1"/>
      <w:marLeft w:val="0"/>
      <w:marRight w:val="0"/>
      <w:marTop w:val="0"/>
      <w:marBottom w:val="0"/>
      <w:divBdr>
        <w:top w:val="none" w:sz="0" w:space="0" w:color="auto"/>
        <w:left w:val="none" w:sz="0" w:space="0" w:color="auto"/>
        <w:bottom w:val="none" w:sz="0" w:space="0" w:color="auto"/>
        <w:right w:val="none" w:sz="0" w:space="0" w:color="auto"/>
      </w:divBdr>
    </w:div>
    <w:div w:id="1108700782">
      <w:bodyDiv w:val="1"/>
      <w:marLeft w:val="0"/>
      <w:marRight w:val="0"/>
      <w:marTop w:val="0"/>
      <w:marBottom w:val="0"/>
      <w:divBdr>
        <w:top w:val="none" w:sz="0" w:space="0" w:color="auto"/>
        <w:left w:val="none" w:sz="0" w:space="0" w:color="auto"/>
        <w:bottom w:val="none" w:sz="0" w:space="0" w:color="auto"/>
        <w:right w:val="none" w:sz="0" w:space="0" w:color="auto"/>
      </w:divBdr>
    </w:div>
    <w:div w:id="1114322774">
      <w:bodyDiv w:val="1"/>
      <w:marLeft w:val="0"/>
      <w:marRight w:val="0"/>
      <w:marTop w:val="0"/>
      <w:marBottom w:val="0"/>
      <w:divBdr>
        <w:top w:val="none" w:sz="0" w:space="0" w:color="auto"/>
        <w:left w:val="none" w:sz="0" w:space="0" w:color="auto"/>
        <w:bottom w:val="none" w:sz="0" w:space="0" w:color="auto"/>
        <w:right w:val="none" w:sz="0" w:space="0" w:color="auto"/>
      </w:divBdr>
    </w:div>
    <w:div w:id="1135950704">
      <w:bodyDiv w:val="1"/>
      <w:marLeft w:val="0"/>
      <w:marRight w:val="0"/>
      <w:marTop w:val="0"/>
      <w:marBottom w:val="0"/>
      <w:divBdr>
        <w:top w:val="none" w:sz="0" w:space="0" w:color="auto"/>
        <w:left w:val="none" w:sz="0" w:space="0" w:color="auto"/>
        <w:bottom w:val="none" w:sz="0" w:space="0" w:color="auto"/>
        <w:right w:val="none" w:sz="0" w:space="0" w:color="auto"/>
      </w:divBdr>
    </w:div>
    <w:div w:id="1138448556">
      <w:bodyDiv w:val="1"/>
      <w:marLeft w:val="0"/>
      <w:marRight w:val="0"/>
      <w:marTop w:val="0"/>
      <w:marBottom w:val="0"/>
      <w:divBdr>
        <w:top w:val="none" w:sz="0" w:space="0" w:color="auto"/>
        <w:left w:val="none" w:sz="0" w:space="0" w:color="auto"/>
        <w:bottom w:val="none" w:sz="0" w:space="0" w:color="auto"/>
        <w:right w:val="none" w:sz="0" w:space="0" w:color="auto"/>
      </w:divBdr>
    </w:div>
    <w:div w:id="1146434826">
      <w:bodyDiv w:val="1"/>
      <w:marLeft w:val="0"/>
      <w:marRight w:val="0"/>
      <w:marTop w:val="0"/>
      <w:marBottom w:val="0"/>
      <w:divBdr>
        <w:top w:val="none" w:sz="0" w:space="0" w:color="auto"/>
        <w:left w:val="none" w:sz="0" w:space="0" w:color="auto"/>
        <w:bottom w:val="none" w:sz="0" w:space="0" w:color="auto"/>
        <w:right w:val="none" w:sz="0" w:space="0" w:color="auto"/>
      </w:divBdr>
    </w:div>
    <w:div w:id="1147432301">
      <w:bodyDiv w:val="1"/>
      <w:marLeft w:val="0"/>
      <w:marRight w:val="0"/>
      <w:marTop w:val="0"/>
      <w:marBottom w:val="0"/>
      <w:divBdr>
        <w:top w:val="none" w:sz="0" w:space="0" w:color="auto"/>
        <w:left w:val="none" w:sz="0" w:space="0" w:color="auto"/>
        <w:bottom w:val="none" w:sz="0" w:space="0" w:color="auto"/>
        <w:right w:val="none" w:sz="0" w:space="0" w:color="auto"/>
      </w:divBdr>
    </w:div>
    <w:div w:id="1160391895">
      <w:bodyDiv w:val="1"/>
      <w:marLeft w:val="0"/>
      <w:marRight w:val="0"/>
      <w:marTop w:val="0"/>
      <w:marBottom w:val="0"/>
      <w:divBdr>
        <w:top w:val="none" w:sz="0" w:space="0" w:color="auto"/>
        <w:left w:val="none" w:sz="0" w:space="0" w:color="auto"/>
        <w:bottom w:val="none" w:sz="0" w:space="0" w:color="auto"/>
        <w:right w:val="none" w:sz="0" w:space="0" w:color="auto"/>
      </w:divBdr>
    </w:div>
    <w:div w:id="1228683084">
      <w:bodyDiv w:val="1"/>
      <w:marLeft w:val="0"/>
      <w:marRight w:val="0"/>
      <w:marTop w:val="0"/>
      <w:marBottom w:val="0"/>
      <w:divBdr>
        <w:top w:val="none" w:sz="0" w:space="0" w:color="auto"/>
        <w:left w:val="none" w:sz="0" w:space="0" w:color="auto"/>
        <w:bottom w:val="none" w:sz="0" w:space="0" w:color="auto"/>
        <w:right w:val="none" w:sz="0" w:space="0" w:color="auto"/>
      </w:divBdr>
    </w:div>
    <w:div w:id="1232499942">
      <w:bodyDiv w:val="1"/>
      <w:marLeft w:val="0"/>
      <w:marRight w:val="0"/>
      <w:marTop w:val="0"/>
      <w:marBottom w:val="0"/>
      <w:divBdr>
        <w:top w:val="none" w:sz="0" w:space="0" w:color="auto"/>
        <w:left w:val="none" w:sz="0" w:space="0" w:color="auto"/>
        <w:bottom w:val="none" w:sz="0" w:space="0" w:color="auto"/>
        <w:right w:val="none" w:sz="0" w:space="0" w:color="auto"/>
      </w:divBdr>
    </w:div>
    <w:div w:id="1235894771">
      <w:bodyDiv w:val="1"/>
      <w:marLeft w:val="0"/>
      <w:marRight w:val="0"/>
      <w:marTop w:val="0"/>
      <w:marBottom w:val="0"/>
      <w:divBdr>
        <w:top w:val="none" w:sz="0" w:space="0" w:color="auto"/>
        <w:left w:val="none" w:sz="0" w:space="0" w:color="auto"/>
        <w:bottom w:val="none" w:sz="0" w:space="0" w:color="auto"/>
        <w:right w:val="none" w:sz="0" w:space="0" w:color="auto"/>
      </w:divBdr>
    </w:div>
    <w:div w:id="1287199009">
      <w:bodyDiv w:val="1"/>
      <w:marLeft w:val="0"/>
      <w:marRight w:val="0"/>
      <w:marTop w:val="0"/>
      <w:marBottom w:val="0"/>
      <w:divBdr>
        <w:top w:val="none" w:sz="0" w:space="0" w:color="auto"/>
        <w:left w:val="none" w:sz="0" w:space="0" w:color="auto"/>
        <w:bottom w:val="none" w:sz="0" w:space="0" w:color="auto"/>
        <w:right w:val="none" w:sz="0" w:space="0" w:color="auto"/>
      </w:divBdr>
    </w:div>
    <w:div w:id="1303852101">
      <w:bodyDiv w:val="1"/>
      <w:marLeft w:val="0"/>
      <w:marRight w:val="0"/>
      <w:marTop w:val="0"/>
      <w:marBottom w:val="0"/>
      <w:divBdr>
        <w:top w:val="none" w:sz="0" w:space="0" w:color="auto"/>
        <w:left w:val="none" w:sz="0" w:space="0" w:color="auto"/>
        <w:bottom w:val="none" w:sz="0" w:space="0" w:color="auto"/>
        <w:right w:val="none" w:sz="0" w:space="0" w:color="auto"/>
      </w:divBdr>
    </w:div>
    <w:div w:id="1307472803">
      <w:bodyDiv w:val="1"/>
      <w:marLeft w:val="0"/>
      <w:marRight w:val="0"/>
      <w:marTop w:val="0"/>
      <w:marBottom w:val="0"/>
      <w:divBdr>
        <w:top w:val="none" w:sz="0" w:space="0" w:color="auto"/>
        <w:left w:val="none" w:sz="0" w:space="0" w:color="auto"/>
        <w:bottom w:val="none" w:sz="0" w:space="0" w:color="auto"/>
        <w:right w:val="none" w:sz="0" w:space="0" w:color="auto"/>
      </w:divBdr>
    </w:div>
    <w:div w:id="1307976542">
      <w:bodyDiv w:val="1"/>
      <w:marLeft w:val="0"/>
      <w:marRight w:val="0"/>
      <w:marTop w:val="0"/>
      <w:marBottom w:val="0"/>
      <w:divBdr>
        <w:top w:val="none" w:sz="0" w:space="0" w:color="auto"/>
        <w:left w:val="none" w:sz="0" w:space="0" w:color="auto"/>
        <w:bottom w:val="none" w:sz="0" w:space="0" w:color="auto"/>
        <w:right w:val="none" w:sz="0" w:space="0" w:color="auto"/>
      </w:divBdr>
    </w:div>
    <w:div w:id="1308973773">
      <w:bodyDiv w:val="1"/>
      <w:marLeft w:val="0"/>
      <w:marRight w:val="0"/>
      <w:marTop w:val="0"/>
      <w:marBottom w:val="0"/>
      <w:divBdr>
        <w:top w:val="none" w:sz="0" w:space="0" w:color="auto"/>
        <w:left w:val="none" w:sz="0" w:space="0" w:color="auto"/>
        <w:bottom w:val="none" w:sz="0" w:space="0" w:color="auto"/>
        <w:right w:val="none" w:sz="0" w:space="0" w:color="auto"/>
      </w:divBdr>
    </w:div>
    <w:div w:id="1318144610">
      <w:bodyDiv w:val="1"/>
      <w:marLeft w:val="0"/>
      <w:marRight w:val="0"/>
      <w:marTop w:val="0"/>
      <w:marBottom w:val="0"/>
      <w:divBdr>
        <w:top w:val="none" w:sz="0" w:space="0" w:color="auto"/>
        <w:left w:val="none" w:sz="0" w:space="0" w:color="auto"/>
        <w:bottom w:val="none" w:sz="0" w:space="0" w:color="auto"/>
        <w:right w:val="none" w:sz="0" w:space="0" w:color="auto"/>
      </w:divBdr>
    </w:div>
    <w:div w:id="1322854061">
      <w:bodyDiv w:val="1"/>
      <w:marLeft w:val="0"/>
      <w:marRight w:val="0"/>
      <w:marTop w:val="0"/>
      <w:marBottom w:val="0"/>
      <w:divBdr>
        <w:top w:val="none" w:sz="0" w:space="0" w:color="auto"/>
        <w:left w:val="none" w:sz="0" w:space="0" w:color="auto"/>
        <w:bottom w:val="none" w:sz="0" w:space="0" w:color="auto"/>
        <w:right w:val="none" w:sz="0" w:space="0" w:color="auto"/>
      </w:divBdr>
    </w:div>
    <w:div w:id="1337417424">
      <w:bodyDiv w:val="1"/>
      <w:marLeft w:val="0"/>
      <w:marRight w:val="0"/>
      <w:marTop w:val="0"/>
      <w:marBottom w:val="0"/>
      <w:divBdr>
        <w:top w:val="none" w:sz="0" w:space="0" w:color="auto"/>
        <w:left w:val="none" w:sz="0" w:space="0" w:color="auto"/>
        <w:bottom w:val="none" w:sz="0" w:space="0" w:color="auto"/>
        <w:right w:val="none" w:sz="0" w:space="0" w:color="auto"/>
      </w:divBdr>
    </w:div>
    <w:div w:id="1341741814">
      <w:bodyDiv w:val="1"/>
      <w:marLeft w:val="0"/>
      <w:marRight w:val="0"/>
      <w:marTop w:val="0"/>
      <w:marBottom w:val="0"/>
      <w:divBdr>
        <w:top w:val="none" w:sz="0" w:space="0" w:color="auto"/>
        <w:left w:val="none" w:sz="0" w:space="0" w:color="auto"/>
        <w:bottom w:val="none" w:sz="0" w:space="0" w:color="auto"/>
        <w:right w:val="none" w:sz="0" w:space="0" w:color="auto"/>
      </w:divBdr>
    </w:div>
    <w:div w:id="1348824681">
      <w:bodyDiv w:val="1"/>
      <w:marLeft w:val="0"/>
      <w:marRight w:val="0"/>
      <w:marTop w:val="0"/>
      <w:marBottom w:val="0"/>
      <w:divBdr>
        <w:top w:val="none" w:sz="0" w:space="0" w:color="auto"/>
        <w:left w:val="none" w:sz="0" w:space="0" w:color="auto"/>
        <w:bottom w:val="none" w:sz="0" w:space="0" w:color="auto"/>
        <w:right w:val="none" w:sz="0" w:space="0" w:color="auto"/>
      </w:divBdr>
    </w:div>
    <w:div w:id="1355308437">
      <w:bodyDiv w:val="1"/>
      <w:marLeft w:val="0"/>
      <w:marRight w:val="0"/>
      <w:marTop w:val="0"/>
      <w:marBottom w:val="0"/>
      <w:divBdr>
        <w:top w:val="none" w:sz="0" w:space="0" w:color="auto"/>
        <w:left w:val="none" w:sz="0" w:space="0" w:color="auto"/>
        <w:bottom w:val="none" w:sz="0" w:space="0" w:color="auto"/>
        <w:right w:val="none" w:sz="0" w:space="0" w:color="auto"/>
      </w:divBdr>
    </w:div>
    <w:div w:id="1358962874">
      <w:bodyDiv w:val="1"/>
      <w:marLeft w:val="0"/>
      <w:marRight w:val="0"/>
      <w:marTop w:val="0"/>
      <w:marBottom w:val="0"/>
      <w:divBdr>
        <w:top w:val="none" w:sz="0" w:space="0" w:color="auto"/>
        <w:left w:val="none" w:sz="0" w:space="0" w:color="auto"/>
        <w:bottom w:val="none" w:sz="0" w:space="0" w:color="auto"/>
        <w:right w:val="none" w:sz="0" w:space="0" w:color="auto"/>
      </w:divBdr>
    </w:div>
    <w:div w:id="1362625927">
      <w:bodyDiv w:val="1"/>
      <w:marLeft w:val="0"/>
      <w:marRight w:val="0"/>
      <w:marTop w:val="0"/>
      <w:marBottom w:val="0"/>
      <w:divBdr>
        <w:top w:val="none" w:sz="0" w:space="0" w:color="auto"/>
        <w:left w:val="none" w:sz="0" w:space="0" w:color="auto"/>
        <w:bottom w:val="none" w:sz="0" w:space="0" w:color="auto"/>
        <w:right w:val="none" w:sz="0" w:space="0" w:color="auto"/>
      </w:divBdr>
    </w:div>
    <w:div w:id="1368216736">
      <w:bodyDiv w:val="1"/>
      <w:marLeft w:val="0"/>
      <w:marRight w:val="0"/>
      <w:marTop w:val="0"/>
      <w:marBottom w:val="0"/>
      <w:divBdr>
        <w:top w:val="none" w:sz="0" w:space="0" w:color="auto"/>
        <w:left w:val="none" w:sz="0" w:space="0" w:color="auto"/>
        <w:bottom w:val="none" w:sz="0" w:space="0" w:color="auto"/>
        <w:right w:val="none" w:sz="0" w:space="0" w:color="auto"/>
      </w:divBdr>
    </w:div>
    <w:div w:id="1372152437">
      <w:bodyDiv w:val="1"/>
      <w:marLeft w:val="0"/>
      <w:marRight w:val="0"/>
      <w:marTop w:val="0"/>
      <w:marBottom w:val="0"/>
      <w:divBdr>
        <w:top w:val="none" w:sz="0" w:space="0" w:color="auto"/>
        <w:left w:val="none" w:sz="0" w:space="0" w:color="auto"/>
        <w:bottom w:val="none" w:sz="0" w:space="0" w:color="auto"/>
        <w:right w:val="none" w:sz="0" w:space="0" w:color="auto"/>
      </w:divBdr>
    </w:div>
    <w:div w:id="1415711311">
      <w:bodyDiv w:val="1"/>
      <w:marLeft w:val="0"/>
      <w:marRight w:val="0"/>
      <w:marTop w:val="0"/>
      <w:marBottom w:val="0"/>
      <w:divBdr>
        <w:top w:val="none" w:sz="0" w:space="0" w:color="auto"/>
        <w:left w:val="none" w:sz="0" w:space="0" w:color="auto"/>
        <w:bottom w:val="none" w:sz="0" w:space="0" w:color="auto"/>
        <w:right w:val="none" w:sz="0" w:space="0" w:color="auto"/>
      </w:divBdr>
    </w:div>
    <w:div w:id="1431241357">
      <w:bodyDiv w:val="1"/>
      <w:marLeft w:val="0"/>
      <w:marRight w:val="0"/>
      <w:marTop w:val="0"/>
      <w:marBottom w:val="0"/>
      <w:divBdr>
        <w:top w:val="none" w:sz="0" w:space="0" w:color="auto"/>
        <w:left w:val="none" w:sz="0" w:space="0" w:color="auto"/>
        <w:bottom w:val="none" w:sz="0" w:space="0" w:color="auto"/>
        <w:right w:val="none" w:sz="0" w:space="0" w:color="auto"/>
      </w:divBdr>
    </w:div>
    <w:div w:id="1435664329">
      <w:bodyDiv w:val="1"/>
      <w:marLeft w:val="0"/>
      <w:marRight w:val="0"/>
      <w:marTop w:val="0"/>
      <w:marBottom w:val="0"/>
      <w:divBdr>
        <w:top w:val="none" w:sz="0" w:space="0" w:color="auto"/>
        <w:left w:val="none" w:sz="0" w:space="0" w:color="auto"/>
        <w:bottom w:val="none" w:sz="0" w:space="0" w:color="auto"/>
        <w:right w:val="none" w:sz="0" w:space="0" w:color="auto"/>
      </w:divBdr>
    </w:div>
    <w:div w:id="1449662626">
      <w:bodyDiv w:val="1"/>
      <w:marLeft w:val="0"/>
      <w:marRight w:val="0"/>
      <w:marTop w:val="0"/>
      <w:marBottom w:val="0"/>
      <w:divBdr>
        <w:top w:val="none" w:sz="0" w:space="0" w:color="auto"/>
        <w:left w:val="none" w:sz="0" w:space="0" w:color="auto"/>
        <w:bottom w:val="none" w:sz="0" w:space="0" w:color="auto"/>
        <w:right w:val="none" w:sz="0" w:space="0" w:color="auto"/>
      </w:divBdr>
    </w:div>
    <w:div w:id="1450931688">
      <w:bodyDiv w:val="1"/>
      <w:marLeft w:val="0"/>
      <w:marRight w:val="0"/>
      <w:marTop w:val="0"/>
      <w:marBottom w:val="0"/>
      <w:divBdr>
        <w:top w:val="none" w:sz="0" w:space="0" w:color="auto"/>
        <w:left w:val="none" w:sz="0" w:space="0" w:color="auto"/>
        <w:bottom w:val="none" w:sz="0" w:space="0" w:color="auto"/>
        <w:right w:val="none" w:sz="0" w:space="0" w:color="auto"/>
      </w:divBdr>
    </w:div>
    <w:div w:id="1476334286">
      <w:bodyDiv w:val="1"/>
      <w:marLeft w:val="0"/>
      <w:marRight w:val="0"/>
      <w:marTop w:val="0"/>
      <w:marBottom w:val="0"/>
      <w:divBdr>
        <w:top w:val="none" w:sz="0" w:space="0" w:color="auto"/>
        <w:left w:val="none" w:sz="0" w:space="0" w:color="auto"/>
        <w:bottom w:val="none" w:sz="0" w:space="0" w:color="auto"/>
        <w:right w:val="none" w:sz="0" w:space="0" w:color="auto"/>
      </w:divBdr>
    </w:div>
    <w:div w:id="1522233376">
      <w:bodyDiv w:val="1"/>
      <w:marLeft w:val="0"/>
      <w:marRight w:val="0"/>
      <w:marTop w:val="0"/>
      <w:marBottom w:val="0"/>
      <w:divBdr>
        <w:top w:val="none" w:sz="0" w:space="0" w:color="auto"/>
        <w:left w:val="none" w:sz="0" w:space="0" w:color="auto"/>
        <w:bottom w:val="none" w:sz="0" w:space="0" w:color="auto"/>
        <w:right w:val="none" w:sz="0" w:space="0" w:color="auto"/>
      </w:divBdr>
    </w:div>
    <w:div w:id="1522284594">
      <w:bodyDiv w:val="1"/>
      <w:marLeft w:val="0"/>
      <w:marRight w:val="0"/>
      <w:marTop w:val="0"/>
      <w:marBottom w:val="0"/>
      <w:divBdr>
        <w:top w:val="none" w:sz="0" w:space="0" w:color="auto"/>
        <w:left w:val="none" w:sz="0" w:space="0" w:color="auto"/>
        <w:bottom w:val="none" w:sz="0" w:space="0" w:color="auto"/>
        <w:right w:val="none" w:sz="0" w:space="0" w:color="auto"/>
      </w:divBdr>
    </w:div>
    <w:div w:id="1537042623">
      <w:bodyDiv w:val="1"/>
      <w:marLeft w:val="0"/>
      <w:marRight w:val="0"/>
      <w:marTop w:val="0"/>
      <w:marBottom w:val="0"/>
      <w:divBdr>
        <w:top w:val="none" w:sz="0" w:space="0" w:color="auto"/>
        <w:left w:val="none" w:sz="0" w:space="0" w:color="auto"/>
        <w:bottom w:val="none" w:sz="0" w:space="0" w:color="auto"/>
        <w:right w:val="none" w:sz="0" w:space="0" w:color="auto"/>
      </w:divBdr>
    </w:div>
    <w:div w:id="1575891585">
      <w:bodyDiv w:val="1"/>
      <w:marLeft w:val="0"/>
      <w:marRight w:val="0"/>
      <w:marTop w:val="0"/>
      <w:marBottom w:val="0"/>
      <w:divBdr>
        <w:top w:val="none" w:sz="0" w:space="0" w:color="auto"/>
        <w:left w:val="none" w:sz="0" w:space="0" w:color="auto"/>
        <w:bottom w:val="none" w:sz="0" w:space="0" w:color="auto"/>
        <w:right w:val="none" w:sz="0" w:space="0" w:color="auto"/>
      </w:divBdr>
    </w:div>
    <w:div w:id="1621456837">
      <w:bodyDiv w:val="1"/>
      <w:marLeft w:val="0"/>
      <w:marRight w:val="0"/>
      <w:marTop w:val="0"/>
      <w:marBottom w:val="0"/>
      <w:divBdr>
        <w:top w:val="none" w:sz="0" w:space="0" w:color="auto"/>
        <w:left w:val="none" w:sz="0" w:space="0" w:color="auto"/>
        <w:bottom w:val="none" w:sz="0" w:space="0" w:color="auto"/>
        <w:right w:val="none" w:sz="0" w:space="0" w:color="auto"/>
      </w:divBdr>
    </w:div>
    <w:div w:id="1623924820">
      <w:bodyDiv w:val="1"/>
      <w:marLeft w:val="0"/>
      <w:marRight w:val="0"/>
      <w:marTop w:val="0"/>
      <w:marBottom w:val="0"/>
      <w:divBdr>
        <w:top w:val="none" w:sz="0" w:space="0" w:color="auto"/>
        <w:left w:val="none" w:sz="0" w:space="0" w:color="auto"/>
        <w:bottom w:val="none" w:sz="0" w:space="0" w:color="auto"/>
        <w:right w:val="none" w:sz="0" w:space="0" w:color="auto"/>
      </w:divBdr>
    </w:div>
    <w:div w:id="1628313747">
      <w:bodyDiv w:val="1"/>
      <w:marLeft w:val="0"/>
      <w:marRight w:val="0"/>
      <w:marTop w:val="0"/>
      <w:marBottom w:val="0"/>
      <w:divBdr>
        <w:top w:val="none" w:sz="0" w:space="0" w:color="auto"/>
        <w:left w:val="none" w:sz="0" w:space="0" w:color="auto"/>
        <w:bottom w:val="none" w:sz="0" w:space="0" w:color="auto"/>
        <w:right w:val="none" w:sz="0" w:space="0" w:color="auto"/>
      </w:divBdr>
    </w:div>
    <w:div w:id="1633631619">
      <w:bodyDiv w:val="1"/>
      <w:marLeft w:val="0"/>
      <w:marRight w:val="0"/>
      <w:marTop w:val="0"/>
      <w:marBottom w:val="0"/>
      <w:divBdr>
        <w:top w:val="none" w:sz="0" w:space="0" w:color="auto"/>
        <w:left w:val="none" w:sz="0" w:space="0" w:color="auto"/>
        <w:bottom w:val="none" w:sz="0" w:space="0" w:color="auto"/>
        <w:right w:val="none" w:sz="0" w:space="0" w:color="auto"/>
      </w:divBdr>
    </w:div>
    <w:div w:id="1638608825">
      <w:bodyDiv w:val="1"/>
      <w:marLeft w:val="0"/>
      <w:marRight w:val="0"/>
      <w:marTop w:val="0"/>
      <w:marBottom w:val="0"/>
      <w:divBdr>
        <w:top w:val="none" w:sz="0" w:space="0" w:color="auto"/>
        <w:left w:val="none" w:sz="0" w:space="0" w:color="auto"/>
        <w:bottom w:val="none" w:sz="0" w:space="0" w:color="auto"/>
        <w:right w:val="none" w:sz="0" w:space="0" w:color="auto"/>
      </w:divBdr>
    </w:div>
    <w:div w:id="1656031667">
      <w:bodyDiv w:val="1"/>
      <w:marLeft w:val="0"/>
      <w:marRight w:val="0"/>
      <w:marTop w:val="0"/>
      <w:marBottom w:val="0"/>
      <w:divBdr>
        <w:top w:val="none" w:sz="0" w:space="0" w:color="auto"/>
        <w:left w:val="none" w:sz="0" w:space="0" w:color="auto"/>
        <w:bottom w:val="none" w:sz="0" w:space="0" w:color="auto"/>
        <w:right w:val="none" w:sz="0" w:space="0" w:color="auto"/>
      </w:divBdr>
    </w:div>
    <w:div w:id="1660381260">
      <w:bodyDiv w:val="1"/>
      <w:marLeft w:val="0"/>
      <w:marRight w:val="0"/>
      <w:marTop w:val="0"/>
      <w:marBottom w:val="0"/>
      <w:divBdr>
        <w:top w:val="none" w:sz="0" w:space="0" w:color="auto"/>
        <w:left w:val="none" w:sz="0" w:space="0" w:color="auto"/>
        <w:bottom w:val="none" w:sz="0" w:space="0" w:color="auto"/>
        <w:right w:val="none" w:sz="0" w:space="0" w:color="auto"/>
      </w:divBdr>
    </w:div>
    <w:div w:id="1661620038">
      <w:bodyDiv w:val="1"/>
      <w:marLeft w:val="0"/>
      <w:marRight w:val="0"/>
      <w:marTop w:val="0"/>
      <w:marBottom w:val="0"/>
      <w:divBdr>
        <w:top w:val="none" w:sz="0" w:space="0" w:color="auto"/>
        <w:left w:val="none" w:sz="0" w:space="0" w:color="auto"/>
        <w:bottom w:val="none" w:sz="0" w:space="0" w:color="auto"/>
        <w:right w:val="none" w:sz="0" w:space="0" w:color="auto"/>
      </w:divBdr>
    </w:div>
    <w:div w:id="1662345964">
      <w:bodyDiv w:val="1"/>
      <w:marLeft w:val="0"/>
      <w:marRight w:val="0"/>
      <w:marTop w:val="0"/>
      <w:marBottom w:val="0"/>
      <w:divBdr>
        <w:top w:val="none" w:sz="0" w:space="0" w:color="auto"/>
        <w:left w:val="none" w:sz="0" w:space="0" w:color="auto"/>
        <w:bottom w:val="none" w:sz="0" w:space="0" w:color="auto"/>
        <w:right w:val="none" w:sz="0" w:space="0" w:color="auto"/>
      </w:divBdr>
    </w:div>
    <w:div w:id="1665159538">
      <w:bodyDiv w:val="1"/>
      <w:marLeft w:val="0"/>
      <w:marRight w:val="0"/>
      <w:marTop w:val="0"/>
      <w:marBottom w:val="0"/>
      <w:divBdr>
        <w:top w:val="none" w:sz="0" w:space="0" w:color="auto"/>
        <w:left w:val="none" w:sz="0" w:space="0" w:color="auto"/>
        <w:bottom w:val="none" w:sz="0" w:space="0" w:color="auto"/>
        <w:right w:val="none" w:sz="0" w:space="0" w:color="auto"/>
      </w:divBdr>
    </w:div>
    <w:div w:id="1676614607">
      <w:bodyDiv w:val="1"/>
      <w:marLeft w:val="0"/>
      <w:marRight w:val="0"/>
      <w:marTop w:val="0"/>
      <w:marBottom w:val="0"/>
      <w:divBdr>
        <w:top w:val="none" w:sz="0" w:space="0" w:color="auto"/>
        <w:left w:val="none" w:sz="0" w:space="0" w:color="auto"/>
        <w:bottom w:val="none" w:sz="0" w:space="0" w:color="auto"/>
        <w:right w:val="none" w:sz="0" w:space="0" w:color="auto"/>
      </w:divBdr>
    </w:div>
    <w:div w:id="1681350242">
      <w:bodyDiv w:val="1"/>
      <w:marLeft w:val="0"/>
      <w:marRight w:val="0"/>
      <w:marTop w:val="0"/>
      <w:marBottom w:val="0"/>
      <w:divBdr>
        <w:top w:val="none" w:sz="0" w:space="0" w:color="auto"/>
        <w:left w:val="none" w:sz="0" w:space="0" w:color="auto"/>
        <w:bottom w:val="none" w:sz="0" w:space="0" w:color="auto"/>
        <w:right w:val="none" w:sz="0" w:space="0" w:color="auto"/>
      </w:divBdr>
    </w:div>
    <w:div w:id="1684668932">
      <w:bodyDiv w:val="1"/>
      <w:marLeft w:val="0"/>
      <w:marRight w:val="0"/>
      <w:marTop w:val="0"/>
      <w:marBottom w:val="0"/>
      <w:divBdr>
        <w:top w:val="none" w:sz="0" w:space="0" w:color="auto"/>
        <w:left w:val="none" w:sz="0" w:space="0" w:color="auto"/>
        <w:bottom w:val="none" w:sz="0" w:space="0" w:color="auto"/>
        <w:right w:val="none" w:sz="0" w:space="0" w:color="auto"/>
      </w:divBdr>
    </w:div>
    <w:div w:id="1704670544">
      <w:bodyDiv w:val="1"/>
      <w:marLeft w:val="0"/>
      <w:marRight w:val="0"/>
      <w:marTop w:val="0"/>
      <w:marBottom w:val="0"/>
      <w:divBdr>
        <w:top w:val="none" w:sz="0" w:space="0" w:color="auto"/>
        <w:left w:val="none" w:sz="0" w:space="0" w:color="auto"/>
        <w:bottom w:val="none" w:sz="0" w:space="0" w:color="auto"/>
        <w:right w:val="none" w:sz="0" w:space="0" w:color="auto"/>
      </w:divBdr>
    </w:div>
    <w:div w:id="1708948447">
      <w:bodyDiv w:val="1"/>
      <w:marLeft w:val="0"/>
      <w:marRight w:val="0"/>
      <w:marTop w:val="0"/>
      <w:marBottom w:val="0"/>
      <w:divBdr>
        <w:top w:val="none" w:sz="0" w:space="0" w:color="auto"/>
        <w:left w:val="none" w:sz="0" w:space="0" w:color="auto"/>
        <w:bottom w:val="none" w:sz="0" w:space="0" w:color="auto"/>
        <w:right w:val="none" w:sz="0" w:space="0" w:color="auto"/>
      </w:divBdr>
    </w:div>
    <w:div w:id="1721510999">
      <w:bodyDiv w:val="1"/>
      <w:marLeft w:val="0"/>
      <w:marRight w:val="0"/>
      <w:marTop w:val="0"/>
      <w:marBottom w:val="0"/>
      <w:divBdr>
        <w:top w:val="none" w:sz="0" w:space="0" w:color="auto"/>
        <w:left w:val="none" w:sz="0" w:space="0" w:color="auto"/>
        <w:bottom w:val="none" w:sz="0" w:space="0" w:color="auto"/>
        <w:right w:val="none" w:sz="0" w:space="0" w:color="auto"/>
      </w:divBdr>
    </w:div>
    <w:div w:id="1726175199">
      <w:bodyDiv w:val="1"/>
      <w:marLeft w:val="0"/>
      <w:marRight w:val="0"/>
      <w:marTop w:val="0"/>
      <w:marBottom w:val="0"/>
      <w:divBdr>
        <w:top w:val="none" w:sz="0" w:space="0" w:color="auto"/>
        <w:left w:val="none" w:sz="0" w:space="0" w:color="auto"/>
        <w:bottom w:val="none" w:sz="0" w:space="0" w:color="auto"/>
        <w:right w:val="none" w:sz="0" w:space="0" w:color="auto"/>
      </w:divBdr>
    </w:div>
    <w:div w:id="1727677767">
      <w:bodyDiv w:val="1"/>
      <w:marLeft w:val="0"/>
      <w:marRight w:val="0"/>
      <w:marTop w:val="0"/>
      <w:marBottom w:val="0"/>
      <w:divBdr>
        <w:top w:val="none" w:sz="0" w:space="0" w:color="auto"/>
        <w:left w:val="none" w:sz="0" w:space="0" w:color="auto"/>
        <w:bottom w:val="none" w:sz="0" w:space="0" w:color="auto"/>
        <w:right w:val="none" w:sz="0" w:space="0" w:color="auto"/>
      </w:divBdr>
    </w:div>
    <w:div w:id="1740902383">
      <w:bodyDiv w:val="1"/>
      <w:marLeft w:val="0"/>
      <w:marRight w:val="0"/>
      <w:marTop w:val="0"/>
      <w:marBottom w:val="0"/>
      <w:divBdr>
        <w:top w:val="none" w:sz="0" w:space="0" w:color="auto"/>
        <w:left w:val="none" w:sz="0" w:space="0" w:color="auto"/>
        <w:bottom w:val="none" w:sz="0" w:space="0" w:color="auto"/>
        <w:right w:val="none" w:sz="0" w:space="0" w:color="auto"/>
      </w:divBdr>
    </w:div>
    <w:div w:id="1788966400">
      <w:bodyDiv w:val="1"/>
      <w:marLeft w:val="0"/>
      <w:marRight w:val="0"/>
      <w:marTop w:val="0"/>
      <w:marBottom w:val="0"/>
      <w:divBdr>
        <w:top w:val="none" w:sz="0" w:space="0" w:color="auto"/>
        <w:left w:val="none" w:sz="0" w:space="0" w:color="auto"/>
        <w:bottom w:val="none" w:sz="0" w:space="0" w:color="auto"/>
        <w:right w:val="none" w:sz="0" w:space="0" w:color="auto"/>
      </w:divBdr>
    </w:div>
    <w:div w:id="1790859003">
      <w:bodyDiv w:val="1"/>
      <w:marLeft w:val="0"/>
      <w:marRight w:val="0"/>
      <w:marTop w:val="0"/>
      <w:marBottom w:val="0"/>
      <w:divBdr>
        <w:top w:val="none" w:sz="0" w:space="0" w:color="auto"/>
        <w:left w:val="none" w:sz="0" w:space="0" w:color="auto"/>
        <w:bottom w:val="none" w:sz="0" w:space="0" w:color="auto"/>
        <w:right w:val="none" w:sz="0" w:space="0" w:color="auto"/>
      </w:divBdr>
    </w:div>
    <w:div w:id="1793011558">
      <w:bodyDiv w:val="1"/>
      <w:marLeft w:val="0"/>
      <w:marRight w:val="0"/>
      <w:marTop w:val="0"/>
      <w:marBottom w:val="0"/>
      <w:divBdr>
        <w:top w:val="none" w:sz="0" w:space="0" w:color="auto"/>
        <w:left w:val="none" w:sz="0" w:space="0" w:color="auto"/>
        <w:bottom w:val="none" w:sz="0" w:space="0" w:color="auto"/>
        <w:right w:val="none" w:sz="0" w:space="0" w:color="auto"/>
      </w:divBdr>
    </w:div>
    <w:div w:id="1800955542">
      <w:bodyDiv w:val="1"/>
      <w:marLeft w:val="0"/>
      <w:marRight w:val="0"/>
      <w:marTop w:val="0"/>
      <w:marBottom w:val="0"/>
      <w:divBdr>
        <w:top w:val="none" w:sz="0" w:space="0" w:color="auto"/>
        <w:left w:val="none" w:sz="0" w:space="0" w:color="auto"/>
        <w:bottom w:val="none" w:sz="0" w:space="0" w:color="auto"/>
        <w:right w:val="none" w:sz="0" w:space="0" w:color="auto"/>
      </w:divBdr>
    </w:div>
    <w:div w:id="1814565569">
      <w:bodyDiv w:val="1"/>
      <w:marLeft w:val="0"/>
      <w:marRight w:val="0"/>
      <w:marTop w:val="0"/>
      <w:marBottom w:val="0"/>
      <w:divBdr>
        <w:top w:val="none" w:sz="0" w:space="0" w:color="auto"/>
        <w:left w:val="none" w:sz="0" w:space="0" w:color="auto"/>
        <w:bottom w:val="none" w:sz="0" w:space="0" w:color="auto"/>
        <w:right w:val="none" w:sz="0" w:space="0" w:color="auto"/>
      </w:divBdr>
    </w:div>
    <w:div w:id="1825317832">
      <w:bodyDiv w:val="1"/>
      <w:marLeft w:val="0"/>
      <w:marRight w:val="0"/>
      <w:marTop w:val="0"/>
      <w:marBottom w:val="0"/>
      <w:divBdr>
        <w:top w:val="none" w:sz="0" w:space="0" w:color="auto"/>
        <w:left w:val="none" w:sz="0" w:space="0" w:color="auto"/>
        <w:bottom w:val="none" w:sz="0" w:space="0" w:color="auto"/>
        <w:right w:val="none" w:sz="0" w:space="0" w:color="auto"/>
      </w:divBdr>
    </w:div>
    <w:div w:id="1835953023">
      <w:bodyDiv w:val="1"/>
      <w:marLeft w:val="0"/>
      <w:marRight w:val="0"/>
      <w:marTop w:val="0"/>
      <w:marBottom w:val="0"/>
      <w:divBdr>
        <w:top w:val="none" w:sz="0" w:space="0" w:color="auto"/>
        <w:left w:val="none" w:sz="0" w:space="0" w:color="auto"/>
        <w:bottom w:val="none" w:sz="0" w:space="0" w:color="auto"/>
        <w:right w:val="none" w:sz="0" w:space="0" w:color="auto"/>
      </w:divBdr>
    </w:div>
    <w:div w:id="1881698775">
      <w:bodyDiv w:val="1"/>
      <w:marLeft w:val="0"/>
      <w:marRight w:val="0"/>
      <w:marTop w:val="0"/>
      <w:marBottom w:val="0"/>
      <w:divBdr>
        <w:top w:val="none" w:sz="0" w:space="0" w:color="auto"/>
        <w:left w:val="none" w:sz="0" w:space="0" w:color="auto"/>
        <w:bottom w:val="none" w:sz="0" w:space="0" w:color="auto"/>
        <w:right w:val="none" w:sz="0" w:space="0" w:color="auto"/>
      </w:divBdr>
    </w:div>
    <w:div w:id="1883781306">
      <w:bodyDiv w:val="1"/>
      <w:marLeft w:val="0"/>
      <w:marRight w:val="0"/>
      <w:marTop w:val="0"/>
      <w:marBottom w:val="0"/>
      <w:divBdr>
        <w:top w:val="none" w:sz="0" w:space="0" w:color="auto"/>
        <w:left w:val="none" w:sz="0" w:space="0" w:color="auto"/>
        <w:bottom w:val="none" w:sz="0" w:space="0" w:color="auto"/>
        <w:right w:val="none" w:sz="0" w:space="0" w:color="auto"/>
      </w:divBdr>
    </w:div>
    <w:div w:id="1899003451">
      <w:bodyDiv w:val="1"/>
      <w:marLeft w:val="0"/>
      <w:marRight w:val="0"/>
      <w:marTop w:val="0"/>
      <w:marBottom w:val="0"/>
      <w:divBdr>
        <w:top w:val="none" w:sz="0" w:space="0" w:color="auto"/>
        <w:left w:val="none" w:sz="0" w:space="0" w:color="auto"/>
        <w:bottom w:val="none" w:sz="0" w:space="0" w:color="auto"/>
        <w:right w:val="none" w:sz="0" w:space="0" w:color="auto"/>
      </w:divBdr>
    </w:div>
    <w:div w:id="1899395348">
      <w:bodyDiv w:val="1"/>
      <w:marLeft w:val="0"/>
      <w:marRight w:val="0"/>
      <w:marTop w:val="0"/>
      <w:marBottom w:val="0"/>
      <w:divBdr>
        <w:top w:val="none" w:sz="0" w:space="0" w:color="auto"/>
        <w:left w:val="none" w:sz="0" w:space="0" w:color="auto"/>
        <w:bottom w:val="none" w:sz="0" w:space="0" w:color="auto"/>
        <w:right w:val="none" w:sz="0" w:space="0" w:color="auto"/>
      </w:divBdr>
    </w:div>
    <w:div w:id="1908422003">
      <w:bodyDiv w:val="1"/>
      <w:marLeft w:val="0"/>
      <w:marRight w:val="0"/>
      <w:marTop w:val="0"/>
      <w:marBottom w:val="0"/>
      <w:divBdr>
        <w:top w:val="none" w:sz="0" w:space="0" w:color="auto"/>
        <w:left w:val="none" w:sz="0" w:space="0" w:color="auto"/>
        <w:bottom w:val="none" w:sz="0" w:space="0" w:color="auto"/>
        <w:right w:val="none" w:sz="0" w:space="0" w:color="auto"/>
      </w:divBdr>
    </w:div>
    <w:div w:id="1908496932">
      <w:bodyDiv w:val="1"/>
      <w:marLeft w:val="0"/>
      <w:marRight w:val="0"/>
      <w:marTop w:val="0"/>
      <w:marBottom w:val="0"/>
      <w:divBdr>
        <w:top w:val="none" w:sz="0" w:space="0" w:color="auto"/>
        <w:left w:val="none" w:sz="0" w:space="0" w:color="auto"/>
        <w:bottom w:val="none" w:sz="0" w:space="0" w:color="auto"/>
        <w:right w:val="none" w:sz="0" w:space="0" w:color="auto"/>
      </w:divBdr>
    </w:div>
    <w:div w:id="1914851162">
      <w:bodyDiv w:val="1"/>
      <w:marLeft w:val="0"/>
      <w:marRight w:val="0"/>
      <w:marTop w:val="0"/>
      <w:marBottom w:val="0"/>
      <w:divBdr>
        <w:top w:val="none" w:sz="0" w:space="0" w:color="auto"/>
        <w:left w:val="none" w:sz="0" w:space="0" w:color="auto"/>
        <w:bottom w:val="none" w:sz="0" w:space="0" w:color="auto"/>
        <w:right w:val="none" w:sz="0" w:space="0" w:color="auto"/>
      </w:divBdr>
    </w:div>
    <w:div w:id="1927226625">
      <w:bodyDiv w:val="1"/>
      <w:marLeft w:val="0"/>
      <w:marRight w:val="0"/>
      <w:marTop w:val="0"/>
      <w:marBottom w:val="0"/>
      <w:divBdr>
        <w:top w:val="none" w:sz="0" w:space="0" w:color="auto"/>
        <w:left w:val="none" w:sz="0" w:space="0" w:color="auto"/>
        <w:bottom w:val="none" w:sz="0" w:space="0" w:color="auto"/>
        <w:right w:val="none" w:sz="0" w:space="0" w:color="auto"/>
      </w:divBdr>
    </w:div>
    <w:div w:id="1932271020">
      <w:bodyDiv w:val="1"/>
      <w:marLeft w:val="0"/>
      <w:marRight w:val="0"/>
      <w:marTop w:val="0"/>
      <w:marBottom w:val="0"/>
      <w:divBdr>
        <w:top w:val="none" w:sz="0" w:space="0" w:color="auto"/>
        <w:left w:val="none" w:sz="0" w:space="0" w:color="auto"/>
        <w:bottom w:val="none" w:sz="0" w:space="0" w:color="auto"/>
        <w:right w:val="none" w:sz="0" w:space="0" w:color="auto"/>
      </w:divBdr>
    </w:div>
    <w:div w:id="1964381338">
      <w:bodyDiv w:val="1"/>
      <w:marLeft w:val="0"/>
      <w:marRight w:val="0"/>
      <w:marTop w:val="0"/>
      <w:marBottom w:val="0"/>
      <w:divBdr>
        <w:top w:val="none" w:sz="0" w:space="0" w:color="auto"/>
        <w:left w:val="none" w:sz="0" w:space="0" w:color="auto"/>
        <w:bottom w:val="none" w:sz="0" w:space="0" w:color="auto"/>
        <w:right w:val="none" w:sz="0" w:space="0" w:color="auto"/>
      </w:divBdr>
    </w:div>
    <w:div w:id="1972898419">
      <w:bodyDiv w:val="1"/>
      <w:marLeft w:val="0"/>
      <w:marRight w:val="0"/>
      <w:marTop w:val="0"/>
      <w:marBottom w:val="0"/>
      <w:divBdr>
        <w:top w:val="none" w:sz="0" w:space="0" w:color="auto"/>
        <w:left w:val="none" w:sz="0" w:space="0" w:color="auto"/>
        <w:bottom w:val="none" w:sz="0" w:space="0" w:color="auto"/>
        <w:right w:val="none" w:sz="0" w:space="0" w:color="auto"/>
      </w:divBdr>
    </w:div>
    <w:div w:id="2028871056">
      <w:bodyDiv w:val="1"/>
      <w:marLeft w:val="0"/>
      <w:marRight w:val="0"/>
      <w:marTop w:val="0"/>
      <w:marBottom w:val="0"/>
      <w:divBdr>
        <w:top w:val="none" w:sz="0" w:space="0" w:color="auto"/>
        <w:left w:val="none" w:sz="0" w:space="0" w:color="auto"/>
        <w:bottom w:val="none" w:sz="0" w:space="0" w:color="auto"/>
        <w:right w:val="none" w:sz="0" w:space="0" w:color="auto"/>
      </w:divBdr>
    </w:div>
    <w:div w:id="2037341479">
      <w:bodyDiv w:val="1"/>
      <w:marLeft w:val="0"/>
      <w:marRight w:val="0"/>
      <w:marTop w:val="0"/>
      <w:marBottom w:val="0"/>
      <w:divBdr>
        <w:top w:val="none" w:sz="0" w:space="0" w:color="auto"/>
        <w:left w:val="none" w:sz="0" w:space="0" w:color="auto"/>
        <w:bottom w:val="none" w:sz="0" w:space="0" w:color="auto"/>
        <w:right w:val="none" w:sz="0" w:space="0" w:color="auto"/>
      </w:divBdr>
    </w:div>
    <w:div w:id="2040354195">
      <w:bodyDiv w:val="1"/>
      <w:marLeft w:val="0"/>
      <w:marRight w:val="0"/>
      <w:marTop w:val="0"/>
      <w:marBottom w:val="0"/>
      <w:divBdr>
        <w:top w:val="none" w:sz="0" w:space="0" w:color="auto"/>
        <w:left w:val="none" w:sz="0" w:space="0" w:color="auto"/>
        <w:bottom w:val="none" w:sz="0" w:space="0" w:color="auto"/>
        <w:right w:val="none" w:sz="0" w:space="0" w:color="auto"/>
      </w:divBdr>
    </w:div>
    <w:div w:id="2047438076">
      <w:bodyDiv w:val="1"/>
      <w:marLeft w:val="0"/>
      <w:marRight w:val="0"/>
      <w:marTop w:val="0"/>
      <w:marBottom w:val="0"/>
      <w:divBdr>
        <w:top w:val="none" w:sz="0" w:space="0" w:color="auto"/>
        <w:left w:val="none" w:sz="0" w:space="0" w:color="auto"/>
        <w:bottom w:val="none" w:sz="0" w:space="0" w:color="auto"/>
        <w:right w:val="none" w:sz="0" w:space="0" w:color="auto"/>
      </w:divBdr>
    </w:div>
    <w:div w:id="2064790542">
      <w:bodyDiv w:val="1"/>
      <w:marLeft w:val="0"/>
      <w:marRight w:val="0"/>
      <w:marTop w:val="0"/>
      <w:marBottom w:val="0"/>
      <w:divBdr>
        <w:top w:val="none" w:sz="0" w:space="0" w:color="auto"/>
        <w:left w:val="none" w:sz="0" w:space="0" w:color="auto"/>
        <w:bottom w:val="none" w:sz="0" w:space="0" w:color="auto"/>
        <w:right w:val="none" w:sz="0" w:space="0" w:color="auto"/>
      </w:divBdr>
    </w:div>
    <w:div w:id="2079477257">
      <w:bodyDiv w:val="1"/>
      <w:marLeft w:val="0"/>
      <w:marRight w:val="0"/>
      <w:marTop w:val="0"/>
      <w:marBottom w:val="0"/>
      <w:divBdr>
        <w:top w:val="none" w:sz="0" w:space="0" w:color="auto"/>
        <w:left w:val="none" w:sz="0" w:space="0" w:color="auto"/>
        <w:bottom w:val="none" w:sz="0" w:space="0" w:color="auto"/>
        <w:right w:val="none" w:sz="0" w:space="0" w:color="auto"/>
      </w:divBdr>
    </w:div>
    <w:div w:id="2084134147">
      <w:bodyDiv w:val="1"/>
      <w:marLeft w:val="0"/>
      <w:marRight w:val="0"/>
      <w:marTop w:val="0"/>
      <w:marBottom w:val="0"/>
      <w:divBdr>
        <w:top w:val="none" w:sz="0" w:space="0" w:color="auto"/>
        <w:left w:val="none" w:sz="0" w:space="0" w:color="auto"/>
        <w:bottom w:val="none" w:sz="0" w:space="0" w:color="auto"/>
        <w:right w:val="none" w:sz="0" w:space="0" w:color="auto"/>
      </w:divBdr>
    </w:div>
    <w:div w:id="2101370948">
      <w:bodyDiv w:val="1"/>
      <w:marLeft w:val="0"/>
      <w:marRight w:val="0"/>
      <w:marTop w:val="0"/>
      <w:marBottom w:val="0"/>
      <w:divBdr>
        <w:top w:val="none" w:sz="0" w:space="0" w:color="auto"/>
        <w:left w:val="none" w:sz="0" w:space="0" w:color="auto"/>
        <w:bottom w:val="none" w:sz="0" w:space="0" w:color="auto"/>
        <w:right w:val="none" w:sz="0" w:space="0" w:color="auto"/>
      </w:divBdr>
    </w:div>
    <w:div w:id="2120484480">
      <w:bodyDiv w:val="1"/>
      <w:marLeft w:val="0"/>
      <w:marRight w:val="0"/>
      <w:marTop w:val="0"/>
      <w:marBottom w:val="0"/>
      <w:divBdr>
        <w:top w:val="none" w:sz="0" w:space="0" w:color="auto"/>
        <w:left w:val="none" w:sz="0" w:space="0" w:color="auto"/>
        <w:bottom w:val="none" w:sz="0" w:space="0" w:color="auto"/>
        <w:right w:val="none" w:sz="0" w:space="0" w:color="auto"/>
      </w:divBdr>
    </w:div>
    <w:div w:id="2122258900">
      <w:bodyDiv w:val="1"/>
      <w:marLeft w:val="0"/>
      <w:marRight w:val="0"/>
      <w:marTop w:val="0"/>
      <w:marBottom w:val="0"/>
      <w:divBdr>
        <w:top w:val="none" w:sz="0" w:space="0" w:color="auto"/>
        <w:left w:val="none" w:sz="0" w:space="0" w:color="auto"/>
        <w:bottom w:val="none" w:sz="0" w:space="0" w:color="auto"/>
        <w:right w:val="none" w:sz="0" w:space="0" w:color="auto"/>
      </w:divBdr>
    </w:div>
    <w:div w:id="2140882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eader" Target="header1.xml"/><Relationship Id="rId26" Type="http://schemas.openxmlformats.org/officeDocument/2006/relationships/hyperlink" Target="https://es.wikipedia.org/wiki/Ubaque" TargetMode="External"/><Relationship Id="rId39" Type="http://schemas.openxmlformats.org/officeDocument/2006/relationships/header" Target="header9.xml"/><Relationship Id="rId21" Type="http://schemas.openxmlformats.org/officeDocument/2006/relationships/header" Target="header3.xml"/><Relationship Id="rId34" Type="http://schemas.openxmlformats.org/officeDocument/2006/relationships/header" Target="header6.xml"/><Relationship Id="rId42" Type="http://schemas.openxmlformats.org/officeDocument/2006/relationships/image" Target="media/image13.emf"/><Relationship Id="rId47" Type="http://schemas.openxmlformats.org/officeDocument/2006/relationships/image" Target="media/image18.jpeg"/><Relationship Id="rId50" Type="http://schemas.openxmlformats.org/officeDocument/2006/relationships/image" Target="media/image21.emf"/><Relationship Id="rId55" Type="http://schemas.openxmlformats.org/officeDocument/2006/relationships/footer" Target="footer4.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hyperlink" Target="https://es.wikipedia.org/wiki/Carrera_D%C3%A9cima_(Bogot%C3%A1)" TargetMode="External"/><Relationship Id="rId11" Type="http://schemas.openxmlformats.org/officeDocument/2006/relationships/image" Target="media/image1.jpeg"/><Relationship Id="rId24" Type="http://schemas.openxmlformats.org/officeDocument/2006/relationships/hyperlink" Target="https://es.wikipedia.org/wiki/Usme" TargetMode="External"/><Relationship Id="rId32" Type="http://schemas.openxmlformats.org/officeDocument/2006/relationships/image" Target="media/image11.emf"/><Relationship Id="rId37" Type="http://schemas.openxmlformats.org/officeDocument/2006/relationships/image" Target="media/image12.png"/><Relationship Id="rId40" Type="http://schemas.openxmlformats.org/officeDocument/2006/relationships/footer" Target="footer3.xml"/><Relationship Id="rId45" Type="http://schemas.openxmlformats.org/officeDocument/2006/relationships/image" Target="media/image16.emf"/><Relationship Id="rId53" Type="http://schemas.openxmlformats.org/officeDocument/2006/relationships/header" Target="header11.xml"/><Relationship Id="rId58" Type="http://schemas.openxmlformats.org/officeDocument/2006/relationships/theme" Target="theme/theme1.xml"/><Relationship Id="rId5" Type="http://schemas.openxmlformats.org/officeDocument/2006/relationships/numbering" Target="numbering.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eader" Target="header4.xml"/><Relationship Id="rId27" Type="http://schemas.openxmlformats.org/officeDocument/2006/relationships/hyperlink" Target="https://es.wikipedia.org/wiki/Chipaque" TargetMode="External"/><Relationship Id="rId30" Type="http://schemas.openxmlformats.org/officeDocument/2006/relationships/hyperlink" Target="https://es.wikipedia.org/wiki/Rafael_Uribe_Uribe_(Bogot%C3%A1)" TargetMode="External"/><Relationship Id="rId35" Type="http://schemas.openxmlformats.org/officeDocument/2006/relationships/footer" Target="footer2.xml"/><Relationship Id="rId43" Type="http://schemas.openxmlformats.org/officeDocument/2006/relationships/image" Target="media/image14.emf"/><Relationship Id="rId48" Type="http://schemas.openxmlformats.org/officeDocument/2006/relationships/image" Target="media/image19.jpeg"/><Relationship Id="rId56" Type="http://schemas.openxmlformats.org/officeDocument/2006/relationships/header" Target="header13.xml"/><Relationship Id="rId8" Type="http://schemas.openxmlformats.org/officeDocument/2006/relationships/webSettings" Target="webSettings.xml"/><Relationship Id="rId51" Type="http://schemas.openxmlformats.org/officeDocument/2006/relationships/hyperlink" Target="https://www.simplyemma.co.uk/4-days-itinerary-wheelchair-accessible-barcelona/"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s://es.wikipedia.org/wiki/Cerros_Orientales_(Bogot%C3%A1)" TargetMode="External"/><Relationship Id="rId33" Type="http://schemas.openxmlformats.org/officeDocument/2006/relationships/header" Target="header5.xml"/><Relationship Id="rId38" Type="http://schemas.openxmlformats.org/officeDocument/2006/relationships/header" Target="header8.xml"/><Relationship Id="rId46" Type="http://schemas.openxmlformats.org/officeDocument/2006/relationships/image" Target="media/image17.jpeg"/><Relationship Id="rId20" Type="http://schemas.openxmlformats.org/officeDocument/2006/relationships/footer" Target="footer1.xml"/><Relationship Id="rId41" Type="http://schemas.openxmlformats.org/officeDocument/2006/relationships/header" Target="header10.xml"/><Relationship Id="rId54" Type="http://schemas.openxmlformats.org/officeDocument/2006/relationships/header" Target="header1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hyperlink" Target="https://es.wikipedia.org/wiki/Santa_Fe_(Bogot%C3%A1)" TargetMode="External"/><Relationship Id="rId28" Type="http://schemas.openxmlformats.org/officeDocument/2006/relationships/hyperlink" Target="https://es.wikipedia.org/wiki/Cundinamarca" TargetMode="External"/><Relationship Id="rId36" Type="http://schemas.openxmlformats.org/officeDocument/2006/relationships/header" Target="header7.xml"/><Relationship Id="rId49" Type="http://schemas.openxmlformats.org/officeDocument/2006/relationships/image" Target="media/image20.jpeg"/><Relationship Id="rId57"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hyperlink" Target="https://es.wikipedia.org/wiki/Antonio_Nari%C3%B1o_(Bogot%C3%A1)" TargetMode="External"/><Relationship Id="rId44" Type="http://schemas.openxmlformats.org/officeDocument/2006/relationships/image" Target="media/image15.emf"/><Relationship Id="rId52" Type="http://schemas.openxmlformats.org/officeDocument/2006/relationships/image" Target="media/image22.emf"/></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10.xml.rels><?xml version="1.0" encoding="UTF-8" standalone="yes"?>
<Relationships xmlns="http://schemas.openxmlformats.org/package/2006/relationships"><Relationship Id="rId1" Type="http://schemas.openxmlformats.org/officeDocument/2006/relationships/image" Target="media/image8.png"/></Relationships>
</file>

<file path=word/_rels/header11.xml.rels><?xml version="1.0" encoding="UTF-8" standalone="yes"?>
<Relationships xmlns="http://schemas.openxmlformats.org/package/2006/relationships"><Relationship Id="rId1" Type="http://schemas.openxmlformats.org/officeDocument/2006/relationships/image" Target="media/image8.png"/></Relationships>
</file>

<file path=word/_rels/header12.xml.rels><?xml version="1.0" encoding="UTF-8" standalone="yes"?>
<Relationships xmlns="http://schemas.openxmlformats.org/package/2006/relationships"><Relationship Id="rId8" Type="http://schemas.openxmlformats.org/officeDocument/2006/relationships/image" Target="media/image60.png"/><Relationship Id="rId3" Type="http://schemas.openxmlformats.org/officeDocument/2006/relationships/image" Target="media/image3.png"/><Relationship Id="rId7" Type="http://schemas.openxmlformats.org/officeDocument/2006/relationships/image" Target="media/image50.png"/><Relationship Id="rId2" Type="http://schemas.openxmlformats.org/officeDocument/2006/relationships/image" Target="media/image2.png"/><Relationship Id="rId1" Type="http://schemas.openxmlformats.org/officeDocument/2006/relationships/image" Target="media/image10.wmf"/><Relationship Id="rId6" Type="http://schemas.openxmlformats.org/officeDocument/2006/relationships/image" Target="media/image40.png"/><Relationship Id="rId4" Type="http://schemas.openxmlformats.org/officeDocument/2006/relationships/image" Target="media/image4.png"/><Relationship Id="rId9" Type="http://schemas.openxmlformats.org/officeDocument/2006/relationships/image" Target="media/image9.png"/></Relationships>
</file>

<file path=word/_rels/header13.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_rels/header4.xml.rels><?xml version="1.0" encoding="UTF-8" standalone="yes"?>
<Relationships xmlns="http://schemas.openxmlformats.org/package/2006/relationships"><Relationship Id="rId8" Type="http://schemas.openxmlformats.org/officeDocument/2006/relationships/image" Target="media/image9.png"/><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0.wmf"/><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8.png"/></Relationships>
</file>

<file path=word/_rels/header6.xml.rels><?xml version="1.0" encoding="UTF-8" standalone="yes"?>
<Relationships xmlns="http://schemas.openxmlformats.org/package/2006/relationships"><Relationship Id="rId8" Type="http://schemas.openxmlformats.org/officeDocument/2006/relationships/image" Target="media/image60.png"/><Relationship Id="rId3" Type="http://schemas.openxmlformats.org/officeDocument/2006/relationships/image" Target="media/image3.png"/><Relationship Id="rId7" Type="http://schemas.openxmlformats.org/officeDocument/2006/relationships/image" Target="media/image50.png"/><Relationship Id="rId2" Type="http://schemas.openxmlformats.org/officeDocument/2006/relationships/image" Target="media/image2.png"/><Relationship Id="rId1" Type="http://schemas.openxmlformats.org/officeDocument/2006/relationships/image" Target="media/image10.wmf"/><Relationship Id="rId6" Type="http://schemas.openxmlformats.org/officeDocument/2006/relationships/image" Target="media/image40.png"/><Relationship Id="rId4" Type="http://schemas.openxmlformats.org/officeDocument/2006/relationships/image" Target="media/image4.png"/><Relationship Id="rId9" Type="http://schemas.openxmlformats.org/officeDocument/2006/relationships/image" Target="media/image9.png"/></Relationships>
</file>

<file path=word/_rels/header7.xml.rels><?xml version="1.0" encoding="UTF-8" standalone="yes"?>
<Relationships xmlns="http://schemas.openxmlformats.org/package/2006/relationships"><Relationship Id="rId1" Type="http://schemas.openxmlformats.org/officeDocument/2006/relationships/image" Target="media/image8.png"/></Relationships>
</file>

<file path=word/_rels/header8.xml.rels><?xml version="1.0" encoding="UTF-8" standalone="yes"?>
<Relationships xmlns="http://schemas.openxmlformats.org/package/2006/relationships"><Relationship Id="rId1" Type="http://schemas.openxmlformats.org/officeDocument/2006/relationships/image" Target="media/image8.png"/></Relationships>
</file>

<file path=word/_rels/header9.xml.rels><?xml version="1.0" encoding="UTF-8" standalone="yes"?>
<Relationships xmlns="http://schemas.openxmlformats.org/package/2006/relationships"><Relationship Id="rId8" Type="http://schemas.openxmlformats.org/officeDocument/2006/relationships/image" Target="media/image8.png"/><Relationship Id="rId3" Type="http://schemas.openxmlformats.org/officeDocument/2006/relationships/image" Target="media/image3.png"/><Relationship Id="rId7" Type="http://schemas.openxmlformats.org/officeDocument/2006/relationships/image" Target="media/image60.png"/><Relationship Id="rId2" Type="http://schemas.openxmlformats.org/officeDocument/2006/relationships/image" Target="media/image2.png"/><Relationship Id="rId1" Type="http://schemas.openxmlformats.org/officeDocument/2006/relationships/image" Target="media/image10.wmf"/><Relationship Id="rId6" Type="http://schemas.openxmlformats.org/officeDocument/2006/relationships/image" Target="media/image50.png"/><Relationship Id="rId5" Type="http://schemas.openxmlformats.org/officeDocument/2006/relationships/image" Target="media/image40.png"/><Relationship Id="rId4"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AZAM~1\AppData\Local\Temp\Informe_con_lista_distribucion_Monodivision-2.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86106CD301C13C40A5ED07BDFDFF978F" ma:contentTypeVersion="2" ma:contentTypeDescription="Create a new document." ma:contentTypeScope="" ma:versionID="a61c62263267859316034ae8bcb540f2">
  <xsd:schema xmlns:xsd="http://www.w3.org/2001/XMLSchema" xmlns:xs="http://www.w3.org/2001/XMLSchema" xmlns:p="http://schemas.microsoft.com/office/2006/metadata/properties" xmlns:ns2="E846A99A-90CE-41E1-BD37-F1384D7E7E40" xmlns:ns3="e846a99a-90ce-41e1-bd37-f1384d7e7e40" xmlns:ns4="99289DD6-077A-4B26-917F-39F1F999BD99" targetNamespace="http://schemas.microsoft.com/office/2006/metadata/properties" ma:root="true" ma:fieldsID="11ba994661dccbee47df1e24234f45f9" ns2:_="" ns3:_="" ns4:_="">
    <xsd:import namespace="E846A99A-90CE-41E1-BD37-F1384D7E7E40"/>
    <xsd:import namespace="e846a99a-90ce-41e1-bd37-f1384d7e7e40"/>
    <xsd:import namespace="99289DD6-077A-4B26-917F-39F1F999BD99"/>
    <xsd:element name="properties">
      <xsd:complexType>
        <xsd:sequence>
          <xsd:element name="documentManagement">
            <xsd:complexType>
              <xsd:all>
                <xsd:element ref="ns2:Anexo1" minOccurs="0"/>
                <xsd:element ref="ns2:Anexo2" minOccurs="0"/>
                <xsd:element ref="ns2:Anexo3" minOccurs="0"/>
                <xsd:element ref="ns2:Anexo4" minOccurs="0"/>
                <xsd:element ref="ns2:Anexo5" minOccurs="0"/>
                <xsd:element ref="ns2:Anexo6" minOccurs="0"/>
                <xsd:element ref="ns2:Anexo7" minOccurs="0"/>
                <xsd:element ref="ns2:Anexo8" minOccurs="0"/>
                <xsd:element ref="ns2:Aprobador_x0020_Direcci_x00f3_n_x0020_T_x00e9_cnica" minOccurs="0"/>
                <xsd:element ref="ns2:Aprobador_Nivel1" minOccurs="0"/>
                <xsd:element ref="ns2:Aprobador_Nivel2" minOccurs="0"/>
                <xsd:element ref="ns2:Aprobador_Nivel3" minOccurs="0"/>
                <xsd:element ref="ns2:Completado" minOccurs="0"/>
                <xsd:element ref="ns2:Estado" minOccurs="0"/>
                <xsd:element ref="ns2:Estado_Aprobacion_Nivel1" minOccurs="0"/>
                <xsd:element ref="ns2:Estado_Aprobacion_Nivel2" minOccurs="0"/>
                <xsd:element ref="ns2:Estado_Aprobacion_Nivel3" minOccurs="0"/>
                <xsd:element ref="ns2:Fecha_Aprobacion_Nivel1" minOccurs="0"/>
                <xsd:element ref="ns2:Fecha_Aprobacion_Nivel2" minOccurs="0"/>
                <xsd:element ref="ns2:Fecha_Aprobacion_Nivel3" minOccurs="0"/>
                <xsd:element ref="ns2:Gerencia" minOccurs="0"/>
                <xsd:element ref="ns2:Nivel" minOccurs="0"/>
                <xsd:element ref="ns2:Observacion_Aprobacion_Nivel2" minOccurs="0"/>
                <xsd:element ref="ns2:Observaciones_Aprobacion_Nivel1" minOccurs="0"/>
                <xsd:element ref="ns2:Observaciones_Aprobacion_Nivel3" minOccurs="0"/>
                <xsd:element ref="ns2:TAnexo1" minOccurs="0"/>
                <xsd:element ref="ns2:TAnexo2" minOccurs="0"/>
                <xsd:element ref="ns2:TAnexo3" minOccurs="0"/>
                <xsd:element ref="ns2:TAnexo4" minOccurs="0"/>
                <xsd:element ref="ns2:TAnexo5" minOccurs="0"/>
                <xsd:element ref="ns2:TAnexo6" minOccurs="0"/>
                <xsd:element ref="ns2:TAnexo7" minOccurs="0"/>
                <xsd:element ref="ns2:TAnexo8" minOccurs="0"/>
                <xsd:element ref="ns3:_x00bf_Desea_x0020_mantener_x0020_el_x0020_nombre_x0020_original_x0020_del_x0020_archivo_x003f_" minOccurs="0"/>
                <xsd:element ref="ns4:Divisi_x00f3_n" minOccurs="0"/>
                <xsd:element ref="ns4:Divisi_x00f3_n_x003a_ID" minOccurs="0"/>
                <xsd:element ref="ns4:Tarea_x0020_del_x0020_Cronograma" minOccurs="0"/>
                <xsd:element ref="ns4:Tarea_x0020_del_x0020_Cronograma_x003a_ID" minOccurs="0"/>
                <xsd:element ref="ns4:Tarea_x0020_del_x0020_Cronograma_x003a_Task_x0020_Name" minOccurs="0"/>
                <xsd:element ref="ns4:Tipo_x0020_de_x0020_Documento" minOccurs="0"/>
                <xsd:element ref="ns4:Tipo_x0020_de_x0020_Documento_x003a_ID" minOccurs="0"/>
                <xsd:element ref="ns4:Anexo_del_Documento" minOccurs="0"/>
                <xsd:element ref="ns4:Anexo_del_Documento_x003a_ID" minOccurs="0"/>
                <xsd:element ref="ns4:Lote_x0020_de_x0020_Trabajo" minOccurs="0"/>
                <xsd:element ref="ns4:Lote_x0020_de_x0020_Trabajo_x003a_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846A99A-90CE-41E1-BD37-F1384D7E7E40" elementFormDefault="qualified">
    <xsd:import namespace="http://schemas.microsoft.com/office/2006/documentManagement/types"/>
    <xsd:import namespace="http://schemas.microsoft.com/office/infopath/2007/PartnerControls"/>
    <xsd:element name="Anexo1" ma:index="8" nillable="true" ma:displayName="Anexo1" ma:format="Hyperlink" ma:hidden="true" ma:internalName="Anexo1"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Anexo2" ma:index="9" nillable="true" ma:displayName="Anexo2" ma:format="Hyperlink" ma:hidden="true" ma:internalName="Anexo2"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Anexo3" ma:index="10" nillable="true" ma:displayName="Anexo3" ma:format="Hyperlink" ma:hidden="true" ma:internalName="Anexo3"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Anexo4" ma:index="11" nillable="true" ma:displayName="Anexo4" ma:format="Hyperlink" ma:hidden="true" ma:internalName="Anexo4"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Anexo5" ma:index="12" nillable="true" ma:displayName="Anexo5" ma:format="Hyperlink" ma:hidden="true" ma:internalName="Anexo5"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Anexo6" ma:index="13" nillable="true" ma:displayName="Anexo6" ma:format="Hyperlink" ma:hidden="true" ma:internalName="Anexo6"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Anexo7" ma:index="14" nillable="true" ma:displayName="Anexo7" ma:format="Hyperlink" ma:hidden="true" ma:internalName="Anexo7"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Anexo8" ma:index="15" nillable="true" ma:displayName="Anexo8" ma:format="Hyperlink" ma:hidden="true" ma:internalName="Anexo8"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Aprobador_x0020_Direcci_x00f3_n_x0020_T_x00e9_cnica" ma:index="16" nillable="true" ma:displayName="Aprobador Dirección Técnica" ma:list="UserInfo" ma:SharePointGroup="0" ma:internalName="Aprobador_x0020_Direcci_x00f3_n_x0020_T_x00e9_cnica"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probador_Nivel1" ma:index="17" nillable="true" ma:displayName="Aprobador_Nivel1" ma:hidden="true" ma:list="UserInfo" ma:SharePointGroup="0" ma:internalName="Aprobador_Nivel1"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probador_Nivel2" ma:index="18" nillable="true" ma:displayName="Aprobador_Nivel2" ma:hidden="true" ma:list="UserInfo" ma:SharePointGroup="0" ma:internalName="Aprobador_Nivel2"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probador_Nivel3" ma:index="19" nillable="true" ma:displayName="Aprobador_Nivel3" ma:hidden="true" ma:list="UserInfo" ma:SharePointGroup="0" ma:internalName="Aprobador_Nivel3"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mpletado" ma:index="20" nillable="true" ma:displayName="Completado" ma:default="NO" ma:format="Dropdown" ma:internalName="Completado" ma:readOnly="false">
      <xsd:simpleType>
        <xsd:restriction base="dms:Choice">
          <xsd:enumeration value="NO"/>
          <xsd:enumeration value="SI"/>
        </xsd:restriction>
      </xsd:simpleType>
    </xsd:element>
    <xsd:element name="Estado" ma:index="21" nillable="true" ma:displayName="Estado" ma:default="Pendiente" ma:format="Dropdown" ma:hidden="true" ma:internalName="Estado" ma:readOnly="false">
      <xsd:simpleType>
        <xsd:restriction base="dms:Choice">
          <xsd:enumeration value="Pendiente"/>
          <xsd:enumeration value="Procesado"/>
        </xsd:restriction>
      </xsd:simpleType>
    </xsd:element>
    <xsd:element name="Estado_Aprobacion_Nivel1" ma:index="22" nillable="true" ma:displayName="Estado_Aprobacion_Nivel1" ma:default="Rechazado" ma:format="Dropdown" ma:hidden="true" ma:internalName="Estado_Aprobacion_Nivel1" ma:readOnly="false">
      <xsd:simpleType>
        <xsd:restriction base="dms:Choice">
          <xsd:enumeration value="Rechazado"/>
          <xsd:enumeration value="Aprobado"/>
        </xsd:restriction>
      </xsd:simpleType>
    </xsd:element>
    <xsd:element name="Estado_Aprobacion_Nivel2" ma:index="23" nillable="true" ma:displayName="Estado_Aprobacion_Nivel2" ma:default="Rechazado" ma:format="Dropdown" ma:hidden="true" ma:internalName="Estado_Aprobacion_Nivel2" ma:readOnly="false">
      <xsd:simpleType>
        <xsd:restriction base="dms:Choice">
          <xsd:enumeration value="Rechazado"/>
          <xsd:enumeration value="Aprobado"/>
        </xsd:restriction>
      </xsd:simpleType>
    </xsd:element>
    <xsd:element name="Estado_Aprobacion_Nivel3" ma:index="24" nillable="true" ma:displayName="Estado_Aprobacion_Nivel3" ma:default="Rechazado" ma:format="Dropdown" ma:hidden="true" ma:internalName="Estado_Aprobacion_Nivel3" ma:readOnly="false">
      <xsd:simpleType>
        <xsd:restriction base="dms:Choice">
          <xsd:enumeration value="Rechazado"/>
          <xsd:enumeration value="Aprobado"/>
        </xsd:restriction>
      </xsd:simpleType>
    </xsd:element>
    <xsd:element name="Fecha_Aprobacion_Nivel1" ma:index="25" nillable="true" ma:displayName="Fecha_Aprobacion_Nivel1" ma:format="DateOnly" ma:hidden="true" ma:internalName="Fecha_Aprobacion_Nivel1" ma:readOnly="false">
      <xsd:simpleType>
        <xsd:restriction base="dms:DateTime"/>
      </xsd:simpleType>
    </xsd:element>
    <xsd:element name="Fecha_Aprobacion_Nivel2" ma:index="26" nillable="true" ma:displayName="Fecha_Aprobacion_Nivel2" ma:format="DateOnly" ma:hidden="true" ma:internalName="Fecha_Aprobacion_Nivel2" ma:readOnly="false">
      <xsd:simpleType>
        <xsd:restriction base="dms:DateTime"/>
      </xsd:simpleType>
    </xsd:element>
    <xsd:element name="Fecha_Aprobacion_Nivel3" ma:index="27" nillable="true" ma:displayName="Fecha_Aprobacion_Nivel3" ma:format="DateOnly" ma:hidden="true" ma:internalName="Fecha_Aprobacion_Nivel3" ma:readOnly="false">
      <xsd:simpleType>
        <xsd:restriction base="dms:DateTime"/>
      </xsd:simpleType>
    </xsd:element>
    <xsd:element name="Gerencia" ma:index="28" nillable="true" ma:displayName="Gerencia" ma:hidden="true" ma:internalName="Gerencia" ma:readOnly="false">
      <xsd:simpleType>
        <xsd:restriction base="dms:Text">
          <xsd:maxLength value="255"/>
        </xsd:restriction>
      </xsd:simpleType>
    </xsd:element>
    <xsd:element name="Nivel" ma:index="29" nillable="true" ma:displayName="Nivel" ma:default="0" ma:format="Dropdown" ma:internalName="Nivel">
      <xsd:simpleType>
        <xsd:restriction base="dms:Choice">
          <xsd:enumeration value="0"/>
          <xsd:enumeration value="1"/>
        </xsd:restriction>
      </xsd:simpleType>
    </xsd:element>
    <xsd:element name="Observacion_Aprobacion_Nivel2" ma:index="30" nillable="true" ma:displayName="Observacion_Aprobacion_Nivel2" ma:hidden="true" ma:internalName="Observacion_Aprobacion_Nivel2" ma:readOnly="false">
      <xsd:simpleType>
        <xsd:restriction base="dms:Text">
          <xsd:maxLength value="255"/>
        </xsd:restriction>
      </xsd:simpleType>
    </xsd:element>
    <xsd:element name="Observaciones_Aprobacion_Nivel1" ma:index="31" nillable="true" ma:displayName="Observaciones_Aprobacion_Nivel1" ma:hidden="true" ma:internalName="Observaciones_Aprobacion_Nivel1" ma:readOnly="false">
      <xsd:simpleType>
        <xsd:restriction base="dms:Text">
          <xsd:maxLength value="255"/>
        </xsd:restriction>
      </xsd:simpleType>
    </xsd:element>
    <xsd:element name="Observaciones_Aprobacion_Nivel3" ma:index="32" nillable="true" ma:displayName="Observaciones_Aprobacion_Nivel3" ma:hidden="true" ma:internalName="Observaciones_Aprobacion_Nivel3" ma:readOnly="false">
      <xsd:simpleType>
        <xsd:restriction base="dms:Text">
          <xsd:maxLength value="255"/>
        </xsd:restriction>
      </xsd:simpleType>
    </xsd:element>
    <xsd:element name="TAnexo1" ma:index="33" nillable="true" ma:displayName="TAnexo1" ma:hidden="true" ma:internalName="TAnexo1" ma:readOnly="false">
      <xsd:simpleType>
        <xsd:restriction base="dms:Text">
          <xsd:maxLength value="255"/>
        </xsd:restriction>
      </xsd:simpleType>
    </xsd:element>
    <xsd:element name="TAnexo2" ma:index="34" nillable="true" ma:displayName="TAnexo2" ma:hidden="true" ma:internalName="TAnexo2" ma:readOnly="false">
      <xsd:simpleType>
        <xsd:restriction base="dms:Text">
          <xsd:maxLength value="255"/>
        </xsd:restriction>
      </xsd:simpleType>
    </xsd:element>
    <xsd:element name="TAnexo3" ma:index="35" nillable="true" ma:displayName="TAnexo3" ma:hidden="true" ma:internalName="TAnexo3" ma:readOnly="false">
      <xsd:simpleType>
        <xsd:restriction base="dms:Text">
          <xsd:maxLength value="255"/>
        </xsd:restriction>
      </xsd:simpleType>
    </xsd:element>
    <xsd:element name="TAnexo4" ma:index="36" nillable="true" ma:displayName="TAnexo4" ma:hidden="true" ma:internalName="TAnexo4" ma:readOnly="false">
      <xsd:simpleType>
        <xsd:restriction base="dms:Text">
          <xsd:maxLength value="255"/>
        </xsd:restriction>
      </xsd:simpleType>
    </xsd:element>
    <xsd:element name="TAnexo5" ma:index="37" nillable="true" ma:displayName="TAnexo5" ma:hidden="true" ma:internalName="TAnexo5" ma:readOnly="false">
      <xsd:simpleType>
        <xsd:restriction base="dms:Text">
          <xsd:maxLength value="255"/>
        </xsd:restriction>
      </xsd:simpleType>
    </xsd:element>
    <xsd:element name="TAnexo6" ma:index="38" nillable="true" ma:displayName="TAnexo6" ma:hidden="true" ma:internalName="TAnexo6" ma:readOnly="false">
      <xsd:simpleType>
        <xsd:restriction base="dms:Text">
          <xsd:maxLength value="255"/>
        </xsd:restriction>
      </xsd:simpleType>
    </xsd:element>
    <xsd:element name="TAnexo7" ma:index="39" nillable="true" ma:displayName="TAnexo7" ma:hidden="true" ma:internalName="TAnexo7" ma:readOnly="false">
      <xsd:simpleType>
        <xsd:restriction base="dms:Text">
          <xsd:maxLength value="255"/>
        </xsd:restriction>
      </xsd:simpleType>
    </xsd:element>
    <xsd:element name="TAnexo8" ma:index="40" nillable="true" ma:displayName="TAnexo8" ma:hidden="true" ma:internalName="TAnexo8"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846a99a-90ce-41e1-bd37-f1384d7e7e40" elementFormDefault="qualified">
    <xsd:import namespace="http://schemas.microsoft.com/office/2006/documentManagement/types"/>
    <xsd:import namespace="http://schemas.microsoft.com/office/infopath/2007/PartnerControls"/>
    <xsd:element name="_x00bf_Desea_x0020_mantener_x0020_el_x0020_nombre_x0020_original_x0020_del_x0020_archivo_x003f_" ma:index="45" nillable="true" ma:displayName="¿Desea mantener el nombre original del archivo?" ma:default="0" ma:internalName="_x00bf_Desea_x0020_mantener_x0020_el_x0020_nombre_x0020_original_x0020_del_x0020_archivo_x003f_">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9289DD6-077A-4B26-917F-39F1F999BD99" elementFormDefault="qualified">
    <xsd:import namespace="http://schemas.microsoft.com/office/2006/documentManagement/types"/>
    <xsd:import namespace="http://schemas.microsoft.com/office/infopath/2007/PartnerControls"/>
    <xsd:element name="Divisi_x00f3_n" ma:index="47" nillable="true" ma:displayName="División" ma:list="{A9E8E74A-DF38-4076-8E82-14518447FA6C}" ma:internalName="Divisi_x00f3_n" ma:showField="Title">
      <xsd:simpleType>
        <xsd:restriction base="dms:Lookup"/>
      </xsd:simpleType>
    </xsd:element>
    <xsd:element name="Divisi_x00f3_n_x003a_ID" ma:index="48" nillable="true" ma:displayName="División:ID" ma:list="{A9E8E74A-DF38-4076-8E82-14518447FA6C}" ma:internalName="Divisi_x00f3_n_x003a_ID" ma:readOnly="true" ma:showField="ID" ma:web="">
      <xsd:simpleType>
        <xsd:restriction base="dms:Lookup"/>
      </xsd:simpleType>
    </xsd:element>
    <xsd:element name="Tarea_x0020_del_x0020_Cronograma" ma:index="49" nillable="true" ma:displayName="Tarea del Cronograma" ma:list="{FA7154EE-3884-42E5-88D0-F3797311F848}" ma:internalName="Tarea_x0020_del_x0020_Cronograma" ma:showField="Title">
      <xsd:simpleType>
        <xsd:restriction base="dms:Lookup"/>
      </xsd:simpleType>
    </xsd:element>
    <xsd:element name="Tarea_x0020_del_x0020_Cronograma_x003a_ID" ma:index="50" nillable="true" ma:displayName="Tarea del Cronograma:ID" ma:list="{FA7154EE-3884-42E5-88D0-F3797311F848}" ma:internalName="Tarea_x0020_del_x0020_Cronograma_x003a_ID" ma:readOnly="true" ma:showField="ID" ma:web="">
      <xsd:simpleType>
        <xsd:restriction base="dms:Lookup"/>
      </xsd:simpleType>
    </xsd:element>
    <xsd:element name="Tarea_x0020_del_x0020_Cronograma_x003a_Task_x0020_Name" ma:index="51" nillable="true" ma:displayName="Tarea del Cronograma:Task Name" ma:list="{FA7154EE-3884-42E5-88D0-F3797311F848}" ma:internalName="Tarea_x0020_del_x0020_Cronograma_x003a_Task_x0020_Name" ma:readOnly="true" ma:showField="Title" ma:web="">
      <xsd:simpleType>
        <xsd:restriction base="dms:Lookup"/>
      </xsd:simpleType>
    </xsd:element>
    <xsd:element name="Tipo_x0020_de_x0020_Documento" ma:index="52" nillable="true" ma:displayName="Tipo de Documento" ma:list="{EC98AA51-77A0-476F-803D-5AEDA438407A}" ma:internalName="Tipo_x0020_de_x0020_Documento" ma:showField="Title">
      <xsd:simpleType>
        <xsd:restriction base="dms:Lookup"/>
      </xsd:simpleType>
    </xsd:element>
    <xsd:element name="Tipo_x0020_de_x0020_Documento_x003a_ID" ma:index="53" nillable="true" ma:displayName="Tipo de Documento:ID" ma:list="{EC98AA51-77A0-476F-803D-5AEDA438407A}" ma:internalName="Tipo_x0020_de_x0020_Documento_x003a_ID" ma:readOnly="true" ma:showField="ID" ma:web="">
      <xsd:simpleType>
        <xsd:restriction base="dms:Lookup"/>
      </xsd:simpleType>
    </xsd:element>
    <xsd:element name="Anexo_del_Documento" ma:index="54" nillable="true" ma:displayName="Anexo_del_Documento" ma:list="{99289DD6-077A-4B26-917F-39F1F999BD99}" ma:internalName="Anexo_del_Documento" ma:showField="Title">
      <xsd:simpleType>
        <xsd:restriction base="dms:Lookup"/>
      </xsd:simpleType>
    </xsd:element>
    <xsd:element name="Anexo_del_Documento_x003a_ID" ma:index="55" nillable="true" ma:displayName="Anexo_del_Documento:ID" ma:list="{99289DD6-077A-4B26-917F-39F1F999BD99}" ma:internalName="Anexo_del_Documento_x003a_ID" ma:readOnly="true" ma:showField="ID" ma:web="">
      <xsd:simpleType>
        <xsd:restriction base="dms:Lookup"/>
      </xsd:simpleType>
    </xsd:element>
    <xsd:element name="Lote_x0020_de_x0020_Trabajo" ma:index="56" nillable="true" ma:displayName="Lote de Trabajo" ma:list="{310DD988-8DF0-41EB-9F61-9D99A7FE4E18}" ma:internalName="Lote_x0020_de_x0020_Trabajo" ma:showField="Title">
      <xsd:simpleType>
        <xsd:restriction base="dms:Lookup"/>
      </xsd:simpleType>
    </xsd:element>
    <xsd:element name="Lote_x0020_de_x0020_Trabajo_x003a_ID" ma:index="57" nillable="true" ma:displayName="Lote de Trabajo:ID" ma:list="{310DD988-8DF0-41EB-9F61-9D99A7FE4E18}" ma:internalName="Lote_x0020_de_x0020_Trabajo_x003a_ID" ma:readOnly="true" ma:showField="ID" ma:web="">
      <xsd:simpleType>
        <xsd:restriction base="dms:Lookup"/>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Nivel xmlns="E846A99A-90CE-41E1-BD37-F1384D7E7E40">0</Nivel>
    <Estado xmlns="E846A99A-90CE-41E1-BD37-F1384D7E7E40">Pendiente</Estado>
    <Anexo5 xmlns="E846A99A-90CE-41E1-BD37-F1384D7E7E40">
      <Url xsi:nil="true"/>
      <Description xsi:nil="true"/>
    </Anexo5>
    <Aprobador_Nivel3 xmlns="E846A99A-90CE-41E1-BD37-F1384D7E7E40">
      <UserInfo>
        <DisplayName/>
        <AccountId xsi:nil="true"/>
        <AccountType/>
      </UserInfo>
    </Aprobador_Nivel3>
    <TAnexo2 xmlns="E846A99A-90CE-41E1-BD37-F1384D7E7E40" xsi:nil="true"/>
    <TAnexo3 xmlns="E846A99A-90CE-41E1-BD37-F1384D7E7E40" xsi:nil="true"/>
    <Completado xmlns="E846A99A-90CE-41E1-BD37-F1384D7E7E40">SI</Completado>
    <Gerencia xmlns="E846A99A-90CE-41E1-BD37-F1384D7E7E40" xsi:nil="true"/>
    <Anexo1 xmlns="E846A99A-90CE-41E1-BD37-F1384D7E7E40">
      <Url xsi:nil="true"/>
      <Description xsi:nil="true"/>
    </Anexo1>
    <Anexo6 xmlns="E846A99A-90CE-41E1-BD37-F1384D7E7E40">
      <Url xsi:nil="true"/>
      <Description xsi:nil="true"/>
    </Anexo6>
    <Estado_Aprobacion_Nivel3 xmlns="E846A99A-90CE-41E1-BD37-F1384D7E7E40">Rechazado</Estado_Aprobacion_Nivel3>
    <TAnexo1 xmlns="E846A99A-90CE-41E1-BD37-F1384D7E7E40" xsi:nil="true"/>
    <Tipo_x0020_de_x0020_Documento xmlns="99289DD6-077A-4B26-917F-39F1F999BD99">19</Tipo_x0020_de_x0020_Documento>
    <Lote_x0020_de_x0020_Trabajo xmlns="99289DD6-077A-4B26-917F-39F1F999BD99">3</Lote_x0020_de_x0020_Trabajo>
    <Fecha_Aprobacion_Nivel2 xmlns="E846A99A-90CE-41E1-BD37-F1384D7E7E40" xsi:nil="true"/>
    <TAnexo6 xmlns="E846A99A-90CE-41E1-BD37-F1384D7E7E40" xsi:nil="true"/>
    <Divisi_x00f3_n xmlns="99289DD6-077A-4B26-917F-39F1F999BD99">1</Divisi_x00f3_n>
    <Fecha_Aprobacion_Nivel3 xmlns="E846A99A-90CE-41E1-BD37-F1384D7E7E40" xsi:nil="true"/>
    <TAnexo7 xmlns="E846A99A-90CE-41E1-BD37-F1384D7E7E40" xsi:nil="true"/>
    <TAnexo4 xmlns="E846A99A-90CE-41E1-BD37-F1384D7E7E40" xsi:nil="true"/>
    <_x00bf_Desea_x0020_mantener_x0020_el_x0020_nombre_x0020_original_x0020_del_x0020_archivo_x003f_ xmlns="e846a99a-90ce-41e1-bd37-f1384d7e7e40">false</_x00bf_Desea_x0020_mantener_x0020_el_x0020_nombre_x0020_original_x0020_del_x0020_archivo_x003f_>
    <Anexo2 xmlns="E846A99A-90CE-41E1-BD37-F1384D7E7E40">
      <Url xsi:nil="true"/>
      <Description xsi:nil="true"/>
    </Anexo2>
    <Anexo7 xmlns="E846A99A-90CE-41E1-BD37-F1384D7E7E40">
      <Url xsi:nil="true"/>
      <Description xsi:nil="true"/>
    </Anexo7>
    <Anexo8 xmlns="E846A99A-90CE-41E1-BD37-F1384D7E7E40">
      <Url xsi:nil="true"/>
      <Description xsi:nil="true"/>
    </Anexo8>
    <Estado_Aprobacion_Nivel2 xmlns="E846A99A-90CE-41E1-BD37-F1384D7E7E40">Rechazado</Estado_Aprobacion_Nivel2>
    <Fecha_Aprobacion_Nivel1 xmlns="E846A99A-90CE-41E1-BD37-F1384D7E7E40" xsi:nil="true"/>
    <TAnexo5 xmlns="E846A99A-90CE-41E1-BD37-F1384D7E7E40" xsi:nil="true"/>
    <Anexo_del_Documento xmlns="99289DD6-077A-4B26-917F-39F1F999BD99">1902</Anexo_del_Documento>
    <Aprobador_x0020_Direcci_x00f3_n_x0020_T_x00e9_cnica xmlns="E846A99A-90CE-41E1-BD37-F1384D7E7E40">
      <UserInfo>
        <DisplayName>Astrid Romary Saenz Guerrero</DisplayName>
        <AccountId>387</AccountId>
        <AccountType/>
      </UserInfo>
    </Aprobador_x0020_Direcci_x00f3_n_x0020_T_x00e9_cnica>
    <Observacion_Aprobacion_Nivel2 xmlns="E846A99A-90CE-41E1-BD37-F1384D7E7E40" xsi:nil="true"/>
    <TAnexo8 xmlns="E846A99A-90CE-41E1-BD37-F1384D7E7E40" xsi:nil="true"/>
    <Anexo3 xmlns="E846A99A-90CE-41E1-BD37-F1384D7E7E40">
      <Url xsi:nil="true"/>
      <Description xsi:nil="true"/>
    </Anexo3>
    <Aprobador_Nivel1 xmlns="E846A99A-90CE-41E1-BD37-F1384D7E7E40">
      <UserInfo>
        <DisplayName/>
        <AccountId xsi:nil="true"/>
        <AccountType/>
      </UserInfo>
    </Aprobador_Nivel1>
    <Observaciones_Aprobacion_Nivel1 xmlns="E846A99A-90CE-41E1-BD37-F1384D7E7E40" xsi:nil="true"/>
    <Tarea_x0020_del_x0020_Cronograma xmlns="99289DD6-077A-4B26-917F-39F1F999BD99" xsi:nil="true"/>
    <Observaciones_Aprobacion_Nivel3 xmlns="E846A99A-90CE-41E1-BD37-F1384D7E7E40" xsi:nil="true"/>
    <Anexo4 xmlns="E846A99A-90CE-41E1-BD37-F1384D7E7E40">
      <Url xsi:nil="true"/>
      <Description xsi:nil="true"/>
    </Anexo4>
    <Aprobador_Nivel2 xmlns="E846A99A-90CE-41E1-BD37-F1384D7E7E40">
      <UserInfo>
        <DisplayName/>
        <AccountId xsi:nil="true"/>
        <AccountType/>
      </UserInfo>
    </Aprobador_Nivel2>
    <Estado_Aprobacion_Nivel1 xmlns="E846A99A-90CE-41E1-BD37-F1384D7E7E40">Rechazado</Estado_Aprobacion_Nivel1>
  </documentManagement>
</p:properties>
</file>

<file path=customXml/itemProps1.xml><?xml version="1.0" encoding="utf-8"?>
<ds:datastoreItem xmlns:ds="http://schemas.openxmlformats.org/officeDocument/2006/customXml" ds:itemID="{283E1124-055C-458D-AB65-37C78D728F36}">
  <ds:schemaRefs>
    <ds:schemaRef ds:uri="http://schemas.openxmlformats.org/officeDocument/2006/bibliography"/>
  </ds:schemaRefs>
</ds:datastoreItem>
</file>

<file path=customXml/itemProps2.xml><?xml version="1.0" encoding="utf-8"?>
<ds:datastoreItem xmlns:ds="http://schemas.openxmlformats.org/officeDocument/2006/customXml" ds:itemID="{8E868B33-26DD-46AA-9717-519FD36AB27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846A99A-90CE-41E1-BD37-F1384D7E7E40"/>
    <ds:schemaRef ds:uri="e846a99a-90ce-41e1-bd37-f1384d7e7e40"/>
    <ds:schemaRef ds:uri="99289DD6-077A-4B26-917F-39F1F999BD9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DF60B7A-B6ED-4918-BD57-D1C40D127CD7}">
  <ds:schemaRefs>
    <ds:schemaRef ds:uri="http://schemas.microsoft.com/sharepoint/v3/contenttype/forms"/>
  </ds:schemaRefs>
</ds:datastoreItem>
</file>

<file path=customXml/itemProps4.xml><?xml version="1.0" encoding="utf-8"?>
<ds:datastoreItem xmlns:ds="http://schemas.openxmlformats.org/officeDocument/2006/customXml" ds:itemID="{2E053ED4-8E94-46BF-BEA0-7010C4D897C9}">
  <ds:schemaRefs>
    <ds:schemaRef ds:uri="http://schemas.microsoft.com/office/2006/metadata/properties"/>
    <ds:schemaRef ds:uri="http://schemas.microsoft.com/office/infopath/2007/PartnerControls"/>
    <ds:schemaRef ds:uri="E846A99A-90CE-41E1-BD37-F1384D7E7E40"/>
    <ds:schemaRef ds:uri="99289DD6-077A-4B26-917F-39F1F999BD99"/>
    <ds:schemaRef ds:uri="e846a99a-90ce-41e1-bd37-f1384d7e7e40"/>
  </ds:schemaRefs>
</ds:datastoreItem>
</file>

<file path=docProps/app.xml><?xml version="1.0" encoding="utf-8"?>
<Properties xmlns="http://schemas.openxmlformats.org/officeDocument/2006/extended-properties" xmlns:vt="http://schemas.openxmlformats.org/officeDocument/2006/docPropsVTypes">
  <Template>Informe_con_lista_distribucion_Monodivision-2</Template>
  <TotalTime>308</TotalTime>
  <Pages>16</Pages>
  <Words>3210</Words>
  <Characters>17657</Characters>
  <Application>Microsoft Office Word</Application>
  <DocSecurity>0</DocSecurity>
  <Lines>147</Lines>
  <Paragraphs>41</Paragraphs>
  <ScaleCrop>false</ScaleCrop>
  <HeadingPairs>
    <vt:vector size="2" baseType="variant">
      <vt:variant>
        <vt:lpstr>Título</vt:lpstr>
      </vt:variant>
      <vt:variant>
        <vt:i4>1</vt:i4>
      </vt:variant>
    </vt:vector>
  </HeadingPairs>
  <TitlesOfParts>
    <vt:vector size="1" baseType="lpstr">
      <vt:lpstr>DESCRIPCIÓN DEL PROYECTO</vt:lpstr>
    </vt:vector>
  </TitlesOfParts>
  <Company>Hewlett-Packard Company</Company>
  <LinksUpToDate>false</LinksUpToDate>
  <CharactersWithSpaces>20826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DESCRIPCIÓN DEL PROYECTO</dc:title>
  <dc:creator>MUCHACHOS</dc:creator>
  <cp:lastModifiedBy>Juan Pablo Urbina Ibarra</cp:lastModifiedBy>
  <cp:revision>73</cp:revision>
  <cp:lastPrinted>2022-02-28T01:05:00Z</cp:lastPrinted>
  <dcterms:created xsi:type="dcterms:W3CDTF">2021-12-11T12:41:00Z</dcterms:created>
  <dcterms:modified xsi:type="dcterms:W3CDTF">2022-02-28T01:06:00Z</dcterms:modified>
  <cp:category>REV. 4, 17-09-2018</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0x01010086106CD301C13C40A5ED07BDFDFF978F</vt:lpwstr>
  </property>
</Properties>
</file>