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5CB93" w14:textId="77777777" w:rsidR="001D1179" w:rsidRDefault="001D1179" w:rsidP="001D1179">
      <w:pPr>
        <w:jc w:val="center"/>
        <w:rPr>
          <w:rFonts w:cs="Arial"/>
          <w:b/>
          <w:color w:val="000000"/>
          <w:sz w:val="22"/>
          <w:szCs w:val="22"/>
        </w:rPr>
      </w:pPr>
      <w:bookmarkStart w:id="0" w:name="_Hlk89702514"/>
      <w:bookmarkStart w:id="1" w:name="_Hlk67900618"/>
      <w:bookmarkStart w:id="2" w:name="_Hlk66367120"/>
      <w:bookmarkStart w:id="3" w:name="_Hlk66113837"/>
      <w:bookmarkEnd w:id="1"/>
      <w:bookmarkEnd w:id="2"/>
      <w:bookmarkEnd w:id="3"/>
      <w:r>
        <w:rPr>
          <w:bCs/>
          <w:noProof/>
          <w:color w:val="000000"/>
        </w:rPr>
        <w:drawing>
          <wp:inline distT="0" distB="0" distL="0" distR="0" wp14:anchorId="24EFE9A2" wp14:editId="22E2AE17">
            <wp:extent cx="2011680" cy="2072640"/>
            <wp:effectExtent l="0" t="0" r="0" b="0"/>
            <wp:docPr id="123" name="Imagen 1" descr="HIDROMECÁN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DROMECÁNICAS"/>
                    <pic:cNvPicPr>
                      <a:picLocks noChangeAspect="1" noChangeArrowheads="1"/>
                    </pic:cNvPicPr>
                  </pic:nvPicPr>
                  <pic:blipFill>
                    <a:blip r:embed="rId11">
                      <a:extLst>
                        <a:ext uri="{28A0092B-C50C-407E-A947-70E740481C1C}">
                          <a14:useLocalDpi xmlns:a14="http://schemas.microsoft.com/office/drawing/2010/main" val="0"/>
                        </a:ext>
                      </a:extLst>
                    </a:blip>
                    <a:srcRect l="30365" t="16534" r="28517" b="15738"/>
                    <a:stretch>
                      <a:fillRect/>
                    </a:stretch>
                  </pic:blipFill>
                  <pic:spPr bwMode="auto">
                    <a:xfrm>
                      <a:off x="0" y="0"/>
                      <a:ext cx="2011680" cy="2072640"/>
                    </a:xfrm>
                    <a:prstGeom prst="rect">
                      <a:avLst/>
                    </a:prstGeom>
                    <a:noFill/>
                    <a:ln>
                      <a:noFill/>
                    </a:ln>
                  </pic:spPr>
                </pic:pic>
              </a:graphicData>
            </a:graphic>
          </wp:inline>
        </w:drawing>
      </w:r>
    </w:p>
    <w:p w14:paraId="5C5F8F4E" w14:textId="77777777" w:rsidR="001D1179" w:rsidRPr="00F54874" w:rsidRDefault="001D1179" w:rsidP="001D1179">
      <w:pPr>
        <w:spacing w:before="120" w:after="160" w:line="259" w:lineRule="auto"/>
        <w:jc w:val="center"/>
        <w:rPr>
          <w:rFonts w:eastAsia="Calibri"/>
          <w:b/>
          <w:bCs/>
          <w:color w:val="000000"/>
          <w:sz w:val="22"/>
          <w:szCs w:val="22"/>
          <w:lang w:val="es-ES"/>
        </w:rPr>
      </w:pPr>
    </w:p>
    <w:p w14:paraId="5909996C" w14:textId="77777777" w:rsidR="001D1179" w:rsidRPr="00B857F4" w:rsidRDefault="001D1179" w:rsidP="001D1179">
      <w:pPr>
        <w:spacing w:after="240"/>
        <w:jc w:val="center"/>
        <w:rPr>
          <w:rFonts w:cs="Arial"/>
          <w:b/>
          <w:color w:val="000000"/>
          <w:sz w:val="22"/>
          <w:szCs w:val="22"/>
        </w:rPr>
      </w:pPr>
      <w:r w:rsidRPr="00B857F4">
        <w:rPr>
          <w:rFonts w:cs="Arial"/>
          <w:b/>
          <w:color w:val="000000"/>
          <w:sz w:val="22"/>
          <w:szCs w:val="22"/>
        </w:rPr>
        <w:t xml:space="preserve">“ACTUALIZACIÓN, AJUSTES Y COMPLEMENTACIÓN DE LA FACTIBILIDAD Y LOS ESTUDIOS Y DISEÑOS DEL CABLE AÉREO EN SAN CRISTÓBAL, </w:t>
      </w:r>
    </w:p>
    <w:p w14:paraId="604FA843" w14:textId="77777777" w:rsidR="001D1179" w:rsidRPr="00F54874" w:rsidRDefault="001D1179" w:rsidP="001D1179">
      <w:pPr>
        <w:spacing w:before="120" w:after="160" w:line="259" w:lineRule="auto"/>
        <w:jc w:val="center"/>
        <w:rPr>
          <w:rFonts w:eastAsia="Calibri"/>
          <w:b/>
          <w:bCs/>
          <w:color w:val="000000"/>
          <w:sz w:val="22"/>
          <w:szCs w:val="22"/>
          <w:lang w:val="es-ES"/>
        </w:rPr>
      </w:pPr>
      <w:r w:rsidRPr="00F54874">
        <w:rPr>
          <w:rFonts w:eastAsia="Calibri"/>
          <w:b/>
          <w:bCs/>
          <w:color w:val="000000"/>
          <w:sz w:val="22"/>
          <w:szCs w:val="22"/>
          <w:lang w:val="es-ES"/>
        </w:rPr>
        <w:t>EN BOGOTÁ D.C.”</w:t>
      </w:r>
    </w:p>
    <w:p w14:paraId="6AF6FEFC" w14:textId="77777777" w:rsidR="001D1179" w:rsidRPr="00B857F4" w:rsidRDefault="001D1179" w:rsidP="001D1179">
      <w:pPr>
        <w:suppressAutoHyphens/>
        <w:autoSpaceDE w:val="0"/>
        <w:autoSpaceDN w:val="0"/>
        <w:adjustRightInd w:val="0"/>
        <w:rPr>
          <w:rFonts w:cs="Arial"/>
          <w:color w:val="000000"/>
          <w:sz w:val="22"/>
          <w:szCs w:val="22"/>
          <w:lang w:eastAsia="zh-CN"/>
        </w:rPr>
      </w:pPr>
    </w:p>
    <w:p w14:paraId="20A0F1ED" w14:textId="77777777" w:rsidR="001D1179" w:rsidRPr="00F54874" w:rsidRDefault="001D1179" w:rsidP="001D1179">
      <w:pPr>
        <w:spacing w:before="120" w:after="160" w:line="259" w:lineRule="auto"/>
        <w:jc w:val="center"/>
        <w:rPr>
          <w:rFonts w:eastAsia="Calibri"/>
          <w:b/>
          <w:color w:val="000000"/>
          <w:sz w:val="22"/>
          <w:szCs w:val="22"/>
          <w:lang w:val="es-ES"/>
        </w:rPr>
      </w:pPr>
      <w:r w:rsidRPr="00F54874">
        <w:rPr>
          <w:rFonts w:eastAsia="Calibri"/>
          <w:b/>
          <w:color w:val="000000"/>
          <w:sz w:val="22"/>
          <w:szCs w:val="22"/>
          <w:lang w:val="es-ES"/>
        </w:rPr>
        <w:t>CONTRATO DE CONSULTORÍA No. 1630 DE 2020</w:t>
      </w:r>
    </w:p>
    <w:p w14:paraId="596DC59F" w14:textId="77777777" w:rsidR="001D1179" w:rsidRPr="00F54874" w:rsidRDefault="001D1179" w:rsidP="001D1179">
      <w:pPr>
        <w:spacing w:before="120" w:after="120"/>
        <w:rPr>
          <w:rFonts w:eastAsia="Calibri" w:cs="Arial"/>
          <w:b/>
          <w:sz w:val="22"/>
          <w:szCs w:val="22"/>
        </w:rPr>
      </w:pPr>
    </w:p>
    <w:p w14:paraId="63434B43" w14:textId="77777777" w:rsidR="001D1179" w:rsidRPr="00F54874" w:rsidRDefault="001D1179" w:rsidP="001D1179">
      <w:pPr>
        <w:spacing w:before="120" w:after="120"/>
        <w:rPr>
          <w:rFonts w:eastAsia="Calibri" w:cs="Arial"/>
          <w:b/>
          <w:sz w:val="22"/>
          <w:szCs w:val="22"/>
        </w:rPr>
      </w:pPr>
    </w:p>
    <w:p w14:paraId="27AB35C3" w14:textId="00B268C1" w:rsidR="001D1179" w:rsidRPr="00F54874" w:rsidRDefault="001D1179" w:rsidP="001D1179">
      <w:pPr>
        <w:spacing w:before="120" w:after="160" w:line="259" w:lineRule="auto"/>
        <w:jc w:val="center"/>
        <w:rPr>
          <w:rFonts w:eastAsia="Calibri"/>
          <w:b/>
          <w:bCs/>
          <w:color w:val="000000"/>
          <w:sz w:val="22"/>
          <w:szCs w:val="22"/>
          <w:lang w:val="es-ES"/>
        </w:rPr>
      </w:pPr>
      <w:r w:rsidRPr="00F54874">
        <w:rPr>
          <w:rFonts w:eastAsia="Calibri"/>
          <w:b/>
          <w:bCs/>
          <w:color w:val="000000"/>
          <w:sz w:val="22"/>
          <w:szCs w:val="22"/>
          <w:lang w:val="es-ES"/>
        </w:rPr>
        <w:t>INF-AMB--CASC-2</w:t>
      </w:r>
      <w:r w:rsidR="00F90F91">
        <w:rPr>
          <w:rFonts w:eastAsia="Calibri"/>
          <w:b/>
          <w:bCs/>
          <w:color w:val="000000"/>
          <w:sz w:val="22"/>
          <w:szCs w:val="22"/>
          <w:lang w:val="es-ES"/>
        </w:rPr>
        <w:t>64</w:t>
      </w:r>
      <w:r w:rsidRPr="00F54874">
        <w:rPr>
          <w:rFonts w:eastAsia="Calibri"/>
          <w:b/>
          <w:bCs/>
          <w:color w:val="000000"/>
          <w:sz w:val="22"/>
          <w:szCs w:val="22"/>
          <w:lang w:val="es-ES"/>
        </w:rPr>
        <w:t>-22</w:t>
      </w:r>
    </w:p>
    <w:p w14:paraId="6E3A4D4F" w14:textId="77777777" w:rsidR="001D1179" w:rsidRPr="00F54874" w:rsidRDefault="001D1179" w:rsidP="001D1179">
      <w:pPr>
        <w:spacing w:before="120" w:after="120"/>
        <w:rPr>
          <w:rFonts w:eastAsia="Calibri" w:cs="Arial"/>
          <w:b/>
          <w:sz w:val="22"/>
          <w:szCs w:val="22"/>
        </w:rPr>
      </w:pPr>
    </w:p>
    <w:p w14:paraId="4DB4B6E0" w14:textId="77777777" w:rsidR="001D1179" w:rsidRPr="00F54874" w:rsidRDefault="001D1179" w:rsidP="001D1179">
      <w:pPr>
        <w:spacing w:before="120" w:after="120"/>
        <w:rPr>
          <w:rFonts w:eastAsia="Calibri" w:cs="Arial"/>
          <w:b/>
          <w:sz w:val="22"/>
          <w:szCs w:val="22"/>
        </w:rPr>
      </w:pPr>
    </w:p>
    <w:p w14:paraId="28D88DDC" w14:textId="77777777" w:rsidR="001D1179" w:rsidRPr="00F54874" w:rsidRDefault="001D1179" w:rsidP="001D1179">
      <w:pPr>
        <w:spacing w:before="120" w:after="160" w:line="259" w:lineRule="auto"/>
        <w:jc w:val="center"/>
        <w:rPr>
          <w:rFonts w:eastAsia="Calibri"/>
          <w:b/>
          <w:bCs/>
          <w:color w:val="000000"/>
          <w:sz w:val="22"/>
          <w:szCs w:val="22"/>
          <w:lang w:val="es-ES"/>
        </w:rPr>
      </w:pPr>
      <w:r w:rsidRPr="00F54874">
        <w:rPr>
          <w:rFonts w:eastAsia="Calibri"/>
          <w:b/>
          <w:bCs/>
          <w:color w:val="000000"/>
          <w:sz w:val="22"/>
          <w:szCs w:val="22"/>
          <w:lang w:val="es-ES"/>
        </w:rPr>
        <w:t xml:space="preserve">ESTUDIO AMBIENTAL </w:t>
      </w:r>
      <w:r>
        <w:rPr>
          <w:rFonts w:eastAsia="Calibri"/>
          <w:b/>
          <w:bCs/>
          <w:color w:val="000000"/>
          <w:sz w:val="22"/>
          <w:szCs w:val="22"/>
          <w:lang w:val="es-ES"/>
        </w:rPr>
        <w:t>&amp; SST</w:t>
      </w:r>
    </w:p>
    <w:p w14:paraId="16C70CA3" w14:textId="1403EBE4" w:rsidR="001D1179" w:rsidRPr="00F54874" w:rsidRDefault="001D1179" w:rsidP="001D1179">
      <w:pPr>
        <w:spacing w:before="120" w:after="160" w:line="259" w:lineRule="auto"/>
        <w:jc w:val="center"/>
        <w:rPr>
          <w:rFonts w:eastAsia="Calibri"/>
          <w:b/>
          <w:bCs/>
          <w:color w:val="000000"/>
          <w:sz w:val="22"/>
          <w:szCs w:val="22"/>
          <w:lang w:val="es-ES"/>
        </w:rPr>
      </w:pPr>
      <w:r w:rsidRPr="001D1179">
        <w:rPr>
          <w:rFonts w:eastAsia="Calibri"/>
          <w:b/>
          <w:bCs/>
          <w:color w:val="000000"/>
          <w:sz w:val="22"/>
          <w:szCs w:val="22"/>
          <w:lang w:val="es-ES"/>
        </w:rPr>
        <w:t>ANEXO. APÉNDICE A&amp;SST – OBLIGACIONES DEL CONTRATISTA DE OBRA</w:t>
      </w:r>
    </w:p>
    <w:p w14:paraId="6D3C8947" w14:textId="77777777" w:rsidR="001D1179" w:rsidRPr="00B857F4" w:rsidRDefault="001D1179" w:rsidP="001D1179">
      <w:pPr>
        <w:suppressAutoHyphens/>
        <w:autoSpaceDE w:val="0"/>
        <w:autoSpaceDN w:val="0"/>
        <w:adjustRightInd w:val="0"/>
        <w:rPr>
          <w:rFonts w:cs="Arial"/>
          <w:color w:val="000000"/>
          <w:sz w:val="22"/>
          <w:szCs w:val="22"/>
          <w:lang w:eastAsia="zh-CN"/>
        </w:rPr>
      </w:pPr>
      <w:bookmarkStart w:id="4" w:name="_Hlk66207687"/>
    </w:p>
    <w:p w14:paraId="466B4E3F" w14:textId="77777777" w:rsidR="001D1179" w:rsidRDefault="001D1179" w:rsidP="001D1179">
      <w:pPr>
        <w:autoSpaceDE w:val="0"/>
        <w:autoSpaceDN w:val="0"/>
        <w:adjustRightInd w:val="0"/>
        <w:jc w:val="center"/>
        <w:rPr>
          <w:rFonts w:cs="Arial"/>
          <w:color w:val="000000"/>
          <w:sz w:val="22"/>
          <w:szCs w:val="22"/>
        </w:rPr>
      </w:pPr>
      <w:bookmarkStart w:id="5" w:name="_Hlk66205451"/>
      <w:r w:rsidRPr="00B857F4">
        <w:rPr>
          <w:rFonts w:cs="Arial"/>
          <w:noProof/>
          <w:sz w:val="22"/>
          <w:szCs w:val="22"/>
          <w:lang w:eastAsia="ja-JP"/>
        </w:rPr>
        <mc:AlternateContent>
          <mc:Choice Requires="wpg">
            <w:drawing>
              <wp:inline distT="0" distB="0" distL="0" distR="0" wp14:anchorId="6D3D71B5" wp14:editId="69402649">
                <wp:extent cx="2895600" cy="1073150"/>
                <wp:effectExtent l="0" t="0" r="0" b="0"/>
                <wp:docPr id="48" name="Grupo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1073150"/>
                          <a:chOff x="0" y="0"/>
                          <a:chExt cx="6132696" cy="2664000"/>
                        </a:xfrm>
                      </wpg:grpSpPr>
                      <pic:pic xmlns:pic="http://schemas.openxmlformats.org/drawingml/2006/picture">
                        <pic:nvPicPr>
                          <pic:cNvPr id="59" name="Imagen 9"/>
                          <pic:cNvPicPr preferRelativeResize="0">
                            <a:picLocks/>
                          </pic:cNvPicPr>
                        </pic:nvPicPr>
                        <pic:blipFill>
                          <a:blip r:embed="rId12"/>
                          <a:stretch>
                            <a:fillRect/>
                          </a:stretch>
                        </pic:blipFill>
                        <pic:spPr>
                          <a:xfrm>
                            <a:off x="936941" y="0"/>
                            <a:ext cx="4140000" cy="1980000"/>
                          </a:xfrm>
                          <a:prstGeom prst="rect">
                            <a:avLst/>
                          </a:prstGeom>
                        </pic:spPr>
                      </pic:pic>
                      <pic:pic xmlns:pic="http://schemas.openxmlformats.org/drawingml/2006/picture">
                        <pic:nvPicPr>
                          <pic:cNvPr id="39233" name="Imagen 10"/>
                          <pic:cNvPicPr>
                            <a:picLocks noChangeAspect="1"/>
                          </pic:cNvPicPr>
                        </pic:nvPicPr>
                        <pic:blipFill>
                          <a:blip r:embed="rId13"/>
                          <a:stretch>
                            <a:fillRect/>
                          </a:stretch>
                        </pic:blipFill>
                        <pic:spPr>
                          <a:xfrm>
                            <a:off x="0" y="1944000"/>
                            <a:ext cx="2703070" cy="720000"/>
                          </a:xfrm>
                          <a:prstGeom prst="rect">
                            <a:avLst/>
                          </a:prstGeom>
                        </pic:spPr>
                      </pic:pic>
                      <pic:pic xmlns:pic="http://schemas.openxmlformats.org/drawingml/2006/picture">
                        <pic:nvPicPr>
                          <pic:cNvPr id="39234" name="Imagen 11"/>
                          <pic:cNvPicPr>
                            <a:picLocks noChangeAspect="1"/>
                          </pic:cNvPicPr>
                        </pic:nvPicPr>
                        <pic:blipFill>
                          <a:blip r:embed="rId14"/>
                          <a:stretch>
                            <a:fillRect/>
                          </a:stretch>
                        </pic:blipFill>
                        <pic:spPr>
                          <a:xfrm>
                            <a:off x="3017101" y="1980000"/>
                            <a:ext cx="3115595" cy="648000"/>
                          </a:xfrm>
                          <a:prstGeom prst="rect">
                            <a:avLst/>
                          </a:prstGeom>
                        </pic:spPr>
                      </pic:pic>
                    </wpg:wgp>
                  </a:graphicData>
                </a:graphic>
              </wp:inline>
            </w:drawing>
          </mc:Choice>
          <mc:Fallback>
            <w:pict>
              <v:group w14:anchorId="76580331" id="Grupo 48"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">
                  <v:imagedata r:id="rId15" o:title=""/>
                  <o:lock v:ext="edit" aspectratio="f"/>
                </v:shape>
                <v:shape id="Imagen 10"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">
                  <v:imagedata r:id="rId16" o:title=""/>
                </v:shape>
                <v:shape id="Imagen 1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">
                  <v:imagedata r:id="rId17" o:title=""/>
                </v:shape>
                <w10:anchorlock/>
              </v:group>
            </w:pict>
          </mc:Fallback>
        </mc:AlternateContent>
      </w:r>
    </w:p>
    <w:p w14:paraId="1DA59EA1" w14:textId="77777777" w:rsidR="001D1179" w:rsidRPr="002516B9" w:rsidRDefault="001D1179" w:rsidP="001D1179">
      <w:pPr>
        <w:spacing w:before="120" w:after="120"/>
        <w:rPr>
          <w:rFonts w:eastAsia="Calibri" w:cs="Arial"/>
          <w:b/>
          <w:sz w:val="22"/>
          <w:szCs w:val="22"/>
        </w:rPr>
      </w:pPr>
    </w:p>
    <w:p w14:paraId="75C354DC" w14:textId="77777777" w:rsidR="001D1179" w:rsidRPr="002516B9" w:rsidRDefault="001D1179" w:rsidP="001D1179">
      <w:pPr>
        <w:spacing w:before="120" w:after="120"/>
        <w:rPr>
          <w:rFonts w:eastAsia="Calibri" w:cs="Arial"/>
          <w:b/>
          <w:sz w:val="22"/>
          <w:szCs w:val="22"/>
        </w:rPr>
      </w:pPr>
    </w:p>
    <w:bookmarkEnd w:id="4"/>
    <w:bookmarkEnd w:id="5"/>
    <w:p w14:paraId="619B7BF9" w14:textId="77777777" w:rsidR="001D1179" w:rsidRPr="006338CD" w:rsidRDefault="001D1179" w:rsidP="001D1179">
      <w:pPr>
        <w:jc w:val="center"/>
        <w:rPr>
          <w:rFonts w:cs="Arial"/>
          <w:b/>
          <w:bCs/>
          <w:color w:val="000000"/>
          <w:sz w:val="22"/>
          <w:szCs w:val="22"/>
        </w:rPr>
      </w:pPr>
      <w:r w:rsidRPr="006338CD">
        <w:rPr>
          <w:rFonts w:cs="Arial"/>
          <w:b/>
          <w:bCs/>
          <w:color w:val="000000"/>
          <w:sz w:val="22"/>
          <w:szCs w:val="22"/>
        </w:rPr>
        <w:t>BOGOTÁ, 202</w:t>
      </w:r>
      <w:r>
        <w:rPr>
          <w:rFonts w:cs="Arial"/>
          <w:b/>
          <w:bCs/>
          <w:color w:val="000000"/>
          <w:sz w:val="22"/>
          <w:szCs w:val="22"/>
        </w:rPr>
        <w:t>2</w:t>
      </w:r>
      <w:r w:rsidRPr="006338CD">
        <w:rPr>
          <w:rFonts w:cs="Arial"/>
          <w:b/>
          <w:bCs/>
          <w:color w:val="000000"/>
          <w:sz w:val="22"/>
          <w:szCs w:val="22"/>
        </w:rPr>
        <w:t xml:space="preserve"> – </w:t>
      </w:r>
      <w:proofErr w:type="gramStart"/>
      <w:r>
        <w:rPr>
          <w:rFonts w:cs="Arial"/>
          <w:b/>
          <w:bCs/>
          <w:color w:val="000000"/>
          <w:sz w:val="22"/>
          <w:szCs w:val="22"/>
        </w:rPr>
        <w:t>Febrero</w:t>
      </w:r>
      <w:proofErr w:type="gramEnd"/>
      <w:r w:rsidRPr="006338CD">
        <w:rPr>
          <w:rFonts w:cs="Arial"/>
          <w:b/>
          <w:bCs/>
          <w:color w:val="000000"/>
          <w:sz w:val="22"/>
          <w:szCs w:val="22"/>
        </w:rPr>
        <w:t xml:space="preserve"> </w:t>
      </w:r>
      <w:r>
        <w:rPr>
          <w:rFonts w:cs="Arial"/>
          <w:b/>
          <w:bCs/>
          <w:color w:val="000000"/>
          <w:sz w:val="22"/>
          <w:szCs w:val="22"/>
        </w:rPr>
        <w:t>19</w:t>
      </w:r>
    </w:p>
    <w:p w14:paraId="0C754844" w14:textId="77777777" w:rsidR="00337623" w:rsidRPr="003B7491" w:rsidRDefault="00337623" w:rsidP="00337623">
      <w:pPr>
        <w:widowControl w:val="0"/>
        <w:rPr>
          <w:rFonts w:cs="Arial"/>
          <w:b/>
          <w:szCs w:val="20"/>
        </w:rPr>
      </w:pPr>
    </w:p>
    <w:p w14:paraId="615C93FD" w14:textId="77777777" w:rsidR="00D47370" w:rsidRDefault="00D47370">
      <w:pPr>
        <w:jc w:val="left"/>
        <w:rPr>
          <w:rFonts w:cs="Arial"/>
          <w:b/>
          <w:bCs/>
          <w:color w:val="000000"/>
          <w:szCs w:val="20"/>
        </w:rPr>
      </w:pPr>
      <w:r>
        <w:rPr>
          <w:rFonts w:cs="Arial"/>
          <w:b/>
          <w:bCs/>
          <w:color w:val="000000"/>
          <w:szCs w:val="20"/>
        </w:rPr>
        <w:br w:type="page"/>
      </w:r>
    </w:p>
    <w:p w14:paraId="52CE0ECD" w14:textId="3D99E955" w:rsidR="001D1179" w:rsidRDefault="001D1179" w:rsidP="001D1179">
      <w:pPr>
        <w:spacing w:after="240"/>
        <w:jc w:val="center"/>
        <w:rPr>
          <w:rFonts w:cs="Arial"/>
          <w:b/>
          <w:bCs/>
          <w:color w:val="000000"/>
          <w:sz w:val="22"/>
          <w:szCs w:val="22"/>
        </w:rPr>
      </w:pPr>
      <w:r w:rsidRPr="00B857F4">
        <w:rPr>
          <w:rFonts w:cs="Arial"/>
          <w:b/>
          <w:bCs/>
          <w:color w:val="000000"/>
          <w:sz w:val="22"/>
          <w:szCs w:val="22"/>
        </w:rPr>
        <w:lastRenderedPageBreak/>
        <w:t>PRODUCTO DOCUMENTAL</w:t>
      </w:r>
    </w:p>
    <w:p w14:paraId="54992670" w14:textId="77777777" w:rsidR="001D1179" w:rsidRPr="00B857F4" w:rsidRDefault="001D1179" w:rsidP="001D1179">
      <w:pPr>
        <w:spacing w:after="240"/>
        <w:jc w:val="center"/>
        <w:rPr>
          <w:rFonts w:cs="Arial"/>
          <w:b/>
          <w:bCs/>
          <w:color w:val="000000"/>
          <w:sz w:val="22"/>
          <w:szCs w:val="22"/>
        </w:rPr>
      </w:pPr>
    </w:p>
    <w:p w14:paraId="461AC037" w14:textId="727F5B77" w:rsidR="001D1179" w:rsidRDefault="001D1179" w:rsidP="001D1179">
      <w:pPr>
        <w:spacing w:after="240"/>
        <w:jc w:val="center"/>
        <w:rPr>
          <w:rFonts w:cs="Arial"/>
          <w:b/>
          <w:bCs/>
          <w:color w:val="000000" w:themeColor="text1"/>
          <w:sz w:val="22"/>
          <w:szCs w:val="22"/>
        </w:rPr>
      </w:pPr>
      <w:r w:rsidRPr="002516B9">
        <w:rPr>
          <w:rFonts w:cs="Arial"/>
          <w:b/>
          <w:bCs/>
          <w:color w:val="000000" w:themeColor="text1"/>
          <w:sz w:val="22"/>
          <w:szCs w:val="22"/>
        </w:rPr>
        <w:t>INF-AMB--CASC-</w:t>
      </w:r>
      <w:r w:rsidR="00F90F91">
        <w:rPr>
          <w:rFonts w:cs="Arial"/>
          <w:b/>
          <w:bCs/>
          <w:color w:val="000000" w:themeColor="text1"/>
          <w:sz w:val="22"/>
          <w:szCs w:val="22"/>
        </w:rPr>
        <w:t>264</w:t>
      </w:r>
      <w:r w:rsidRPr="002516B9">
        <w:rPr>
          <w:rFonts w:cs="Arial"/>
          <w:b/>
          <w:bCs/>
          <w:color w:val="000000" w:themeColor="text1"/>
          <w:sz w:val="22"/>
          <w:szCs w:val="22"/>
        </w:rPr>
        <w:t>-2</w:t>
      </w:r>
      <w:r w:rsidR="00F90F91">
        <w:rPr>
          <w:rFonts w:cs="Arial"/>
          <w:b/>
          <w:bCs/>
          <w:color w:val="000000" w:themeColor="text1"/>
          <w:sz w:val="22"/>
          <w:szCs w:val="22"/>
        </w:rPr>
        <w:t>2</w:t>
      </w:r>
    </w:p>
    <w:p w14:paraId="3365CF65" w14:textId="77777777" w:rsidR="001D1179" w:rsidRPr="00B857F4" w:rsidRDefault="001D1179" w:rsidP="001D1179">
      <w:pPr>
        <w:spacing w:after="240"/>
        <w:jc w:val="center"/>
        <w:rPr>
          <w:rFonts w:cs="Arial"/>
          <w:b/>
          <w:bCs/>
          <w:color w:val="000000" w:themeColor="text1"/>
          <w:sz w:val="22"/>
          <w:szCs w:val="22"/>
        </w:rPr>
      </w:pPr>
    </w:p>
    <w:p w14:paraId="0B4CCD7C" w14:textId="70B5A48F" w:rsidR="001D1179" w:rsidRPr="00B857F4" w:rsidRDefault="001D1179" w:rsidP="001D1179">
      <w:pPr>
        <w:jc w:val="center"/>
        <w:rPr>
          <w:rFonts w:cs="Arial"/>
          <w:b/>
          <w:bCs/>
          <w:color w:val="000000" w:themeColor="text1"/>
          <w:sz w:val="22"/>
          <w:szCs w:val="22"/>
        </w:rPr>
      </w:pPr>
      <w:r w:rsidRPr="00B857F4">
        <w:rPr>
          <w:rFonts w:cs="Arial"/>
          <w:b/>
          <w:bCs/>
          <w:color w:val="000000" w:themeColor="text1"/>
          <w:sz w:val="22"/>
          <w:szCs w:val="22"/>
        </w:rPr>
        <w:t>ESTUDIO AMBIENTAL</w:t>
      </w:r>
    </w:p>
    <w:p w14:paraId="67BCDB7A" w14:textId="1EAFE0BF" w:rsidR="00337623" w:rsidRPr="001D1179" w:rsidRDefault="000D2577" w:rsidP="001D1179">
      <w:pPr>
        <w:spacing w:before="120" w:after="160" w:line="259" w:lineRule="auto"/>
        <w:jc w:val="center"/>
        <w:rPr>
          <w:rFonts w:eastAsia="Calibri"/>
          <w:b/>
          <w:bCs/>
          <w:color w:val="000000"/>
          <w:sz w:val="22"/>
          <w:szCs w:val="22"/>
          <w:lang w:val="es-ES"/>
        </w:rPr>
      </w:pPr>
      <w:r w:rsidRPr="001D1179">
        <w:rPr>
          <w:rFonts w:eastAsia="Calibri"/>
          <w:b/>
          <w:bCs/>
          <w:color w:val="000000"/>
          <w:sz w:val="22"/>
          <w:szCs w:val="22"/>
          <w:lang w:val="es-ES"/>
        </w:rPr>
        <w:t>ANEXO. APÉNDICE A&amp;SST – OBLIGACIONES DEL CONTRATISTA DE OBRA</w:t>
      </w:r>
    </w:p>
    <w:p w14:paraId="533CCB9C" w14:textId="77777777" w:rsidR="00337623" w:rsidRPr="003B7491" w:rsidRDefault="00337623" w:rsidP="00337623">
      <w:pPr>
        <w:suppressAutoHyphens/>
        <w:autoSpaceDE w:val="0"/>
        <w:autoSpaceDN w:val="0"/>
        <w:adjustRightInd w:val="0"/>
        <w:rPr>
          <w:rFonts w:cs="Arial"/>
          <w:color w:val="000000"/>
          <w:szCs w:val="20"/>
          <w:lang w:eastAsia="zh-CN"/>
        </w:rPr>
      </w:pPr>
    </w:p>
    <w:p w14:paraId="5E5BF5EA" w14:textId="77777777" w:rsidR="00337623" w:rsidRPr="003B7491" w:rsidRDefault="00337623" w:rsidP="00337623">
      <w:pPr>
        <w:jc w:val="center"/>
        <w:rPr>
          <w:rFonts w:cs="Arial"/>
          <w:b/>
          <w:bCs/>
          <w:color w:val="000000" w:themeColor="text1"/>
          <w:szCs w:val="20"/>
        </w:rPr>
      </w:pPr>
    </w:p>
    <w:p w14:paraId="08F5EE79" w14:textId="77777777" w:rsidR="00337623" w:rsidRPr="003B7491" w:rsidRDefault="00337623" w:rsidP="00337623">
      <w:pPr>
        <w:jc w:val="center"/>
        <w:rPr>
          <w:rFonts w:cs="Arial"/>
          <w:b/>
          <w:bCs/>
          <w:color w:val="000000" w:themeColor="text1"/>
          <w:szCs w:val="20"/>
        </w:rPr>
      </w:pPr>
    </w:p>
    <w:p w14:paraId="5DCA50FA" w14:textId="77777777" w:rsidR="00337623" w:rsidRPr="001D1179" w:rsidRDefault="00337623" w:rsidP="001D1179">
      <w:pPr>
        <w:spacing w:before="120" w:after="160" w:line="259" w:lineRule="auto"/>
        <w:jc w:val="center"/>
        <w:rPr>
          <w:rFonts w:eastAsia="Calibri"/>
          <w:b/>
          <w:bCs/>
          <w:color w:val="000000"/>
          <w:sz w:val="22"/>
          <w:szCs w:val="22"/>
          <w:lang w:val="es-ES"/>
        </w:rPr>
      </w:pPr>
      <w:bookmarkStart w:id="6" w:name="_Hlk66207751"/>
      <w:r w:rsidRPr="001D1179">
        <w:rPr>
          <w:rFonts w:eastAsia="Calibri"/>
          <w:b/>
          <w:bCs/>
          <w:color w:val="000000"/>
          <w:sz w:val="22"/>
          <w:szCs w:val="22"/>
          <w:lang w:val="es-ES"/>
        </w:rPr>
        <w:t>CONTROL DE VERSIONES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2051"/>
        <w:gridCol w:w="4252"/>
        <w:gridCol w:w="1347"/>
      </w:tblGrid>
      <w:tr w:rsidR="00337623" w:rsidRPr="003B7491" w14:paraId="230AA5D8" w14:textId="77777777" w:rsidTr="00F65A57">
        <w:trPr>
          <w:jc w:val="center"/>
        </w:trPr>
        <w:tc>
          <w:tcPr>
            <w:tcW w:w="156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3591696D" w14:textId="77777777" w:rsidR="00337623" w:rsidRPr="003B7491" w:rsidRDefault="00337623" w:rsidP="00F65A57">
            <w:pPr>
              <w:spacing w:before="60" w:after="60"/>
              <w:jc w:val="center"/>
              <w:rPr>
                <w:rFonts w:cs="Arial"/>
                <w:b/>
                <w:color w:val="000000"/>
                <w:szCs w:val="20"/>
              </w:rPr>
            </w:pPr>
            <w:bookmarkStart w:id="7" w:name="_Hlk66138810"/>
            <w:r w:rsidRPr="003B7491">
              <w:rPr>
                <w:rFonts w:cs="Arial"/>
                <w:b/>
                <w:color w:val="000000"/>
                <w:szCs w:val="20"/>
              </w:rPr>
              <w:t xml:space="preserve">Versión </w:t>
            </w:r>
          </w:p>
        </w:tc>
        <w:tc>
          <w:tcPr>
            <w:tcW w:w="2051"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68655F0" w14:textId="77777777" w:rsidR="00337623" w:rsidRPr="003B7491" w:rsidRDefault="00337623" w:rsidP="00F65A57">
            <w:pPr>
              <w:spacing w:before="60" w:after="60"/>
              <w:jc w:val="center"/>
              <w:rPr>
                <w:rFonts w:cs="Arial"/>
                <w:b/>
                <w:color w:val="000000"/>
                <w:szCs w:val="20"/>
              </w:rPr>
            </w:pPr>
            <w:r w:rsidRPr="003B7491">
              <w:rPr>
                <w:rFonts w:cs="Arial"/>
                <w:b/>
                <w:color w:val="000000"/>
                <w:szCs w:val="20"/>
              </w:rPr>
              <w:t>Fecha</w:t>
            </w:r>
          </w:p>
        </w:tc>
        <w:tc>
          <w:tcPr>
            <w:tcW w:w="4252"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0A9B9BC7" w14:textId="77777777" w:rsidR="00337623" w:rsidRPr="003B7491" w:rsidRDefault="00337623" w:rsidP="00F65A57">
            <w:pPr>
              <w:spacing w:before="60" w:after="60"/>
              <w:jc w:val="center"/>
              <w:rPr>
                <w:rFonts w:cs="Arial"/>
                <w:b/>
                <w:color w:val="000000"/>
                <w:szCs w:val="20"/>
              </w:rPr>
            </w:pPr>
            <w:r w:rsidRPr="003B7491">
              <w:rPr>
                <w:rFonts w:cs="Arial"/>
                <w:b/>
                <w:color w:val="000000"/>
                <w:szCs w:val="20"/>
              </w:rPr>
              <w:t>Descripción de la Modificación</w:t>
            </w:r>
          </w:p>
        </w:tc>
        <w:tc>
          <w:tcPr>
            <w:tcW w:w="134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0EB3CEA1" w14:textId="77777777" w:rsidR="00337623" w:rsidRPr="003B7491" w:rsidRDefault="00337623" w:rsidP="00F65A57">
            <w:pPr>
              <w:spacing w:before="60" w:after="60"/>
              <w:jc w:val="center"/>
              <w:rPr>
                <w:rFonts w:cs="Arial"/>
                <w:b/>
                <w:color w:val="000000"/>
                <w:szCs w:val="20"/>
              </w:rPr>
            </w:pPr>
            <w:r w:rsidRPr="003B7491">
              <w:rPr>
                <w:rFonts w:cs="Arial"/>
                <w:b/>
                <w:color w:val="000000"/>
                <w:szCs w:val="20"/>
              </w:rPr>
              <w:t>Folios</w:t>
            </w:r>
          </w:p>
        </w:tc>
      </w:tr>
      <w:tr w:rsidR="00337623" w:rsidRPr="003B7491" w14:paraId="51F652D1" w14:textId="77777777" w:rsidTr="00F65A57">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6A892183" w14:textId="77777777" w:rsidR="00337623" w:rsidRPr="003B7491" w:rsidRDefault="00337623" w:rsidP="00F65A57">
            <w:pPr>
              <w:spacing w:before="60" w:after="60"/>
              <w:jc w:val="center"/>
              <w:rPr>
                <w:rFonts w:cs="Arial"/>
                <w:szCs w:val="20"/>
              </w:rPr>
            </w:pPr>
            <w:r w:rsidRPr="003B7491">
              <w:rPr>
                <w:rFonts w:cs="Arial"/>
                <w:szCs w:val="20"/>
              </w:rPr>
              <w:t>Versión 00</w:t>
            </w:r>
          </w:p>
        </w:tc>
        <w:tc>
          <w:tcPr>
            <w:tcW w:w="2051" w:type="dxa"/>
            <w:tcBorders>
              <w:top w:val="single" w:sz="4" w:space="0" w:color="auto"/>
              <w:left w:val="single" w:sz="4" w:space="0" w:color="auto"/>
              <w:bottom w:val="single" w:sz="4" w:space="0" w:color="auto"/>
              <w:right w:val="single" w:sz="4" w:space="0" w:color="auto"/>
            </w:tcBorders>
            <w:vAlign w:val="center"/>
          </w:tcPr>
          <w:p w14:paraId="29D79AD3" w14:textId="77777777" w:rsidR="00337623" w:rsidRPr="003B7491" w:rsidRDefault="00337623" w:rsidP="00F65A57">
            <w:pPr>
              <w:spacing w:before="60" w:after="60"/>
              <w:jc w:val="center"/>
              <w:rPr>
                <w:rFonts w:cs="Arial"/>
                <w:szCs w:val="20"/>
              </w:rPr>
            </w:pPr>
            <w:r w:rsidRPr="003B7491">
              <w:rPr>
                <w:rFonts w:cs="Arial"/>
                <w:szCs w:val="20"/>
              </w:rPr>
              <w:t>02/12/2021</w:t>
            </w:r>
          </w:p>
        </w:tc>
        <w:tc>
          <w:tcPr>
            <w:tcW w:w="4252" w:type="dxa"/>
            <w:tcBorders>
              <w:top w:val="single" w:sz="4" w:space="0" w:color="auto"/>
              <w:left w:val="single" w:sz="4" w:space="0" w:color="auto"/>
              <w:bottom w:val="single" w:sz="4" w:space="0" w:color="auto"/>
              <w:right w:val="single" w:sz="4" w:space="0" w:color="auto"/>
            </w:tcBorders>
            <w:vAlign w:val="center"/>
          </w:tcPr>
          <w:p w14:paraId="4F5B4A46" w14:textId="77777777" w:rsidR="00337623" w:rsidRPr="003B7491" w:rsidRDefault="00337623" w:rsidP="00F65A57">
            <w:pPr>
              <w:spacing w:before="60" w:after="60"/>
              <w:jc w:val="center"/>
              <w:rPr>
                <w:rFonts w:cs="Arial"/>
                <w:szCs w:val="20"/>
              </w:rPr>
            </w:pPr>
            <w:r w:rsidRPr="003B7491">
              <w:rPr>
                <w:rFonts w:cs="Arial"/>
                <w:szCs w:val="20"/>
              </w:rPr>
              <w:t>Creación del documento</w:t>
            </w:r>
          </w:p>
        </w:tc>
        <w:tc>
          <w:tcPr>
            <w:tcW w:w="1347" w:type="dxa"/>
            <w:tcBorders>
              <w:top w:val="single" w:sz="4" w:space="0" w:color="auto"/>
              <w:left w:val="single" w:sz="4" w:space="0" w:color="auto"/>
              <w:bottom w:val="single" w:sz="4" w:space="0" w:color="auto"/>
              <w:right w:val="single" w:sz="4" w:space="0" w:color="auto"/>
            </w:tcBorders>
            <w:vAlign w:val="center"/>
          </w:tcPr>
          <w:p w14:paraId="7C3D2D0D" w14:textId="3CE10530" w:rsidR="00337623" w:rsidRPr="003B7491" w:rsidRDefault="00C42519" w:rsidP="00F65A57">
            <w:pPr>
              <w:spacing w:before="60" w:after="60"/>
              <w:jc w:val="center"/>
              <w:rPr>
                <w:rFonts w:cs="Arial"/>
                <w:szCs w:val="20"/>
              </w:rPr>
            </w:pPr>
            <w:r>
              <w:rPr>
                <w:rFonts w:cs="Arial"/>
                <w:szCs w:val="20"/>
              </w:rPr>
              <w:t>6</w:t>
            </w:r>
            <w:r w:rsidR="003815ED">
              <w:rPr>
                <w:rFonts w:cs="Arial"/>
                <w:szCs w:val="20"/>
              </w:rPr>
              <w:t>3</w:t>
            </w:r>
          </w:p>
        </w:tc>
      </w:tr>
      <w:tr w:rsidR="00337623" w:rsidRPr="003B7491" w14:paraId="4E28E1D4" w14:textId="77777777" w:rsidTr="00F65A57">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71D408F2" w14:textId="0EDE0A64" w:rsidR="00337623" w:rsidRPr="003B7491" w:rsidRDefault="001D1179" w:rsidP="00F65A57">
            <w:pPr>
              <w:spacing w:before="60" w:after="60"/>
              <w:jc w:val="center"/>
              <w:rPr>
                <w:rFonts w:cs="Arial"/>
                <w:szCs w:val="20"/>
              </w:rPr>
            </w:pPr>
            <w:r>
              <w:rPr>
                <w:rFonts w:cs="Arial"/>
                <w:szCs w:val="20"/>
              </w:rPr>
              <w:t>Versión 01</w:t>
            </w:r>
          </w:p>
        </w:tc>
        <w:tc>
          <w:tcPr>
            <w:tcW w:w="2051" w:type="dxa"/>
            <w:tcBorders>
              <w:top w:val="single" w:sz="4" w:space="0" w:color="auto"/>
              <w:left w:val="single" w:sz="4" w:space="0" w:color="auto"/>
              <w:bottom w:val="single" w:sz="4" w:space="0" w:color="auto"/>
              <w:right w:val="single" w:sz="4" w:space="0" w:color="auto"/>
            </w:tcBorders>
            <w:vAlign w:val="center"/>
          </w:tcPr>
          <w:p w14:paraId="6E6810C4" w14:textId="3CC55488" w:rsidR="00337623" w:rsidRPr="003B7491" w:rsidRDefault="001D1179" w:rsidP="00F65A57">
            <w:pPr>
              <w:spacing w:before="60" w:after="60"/>
              <w:jc w:val="center"/>
              <w:rPr>
                <w:rFonts w:cs="Arial"/>
                <w:szCs w:val="20"/>
              </w:rPr>
            </w:pPr>
            <w:r>
              <w:rPr>
                <w:rFonts w:cs="Arial"/>
                <w:szCs w:val="20"/>
              </w:rPr>
              <w:t>19/02/2022</w:t>
            </w:r>
          </w:p>
        </w:tc>
        <w:tc>
          <w:tcPr>
            <w:tcW w:w="4252" w:type="dxa"/>
            <w:tcBorders>
              <w:top w:val="single" w:sz="4" w:space="0" w:color="auto"/>
              <w:left w:val="single" w:sz="4" w:space="0" w:color="auto"/>
              <w:bottom w:val="single" w:sz="4" w:space="0" w:color="auto"/>
              <w:right w:val="single" w:sz="4" w:space="0" w:color="auto"/>
            </w:tcBorders>
            <w:vAlign w:val="center"/>
          </w:tcPr>
          <w:p w14:paraId="29581BED" w14:textId="3345648B" w:rsidR="00337623" w:rsidRPr="003B7491" w:rsidRDefault="001D1179" w:rsidP="00F65A57">
            <w:pPr>
              <w:spacing w:before="60" w:after="60"/>
              <w:jc w:val="center"/>
              <w:rPr>
                <w:rFonts w:cs="Arial"/>
                <w:szCs w:val="20"/>
              </w:rPr>
            </w:pPr>
            <w:r>
              <w:rPr>
                <w:rFonts w:cs="Arial"/>
                <w:szCs w:val="20"/>
              </w:rPr>
              <w:t>Observaciones Interventoría</w:t>
            </w:r>
          </w:p>
        </w:tc>
        <w:tc>
          <w:tcPr>
            <w:tcW w:w="1347" w:type="dxa"/>
            <w:tcBorders>
              <w:top w:val="single" w:sz="4" w:space="0" w:color="auto"/>
              <w:left w:val="single" w:sz="4" w:space="0" w:color="auto"/>
              <w:bottom w:val="single" w:sz="4" w:space="0" w:color="auto"/>
              <w:right w:val="single" w:sz="4" w:space="0" w:color="auto"/>
            </w:tcBorders>
            <w:vAlign w:val="center"/>
          </w:tcPr>
          <w:p w14:paraId="34341C27" w14:textId="16E0F753" w:rsidR="00337623" w:rsidRPr="003B7491" w:rsidRDefault="001D1179" w:rsidP="00F65A57">
            <w:pPr>
              <w:spacing w:before="60" w:after="60"/>
              <w:jc w:val="center"/>
              <w:rPr>
                <w:rFonts w:cs="Arial"/>
                <w:szCs w:val="20"/>
              </w:rPr>
            </w:pPr>
            <w:r>
              <w:rPr>
                <w:rFonts w:cs="Arial"/>
                <w:szCs w:val="20"/>
              </w:rPr>
              <w:t>65</w:t>
            </w:r>
          </w:p>
        </w:tc>
      </w:tr>
      <w:tr w:rsidR="00337623" w:rsidRPr="003B7491" w14:paraId="0FF64917" w14:textId="77777777" w:rsidTr="00F65A57">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116C5DCE" w14:textId="77777777" w:rsidR="00337623" w:rsidRPr="003B7491" w:rsidRDefault="00337623" w:rsidP="00F65A57">
            <w:pPr>
              <w:spacing w:before="60" w:after="60"/>
              <w:jc w:val="center"/>
              <w:rPr>
                <w:rFonts w:cs="Arial"/>
                <w:szCs w:val="20"/>
              </w:rPr>
            </w:pPr>
          </w:p>
        </w:tc>
        <w:tc>
          <w:tcPr>
            <w:tcW w:w="2051" w:type="dxa"/>
            <w:tcBorders>
              <w:top w:val="single" w:sz="4" w:space="0" w:color="auto"/>
              <w:left w:val="single" w:sz="4" w:space="0" w:color="auto"/>
              <w:bottom w:val="single" w:sz="4" w:space="0" w:color="auto"/>
              <w:right w:val="single" w:sz="4" w:space="0" w:color="auto"/>
            </w:tcBorders>
            <w:vAlign w:val="center"/>
          </w:tcPr>
          <w:p w14:paraId="05576EDF" w14:textId="77777777" w:rsidR="00337623" w:rsidRPr="003B7491" w:rsidRDefault="00337623" w:rsidP="00F65A57">
            <w:pPr>
              <w:spacing w:before="60" w:after="60"/>
              <w:jc w:val="center"/>
              <w:rPr>
                <w:rFonts w:cs="Arial"/>
                <w:szCs w:val="20"/>
              </w:rPr>
            </w:pPr>
          </w:p>
        </w:tc>
        <w:tc>
          <w:tcPr>
            <w:tcW w:w="4252" w:type="dxa"/>
            <w:tcBorders>
              <w:top w:val="single" w:sz="4" w:space="0" w:color="auto"/>
              <w:left w:val="single" w:sz="4" w:space="0" w:color="auto"/>
              <w:bottom w:val="single" w:sz="4" w:space="0" w:color="auto"/>
              <w:right w:val="single" w:sz="4" w:space="0" w:color="auto"/>
            </w:tcBorders>
            <w:vAlign w:val="center"/>
          </w:tcPr>
          <w:p w14:paraId="06451BFC" w14:textId="77777777" w:rsidR="00337623" w:rsidRPr="003B7491" w:rsidRDefault="00337623" w:rsidP="00F65A57">
            <w:pPr>
              <w:spacing w:before="60" w:after="60"/>
              <w:jc w:val="center"/>
              <w:rPr>
                <w:rFonts w:cs="Arial"/>
                <w:szCs w:val="20"/>
              </w:rPr>
            </w:pPr>
          </w:p>
        </w:tc>
        <w:tc>
          <w:tcPr>
            <w:tcW w:w="1347" w:type="dxa"/>
            <w:tcBorders>
              <w:top w:val="single" w:sz="4" w:space="0" w:color="auto"/>
              <w:left w:val="single" w:sz="4" w:space="0" w:color="auto"/>
              <w:bottom w:val="single" w:sz="4" w:space="0" w:color="auto"/>
              <w:right w:val="single" w:sz="4" w:space="0" w:color="auto"/>
            </w:tcBorders>
            <w:vAlign w:val="center"/>
          </w:tcPr>
          <w:p w14:paraId="244F4427" w14:textId="77777777" w:rsidR="00337623" w:rsidRPr="003B7491" w:rsidRDefault="00337623" w:rsidP="00F65A57">
            <w:pPr>
              <w:spacing w:before="60" w:after="60"/>
              <w:jc w:val="center"/>
              <w:rPr>
                <w:rFonts w:cs="Arial"/>
                <w:szCs w:val="20"/>
              </w:rPr>
            </w:pPr>
          </w:p>
        </w:tc>
      </w:tr>
      <w:bookmarkEnd w:id="7"/>
    </w:tbl>
    <w:p w14:paraId="765E9E51" w14:textId="77777777" w:rsidR="00337623" w:rsidRPr="003B7491" w:rsidRDefault="00337623" w:rsidP="00337623">
      <w:pPr>
        <w:autoSpaceDE w:val="0"/>
        <w:autoSpaceDN w:val="0"/>
        <w:adjustRightInd w:val="0"/>
        <w:rPr>
          <w:rFonts w:cs="Arial"/>
          <w:color w:val="000000"/>
          <w:szCs w:val="20"/>
        </w:rPr>
      </w:pPr>
    </w:p>
    <w:bookmarkEnd w:id="0"/>
    <w:bookmarkEnd w:id="6"/>
    <w:p w14:paraId="2B219B96" w14:textId="77777777" w:rsidR="00EF74F4" w:rsidRPr="00F90F91" w:rsidRDefault="00EF74F4" w:rsidP="00EF74F4">
      <w:pPr>
        <w:spacing w:line="276" w:lineRule="auto"/>
        <w:jc w:val="center"/>
        <w:rPr>
          <w:sz w:val="22"/>
        </w:rPr>
      </w:pPr>
    </w:p>
    <w:p w14:paraId="66EC4018" w14:textId="77777777" w:rsidR="00EF74F4" w:rsidRPr="00F90F91" w:rsidRDefault="00EF74F4" w:rsidP="000160D9">
      <w:pPr>
        <w:spacing w:line="276" w:lineRule="auto"/>
        <w:jc w:val="center"/>
        <w:rPr>
          <w:sz w:val="22"/>
        </w:rPr>
      </w:pPr>
    </w:p>
    <w:p w14:paraId="71E49A7B" w14:textId="77777777" w:rsidR="000160D9" w:rsidRDefault="000160D9" w:rsidP="00D67BB0">
      <w:pPr>
        <w:widowControl w:val="0"/>
        <w:rPr>
          <w:rFonts w:cs="Arial"/>
          <w:b/>
          <w:sz w:val="18"/>
          <w:szCs w:val="18"/>
        </w:rPr>
      </w:pPr>
    </w:p>
    <w:p w14:paraId="487FDBF9" w14:textId="77777777" w:rsidR="000160D9" w:rsidRDefault="000160D9" w:rsidP="00D67BB0">
      <w:pPr>
        <w:pStyle w:val="Titulo"/>
        <w:spacing w:before="0" w:after="0"/>
        <w:rPr>
          <w:rFonts w:cs="Arial"/>
          <w:sz w:val="20"/>
          <w:szCs w:val="20"/>
          <w:lang w:val="es-CO"/>
        </w:rPr>
        <w:sectPr w:rsidR="000160D9" w:rsidSect="001D1179">
          <w:headerReference w:type="default" r:id="rId18"/>
          <w:footerReference w:type="default" r:id="rId19"/>
          <w:headerReference w:type="first" r:id="rId20"/>
          <w:pgSz w:w="12240" w:h="15840" w:code="1"/>
          <w:pgMar w:top="1701" w:right="1701" w:bottom="1701" w:left="1701" w:header="851" w:footer="851" w:gutter="0"/>
          <w:pgNumType w:start="1"/>
          <w:cols w:space="708"/>
          <w:titlePg/>
          <w:docGrid w:linePitch="360"/>
        </w:sectPr>
      </w:pPr>
    </w:p>
    <w:p w14:paraId="741E4DE8" w14:textId="2EE94439" w:rsidR="009D3FE6" w:rsidRPr="008765A6" w:rsidRDefault="00B90ABE" w:rsidP="00F337BD">
      <w:pPr>
        <w:pStyle w:val="Titulo"/>
        <w:tabs>
          <w:tab w:val="left" w:pos="2325"/>
        </w:tabs>
        <w:spacing w:before="0" w:after="0"/>
        <w:rPr>
          <w:rFonts w:cs="Arial"/>
          <w:sz w:val="20"/>
          <w:szCs w:val="20"/>
          <w:lang w:val="es-CO"/>
        </w:rPr>
      </w:pPr>
      <w:r w:rsidRPr="008765A6">
        <w:rPr>
          <w:rFonts w:cs="Arial"/>
          <w:sz w:val="20"/>
          <w:szCs w:val="20"/>
          <w:lang w:val="es-CO"/>
        </w:rPr>
        <w:lastRenderedPageBreak/>
        <w:t>Tabla de conteN</w:t>
      </w:r>
      <w:r w:rsidR="003834BE" w:rsidRPr="008765A6">
        <w:rPr>
          <w:rFonts w:cs="Arial"/>
          <w:sz w:val="20"/>
          <w:szCs w:val="20"/>
          <w:lang w:val="es-CO"/>
        </w:rPr>
        <w:t>ido</w:t>
      </w:r>
    </w:p>
    <w:p w14:paraId="741E4DE9" w14:textId="77777777" w:rsidR="009D3FE6" w:rsidRPr="008765A6" w:rsidRDefault="009D3FE6" w:rsidP="00D67BB0">
      <w:pPr>
        <w:pStyle w:val="Titulo"/>
        <w:spacing w:before="0" w:after="0"/>
        <w:rPr>
          <w:rFonts w:cs="Arial"/>
          <w:sz w:val="20"/>
          <w:szCs w:val="20"/>
          <w:lang w:val="es-CO"/>
        </w:rPr>
      </w:pPr>
    </w:p>
    <w:p w14:paraId="36E49E8A" w14:textId="72BFC35B" w:rsidR="001D1179" w:rsidRDefault="007923B1">
      <w:pPr>
        <w:pStyle w:val="TDC1"/>
        <w:rPr>
          <w:rFonts w:asciiTheme="minorHAnsi" w:eastAsiaTheme="minorEastAsia" w:hAnsiTheme="minorHAnsi" w:cstheme="minorBidi"/>
          <w:bCs w:val="0"/>
          <w:caps w:val="0"/>
          <w:noProof/>
          <w:sz w:val="22"/>
          <w:szCs w:val="22"/>
          <w:lang w:val="es-MX" w:eastAsia="es-MX"/>
        </w:rPr>
      </w:pPr>
      <w:r w:rsidRPr="008765A6">
        <w:rPr>
          <w:rFonts w:cs="Arial"/>
        </w:rPr>
        <w:fldChar w:fldCharType="begin"/>
      </w:r>
      <w:r w:rsidRPr="008765A6">
        <w:rPr>
          <w:rFonts w:cs="Arial"/>
        </w:rPr>
        <w:instrText xml:space="preserve"> TOC \o "1-3" \h \z \u </w:instrText>
      </w:r>
      <w:r w:rsidRPr="008765A6">
        <w:rPr>
          <w:rFonts w:cs="Arial"/>
        </w:rPr>
        <w:fldChar w:fldCharType="separate"/>
      </w:r>
      <w:hyperlink w:anchor="_Toc96702860" w:history="1">
        <w:r w:rsidR="001D1179" w:rsidRPr="003A2C8E">
          <w:rPr>
            <w:rStyle w:val="Hipervnculo"/>
            <w:noProof/>
          </w:rPr>
          <w:t>1</w:t>
        </w:r>
        <w:r w:rsidR="001D1179">
          <w:rPr>
            <w:rFonts w:asciiTheme="minorHAnsi" w:eastAsiaTheme="minorEastAsia" w:hAnsiTheme="minorHAnsi" w:cstheme="minorBidi"/>
            <w:bCs w:val="0"/>
            <w:caps w:val="0"/>
            <w:noProof/>
            <w:sz w:val="22"/>
            <w:szCs w:val="22"/>
            <w:lang w:val="es-MX" w:eastAsia="es-MX"/>
          </w:rPr>
          <w:tab/>
        </w:r>
        <w:r w:rsidR="001D1179" w:rsidRPr="003A2C8E">
          <w:rPr>
            <w:rStyle w:val="Hipervnculo"/>
            <w:noProof/>
          </w:rPr>
          <w:t>INTRODUCCIÓN</w:t>
        </w:r>
        <w:r w:rsidR="001D1179">
          <w:rPr>
            <w:noProof/>
            <w:webHidden/>
          </w:rPr>
          <w:tab/>
        </w:r>
        <w:r w:rsidR="001D1179">
          <w:rPr>
            <w:noProof/>
            <w:webHidden/>
          </w:rPr>
          <w:fldChar w:fldCharType="begin"/>
        </w:r>
        <w:r w:rsidR="001D1179">
          <w:rPr>
            <w:noProof/>
            <w:webHidden/>
          </w:rPr>
          <w:instrText xml:space="preserve"> PAGEREF _Toc96702860 \h </w:instrText>
        </w:r>
        <w:r w:rsidR="001D1179">
          <w:rPr>
            <w:noProof/>
            <w:webHidden/>
          </w:rPr>
        </w:r>
        <w:r w:rsidR="001D1179">
          <w:rPr>
            <w:noProof/>
            <w:webHidden/>
          </w:rPr>
          <w:fldChar w:fldCharType="separate"/>
        </w:r>
        <w:r w:rsidR="00A8692F">
          <w:rPr>
            <w:noProof/>
            <w:webHidden/>
          </w:rPr>
          <w:t>6</w:t>
        </w:r>
        <w:r w:rsidR="001D1179">
          <w:rPr>
            <w:noProof/>
            <w:webHidden/>
          </w:rPr>
          <w:fldChar w:fldCharType="end"/>
        </w:r>
      </w:hyperlink>
    </w:p>
    <w:p w14:paraId="7BA2EFEB" w14:textId="1CDDF35E" w:rsidR="001D1179" w:rsidRDefault="001D1179">
      <w:pPr>
        <w:pStyle w:val="TDC1"/>
        <w:rPr>
          <w:rFonts w:asciiTheme="minorHAnsi" w:eastAsiaTheme="minorEastAsia" w:hAnsiTheme="minorHAnsi" w:cstheme="minorBidi"/>
          <w:bCs w:val="0"/>
          <w:caps w:val="0"/>
          <w:noProof/>
          <w:sz w:val="22"/>
          <w:szCs w:val="22"/>
          <w:lang w:val="es-MX" w:eastAsia="es-MX"/>
        </w:rPr>
      </w:pPr>
      <w:hyperlink w:anchor="_Toc96702861" w:history="1">
        <w:r w:rsidRPr="003A2C8E">
          <w:rPr>
            <w:rStyle w:val="Hipervnculo"/>
            <w:noProof/>
          </w:rPr>
          <w:t>2</w:t>
        </w:r>
        <w:r>
          <w:rPr>
            <w:rFonts w:asciiTheme="minorHAnsi" w:eastAsiaTheme="minorEastAsia" w:hAnsiTheme="minorHAnsi" w:cstheme="minorBidi"/>
            <w:bCs w:val="0"/>
            <w:caps w:val="0"/>
            <w:noProof/>
            <w:sz w:val="22"/>
            <w:szCs w:val="22"/>
            <w:lang w:val="es-MX" w:eastAsia="es-MX"/>
          </w:rPr>
          <w:tab/>
        </w:r>
        <w:r w:rsidRPr="003A2C8E">
          <w:rPr>
            <w:rStyle w:val="Hipervnculo"/>
            <w:noProof/>
          </w:rPr>
          <w:t>OBLIGACIONES AMBIENTALES Y SST</w:t>
        </w:r>
        <w:r>
          <w:rPr>
            <w:noProof/>
            <w:webHidden/>
          </w:rPr>
          <w:tab/>
        </w:r>
        <w:r>
          <w:rPr>
            <w:noProof/>
            <w:webHidden/>
          </w:rPr>
          <w:fldChar w:fldCharType="begin"/>
        </w:r>
        <w:r>
          <w:rPr>
            <w:noProof/>
            <w:webHidden/>
          </w:rPr>
          <w:instrText xml:space="preserve"> PAGEREF _Toc96702861 \h </w:instrText>
        </w:r>
        <w:r>
          <w:rPr>
            <w:noProof/>
            <w:webHidden/>
          </w:rPr>
        </w:r>
        <w:r>
          <w:rPr>
            <w:noProof/>
            <w:webHidden/>
          </w:rPr>
          <w:fldChar w:fldCharType="separate"/>
        </w:r>
        <w:r w:rsidR="00A8692F">
          <w:rPr>
            <w:noProof/>
            <w:webHidden/>
          </w:rPr>
          <w:t>6</w:t>
        </w:r>
        <w:r>
          <w:rPr>
            <w:noProof/>
            <w:webHidden/>
          </w:rPr>
          <w:fldChar w:fldCharType="end"/>
        </w:r>
      </w:hyperlink>
    </w:p>
    <w:p w14:paraId="34DAF7C4" w14:textId="4637840F" w:rsidR="001D1179" w:rsidRDefault="001D1179">
      <w:pPr>
        <w:pStyle w:val="TDC2"/>
        <w:rPr>
          <w:rFonts w:asciiTheme="minorHAnsi" w:eastAsiaTheme="minorEastAsia" w:hAnsiTheme="minorHAnsi" w:cstheme="minorBidi"/>
          <w:noProof/>
          <w:sz w:val="22"/>
          <w:szCs w:val="22"/>
          <w:lang w:val="es-MX" w:eastAsia="es-MX"/>
        </w:rPr>
      </w:pPr>
      <w:hyperlink w:anchor="_Toc96702862" w:history="1">
        <w:r w:rsidRPr="003A2C8E">
          <w:rPr>
            <w:rStyle w:val="Hipervnculo"/>
            <w:rFonts w:eastAsia="Calibri"/>
            <w:noProof/>
            <w:lang w:eastAsia="es-CO"/>
          </w:rPr>
          <w:t>2.1</w:t>
        </w:r>
        <w:r>
          <w:rPr>
            <w:rFonts w:asciiTheme="minorHAnsi" w:eastAsiaTheme="minorEastAsia" w:hAnsiTheme="minorHAnsi" w:cstheme="minorBidi"/>
            <w:noProof/>
            <w:sz w:val="22"/>
            <w:szCs w:val="22"/>
            <w:lang w:val="es-MX" w:eastAsia="es-MX"/>
          </w:rPr>
          <w:tab/>
        </w:r>
        <w:r w:rsidRPr="003A2C8E">
          <w:rPr>
            <w:rStyle w:val="Hipervnculo"/>
            <w:rFonts w:eastAsia="Calibri"/>
            <w:noProof/>
            <w:lang w:eastAsia="es-CO"/>
          </w:rPr>
          <w:t>GENERALIDADES RESPECTO AL MANEJO DE - RCD - GCR</w:t>
        </w:r>
        <w:r>
          <w:rPr>
            <w:noProof/>
            <w:webHidden/>
          </w:rPr>
          <w:tab/>
        </w:r>
        <w:r>
          <w:rPr>
            <w:noProof/>
            <w:webHidden/>
          </w:rPr>
          <w:fldChar w:fldCharType="begin"/>
        </w:r>
        <w:r>
          <w:rPr>
            <w:noProof/>
            <w:webHidden/>
          </w:rPr>
          <w:instrText xml:space="preserve"> PAGEREF _Toc96702862 \h </w:instrText>
        </w:r>
        <w:r>
          <w:rPr>
            <w:noProof/>
            <w:webHidden/>
          </w:rPr>
        </w:r>
        <w:r>
          <w:rPr>
            <w:noProof/>
            <w:webHidden/>
          </w:rPr>
          <w:fldChar w:fldCharType="separate"/>
        </w:r>
        <w:r w:rsidR="00A8692F">
          <w:rPr>
            <w:noProof/>
            <w:webHidden/>
          </w:rPr>
          <w:t>7</w:t>
        </w:r>
        <w:r>
          <w:rPr>
            <w:noProof/>
            <w:webHidden/>
          </w:rPr>
          <w:fldChar w:fldCharType="end"/>
        </w:r>
      </w:hyperlink>
    </w:p>
    <w:p w14:paraId="4F5FFB89" w14:textId="458B961E" w:rsidR="001D1179" w:rsidRDefault="001D1179">
      <w:pPr>
        <w:pStyle w:val="TDC2"/>
        <w:rPr>
          <w:rFonts w:asciiTheme="minorHAnsi" w:eastAsiaTheme="minorEastAsia" w:hAnsiTheme="minorHAnsi" w:cstheme="minorBidi"/>
          <w:noProof/>
          <w:sz w:val="22"/>
          <w:szCs w:val="22"/>
          <w:lang w:val="es-MX" w:eastAsia="es-MX"/>
        </w:rPr>
      </w:pPr>
      <w:hyperlink w:anchor="_Toc96702863" w:history="1">
        <w:r w:rsidRPr="003A2C8E">
          <w:rPr>
            <w:rStyle w:val="Hipervnculo"/>
            <w:rFonts w:eastAsia="Calibri"/>
            <w:noProof/>
            <w:lang w:eastAsia="es-CO"/>
          </w:rPr>
          <w:t>2.2</w:t>
        </w:r>
        <w:r>
          <w:rPr>
            <w:rFonts w:asciiTheme="minorHAnsi" w:eastAsiaTheme="minorEastAsia" w:hAnsiTheme="minorHAnsi" w:cstheme="minorBidi"/>
            <w:noProof/>
            <w:sz w:val="22"/>
            <w:szCs w:val="22"/>
            <w:lang w:val="es-MX" w:eastAsia="es-MX"/>
          </w:rPr>
          <w:tab/>
        </w:r>
        <w:r w:rsidRPr="003A2C8E">
          <w:rPr>
            <w:rStyle w:val="Hipervnculo"/>
            <w:rFonts w:eastAsia="Calibri"/>
            <w:noProof/>
            <w:lang w:eastAsia="es-CO"/>
          </w:rPr>
          <w:t>GRANO DE CAUCHO RECICLADO - GCR</w:t>
        </w:r>
        <w:r>
          <w:rPr>
            <w:noProof/>
            <w:webHidden/>
          </w:rPr>
          <w:tab/>
        </w:r>
        <w:r>
          <w:rPr>
            <w:noProof/>
            <w:webHidden/>
          </w:rPr>
          <w:fldChar w:fldCharType="begin"/>
        </w:r>
        <w:r>
          <w:rPr>
            <w:noProof/>
            <w:webHidden/>
          </w:rPr>
          <w:instrText xml:space="preserve"> PAGEREF _Toc96702863 \h </w:instrText>
        </w:r>
        <w:r>
          <w:rPr>
            <w:noProof/>
            <w:webHidden/>
          </w:rPr>
        </w:r>
        <w:r>
          <w:rPr>
            <w:noProof/>
            <w:webHidden/>
          </w:rPr>
          <w:fldChar w:fldCharType="separate"/>
        </w:r>
        <w:r w:rsidR="00A8692F">
          <w:rPr>
            <w:noProof/>
            <w:webHidden/>
          </w:rPr>
          <w:t>9</w:t>
        </w:r>
        <w:r>
          <w:rPr>
            <w:noProof/>
            <w:webHidden/>
          </w:rPr>
          <w:fldChar w:fldCharType="end"/>
        </w:r>
      </w:hyperlink>
    </w:p>
    <w:p w14:paraId="30418EBD" w14:textId="16417DCF" w:rsidR="001D1179" w:rsidRDefault="001D1179">
      <w:pPr>
        <w:pStyle w:val="TDC1"/>
        <w:rPr>
          <w:rFonts w:asciiTheme="minorHAnsi" w:eastAsiaTheme="minorEastAsia" w:hAnsiTheme="minorHAnsi" w:cstheme="minorBidi"/>
          <w:bCs w:val="0"/>
          <w:caps w:val="0"/>
          <w:noProof/>
          <w:sz w:val="22"/>
          <w:szCs w:val="22"/>
          <w:lang w:val="es-MX" w:eastAsia="es-MX"/>
        </w:rPr>
      </w:pPr>
      <w:hyperlink w:anchor="_Toc96702864" w:history="1">
        <w:r w:rsidRPr="003A2C8E">
          <w:rPr>
            <w:rStyle w:val="Hipervnculo"/>
            <w:noProof/>
            <w:lang w:eastAsia="es-CO" w:bidi="he-IL"/>
          </w:rPr>
          <w:t>3</w:t>
        </w:r>
        <w:r>
          <w:rPr>
            <w:rFonts w:asciiTheme="minorHAnsi" w:eastAsiaTheme="minorEastAsia" w:hAnsiTheme="minorHAnsi" w:cstheme="minorBidi"/>
            <w:bCs w:val="0"/>
            <w:caps w:val="0"/>
            <w:noProof/>
            <w:sz w:val="22"/>
            <w:szCs w:val="22"/>
            <w:lang w:val="es-MX" w:eastAsia="es-MX"/>
          </w:rPr>
          <w:tab/>
        </w:r>
        <w:r w:rsidRPr="003A2C8E">
          <w:rPr>
            <w:rStyle w:val="Hipervnculo"/>
            <w:noProof/>
            <w:lang w:eastAsia="es-CO" w:bidi="he-IL"/>
          </w:rPr>
          <w:t>ACTIVIDADES A REALIZAR</w:t>
        </w:r>
        <w:r>
          <w:rPr>
            <w:noProof/>
            <w:webHidden/>
          </w:rPr>
          <w:tab/>
        </w:r>
        <w:r>
          <w:rPr>
            <w:noProof/>
            <w:webHidden/>
          </w:rPr>
          <w:fldChar w:fldCharType="begin"/>
        </w:r>
        <w:r>
          <w:rPr>
            <w:noProof/>
            <w:webHidden/>
          </w:rPr>
          <w:instrText xml:space="preserve"> PAGEREF _Toc96702864 \h </w:instrText>
        </w:r>
        <w:r>
          <w:rPr>
            <w:noProof/>
            <w:webHidden/>
          </w:rPr>
        </w:r>
        <w:r>
          <w:rPr>
            <w:noProof/>
            <w:webHidden/>
          </w:rPr>
          <w:fldChar w:fldCharType="separate"/>
        </w:r>
        <w:r w:rsidR="00A8692F">
          <w:rPr>
            <w:noProof/>
            <w:webHidden/>
          </w:rPr>
          <w:t>10</w:t>
        </w:r>
        <w:r>
          <w:rPr>
            <w:noProof/>
            <w:webHidden/>
          </w:rPr>
          <w:fldChar w:fldCharType="end"/>
        </w:r>
      </w:hyperlink>
    </w:p>
    <w:p w14:paraId="5E0DA593" w14:textId="0E5D0C64" w:rsidR="001D1179" w:rsidRDefault="001D1179">
      <w:pPr>
        <w:pStyle w:val="TDC2"/>
        <w:rPr>
          <w:rFonts w:asciiTheme="minorHAnsi" w:eastAsiaTheme="minorEastAsia" w:hAnsiTheme="minorHAnsi" w:cstheme="minorBidi"/>
          <w:noProof/>
          <w:sz w:val="22"/>
          <w:szCs w:val="22"/>
          <w:lang w:val="es-MX" w:eastAsia="es-MX"/>
        </w:rPr>
      </w:pPr>
      <w:hyperlink w:anchor="_Toc96702865" w:history="1">
        <w:r w:rsidRPr="003A2C8E">
          <w:rPr>
            <w:rStyle w:val="Hipervnculo"/>
            <w:rFonts w:eastAsia="Calibri"/>
            <w:noProof/>
            <w:lang w:eastAsia="es-CO"/>
          </w:rPr>
          <w:t>3.1</w:t>
        </w:r>
        <w:r>
          <w:rPr>
            <w:rFonts w:asciiTheme="minorHAnsi" w:eastAsiaTheme="minorEastAsia" w:hAnsiTheme="minorHAnsi" w:cstheme="minorBidi"/>
            <w:noProof/>
            <w:sz w:val="22"/>
            <w:szCs w:val="22"/>
            <w:lang w:val="es-MX" w:eastAsia="es-MX"/>
          </w:rPr>
          <w:tab/>
        </w:r>
        <w:r w:rsidRPr="003A2C8E">
          <w:rPr>
            <w:rStyle w:val="Hipervnculo"/>
            <w:noProof/>
            <w:lang w:eastAsia="es-CO" w:bidi="he-IL"/>
          </w:rPr>
          <w:t xml:space="preserve">PRESENTACIÓN DE </w:t>
        </w:r>
        <w:r w:rsidRPr="003A2C8E">
          <w:rPr>
            <w:rStyle w:val="Hipervnculo"/>
            <w:rFonts w:eastAsia="Calibri"/>
            <w:noProof/>
            <w:lang w:eastAsia="es-CO"/>
          </w:rPr>
          <w:t>HOJAS DE VIDA</w:t>
        </w:r>
        <w:r>
          <w:rPr>
            <w:noProof/>
            <w:webHidden/>
          </w:rPr>
          <w:tab/>
        </w:r>
        <w:r>
          <w:rPr>
            <w:noProof/>
            <w:webHidden/>
          </w:rPr>
          <w:fldChar w:fldCharType="begin"/>
        </w:r>
        <w:r>
          <w:rPr>
            <w:noProof/>
            <w:webHidden/>
          </w:rPr>
          <w:instrText xml:space="preserve"> PAGEREF _Toc96702865 \h </w:instrText>
        </w:r>
        <w:r>
          <w:rPr>
            <w:noProof/>
            <w:webHidden/>
          </w:rPr>
        </w:r>
        <w:r>
          <w:rPr>
            <w:noProof/>
            <w:webHidden/>
          </w:rPr>
          <w:fldChar w:fldCharType="separate"/>
        </w:r>
        <w:r w:rsidR="00A8692F">
          <w:rPr>
            <w:noProof/>
            <w:webHidden/>
          </w:rPr>
          <w:t>10</w:t>
        </w:r>
        <w:r>
          <w:rPr>
            <w:noProof/>
            <w:webHidden/>
          </w:rPr>
          <w:fldChar w:fldCharType="end"/>
        </w:r>
      </w:hyperlink>
    </w:p>
    <w:p w14:paraId="4C95EC17" w14:textId="7F88B3B3" w:rsidR="001D1179" w:rsidRDefault="001D1179">
      <w:pPr>
        <w:pStyle w:val="TDC2"/>
        <w:rPr>
          <w:rFonts w:asciiTheme="minorHAnsi" w:eastAsiaTheme="minorEastAsia" w:hAnsiTheme="minorHAnsi" w:cstheme="minorBidi"/>
          <w:noProof/>
          <w:sz w:val="22"/>
          <w:szCs w:val="22"/>
          <w:lang w:val="es-MX" w:eastAsia="es-MX"/>
        </w:rPr>
      </w:pPr>
      <w:hyperlink w:anchor="_Toc96702866" w:history="1">
        <w:r w:rsidRPr="003A2C8E">
          <w:rPr>
            <w:rStyle w:val="Hipervnculo"/>
            <w:rFonts w:eastAsia="Calibri"/>
            <w:noProof/>
            <w:lang w:eastAsia="es-CO"/>
          </w:rPr>
          <w:t>3.2</w:t>
        </w:r>
        <w:r>
          <w:rPr>
            <w:rFonts w:asciiTheme="minorHAnsi" w:eastAsiaTheme="minorEastAsia" w:hAnsiTheme="minorHAnsi" w:cstheme="minorBidi"/>
            <w:noProof/>
            <w:sz w:val="22"/>
            <w:szCs w:val="22"/>
            <w:lang w:val="es-MX" w:eastAsia="es-MX"/>
          </w:rPr>
          <w:tab/>
        </w:r>
        <w:r w:rsidRPr="003A2C8E">
          <w:rPr>
            <w:rStyle w:val="Hipervnculo"/>
            <w:rFonts w:eastAsia="Calibri"/>
            <w:noProof/>
            <w:lang w:eastAsia="es-CO"/>
          </w:rPr>
          <w:t>VISITA AL ÁREA OBJETO DE INTERVENCIÓN</w:t>
        </w:r>
        <w:r>
          <w:rPr>
            <w:noProof/>
            <w:webHidden/>
          </w:rPr>
          <w:tab/>
        </w:r>
        <w:r>
          <w:rPr>
            <w:noProof/>
            <w:webHidden/>
          </w:rPr>
          <w:fldChar w:fldCharType="begin"/>
        </w:r>
        <w:r>
          <w:rPr>
            <w:noProof/>
            <w:webHidden/>
          </w:rPr>
          <w:instrText xml:space="preserve"> PAGEREF _Toc96702866 \h </w:instrText>
        </w:r>
        <w:r>
          <w:rPr>
            <w:noProof/>
            <w:webHidden/>
          </w:rPr>
        </w:r>
        <w:r>
          <w:rPr>
            <w:noProof/>
            <w:webHidden/>
          </w:rPr>
          <w:fldChar w:fldCharType="separate"/>
        </w:r>
        <w:r w:rsidR="00A8692F">
          <w:rPr>
            <w:noProof/>
            <w:webHidden/>
          </w:rPr>
          <w:t>10</w:t>
        </w:r>
        <w:r>
          <w:rPr>
            <w:noProof/>
            <w:webHidden/>
          </w:rPr>
          <w:fldChar w:fldCharType="end"/>
        </w:r>
      </w:hyperlink>
    </w:p>
    <w:p w14:paraId="2E8F1994" w14:textId="7CBCC237" w:rsidR="001D1179" w:rsidRDefault="001D1179">
      <w:pPr>
        <w:pStyle w:val="TDC2"/>
        <w:rPr>
          <w:rFonts w:asciiTheme="minorHAnsi" w:eastAsiaTheme="minorEastAsia" w:hAnsiTheme="minorHAnsi" w:cstheme="minorBidi"/>
          <w:noProof/>
          <w:sz w:val="22"/>
          <w:szCs w:val="22"/>
          <w:lang w:val="es-MX" w:eastAsia="es-MX"/>
        </w:rPr>
      </w:pPr>
      <w:hyperlink w:anchor="_Toc96702867" w:history="1">
        <w:r w:rsidRPr="003A2C8E">
          <w:rPr>
            <w:rStyle w:val="Hipervnculo"/>
            <w:noProof/>
            <w:lang w:eastAsia="es-CO" w:bidi="he-IL"/>
          </w:rPr>
          <w:t>3.3</w:t>
        </w:r>
        <w:r>
          <w:rPr>
            <w:rFonts w:asciiTheme="minorHAnsi" w:eastAsiaTheme="minorEastAsia" w:hAnsiTheme="minorHAnsi" w:cstheme="minorBidi"/>
            <w:noProof/>
            <w:sz w:val="22"/>
            <w:szCs w:val="22"/>
            <w:lang w:val="es-MX" w:eastAsia="es-MX"/>
          </w:rPr>
          <w:tab/>
        </w:r>
        <w:r w:rsidRPr="003A2C8E">
          <w:rPr>
            <w:rStyle w:val="Hipervnculo"/>
            <w:noProof/>
            <w:lang w:eastAsia="es-CO" w:bidi="he-IL"/>
          </w:rPr>
          <w:t>INFORMACION A&amp;SST</w:t>
        </w:r>
        <w:r>
          <w:rPr>
            <w:noProof/>
            <w:webHidden/>
          </w:rPr>
          <w:tab/>
        </w:r>
        <w:r>
          <w:rPr>
            <w:noProof/>
            <w:webHidden/>
          </w:rPr>
          <w:fldChar w:fldCharType="begin"/>
        </w:r>
        <w:r>
          <w:rPr>
            <w:noProof/>
            <w:webHidden/>
          </w:rPr>
          <w:instrText xml:space="preserve"> PAGEREF _Toc96702867 \h </w:instrText>
        </w:r>
        <w:r>
          <w:rPr>
            <w:noProof/>
            <w:webHidden/>
          </w:rPr>
        </w:r>
        <w:r>
          <w:rPr>
            <w:noProof/>
            <w:webHidden/>
          </w:rPr>
          <w:fldChar w:fldCharType="separate"/>
        </w:r>
        <w:r w:rsidR="00A8692F">
          <w:rPr>
            <w:noProof/>
            <w:webHidden/>
          </w:rPr>
          <w:t>11</w:t>
        </w:r>
        <w:r>
          <w:rPr>
            <w:noProof/>
            <w:webHidden/>
          </w:rPr>
          <w:fldChar w:fldCharType="end"/>
        </w:r>
      </w:hyperlink>
    </w:p>
    <w:p w14:paraId="42D519D5" w14:textId="21D55BC1" w:rsidR="001D1179" w:rsidRDefault="001D1179">
      <w:pPr>
        <w:pStyle w:val="TDC2"/>
        <w:rPr>
          <w:rFonts w:asciiTheme="minorHAnsi" w:eastAsiaTheme="minorEastAsia" w:hAnsiTheme="minorHAnsi" w:cstheme="minorBidi"/>
          <w:noProof/>
          <w:sz w:val="22"/>
          <w:szCs w:val="22"/>
          <w:lang w:val="es-MX" w:eastAsia="es-MX"/>
        </w:rPr>
      </w:pPr>
      <w:hyperlink w:anchor="_Toc96702868" w:history="1">
        <w:r w:rsidRPr="003A2C8E">
          <w:rPr>
            <w:rStyle w:val="Hipervnculo"/>
            <w:rFonts w:eastAsia="Calibri"/>
            <w:noProof/>
            <w:lang w:eastAsia="es-CO"/>
          </w:rPr>
          <w:t>3.4</w:t>
        </w:r>
        <w:r>
          <w:rPr>
            <w:rFonts w:asciiTheme="minorHAnsi" w:eastAsiaTheme="minorEastAsia" w:hAnsiTheme="minorHAnsi" w:cstheme="minorBidi"/>
            <w:noProof/>
            <w:sz w:val="22"/>
            <w:szCs w:val="22"/>
            <w:lang w:val="es-MX" w:eastAsia="es-MX"/>
          </w:rPr>
          <w:tab/>
        </w:r>
        <w:r w:rsidRPr="003A2C8E">
          <w:rPr>
            <w:rStyle w:val="Hipervnculo"/>
            <w:rFonts w:eastAsia="Calibri"/>
            <w:noProof/>
            <w:lang w:eastAsia="es-CO"/>
          </w:rPr>
          <w:t>CRONOGRAMA DE ACTIVIDADES ENTREGA DE PRODUCTOS AMBIENTAL- SEGURIDAD Y SALUD EN EL TRABAJO</w:t>
        </w:r>
        <w:r>
          <w:rPr>
            <w:noProof/>
            <w:webHidden/>
          </w:rPr>
          <w:tab/>
        </w:r>
        <w:r>
          <w:rPr>
            <w:noProof/>
            <w:webHidden/>
          </w:rPr>
          <w:fldChar w:fldCharType="begin"/>
        </w:r>
        <w:r>
          <w:rPr>
            <w:noProof/>
            <w:webHidden/>
          </w:rPr>
          <w:instrText xml:space="preserve"> PAGEREF _Toc96702868 \h </w:instrText>
        </w:r>
        <w:r>
          <w:rPr>
            <w:noProof/>
            <w:webHidden/>
          </w:rPr>
        </w:r>
        <w:r>
          <w:rPr>
            <w:noProof/>
            <w:webHidden/>
          </w:rPr>
          <w:fldChar w:fldCharType="separate"/>
        </w:r>
        <w:r w:rsidR="00A8692F">
          <w:rPr>
            <w:noProof/>
            <w:webHidden/>
          </w:rPr>
          <w:t>11</w:t>
        </w:r>
        <w:r>
          <w:rPr>
            <w:noProof/>
            <w:webHidden/>
          </w:rPr>
          <w:fldChar w:fldCharType="end"/>
        </w:r>
      </w:hyperlink>
    </w:p>
    <w:p w14:paraId="044CDCC5" w14:textId="20D4A56D" w:rsidR="001D1179" w:rsidRDefault="001D1179">
      <w:pPr>
        <w:pStyle w:val="TDC1"/>
        <w:rPr>
          <w:rFonts w:asciiTheme="minorHAnsi" w:eastAsiaTheme="minorEastAsia" w:hAnsiTheme="minorHAnsi" w:cstheme="minorBidi"/>
          <w:bCs w:val="0"/>
          <w:caps w:val="0"/>
          <w:noProof/>
          <w:sz w:val="22"/>
          <w:szCs w:val="22"/>
          <w:lang w:val="es-MX" w:eastAsia="es-MX"/>
        </w:rPr>
      </w:pPr>
      <w:hyperlink w:anchor="_Toc96702869" w:history="1">
        <w:r w:rsidRPr="003A2C8E">
          <w:rPr>
            <w:rStyle w:val="Hipervnculo"/>
            <w:noProof/>
          </w:rPr>
          <w:t>4</w:t>
        </w:r>
        <w:r>
          <w:rPr>
            <w:rFonts w:asciiTheme="minorHAnsi" w:eastAsiaTheme="minorEastAsia" w:hAnsiTheme="minorHAnsi" w:cstheme="minorBidi"/>
            <w:bCs w:val="0"/>
            <w:caps w:val="0"/>
            <w:noProof/>
            <w:sz w:val="22"/>
            <w:szCs w:val="22"/>
            <w:lang w:val="es-MX" w:eastAsia="es-MX"/>
          </w:rPr>
          <w:tab/>
        </w:r>
        <w:r w:rsidRPr="003A2C8E">
          <w:rPr>
            <w:rStyle w:val="Hipervnculo"/>
            <w:noProof/>
          </w:rPr>
          <w:t>RESPONSABILIDADES DEL CONTRATISTA</w:t>
        </w:r>
        <w:r>
          <w:rPr>
            <w:noProof/>
            <w:webHidden/>
          </w:rPr>
          <w:tab/>
        </w:r>
        <w:r>
          <w:rPr>
            <w:noProof/>
            <w:webHidden/>
          </w:rPr>
          <w:fldChar w:fldCharType="begin"/>
        </w:r>
        <w:r>
          <w:rPr>
            <w:noProof/>
            <w:webHidden/>
          </w:rPr>
          <w:instrText xml:space="preserve"> PAGEREF _Toc96702869 \h </w:instrText>
        </w:r>
        <w:r>
          <w:rPr>
            <w:noProof/>
            <w:webHidden/>
          </w:rPr>
        </w:r>
        <w:r>
          <w:rPr>
            <w:noProof/>
            <w:webHidden/>
          </w:rPr>
          <w:fldChar w:fldCharType="separate"/>
        </w:r>
        <w:r w:rsidR="00A8692F">
          <w:rPr>
            <w:noProof/>
            <w:webHidden/>
          </w:rPr>
          <w:t>12</w:t>
        </w:r>
        <w:r>
          <w:rPr>
            <w:noProof/>
            <w:webHidden/>
          </w:rPr>
          <w:fldChar w:fldCharType="end"/>
        </w:r>
      </w:hyperlink>
    </w:p>
    <w:p w14:paraId="13BE239F" w14:textId="2614216B" w:rsidR="001D1179" w:rsidRDefault="001D1179">
      <w:pPr>
        <w:pStyle w:val="TDC2"/>
        <w:rPr>
          <w:rFonts w:asciiTheme="minorHAnsi" w:eastAsiaTheme="minorEastAsia" w:hAnsiTheme="minorHAnsi" w:cstheme="minorBidi"/>
          <w:noProof/>
          <w:sz w:val="22"/>
          <w:szCs w:val="22"/>
          <w:lang w:val="es-MX" w:eastAsia="es-MX"/>
        </w:rPr>
      </w:pPr>
      <w:hyperlink w:anchor="_Toc96702870" w:history="1">
        <w:r w:rsidRPr="003A2C8E">
          <w:rPr>
            <w:rStyle w:val="Hipervnculo"/>
            <w:rFonts w:eastAsia="Calibri"/>
            <w:noProof/>
          </w:rPr>
          <w:t>4.1</w:t>
        </w:r>
        <w:r>
          <w:rPr>
            <w:rFonts w:asciiTheme="minorHAnsi" w:eastAsiaTheme="minorEastAsia" w:hAnsiTheme="minorHAnsi" w:cstheme="minorBidi"/>
            <w:noProof/>
            <w:sz w:val="22"/>
            <w:szCs w:val="22"/>
            <w:lang w:val="es-MX" w:eastAsia="es-MX"/>
          </w:rPr>
          <w:tab/>
        </w:r>
        <w:r w:rsidRPr="003A2C8E">
          <w:rPr>
            <w:rStyle w:val="Hipervnculo"/>
            <w:rFonts w:eastAsia="Calibri"/>
            <w:noProof/>
          </w:rPr>
          <w:t>DOCUMENTALES Y LOGÍSTICAS</w:t>
        </w:r>
        <w:r>
          <w:rPr>
            <w:noProof/>
            <w:webHidden/>
          </w:rPr>
          <w:tab/>
        </w:r>
        <w:r>
          <w:rPr>
            <w:noProof/>
            <w:webHidden/>
          </w:rPr>
          <w:fldChar w:fldCharType="begin"/>
        </w:r>
        <w:r>
          <w:rPr>
            <w:noProof/>
            <w:webHidden/>
          </w:rPr>
          <w:instrText xml:space="preserve"> PAGEREF _Toc96702870 \h </w:instrText>
        </w:r>
        <w:r>
          <w:rPr>
            <w:noProof/>
            <w:webHidden/>
          </w:rPr>
        </w:r>
        <w:r>
          <w:rPr>
            <w:noProof/>
            <w:webHidden/>
          </w:rPr>
          <w:fldChar w:fldCharType="separate"/>
        </w:r>
        <w:r w:rsidR="00A8692F">
          <w:rPr>
            <w:noProof/>
            <w:webHidden/>
          </w:rPr>
          <w:t>12</w:t>
        </w:r>
        <w:r>
          <w:rPr>
            <w:noProof/>
            <w:webHidden/>
          </w:rPr>
          <w:fldChar w:fldCharType="end"/>
        </w:r>
      </w:hyperlink>
    </w:p>
    <w:p w14:paraId="00694B21" w14:textId="1C15C08E" w:rsidR="001D1179" w:rsidRDefault="001D1179">
      <w:pPr>
        <w:pStyle w:val="TDC2"/>
        <w:rPr>
          <w:rFonts w:asciiTheme="minorHAnsi" w:eastAsiaTheme="minorEastAsia" w:hAnsiTheme="minorHAnsi" w:cstheme="minorBidi"/>
          <w:noProof/>
          <w:sz w:val="22"/>
          <w:szCs w:val="22"/>
          <w:lang w:val="es-MX" w:eastAsia="es-MX"/>
        </w:rPr>
      </w:pPr>
      <w:hyperlink w:anchor="_Toc96702871" w:history="1">
        <w:r w:rsidRPr="003A2C8E">
          <w:rPr>
            <w:rStyle w:val="Hipervnculo"/>
            <w:noProof/>
          </w:rPr>
          <w:t>4.2</w:t>
        </w:r>
        <w:r>
          <w:rPr>
            <w:rFonts w:asciiTheme="minorHAnsi" w:eastAsiaTheme="minorEastAsia" w:hAnsiTheme="minorHAnsi" w:cstheme="minorBidi"/>
            <w:noProof/>
            <w:sz w:val="22"/>
            <w:szCs w:val="22"/>
            <w:lang w:val="es-MX" w:eastAsia="es-MX"/>
          </w:rPr>
          <w:tab/>
        </w:r>
        <w:r w:rsidRPr="003A2C8E">
          <w:rPr>
            <w:rStyle w:val="Hipervnculo"/>
            <w:noProof/>
          </w:rPr>
          <w:t>AMBIENTALES</w:t>
        </w:r>
        <w:r>
          <w:rPr>
            <w:noProof/>
            <w:webHidden/>
          </w:rPr>
          <w:tab/>
        </w:r>
        <w:r>
          <w:rPr>
            <w:noProof/>
            <w:webHidden/>
          </w:rPr>
          <w:fldChar w:fldCharType="begin"/>
        </w:r>
        <w:r>
          <w:rPr>
            <w:noProof/>
            <w:webHidden/>
          </w:rPr>
          <w:instrText xml:space="preserve"> PAGEREF _Toc96702871 \h </w:instrText>
        </w:r>
        <w:r>
          <w:rPr>
            <w:noProof/>
            <w:webHidden/>
          </w:rPr>
        </w:r>
        <w:r>
          <w:rPr>
            <w:noProof/>
            <w:webHidden/>
          </w:rPr>
          <w:fldChar w:fldCharType="separate"/>
        </w:r>
        <w:r w:rsidR="00A8692F">
          <w:rPr>
            <w:noProof/>
            <w:webHidden/>
          </w:rPr>
          <w:t>15</w:t>
        </w:r>
        <w:r>
          <w:rPr>
            <w:noProof/>
            <w:webHidden/>
          </w:rPr>
          <w:fldChar w:fldCharType="end"/>
        </w:r>
      </w:hyperlink>
    </w:p>
    <w:p w14:paraId="6273E596" w14:textId="5F8E0EB0" w:rsidR="001D1179" w:rsidRDefault="001D1179">
      <w:pPr>
        <w:pStyle w:val="TDC2"/>
        <w:rPr>
          <w:rFonts w:asciiTheme="minorHAnsi" w:eastAsiaTheme="minorEastAsia" w:hAnsiTheme="minorHAnsi" w:cstheme="minorBidi"/>
          <w:noProof/>
          <w:sz w:val="22"/>
          <w:szCs w:val="22"/>
          <w:lang w:val="es-MX" w:eastAsia="es-MX"/>
        </w:rPr>
      </w:pPr>
      <w:hyperlink w:anchor="_Toc96702872" w:history="1">
        <w:r w:rsidRPr="003A2C8E">
          <w:rPr>
            <w:rStyle w:val="Hipervnculo"/>
            <w:noProof/>
            <w:lang w:eastAsia="es-CO"/>
          </w:rPr>
          <w:t>4.3</w:t>
        </w:r>
        <w:r>
          <w:rPr>
            <w:rFonts w:asciiTheme="minorHAnsi" w:eastAsiaTheme="minorEastAsia" w:hAnsiTheme="minorHAnsi" w:cstheme="minorBidi"/>
            <w:noProof/>
            <w:sz w:val="22"/>
            <w:szCs w:val="22"/>
            <w:lang w:val="es-MX" w:eastAsia="es-MX"/>
          </w:rPr>
          <w:tab/>
        </w:r>
        <w:r w:rsidRPr="003A2C8E">
          <w:rPr>
            <w:rStyle w:val="Hipervnculo"/>
            <w:noProof/>
            <w:lang w:eastAsia="es-CO"/>
          </w:rPr>
          <w:t>FORESTAL (EN CASO DE REQUERIRSE NUEVO PERMISO O INTERVENCIONES A LA VEGETACIÓN)</w:t>
        </w:r>
        <w:r>
          <w:rPr>
            <w:noProof/>
            <w:webHidden/>
          </w:rPr>
          <w:tab/>
        </w:r>
        <w:r>
          <w:rPr>
            <w:noProof/>
            <w:webHidden/>
          </w:rPr>
          <w:fldChar w:fldCharType="begin"/>
        </w:r>
        <w:r>
          <w:rPr>
            <w:noProof/>
            <w:webHidden/>
          </w:rPr>
          <w:instrText xml:space="preserve"> PAGEREF _Toc96702872 \h </w:instrText>
        </w:r>
        <w:r>
          <w:rPr>
            <w:noProof/>
            <w:webHidden/>
          </w:rPr>
        </w:r>
        <w:r>
          <w:rPr>
            <w:noProof/>
            <w:webHidden/>
          </w:rPr>
          <w:fldChar w:fldCharType="separate"/>
        </w:r>
        <w:r w:rsidR="00A8692F">
          <w:rPr>
            <w:noProof/>
            <w:webHidden/>
          </w:rPr>
          <w:t>21</w:t>
        </w:r>
        <w:r>
          <w:rPr>
            <w:noProof/>
            <w:webHidden/>
          </w:rPr>
          <w:fldChar w:fldCharType="end"/>
        </w:r>
      </w:hyperlink>
    </w:p>
    <w:p w14:paraId="133B98F8" w14:textId="25070839" w:rsidR="001D1179" w:rsidRDefault="001D1179">
      <w:pPr>
        <w:pStyle w:val="TDC2"/>
        <w:rPr>
          <w:rFonts w:asciiTheme="minorHAnsi" w:eastAsiaTheme="minorEastAsia" w:hAnsiTheme="minorHAnsi" w:cstheme="minorBidi"/>
          <w:noProof/>
          <w:sz w:val="22"/>
          <w:szCs w:val="22"/>
          <w:lang w:val="es-MX" w:eastAsia="es-MX"/>
        </w:rPr>
      </w:pPr>
      <w:hyperlink w:anchor="_Toc96702873" w:history="1">
        <w:r w:rsidRPr="003A2C8E">
          <w:rPr>
            <w:rStyle w:val="Hipervnculo"/>
            <w:noProof/>
            <w:lang w:eastAsia="es-CO"/>
          </w:rPr>
          <w:t>4.4</w:t>
        </w:r>
        <w:r>
          <w:rPr>
            <w:rFonts w:asciiTheme="minorHAnsi" w:eastAsiaTheme="minorEastAsia" w:hAnsiTheme="minorHAnsi" w:cstheme="minorBidi"/>
            <w:noProof/>
            <w:sz w:val="22"/>
            <w:szCs w:val="22"/>
            <w:lang w:val="es-MX" w:eastAsia="es-MX"/>
          </w:rPr>
          <w:tab/>
        </w:r>
        <w:r w:rsidRPr="003A2C8E">
          <w:rPr>
            <w:rStyle w:val="Hipervnculo"/>
            <w:noProof/>
            <w:lang w:eastAsia="es-CO"/>
          </w:rPr>
          <w:t>MANEJO DE MANEJO DE FAUNA SILVESTRE URBANA</w:t>
        </w:r>
        <w:r>
          <w:rPr>
            <w:noProof/>
            <w:webHidden/>
          </w:rPr>
          <w:tab/>
        </w:r>
        <w:r>
          <w:rPr>
            <w:noProof/>
            <w:webHidden/>
          </w:rPr>
          <w:fldChar w:fldCharType="begin"/>
        </w:r>
        <w:r>
          <w:rPr>
            <w:noProof/>
            <w:webHidden/>
          </w:rPr>
          <w:instrText xml:space="preserve"> PAGEREF _Toc96702873 \h </w:instrText>
        </w:r>
        <w:r>
          <w:rPr>
            <w:noProof/>
            <w:webHidden/>
          </w:rPr>
        </w:r>
        <w:r>
          <w:rPr>
            <w:noProof/>
            <w:webHidden/>
          </w:rPr>
          <w:fldChar w:fldCharType="separate"/>
        </w:r>
        <w:r w:rsidR="00A8692F">
          <w:rPr>
            <w:noProof/>
            <w:webHidden/>
          </w:rPr>
          <w:t>24</w:t>
        </w:r>
        <w:r>
          <w:rPr>
            <w:noProof/>
            <w:webHidden/>
          </w:rPr>
          <w:fldChar w:fldCharType="end"/>
        </w:r>
      </w:hyperlink>
    </w:p>
    <w:p w14:paraId="70680C0D" w14:textId="58B0F99A" w:rsidR="001D1179" w:rsidRDefault="001D1179">
      <w:pPr>
        <w:pStyle w:val="TDC3"/>
        <w:tabs>
          <w:tab w:val="left" w:pos="800"/>
          <w:tab w:val="right" w:leader="dot" w:pos="8828"/>
        </w:tabs>
        <w:rPr>
          <w:rFonts w:asciiTheme="minorHAnsi" w:eastAsiaTheme="minorEastAsia" w:hAnsiTheme="minorHAnsi" w:cstheme="minorBidi"/>
          <w:iCs w:val="0"/>
          <w:noProof/>
          <w:sz w:val="22"/>
          <w:szCs w:val="22"/>
          <w:lang w:val="es-MX" w:eastAsia="es-MX"/>
        </w:rPr>
      </w:pPr>
      <w:hyperlink w:anchor="_Toc96702874" w:history="1">
        <w:r w:rsidRPr="003A2C8E">
          <w:rPr>
            <w:rStyle w:val="Hipervnculo"/>
            <w:bCs/>
            <w:noProof/>
            <w:lang w:eastAsia="es-CO"/>
          </w:rPr>
          <w:t>4.4.1</w:t>
        </w:r>
        <w:r>
          <w:rPr>
            <w:rFonts w:asciiTheme="minorHAnsi" w:eastAsiaTheme="minorEastAsia" w:hAnsiTheme="minorHAnsi" w:cstheme="minorBidi"/>
            <w:iCs w:val="0"/>
            <w:noProof/>
            <w:sz w:val="22"/>
            <w:szCs w:val="22"/>
            <w:lang w:val="es-MX" w:eastAsia="es-MX"/>
          </w:rPr>
          <w:tab/>
        </w:r>
        <w:r w:rsidRPr="003A2C8E">
          <w:rPr>
            <w:rStyle w:val="Hipervnculo"/>
            <w:noProof/>
            <w:lang w:eastAsia="es-CO"/>
          </w:rPr>
          <w:t>Permiso de recolección de especímenes de la diversidad biológica</w:t>
        </w:r>
        <w:r>
          <w:rPr>
            <w:noProof/>
            <w:webHidden/>
          </w:rPr>
          <w:tab/>
        </w:r>
        <w:r>
          <w:rPr>
            <w:noProof/>
            <w:webHidden/>
          </w:rPr>
          <w:fldChar w:fldCharType="begin"/>
        </w:r>
        <w:r>
          <w:rPr>
            <w:noProof/>
            <w:webHidden/>
          </w:rPr>
          <w:instrText xml:space="preserve"> PAGEREF _Toc96702874 \h </w:instrText>
        </w:r>
        <w:r>
          <w:rPr>
            <w:noProof/>
            <w:webHidden/>
          </w:rPr>
        </w:r>
        <w:r>
          <w:rPr>
            <w:noProof/>
            <w:webHidden/>
          </w:rPr>
          <w:fldChar w:fldCharType="separate"/>
        </w:r>
        <w:r w:rsidR="00A8692F">
          <w:rPr>
            <w:noProof/>
            <w:webHidden/>
          </w:rPr>
          <w:t>25</w:t>
        </w:r>
        <w:r>
          <w:rPr>
            <w:noProof/>
            <w:webHidden/>
          </w:rPr>
          <w:fldChar w:fldCharType="end"/>
        </w:r>
      </w:hyperlink>
    </w:p>
    <w:p w14:paraId="62A34422" w14:textId="5F25BF91" w:rsidR="001D1179" w:rsidRDefault="001D1179">
      <w:pPr>
        <w:pStyle w:val="TDC3"/>
        <w:tabs>
          <w:tab w:val="left" w:pos="800"/>
          <w:tab w:val="right" w:leader="dot" w:pos="8828"/>
        </w:tabs>
        <w:rPr>
          <w:rFonts w:asciiTheme="minorHAnsi" w:eastAsiaTheme="minorEastAsia" w:hAnsiTheme="minorHAnsi" w:cstheme="minorBidi"/>
          <w:iCs w:val="0"/>
          <w:noProof/>
          <w:sz w:val="22"/>
          <w:szCs w:val="22"/>
          <w:lang w:val="es-MX" w:eastAsia="es-MX"/>
        </w:rPr>
      </w:pPr>
      <w:hyperlink w:anchor="_Toc96702875" w:history="1">
        <w:r w:rsidRPr="003A2C8E">
          <w:rPr>
            <w:rStyle w:val="Hipervnculo"/>
            <w:bCs/>
            <w:noProof/>
          </w:rPr>
          <w:t>4.4.2</w:t>
        </w:r>
        <w:r>
          <w:rPr>
            <w:rFonts w:asciiTheme="minorHAnsi" w:eastAsiaTheme="minorEastAsia" w:hAnsiTheme="minorHAnsi" w:cstheme="minorBidi"/>
            <w:iCs w:val="0"/>
            <w:noProof/>
            <w:sz w:val="22"/>
            <w:szCs w:val="22"/>
            <w:lang w:val="es-MX" w:eastAsia="es-MX"/>
          </w:rPr>
          <w:tab/>
        </w:r>
        <w:r w:rsidRPr="003A2C8E">
          <w:rPr>
            <w:rStyle w:val="Hipervnculo"/>
            <w:noProof/>
            <w:lang w:eastAsia="es-CO"/>
          </w:rPr>
          <w:t>Salvoconducto para movilización de fauna</w:t>
        </w:r>
        <w:r>
          <w:rPr>
            <w:noProof/>
            <w:webHidden/>
          </w:rPr>
          <w:tab/>
        </w:r>
        <w:r>
          <w:rPr>
            <w:noProof/>
            <w:webHidden/>
          </w:rPr>
          <w:fldChar w:fldCharType="begin"/>
        </w:r>
        <w:r>
          <w:rPr>
            <w:noProof/>
            <w:webHidden/>
          </w:rPr>
          <w:instrText xml:space="preserve"> PAGEREF _Toc96702875 \h </w:instrText>
        </w:r>
        <w:r>
          <w:rPr>
            <w:noProof/>
            <w:webHidden/>
          </w:rPr>
        </w:r>
        <w:r>
          <w:rPr>
            <w:noProof/>
            <w:webHidden/>
          </w:rPr>
          <w:fldChar w:fldCharType="separate"/>
        </w:r>
        <w:r w:rsidR="00A8692F">
          <w:rPr>
            <w:noProof/>
            <w:webHidden/>
          </w:rPr>
          <w:t>25</w:t>
        </w:r>
        <w:r>
          <w:rPr>
            <w:noProof/>
            <w:webHidden/>
          </w:rPr>
          <w:fldChar w:fldCharType="end"/>
        </w:r>
      </w:hyperlink>
    </w:p>
    <w:p w14:paraId="2C79BE78" w14:textId="309E22F7" w:rsidR="001D1179" w:rsidRDefault="001D1179">
      <w:pPr>
        <w:pStyle w:val="TDC3"/>
        <w:tabs>
          <w:tab w:val="left" w:pos="800"/>
          <w:tab w:val="right" w:leader="dot" w:pos="8828"/>
        </w:tabs>
        <w:rPr>
          <w:rFonts w:asciiTheme="minorHAnsi" w:eastAsiaTheme="minorEastAsia" w:hAnsiTheme="minorHAnsi" w:cstheme="minorBidi"/>
          <w:iCs w:val="0"/>
          <w:noProof/>
          <w:sz w:val="22"/>
          <w:szCs w:val="22"/>
          <w:lang w:val="es-MX" w:eastAsia="es-MX"/>
        </w:rPr>
      </w:pPr>
      <w:hyperlink w:anchor="_Toc96702876" w:history="1">
        <w:r w:rsidRPr="003A2C8E">
          <w:rPr>
            <w:rStyle w:val="Hipervnculo"/>
            <w:bCs/>
            <w:noProof/>
            <w:lang w:eastAsia="es-CO"/>
          </w:rPr>
          <w:t>4.4.3</w:t>
        </w:r>
        <w:r>
          <w:rPr>
            <w:rFonts w:asciiTheme="minorHAnsi" w:eastAsiaTheme="minorEastAsia" w:hAnsiTheme="minorHAnsi" w:cstheme="minorBidi"/>
            <w:iCs w:val="0"/>
            <w:noProof/>
            <w:sz w:val="22"/>
            <w:szCs w:val="22"/>
            <w:lang w:val="es-MX" w:eastAsia="es-MX"/>
          </w:rPr>
          <w:tab/>
        </w:r>
        <w:r w:rsidRPr="003A2C8E">
          <w:rPr>
            <w:rStyle w:val="Hipervnculo"/>
            <w:noProof/>
            <w:lang w:eastAsia="es-CO"/>
          </w:rPr>
          <w:t>Rescate de material biológico</w:t>
        </w:r>
        <w:r>
          <w:rPr>
            <w:noProof/>
            <w:webHidden/>
          </w:rPr>
          <w:tab/>
        </w:r>
        <w:r>
          <w:rPr>
            <w:noProof/>
            <w:webHidden/>
          </w:rPr>
          <w:fldChar w:fldCharType="begin"/>
        </w:r>
        <w:r>
          <w:rPr>
            <w:noProof/>
            <w:webHidden/>
          </w:rPr>
          <w:instrText xml:space="preserve"> PAGEREF _Toc96702876 \h </w:instrText>
        </w:r>
        <w:r>
          <w:rPr>
            <w:noProof/>
            <w:webHidden/>
          </w:rPr>
        </w:r>
        <w:r>
          <w:rPr>
            <w:noProof/>
            <w:webHidden/>
          </w:rPr>
          <w:fldChar w:fldCharType="separate"/>
        </w:r>
        <w:r w:rsidR="00A8692F">
          <w:rPr>
            <w:noProof/>
            <w:webHidden/>
          </w:rPr>
          <w:t>26</w:t>
        </w:r>
        <w:r>
          <w:rPr>
            <w:noProof/>
            <w:webHidden/>
          </w:rPr>
          <w:fldChar w:fldCharType="end"/>
        </w:r>
      </w:hyperlink>
    </w:p>
    <w:p w14:paraId="558CCD92" w14:textId="2ACF7F0B" w:rsidR="001D1179" w:rsidRDefault="001D1179">
      <w:pPr>
        <w:pStyle w:val="TDC3"/>
        <w:tabs>
          <w:tab w:val="left" w:pos="800"/>
          <w:tab w:val="right" w:leader="dot" w:pos="8828"/>
        </w:tabs>
        <w:rPr>
          <w:rFonts w:asciiTheme="minorHAnsi" w:eastAsiaTheme="minorEastAsia" w:hAnsiTheme="minorHAnsi" w:cstheme="minorBidi"/>
          <w:iCs w:val="0"/>
          <w:noProof/>
          <w:sz w:val="22"/>
          <w:szCs w:val="22"/>
          <w:lang w:val="es-MX" w:eastAsia="es-MX"/>
        </w:rPr>
      </w:pPr>
      <w:hyperlink w:anchor="_Toc96702877" w:history="1">
        <w:r w:rsidRPr="003A2C8E">
          <w:rPr>
            <w:rStyle w:val="Hipervnculo"/>
            <w:bCs/>
            <w:noProof/>
            <w:lang w:eastAsia="es-CO"/>
          </w:rPr>
          <w:t>4.4.4</w:t>
        </w:r>
        <w:r>
          <w:rPr>
            <w:rFonts w:asciiTheme="minorHAnsi" w:eastAsiaTheme="minorEastAsia" w:hAnsiTheme="minorHAnsi" w:cstheme="minorBidi"/>
            <w:iCs w:val="0"/>
            <w:noProof/>
            <w:sz w:val="22"/>
            <w:szCs w:val="22"/>
            <w:lang w:val="es-MX" w:eastAsia="es-MX"/>
          </w:rPr>
          <w:tab/>
        </w:r>
        <w:r w:rsidRPr="003A2C8E">
          <w:rPr>
            <w:rStyle w:val="Hipervnculo"/>
            <w:noProof/>
            <w:lang w:eastAsia="es-CO"/>
          </w:rPr>
          <w:t>Actualización del inventario de nidos a rescatar</w:t>
        </w:r>
        <w:r>
          <w:rPr>
            <w:noProof/>
            <w:webHidden/>
          </w:rPr>
          <w:tab/>
        </w:r>
        <w:r>
          <w:rPr>
            <w:noProof/>
            <w:webHidden/>
          </w:rPr>
          <w:fldChar w:fldCharType="begin"/>
        </w:r>
        <w:r>
          <w:rPr>
            <w:noProof/>
            <w:webHidden/>
          </w:rPr>
          <w:instrText xml:space="preserve"> PAGEREF _Toc96702877 \h </w:instrText>
        </w:r>
        <w:r>
          <w:rPr>
            <w:noProof/>
            <w:webHidden/>
          </w:rPr>
        </w:r>
        <w:r>
          <w:rPr>
            <w:noProof/>
            <w:webHidden/>
          </w:rPr>
          <w:fldChar w:fldCharType="separate"/>
        </w:r>
        <w:r w:rsidR="00A8692F">
          <w:rPr>
            <w:noProof/>
            <w:webHidden/>
          </w:rPr>
          <w:t>30</w:t>
        </w:r>
        <w:r>
          <w:rPr>
            <w:noProof/>
            <w:webHidden/>
          </w:rPr>
          <w:fldChar w:fldCharType="end"/>
        </w:r>
      </w:hyperlink>
    </w:p>
    <w:p w14:paraId="15B73AED" w14:textId="216C6649" w:rsidR="001D1179" w:rsidRDefault="001D1179">
      <w:pPr>
        <w:pStyle w:val="TDC2"/>
        <w:rPr>
          <w:rFonts w:asciiTheme="minorHAnsi" w:eastAsiaTheme="minorEastAsia" w:hAnsiTheme="minorHAnsi" w:cstheme="minorBidi"/>
          <w:noProof/>
          <w:sz w:val="22"/>
          <w:szCs w:val="22"/>
          <w:lang w:val="es-MX" w:eastAsia="es-MX"/>
        </w:rPr>
      </w:pPr>
      <w:hyperlink w:anchor="_Toc96702878" w:history="1">
        <w:r w:rsidRPr="003A2C8E">
          <w:rPr>
            <w:rStyle w:val="Hipervnculo"/>
            <w:noProof/>
            <w:lang w:eastAsia="es-CO" w:bidi="he-IL"/>
          </w:rPr>
          <w:t>4.5</w:t>
        </w:r>
        <w:r>
          <w:rPr>
            <w:rFonts w:asciiTheme="minorHAnsi" w:eastAsiaTheme="minorEastAsia" w:hAnsiTheme="minorHAnsi" w:cstheme="minorBidi"/>
            <w:noProof/>
            <w:sz w:val="22"/>
            <w:szCs w:val="22"/>
            <w:lang w:val="es-MX" w:eastAsia="es-MX"/>
          </w:rPr>
          <w:tab/>
        </w:r>
        <w:r w:rsidRPr="003A2C8E">
          <w:rPr>
            <w:rStyle w:val="Hipervnculo"/>
            <w:noProof/>
            <w:lang w:eastAsia="es-CO" w:bidi="he-IL"/>
          </w:rPr>
          <w:t>SISTEMA DE GESTIÓN EN SEGURIDAD Y SALUD EN TRABAJO / SG-SST</w:t>
        </w:r>
        <w:r>
          <w:rPr>
            <w:noProof/>
            <w:webHidden/>
          </w:rPr>
          <w:tab/>
        </w:r>
        <w:r>
          <w:rPr>
            <w:noProof/>
            <w:webHidden/>
          </w:rPr>
          <w:fldChar w:fldCharType="begin"/>
        </w:r>
        <w:r>
          <w:rPr>
            <w:noProof/>
            <w:webHidden/>
          </w:rPr>
          <w:instrText xml:space="preserve"> PAGEREF _Toc96702878 \h </w:instrText>
        </w:r>
        <w:r>
          <w:rPr>
            <w:noProof/>
            <w:webHidden/>
          </w:rPr>
        </w:r>
        <w:r>
          <w:rPr>
            <w:noProof/>
            <w:webHidden/>
          </w:rPr>
          <w:fldChar w:fldCharType="separate"/>
        </w:r>
        <w:r w:rsidR="00A8692F">
          <w:rPr>
            <w:noProof/>
            <w:webHidden/>
          </w:rPr>
          <w:t>30</w:t>
        </w:r>
        <w:r>
          <w:rPr>
            <w:noProof/>
            <w:webHidden/>
          </w:rPr>
          <w:fldChar w:fldCharType="end"/>
        </w:r>
      </w:hyperlink>
    </w:p>
    <w:p w14:paraId="315C4441" w14:textId="54095972" w:rsidR="001D1179" w:rsidRDefault="001D1179">
      <w:pPr>
        <w:pStyle w:val="TDC3"/>
        <w:tabs>
          <w:tab w:val="left" w:pos="800"/>
          <w:tab w:val="right" w:leader="dot" w:pos="8828"/>
        </w:tabs>
        <w:rPr>
          <w:rFonts w:asciiTheme="minorHAnsi" w:eastAsiaTheme="minorEastAsia" w:hAnsiTheme="minorHAnsi" w:cstheme="minorBidi"/>
          <w:iCs w:val="0"/>
          <w:noProof/>
          <w:sz w:val="22"/>
          <w:szCs w:val="22"/>
          <w:lang w:val="es-MX" w:eastAsia="es-MX"/>
        </w:rPr>
      </w:pPr>
      <w:hyperlink w:anchor="_Toc96702879" w:history="1">
        <w:r w:rsidRPr="003A2C8E">
          <w:rPr>
            <w:rStyle w:val="Hipervnculo"/>
            <w:bCs/>
            <w:noProof/>
            <w:lang w:eastAsia="es-CO" w:bidi="he-IL"/>
          </w:rPr>
          <w:t>4.5.1</w:t>
        </w:r>
        <w:r>
          <w:rPr>
            <w:rFonts w:asciiTheme="minorHAnsi" w:eastAsiaTheme="minorEastAsia" w:hAnsiTheme="minorHAnsi" w:cstheme="minorBidi"/>
            <w:iCs w:val="0"/>
            <w:noProof/>
            <w:sz w:val="22"/>
            <w:szCs w:val="22"/>
            <w:lang w:val="es-MX" w:eastAsia="es-MX"/>
          </w:rPr>
          <w:tab/>
        </w:r>
        <w:r w:rsidRPr="003A2C8E">
          <w:rPr>
            <w:rStyle w:val="Hipervnculo"/>
            <w:noProof/>
            <w:lang w:eastAsia="es-CO" w:bidi="he-IL"/>
          </w:rPr>
          <w:t>Metodología para la evaluación del SG-SST</w:t>
        </w:r>
        <w:r>
          <w:rPr>
            <w:noProof/>
            <w:webHidden/>
          </w:rPr>
          <w:tab/>
        </w:r>
        <w:r>
          <w:rPr>
            <w:noProof/>
            <w:webHidden/>
          </w:rPr>
          <w:fldChar w:fldCharType="begin"/>
        </w:r>
        <w:r>
          <w:rPr>
            <w:noProof/>
            <w:webHidden/>
          </w:rPr>
          <w:instrText xml:space="preserve"> PAGEREF _Toc96702879 \h </w:instrText>
        </w:r>
        <w:r>
          <w:rPr>
            <w:noProof/>
            <w:webHidden/>
          </w:rPr>
        </w:r>
        <w:r>
          <w:rPr>
            <w:noProof/>
            <w:webHidden/>
          </w:rPr>
          <w:fldChar w:fldCharType="separate"/>
        </w:r>
        <w:r w:rsidR="00A8692F">
          <w:rPr>
            <w:noProof/>
            <w:webHidden/>
          </w:rPr>
          <w:t>32</w:t>
        </w:r>
        <w:r>
          <w:rPr>
            <w:noProof/>
            <w:webHidden/>
          </w:rPr>
          <w:fldChar w:fldCharType="end"/>
        </w:r>
      </w:hyperlink>
    </w:p>
    <w:p w14:paraId="3BB34742" w14:textId="31EEE718" w:rsidR="001D1179" w:rsidRDefault="001D1179">
      <w:pPr>
        <w:pStyle w:val="TDC2"/>
        <w:rPr>
          <w:rFonts w:asciiTheme="minorHAnsi" w:eastAsiaTheme="minorEastAsia" w:hAnsiTheme="minorHAnsi" w:cstheme="minorBidi"/>
          <w:noProof/>
          <w:sz w:val="22"/>
          <w:szCs w:val="22"/>
          <w:lang w:val="es-MX" w:eastAsia="es-MX"/>
        </w:rPr>
      </w:pPr>
      <w:hyperlink w:anchor="_Toc96702880" w:history="1">
        <w:r w:rsidRPr="003A2C8E">
          <w:rPr>
            <w:rStyle w:val="Hipervnculo"/>
            <w:rFonts w:eastAsia="Calibri"/>
            <w:noProof/>
            <w:lang w:val="es-MX" w:eastAsia="es-CO"/>
          </w:rPr>
          <w:t>4.6</w:t>
        </w:r>
        <w:r>
          <w:rPr>
            <w:rFonts w:asciiTheme="minorHAnsi" w:eastAsiaTheme="minorEastAsia" w:hAnsiTheme="minorHAnsi" w:cstheme="minorBidi"/>
            <w:noProof/>
            <w:sz w:val="22"/>
            <w:szCs w:val="22"/>
            <w:lang w:val="es-MX" w:eastAsia="es-MX"/>
          </w:rPr>
          <w:tab/>
        </w:r>
        <w:r w:rsidRPr="003A2C8E">
          <w:rPr>
            <w:rStyle w:val="Hipervnculo"/>
            <w:noProof/>
          </w:rPr>
          <w:t>INFORMES</w:t>
        </w:r>
        <w:r>
          <w:rPr>
            <w:noProof/>
            <w:webHidden/>
          </w:rPr>
          <w:tab/>
        </w:r>
        <w:r>
          <w:rPr>
            <w:noProof/>
            <w:webHidden/>
          </w:rPr>
          <w:fldChar w:fldCharType="begin"/>
        </w:r>
        <w:r>
          <w:rPr>
            <w:noProof/>
            <w:webHidden/>
          </w:rPr>
          <w:instrText xml:space="preserve"> PAGEREF _Toc96702880 \h </w:instrText>
        </w:r>
        <w:r>
          <w:rPr>
            <w:noProof/>
            <w:webHidden/>
          </w:rPr>
        </w:r>
        <w:r>
          <w:rPr>
            <w:noProof/>
            <w:webHidden/>
          </w:rPr>
          <w:fldChar w:fldCharType="separate"/>
        </w:r>
        <w:r w:rsidR="00A8692F">
          <w:rPr>
            <w:noProof/>
            <w:webHidden/>
          </w:rPr>
          <w:t>39</w:t>
        </w:r>
        <w:r>
          <w:rPr>
            <w:noProof/>
            <w:webHidden/>
          </w:rPr>
          <w:fldChar w:fldCharType="end"/>
        </w:r>
      </w:hyperlink>
    </w:p>
    <w:p w14:paraId="67C17A0D" w14:textId="4CADA513" w:rsidR="001D1179" w:rsidRDefault="001D1179">
      <w:pPr>
        <w:pStyle w:val="TDC3"/>
        <w:tabs>
          <w:tab w:val="left" w:pos="800"/>
          <w:tab w:val="right" w:leader="dot" w:pos="8828"/>
        </w:tabs>
        <w:rPr>
          <w:rFonts w:asciiTheme="minorHAnsi" w:eastAsiaTheme="minorEastAsia" w:hAnsiTheme="minorHAnsi" w:cstheme="minorBidi"/>
          <w:iCs w:val="0"/>
          <w:noProof/>
          <w:sz w:val="22"/>
          <w:szCs w:val="22"/>
          <w:lang w:val="es-MX" w:eastAsia="es-MX"/>
        </w:rPr>
      </w:pPr>
      <w:hyperlink w:anchor="_Toc96702881" w:history="1">
        <w:r w:rsidRPr="003A2C8E">
          <w:rPr>
            <w:rStyle w:val="Hipervnculo"/>
            <w:bCs/>
            <w:noProof/>
          </w:rPr>
          <w:t>4.6.1</w:t>
        </w:r>
        <w:r>
          <w:rPr>
            <w:rFonts w:asciiTheme="minorHAnsi" w:eastAsiaTheme="minorEastAsia" w:hAnsiTheme="minorHAnsi" w:cstheme="minorBidi"/>
            <w:iCs w:val="0"/>
            <w:noProof/>
            <w:sz w:val="22"/>
            <w:szCs w:val="22"/>
            <w:lang w:val="es-MX" w:eastAsia="es-MX"/>
          </w:rPr>
          <w:tab/>
        </w:r>
        <w:r w:rsidRPr="003A2C8E">
          <w:rPr>
            <w:rStyle w:val="Hipervnculo"/>
            <w:noProof/>
          </w:rPr>
          <w:t>Informe semanal</w:t>
        </w:r>
        <w:r>
          <w:rPr>
            <w:noProof/>
            <w:webHidden/>
          </w:rPr>
          <w:tab/>
        </w:r>
        <w:r>
          <w:rPr>
            <w:noProof/>
            <w:webHidden/>
          </w:rPr>
          <w:fldChar w:fldCharType="begin"/>
        </w:r>
        <w:r>
          <w:rPr>
            <w:noProof/>
            <w:webHidden/>
          </w:rPr>
          <w:instrText xml:space="preserve"> PAGEREF _Toc96702881 \h </w:instrText>
        </w:r>
        <w:r>
          <w:rPr>
            <w:noProof/>
            <w:webHidden/>
          </w:rPr>
        </w:r>
        <w:r>
          <w:rPr>
            <w:noProof/>
            <w:webHidden/>
          </w:rPr>
          <w:fldChar w:fldCharType="separate"/>
        </w:r>
        <w:r w:rsidR="00A8692F">
          <w:rPr>
            <w:noProof/>
            <w:webHidden/>
          </w:rPr>
          <w:t>39</w:t>
        </w:r>
        <w:r>
          <w:rPr>
            <w:noProof/>
            <w:webHidden/>
          </w:rPr>
          <w:fldChar w:fldCharType="end"/>
        </w:r>
      </w:hyperlink>
    </w:p>
    <w:p w14:paraId="04744514" w14:textId="4442DAC9" w:rsidR="001D1179" w:rsidRDefault="001D1179">
      <w:pPr>
        <w:pStyle w:val="TDC3"/>
        <w:tabs>
          <w:tab w:val="left" w:pos="800"/>
          <w:tab w:val="right" w:leader="dot" w:pos="8828"/>
        </w:tabs>
        <w:rPr>
          <w:rFonts w:asciiTheme="minorHAnsi" w:eastAsiaTheme="minorEastAsia" w:hAnsiTheme="minorHAnsi" w:cstheme="minorBidi"/>
          <w:iCs w:val="0"/>
          <w:noProof/>
          <w:sz w:val="22"/>
          <w:szCs w:val="22"/>
          <w:lang w:val="es-MX" w:eastAsia="es-MX"/>
        </w:rPr>
      </w:pPr>
      <w:hyperlink w:anchor="_Toc96702882" w:history="1">
        <w:r w:rsidRPr="003A2C8E">
          <w:rPr>
            <w:rStyle w:val="Hipervnculo"/>
            <w:bCs/>
            <w:noProof/>
          </w:rPr>
          <w:t>4.6.2</w:t>
        </w:r>
        <w:r>
          <w:rPr>
            <w:rFonts w:asciiTheme="minorHAnsi" w:eastAsiaTheme="minorEastAsia" w:hAnsiTheme="minorHAnsi" w:cstheme="minorBidi"/>
            <w:iCs w:val="0"/>
            <w:noProof/>
            <w:sz w:val="22"/>
            <w:szCs w:val="22"/>
            <w:lang w:val="es-MX" w:eastAsia="es-MX"/>
          </w:rPr>
          <w:tab/>
        </w:r>
        <w:r w:rsidRPr="003A2C8E">
          <w:rPr>
            <w:rStyle w:val="Hipervnculo"/>
            <w:noProof/>
          </w:rPr>
          <w:t>Informe mensual</w:t>
        </w:r>
        <w:r>
          <w:rPr>
            <w:noProof/>
            <w:webHidden/>
          </w:rPr>
          <w:tab/>
        </w:r>
        <w:r>
          <w:rPr>
            <w:noProof/>
            <w:webHidden/>
          </w:rPr>
          <w:fldChar w:fldCharType="begin"/>
        </w:r>
        <w:r>
          <w:rPr>
            <w:noProof/>
            <w:webHidden/>
          </w:rPr>
          <w:instrText xml:space="preserve"> PAGEREF _Toc96702882 \h </w:instrText>
        </w:r>
        <w:r>
          <w:rPr>
            <w:noProof/>
            <w:webHidden/>
          </w:rPr>
        </w:r>
        <w:r>
          <w:rPr>
            <w:noProof/>
            <w:webHidden/>
          </w:rPr>
          <w:fldChar w:fldCharType="separate"/>
        </w:r>
        <w:r w:rsidR="00A8692F">
          <w:rPr>
            <w:noProof/>
            <w:webHidden/>
          </w:rPr>
          <w:t>39</w:t>
        </w:r>
        <w:r>
          <w:rPr>
            <w:noProof/>
            <w:webHidden/>
          </w:rPr>
          <w:fldChar w:fldCharType="end"/>
        </w:r>
      </w:hyperlink>
    </w:p>
    <w:p w14:paraId="7B8AC982" w14:textId="730C16F9" w:rsidR="001D1179" w:rsidRDefault="001D1179">
      <w:pPr>
        <w:pStyle w:val="TDC3"/>
        <w:tabs>
          <w:tab w:val="left" w:pos="800"/>
          <w:tab w:val="right" w:leader="dot" w:pos="8828"/>
        </w:tabs>
        <w:rPr>
          <w:rFonts w:asciiTheme="minorHAnsi" w:eastAsiaTheme="minorEastAsia" w:hAnsiTheme="minorHAnsi" w:cstheme="minorBidi"/>
          <w:iCs w:val="0"/>
          <w:noProof/>
          <w:sz w:val="22"/>
          <w:szCs w:val="22"/>
          <w:lang w:val="es-MX" w:eastAsia="es-MX"/>
        </w:rPr>
      </w:pPr>
      <w:hyperlink w:anchor="_Toc96702883" w:history="1">
        <w:r w:rsidRPr="003A2C8E">
          <w:rPr>
            <w:rStyle w:val="Hipervnculo"/>
            <w:bCs/>
            <w:noProof/>
          </w:rPr>
          <w:t>4.6.3</w:t>
        </w:r>
        <w:r>
          <w:rPr>
            <w:rFonts w:asciiTheme="minorHAnsi" w:eastAsiaTheme="minorEastAsia" w:hAnsiTheme="minorHAnsi" w:cstheme="minorBidi"/>
            <w:iCs w:val="0"/>
            <w:noProof/>
            <w:sz w:val="22"/>
            <w:szCs w:val="22"/>
            <w:lang w:val="es-MX" w:eastAsia="es-MX"/>
          </w:rPr>
          <w:tab/>
        </w:r>
        <w:r w:rsidRPr="003A2C8E">
          <w:rPr>
            <w:rStyle w:val="Hipervnculo"/>
            <w:noProof/>
          </w:rPr>
          <w:t>Informe final</w:t>
        </w:r>
        <w:r>
          <w:rPr>
            <w:noProof/>
            <w:webHidden/>
          </w:rPr>
          <w:tab/>
        </w:r>
        <w:r>
          <w:rPr>
            <w:noProof/>
            <w:webHidden/>
          </w:rPr>
          <w:fldChar w:fldCharType="begin"/>
        </w:r>
        <w:r>
          <w:rPr>
            <w:noProof/>
            <w:webHidden/>
          </w:rPr>
          <w:instrText xml:space="preserve"> PAGEREF _Toc96702883 \h </w:instrText>
        </w:r>
        <w:r>
          <w:rPr>
            <w:noProof/>
            <w:webHidden/>
          </w:rPr>
        </w:r>
        <w:r>
          <w:rPr>
            <w:noProof/>
            <w:webHidden/>
          </w:rPr>
          <w:fldChar w:fldCharType="separate"/>
        </w:r>
        <w:r w:rsidR="00A8692F">
          <w:rPr>
            <w:noProof/>
            <w:webHidden/>
          </w:rPr>
          <w:t>39</w:t>
        </w:r>
        <w:r>
          <w:rPr>
            <w:noProof/>
            <w:webHidden/>
          </w:rPr>
          <w:fldChar w:fldCharType="end"/>
        </w:r>
      </w:hyperlink>
    </w:p>
    <w:p w14:paraId="166177BD" w14:textId="1BD26022" w:rsidR="001D1179" w:rsidRDefault="001D1179">
      <w:pPr>
        <w:pStyle w:val="TDC1"/>
        <w:rPr>
          <w:rFonts w:asciiTheme="minorHAnsi" w:eastAsiaTheme="minorEastAsia" w:hAnsiTheme="minorHAnsi" w:cstheme="minorBidi"/>
          <w:bCs w:val="0"/>
          <w:caps w:val="0"/>
          <w:noProof/>
          <w:sz w:val="22"/>
          <w:szCs w:val="22"/>
          <w:lang w:val="es-MX" w:eastAsia="es-MX"/>
        </w:rPr>
      </w:pPr>
      <w:hyperlink w:anchor="_Toc96702884" w:history="1">
        <w:r w:rsidRPr="003A2C8E">
          <w:rPr>
            <w:rStyle w:val="Hipervnculo"/>
            <w:noProof/>
            <w:lang w:eastAsia="es-CO"/>
          </w:rPr>
          <w:t>5</w:t>
        </w:r>
        <w:r>
          <w:rPr>
            <w:rFonts w:asciiTheme="minorHAnsi" w:eastAsiaTheme="minorEastAsia" w:hAnsiTheme="minorHAnsi" w:cstheme="minorBidi"/>
            <w:bCs w:val="0"/>
            <w:caps w:val="0"/>
            <w:noProof/>
            <w:sz w:val="22"/>
            <w:szCs w:val="22"/>
            <w:lang w:val="es-MX" w:eastAsia="es-MX"/>
          </w:rPr>
          <w:tab/>
        </w:r>
        <w:r w:rsidRPr="003A2C8E">
          <w:rPr>
            <w:rStyle w:val="Hipervnculo"/>
            <w:noProof/>
            <w:lang w:eastAsia="es-CO"/>
          </w:rPr>
          <w:t>SEÑALIZACIÓN</w:t>
        </w:r>
        <w:r>
          <w:rPr>
            <w:noProof/>
            <w:webHidden/>
          </w:rPr>
          <w:tab/>
        </w:r>
        <w:r>
          <w:rPr>
            <w:noProof/>
            <w:webHidden/>
          </w:rPr>
          <w:fldChar w:fldCharType="begin"/>
        </w:r>
        <w:r>
          <w:rPr>
            <w:noProof/>
            <w:webHidden/>
          </w:rPr>
          <w:instrText xml:space="preserve"> PAGEREF _Toc96702884 \h </w:instrText>
        </w:r>
        <w:r>
          <w:rPr>
            <w:noProof/>
            <w:webHidden/>
          </w:rPr>
        </w:r>
        <w:r>
          <w:rPr>
            <w:noProof/>
            <w:webHidden/>
          </w:rPr>
          <w:fldChar w:fldCharType="separate"/>
        </w:r>
        <w:r w:rsidR="00A8692F">
          <w:rPr>
            <w:noProof/>
            <w:webHidden/>
          </w:rPr>
          <w:t>41</w:t>
        </w:r>
        <w:r>
          <w:rPr>
            <w:noProof/>
            <w:webHidden/>
          </w:rPr>
          <w:fldChar w:fldCharType="end"/>
        </w:r>
      </w:hyperlink>
    </w:p>
    <w:p w14:paraId="343B5CB6" w14:textId="5D349CCD" w:rsidR="001D1179" w:rsidRDefault="001D1179">
      <w:pPr>
        <w:pStyle w:val="TDC1"/>
        <w:rPr>
          <w:rFonts w:asciiTheme="minorHAnsi" w:eastAsiaTheme="minorEastAsia" w:hAnsiTheme="minorHAnsi" w:cstheme="minorBidi"/>
          <w:bCs w:val="0"/>
          <w:caps w:val="0"/>
          <w:noProof/>
          <w:sz w:val="22"/>
          <w:szCs w:val="22"/>
          <w:lang w:val="es-MX" w:eastAsia="es-MX"/>
        </w:rPr>
      </w:pPr>
      <w:hyperlink w:anchor="_Toc96702885" w:history="1">
        <w:r w:rsidRPr="003A2C8E">
          <w:rPr>
            <w:rStyle w:val="Hipervnculo"/>
            <w:rFonts w:eastAsia="Calibri"/>
            <w:noProof/>
          </w:rPr>
          <w:t>6</w:t>
        </w:r>
        <w:r>
          <w:rPr>
            <w:rFonts w:asciiTheme="minorHAnsi" w:eastAsiaTheme="minorEastAsia" w:hAnsiTheme="minorHAnsi" w:cstheme="minorBidi"/>
            <w:bCs w:val="0"/>
            <w:caps w:val="0"/>
            <w:noProof/>
            <w:sz w:val="22"/>
            <w:szCs w:val="22"/>
            <w:lang w:val="es-MX" w:eastAsia="es-MX"/>
          </w:rPr>
          <w:tab/>
        </w:r>
        <w:r w:rsidRPr="003A2C8E">
          <w:rPr>
            <w:rStyle w:val="Hipervnculo"/>
            <w:rFonts w:eastAsia="Calibri"/>
            <w:noProof/>
          </w:rPr>
          <w:t>PRODUCTOS A ENTREGAR ETAPA PRELIMINAR</w:t>
        </w:r>
        <w:r>
          <w:rPr>
            <w:noProof/>
            <w:webHidden/>
          </w:rPr>
          <w:tab/>
        </w:r>
        <w:r>
          <w:rPr>
            <w:noProof/>
            <w:webHidden/>
          </w:rPr>
          <w:fldChar w:fldCharType="begin"/>
        </w:r>
        <w:r>
          <w:rPr>
            <w:noProof/>
            <w:webHidden/>
          </w:rPr>
          <w:instrText xml:space="preserve"> PAGEREF _Toc96702885 \h </w:instrText>
        </w:r>
        <w:r>
          <w:rPr>
            <w:noProof/>
            <w:webHidden/>
          </w:rPr>
        </w:r>
        <w:r>
          <w:rPr>
            <w:noProof/>
            <w:webHidden/>
          </w:rPr>
          <w:fldChar w:fldCharType="separate"/>
        </w:r>
        <w:r w:rsidR="00A8692F">
          <w:rPr>
            <w:noProof/>
            <w:webHidden/>
          </w:rPr>
          <w:t>42</w:t>
        </w:r>
        <w:r>
          <w:rPr>
            <w:noProof/>
            <w:webHidden/>
          </w:rPr>
          <w:fldChar w:fldCharType="end"/>
        </w:r>
      </w:hyperlink>
    </w:p>
    <w:p w14:paraId="64607DCB" w14:textId="5A7DDB75" w:rsidR="001D1179" w:rsidRDefault="001D1179">
      <w:pPr>
        <w:pStyle w:val="TDC2"/>
        <w:rPr>
          <w:rFonts w:asciiTheme="minorHAnsi" w:eastAsiaTheme="minorEastAsia" w:hAnsiTheme="minorHAnsi" w:cstheme="minorBidi"/>
          <w:noProof/>
          <w:sz w:val="22"/>
          <w:szCs w:val="22"/>
          <w:lang w:val="es-MX" w:eastAsia="es-MX"/>
        </w:rPr>
      </w:pPr>
      <w:hyperlink w:anchor="_Toc96702886" w:history="1">
        <w:r w:rsidRPr="003A2C8E">
          <w:rPr>
            <w:rStyle w:val="Hipervnculo"/>
            <w:rFonts w:eastAsia="Calibri"/>
            <w:noProof/>
          </w:rPr>
          <w:t>6.1</w:t>
        </w:r>
        <w:r>
          <w:rPr>
            <w:rFonts w:asciiTheme="minorHAnsi" w:eastAsiaTheme="minorEastAsia" w:hAnsiTheme="minorHAnsi" w:cstheme="minorBidi"/>
            <w:noProof/>
            <w:sz w:val="22"/>
            <w:szCs w:val="22"/>
            <w:lang w:val="es-MX" w:eastAsia="es-MX"/>
          </w:rPr>
          <w:tab/>
        </w:r>
        <w:r w:rsidRPr="003A2C8E">
          <w:rPr>
            <w:rStyle w:val="Hipervnculo"/>
            <w:rFonts w:eastAsia="Calibri"/>
            <w:noProof/>
          </w:rPr>
          <w:t>MANEJO AMBIENTAL EN OBRA (MAO)</w:t>
        </w:r>
        <w:r>
          <w:rPr>
            <w:noProof/>
            <w:webHidden/>
          </w:rPr>
          <w:tab/>
        </w:r>
        <w:r>
          <w:rPr>
            <w:noProof/>
            <w:webHidden/>
          </w:rPr>
          <w:fldChar w:fldCharType="begin"/>
        </w:r>
        <w:r>
          <w:rPr>
            <w:noProof/>
            <w:webHidden/>
          </w:rPr>
          <w:instrText xml:space="preserve"> PAGEREF _Toc96702886 \h </w:instrText>
        </w:r>
        <w:r>
          <w:rPr>
            <w:noProof/>
            <w:webHidden/>
          </w:rPr>
        </w:r>
        <w:r>
          <w:rPr>
            <w:noProof/>
            <w:webHidden/>
          </w:rPr>
          <w:fldChar w:fldCharType="separate"/>
        </w:r>
        <w:r w:rsidR="00A8692F">
          <w:rPr>
            <w:noProof/>
            <w:webHidden/>
          </w:rPr>
          <w:t>42</w:t>
        </w:r>
        <w:r>
          <w:rPr>
            <w:noProof/>
            <w:webHidden/>
          </w:rPr>
          <w:fldChar w:fldCharType="end"/>
        </w:r>
      </w:hyperlink>
    </w:p>
    <w:p w14:paraId="64C6C01E" w14:textId="577CA89E" w:rsidR="001D1179" w:rsidRDefault="001D1179">
      <w:pPr>
        <w:pStyle w:val="TDC2"/>
        <w:rPr>
          <w:rFonts w:asciiTheme="minorHAnsi" w:eastAsiaTheme="minorEastAsia" w:hAnsiTheme="minorHAnsi" w:cstheme="minorBidi"/>
          <w:noProof/>
          <w:sz w:val="22"/>
          <w:szCs w:val="22"/>
          <w:lang w:val="es-MX" w:eastAsia="es-MX"/>
        </w:rPr>
      </w:pPr>
      <w:hyperlink w:anchor="_Toc96702887" w:history="1">
        <w:r w:rsidRPr="003A2C8E">
          <w:rPr>
            <w:rStyle w:val="Hipervnculo"/>
            <w:noProof/>
            <w:lang w:val="es-MX" w:eastAsia="es-CO" w:bidi="he-IL"/>
          </w:rPr>
          <w:t>6.2</w:t>
        </w:r>
        <w:r>
          <w:rPr>
            <w:rFonts w:asciiTheme="minorHAnsi" w:eastAsiaTheme="minorEastAsia" w:hAnsiTheme="minorHAnsi" w:cstheme="minorBidi"/>
            <w:noProof/>
            <w:sz w:val="22"/>
            <w:szCs w:val="22"/>
            <w:lang w:val="es-MX" w:eastAsia="es-MX"/>
          </w:rPr>
          <w:tab/>
        </w:r>
        <w:r w:rsidRPr="003A2C8E">
          <w:rPr>
            <w:rStyle w:val="Hipervnculo"/>
            <w:noProof/>
            <w:lang w:val="es-MX" w:eastAsia="es-CO" w:bidi="he-IL"/>
          </w:rPr>
          <w:t>SISTEMA DE GESTIÓN DE LA SEGURIDAD Y SALUD EN EL TRABAJO</w:t>
        </w:r>
        <w:r>
          <w:rPr>
            <w:noProof/>
            <w:webHidden/>
          </w:rPr>
          <w:tab/>
        </w:r>
        <w:r>
          <w:rPr>
            <w:noProof/>
            <w:webHidden/>
          </w:rPr>
          <w:fldChar w:fldCharType="begin"/>
        </w:r>
        <w:r>
          <w:rPr>
            <w:noProof/>
            <w:webHidden/>
          </w:rPr>
          <w:instrText xml:space="preserve"> PAGEREF _Toc96702887 \h </w:instrText>
        </w:r>
        <w:r>
          <w:rPr>
            <w:noProof/>
            <w:webHidden/>
          </w:rPr>
        </w:r>
        <w:r>
          <w:rPr>
            <w:noProof/>
            <w:webHidden/>
          </w:rPr>
          <w:fldChar w:fldCharType="separate"/>
        </w:r>
        <w:r w:rsidR="00A8692F">
          <w:rPr>
            <w:noProof/>
            <w:webHidden/>
          </w:rPr>
          <w:t>43</w:t>
        </w:r>
        <w:r>
          <w:rPr>
            <w:noProof/>
            <w:webHidden/>
          </w:rPr>
          <w:fldChar w:fldCharType="end"/>
        </w:r>
      </w:hyperlink>
    </w:p>
    <w:p w14:paraId="37C523E7" w14:textId="76A2CDEE" w:rsidR="001D1179" w:rsidRDefault="001D1179">
      <w:pPr>
        <w:pStyle w:val="TDC2"/>
        <w:rPr>
          <w:rFonts w:asciiTheme="minorHAnsi" w:eastAsiaTheme="minorEastAsia" w:hAnsiTheme="minorHAnsi" w:cstheme="minorBidi"/>
          <w:noProof/>
          <w:sz w:val="22"/>
          <w:szCs w:val="22"/>
          <w:lang w:val="es-MX" w:eastAsia="es-MX"/>
        </w:rPr>
      </w:pPr>
      <w:hyperlink w:anchor="_Toc96702888" w:history="1">
        <w:r w:rsidRPr="003A2C8E">
          <w:rPr>
            <w:rStyle w:val="Hipervnculo"/>
            <w:noProof/>
            <w:lang w:val="es-MX" w:eastAsia="es-CO" w:bidi="he-IL"/>
          </w:rPr>
          <w:t>6.3</w:t>
        </w:r>
        <w:r>
          <w:rPr>
            <w:rFonts w:asciiTheme="minorHAnsi" w:eastAsiaTheme="minorEastAsia" w:hAnsiTheme="minorHAnsi" w:cstheme="minorBidi"/>
            <w:noProof/>
            <w:sz w:val="22"/>
            <w:szCs w:val="22"/>
            <w:lang w:val="es-MX" w:eastAsia="es-MX"/>
          </w:rPr>
          <w:tab/>
        </w:r>
        <w:r w:rsidRPr="003A2C8E">
          <w:rPr>
            <w:rStyle w:val="Hipervnculo"/>
            <w:noProof/>
            <w:lang w:val="es-MX" w:eastAsia="es-CO" w:bidi="he-IL"/>
          </w:rPr>
          <w:t>PLAN DE GESTIÓN INTEGRAL DE RESIDUOS DE CONSTRUCCIÓN Y DEMOLICIÓN – RCD</w:t>
        </w:r>
        <w:r>
          <w:rPr>
            <w:noProof/>
            <w:webHidden/>
          </w:rPr>
          <w:tab/>
        </w:r>
        <w:r>
          <w:rPr>
            <w:noProof/>
            <w:webHidden/>
          </w:rPr>
          <w:fldChar w:fldCharType="begin"/>
        </w:r>
        <w:r>
          <w:rPr>
            <w:noProof/>
            <w:webHidden/>
          </w:rPr>
          <w:instrText xml:space="preserve"> PAGEREF _Toc96702888 \h </w:instrText>
        </w:r>
        <w:r>
          <w:rPr>
            <w:noProof/>
            <w:webHidden/>
          </w:rPr>
        </w:r>
        <w:r>
          <w:rPr>
            <w:noProof/>
            <w:webHidden/>
          </w:rPr>
          <w:fldChar w:fldCharType="separate"/>
        </w:r>
        <w:r w:rsidR="00A8692F">
          <w:rPr>
            <w:noProof/>
            <w:webHidden/>
          </w:rPr>
          <w:t>44</w:t>
        </w:r>
        <w:r>
          <w:rPr>
            <w:noProof/>
            <w:webHidden/>
          </w:rPr>
          <w:fldChar w:fldCharType="end"/>
        </w:r>
      </w:hyperlink>
    </w:p>
    <w:p w14:paraId="20FF2911" w14:textId="7D30DA0A" w:rsidR="001D1179" w:rsidRDefault="001D1179">
      <w:pPr>
        <w:pStyle w:val="TDC2"/>
        <w:rPr>
          <w:rFonts w:asciiTheme="minorHAnsi" w:eastAsiaTheme="minorEastAsia" w:hAnsiTheme="minorHAnsi" w:cstheme="minorBidi"/>
          <w:noProof/>
          <w:sz w:val="22"/>
          <w:szCs w:val="22"/>
          <w:lang w:val="es-MX" w:eastAsia="es-MX"/>
        </w:rPr>
      </w:pPr>
      <w:hyperlink w:anchor="_Toc96702889" w:history="1">
        <w:r w:rsidRPr="003A2C8E">
          <w:rPr>
            <w:rStyle w:val="Hipervnculo"/>
            <w:noProof/>
            <w:lang w:val="es-MX" w:eastAsia="es-CO" w:bidi="he-IL"/>
          </w:rPr>
          <w:t>6.4</w:t>
        </w:r>
        <w:r>
          <w:rPr>
            <w:rFonts w:asciiTheme="minorHAnsi" w:eastAsiaTheme="minorEastAsia" w:hAnsiTheme="minorHAnsi" w:cstheme="minorBidi"/>
            <w:noProof/>
            <w:sz w:val="22"/>
            <w:szCs w:val="22"/>
            <w:lang w:val="es-MX" w:eastAsia="es-MX"/>
          </w:rPr>
          <w:tab/>
        </w:r>
        <w:r w:rsidRPr="003A2C8E">
          <w:rPr>
            <w:rStyle w:val="Hipervnculo"/>
            <w:noProof/>
            <w:lang w:val="es-MX" w:eastAsia="es-CO" w:bidi="he-IL"/>
          </w:rPr>
          <w:t>PERMISOS AMBIENTALES</w:t>
        </w:r>
        <w:r>
          <w:rPr>
            <w:noProof/>
            <w:webHidden/>
          </w:rPr>
          <w:tab/>
        </w:r>
        <w:r>
          <w:rPr>
            <w:noProof/>
            <w:webHidden/>
          </w:rPr>
          <w:fldChar w:fldCharType="begin"/>
        </w:r>
        <w:r>
          <w:rPr>
            <w:noProof/>
            <w:webHidden/>
          </w:rPr>
          <w:instrText xml:space="preserve"> PAGEREF _Toc96702889 \h </w:instrText>
        </w:r>
        <w:r>
          <w:rPr>
            <w:noProof/>
            <w:webHidden/>
          </w:rPr>
        </w:r>
        <w:r>
          <w:rPr>
            <w:noProof/>
            <w:webHidden/>
          </w:rPr>
          <w:fldChar w:fldCharType="separate"/>
        </w:r>
        <w:r w:rsidR="00A8692F">
          <w:rPr>
            <w:noProof/>
            <w:webHidden/>
          </w:rPr>
          <w:t>44</w:t>
        </w:r>
        <w:r>
          <w:rPr>
            <w:noProof/>
            <w:webHidden/>
          </w:rPr>
          <w:fldChar w:fldCharType="end"/>
        </w:r>
      </w:hyperlink>
    </w:p>
    <w:p w14:paraId="77D723F9" w14:textId="16FD22E9" w:rsidR="001D1179" w:rsidRDefault="001D1179">
      <w:pPr>
        <w:pStyle w:val="TDC2"/>
        <w:rPr>
          <w:rFonts w:asciiTheme="minorHAnsi" w:eastAsiaTheme="minorEastAsia" w:hAnsiTheme="minorHAnsi" w:cstheme="minorBidi"/>
          <w:noProof/>
          <w:sz w:val="22"/>
          <w:szCs w:val="22"/>
          <w:lang w:val="es-MX" w:eastAsia="es-MX"/>
        </w:rPr>
      </w:pPr>
      <w:hyperlink w:anchor="_Toc96702890" w:history="1">
        <w:r w:rsidRPr="003A2C8E">
          <w:rPr>
            <w:rStyle w:val="Hipervnculo"/>
            <w:noProof/>
            <w:lang w:val="es-MX" w:eastAsia="es-CO" w:bidi="he-IL"/>
          </w:rPr>
          <w:t>6.5</w:t>
        </w:r>
        <w:r>
          <w:rPr>
            <w:rFonts w:asciiTheme="minorHAnsi" w:eastAsiaTheme="minorEastAsia" w:hAnsiTheme="minorHAnsi" w:cstheme="minorBidi"/>
            <w:noProof/>
            <w:sz w:val="22"/>
            <w:szCs w:val="22"/>
            <w:lang w:val="es-MX" w:eastAsia="es-MX"/>
          </w:rPr>
          <w:tab/>
        </w:r>
        <w:r w:rsidRPr="003A2C8E">
          <w:rPr>
            <w:rStyle w:val="Hipervnculo"/>
            <w:noProof/>
            <w:lang w:val="es-MX" w:eastAsia="es-CO" w:bidi="he-IL"/>
          </w:rPr>
          <w:t>PERMISO DE RATAMIENTOS SILVICULTURALES</w:t>
        </w:r>
        <w:r>
          <w:rPr>
            <w:noProof/>
            <w:webHidden/>
          </w:rPr>
          <w:tab/>
        </w:r>
        <w:r>
          <w:rPr>
            <w:noProof/>
            <w:webHidden/>
          </w:rPr>
          <w:fldChar w:fldCharType="begin"/>
        </w:r>
        <w:r>
          <w:rPr>
            <w:noProof/>
            <w:webHidden/>
          </w:rPr>
          <w:instrText xml:space="preserve"> PAGEREF _Toc96702890 \h </w:instrText>
        </w:r>
        <w:r>
          <w:rPr>
            <w:noProof/>
            <w:webHidden/>
          </w:rPr>
        </w:r>
        <w:r>
          <w:rPr>
            <w:noProof/>
            <w:webHidden/>
          </w:rPr>
          <w:fldChar w:fldCharType="separate"/>
        </w:r>
        <w:r w:rsidR="00A8692F">
          <w:rPr>
            <w:noProof/>
            <w:webHidden/>
          </w:rPr>
          <w:t>45</w:t>
        </w:r>
        <w:r>
          <w:rPr>
            <w:noProof/>
            <w:webHidden/>
          </w:rPr>
          <w:fldChar w:fldCharType="end"/>
        </w:r>
      </w:hyperlink>
    </w:p>
    <w:p w14:paraId="138C0D82" w14:textId="5BAE17C8" w:rsidR="001D1179" w:rsidRDefault="001D1179">
      <w:pPr>
        <w:pStyle w:val="TDC1"/>
        <w:rPr>
          <w:rFonts w:asciiTheme="minorHAnsi" w:eastAsiaTheme="minorEastAsia" w:hAnsiTheme="minorHAnsi" w:cstheme="minorBidi"/>
          <w:bCs w:val="0"/>
          <w:caps w:val="0"/>
          <w:noProof/>
          <w:sz w:val="22"/>
          <w:szCs w:val="22"/>
          <w:lang w:val="es-MX" w:eastAsia="es-MX"/>
        </w:rPr>
      </w:pPr>
      <w:hyperlink w:anchor="_Toc96702891" w:history="1">
        <w:r w:rsidRPr="003A2C8E">
          <w:rPr>
            <w:rStyle w:val="Hipervnculo"/>
            <w:noProof/>
            <w:lang w:val="es-MX" w:eastAsia="es-CO" w:bidi="he-IL"/>
          </w:rPr>
          <w:t>7</w:t>
        </w:r>
        <w:r>
          <w:rPr>
            <w:rFonts w:asciiTheme="minorHAnsi" w:eastAsiaTheme="minorEastAsia" w:hAnsiTheme="minorHAnsi" w:cstheme="minorBidi"/>
            <w:bCs w:val="0"/>
            <w:caps w:val="0"/>
            <w:noProof/>
            <w:sz w:val="22"/>
            <w:szCs w:val="22"/>
            <w:lang w:val="es-MX" w:eastAsia="es-MX"/>
          </w:rPr>
          <w:tab/>
        </w:r>
        <w:r w:rsidRPr="003A2C8E">
          <w:rPr>
            <w:rStyle w:val="Hipervnculo"/>
            <w:noProof/>
            <w:lang w:val="es-MX" w:eastAsia="es-CO" w:bidi="he-IL"/>
          </w:rPr>
          <w:t>MANEJO AMBIENTAL EN OBRA (MAO)</w:t>
        </w:r>
        <w:r>
          <w:rPr>
            <w:noProof/>
            <w:webHidden/>
          </w:rPr>
          <w:tab/>
        </w:r>
        <w:r>
          <w:rPr>
            <w:noProof/>
            <w:webHidden/>
          </w:rPr>
          <w:fldChar w:fldCharType="begin"/>
        </w:r>
        <w:r>
          <w:rPr>
            <w:noProof/>
            <w:webHidden/>
          </w:rPr>
          <w:instrText xml:space="preserve"> PAGEREF _Toc96702891 \h </w:instrText>
        </w:r>
        <w:r>
          <w:rPr>
            <w:noProof/>
            <w:webHidden/>
          </w:rPr>
        </w:r>
        <w:r>
          <w:rPr>
            <w:noProof/>
            <w:webHidden/>
          </w:rPr>
          <w:fldChar w:fldCharType="separate"/>
        </w:r>
        <w:r w:rsidR="00A8692F">
          <w:rPr>
            <w:noProof/>
            <w:webHidden/>
          </w:rPr>
          <w:t>45</w:t>
        </w:r>
        <w:r>
          <w:rPr>
            <w:noProof/>
            <w:webHidden/>
          </w:rPr>
          <w:fldChar w:fldCharType="end"/>
        </w:r>
      </w:hyperlink>
    </w:p>
    <w:p w14:paraId="7EEEE60D" w14:textId="04E36081" w:rsidR="001D1179" w:rsidRDefault="001D1179">
      <w:pPr>
        <w:pStyle w:val="TDC1"/>
        <w:rPr>
          <w:rFonts w:asciiTheme="minorHAnsi" w:eastAsiaTheme="minorEastAsia" w:hAnsiTheme="minorHAnsi" w:cstheme="minorBidi"/>
          <w:bCs w:val="0"/>
          <w:caps w:val="0"/>
          <w:noProof/>
          <w:sz w:val="22"/>
          <w:szCs w:val="22"/>
          <w:lang w:val="es-MX" w:eastAsia="es-MX"/>
        </w:rPr>
      </w:pPr>
      <w:hyperlink w:anchor="_Toc96702892" w:history="1">
        <w:r w:rsidRPr="003A2C8E">
          <w:rPr>
            <w:rStyle w:val="Hipervnculo"/>
            <w:rFonts w:eastAsia="Calibri"/>
            <w:noProof/>
          </w:rPr>
          <w:t>8</w:t>
        </w:r>
        <w:r>
          <w:rPr>
            <w:rFonts w:asciiTheme="minorHAnsi" w:eastAsiaTheme="minorEastAsia" w:hAnsiTheme="minorHAnsi" w:cstheme="minorBidi"/>
            <w:bCs w:val="0"/>
            <w:caps w:val="0"/>
            <w:noProof/>
            <w:sz w:val="22"/>
            <w:szCs w:val="22"/>
            <w:lang w:val="es-MX" w:eastAsia="es-MX"/>
          </w:rPr>
          <w:tab/>
        </w:r>
        <w:r w:rsidRPr="003A2C8E">
          <w:rPr>
            <w:rStyle w:val="Hipervnculo"/>
            <w:noProof/>
          </w:rPr>
          <w:t xml:space="preserve">PERSONAL AMBIENTAL </w:t>
        </w:r>
        <w:r w:rsidRPr="003A2C8E">
          <w:rPr>
            <w:rStyle w:val="Hipervnculo"/>
            <w:rFonts w:eastAsia="Arial"/>
            <w:noProof/>
          </w:rPr>
          <w:t xml:space="preserve">Y SST </w:t>
        </w:r>
        <w:r w:rsidRPr="003A2C8E">
          <w:rPr>
            <w:rStyle w:val="Hipervnculo"/>
            <w:noProof/>
          </w:rPr>
          <w:t>PARA LA ETAPA DE CONSTRUCCIÓN</w:t>
        </w:r>
        <w:r>
          <w:rPr>
            <w:noProof/>
            <w:webHidden/>
          </w:rPr>
          <w:tab/>
        </w:r>
        <w:r>
          <w:rPr>
            <w:noProof/>
            <w:webHidden/>
          </w:rPr>
          <w:fldChar w:fldCharType="begin"/>
        </w:r>
        <w:r>
          <w:rPr>
            <w:noProof/>
            <w:webHidden/>
          </w:rPr>
          <w:instrText xml:space="preserve"> PAGEREF _Toc96702892 \h </w:instrText>
        </w:r>
        <w:r>
          <w:rPr>
            <w:noProof/>
            <w:webHidden/>
          </w:rPr>
        </w:r>
        <w:r>
          <w:rPr>
            <w:noProof/>
            <w:webHidden/>
          </w:rPr>
          <w:fldChar w:fldCharType="separate"/>
        </w:r>
        <w:r w:rsidR="00A8692F">
          <w:rPr>
            <w:noProof/>
            <w:webHidden/>
          </w:rPr>
          <w:t>47</w:t>
        </w:r>
        <w:r>
          <w:rPr>
            <w:noProof/>
            <w:webHidden/>
          </w:rPr>
          <w:fldChar w:fldCharType="end"/>
        </w:r>
      </w:hyperlink>
    </w:p>
    <w:p w14:paraId="2DFC78E9" w14:textId="0C7B35F6" w:rsidR="001D1179" w:rsidRDefault="001D1179">
      <w:pPr>
        <w:pStyle w:val="TDC2"/>
        <w:rPr>
          <w:rFonts w:asciiTheme="minorHAnsi" w:eastAsiaTheme="minorEastAsia" w:hAnsiTheme="minorHAnsi" w:cstheme="minorBidi"/>
          <w:noProof/>
          <w:sz w:val="22"/>
          <w:szCs w:val="22"/>
          <w:lang w:val="es-MX" w:eastAsia="es-MX"/>
        </w:rPr>
      </w:pPr>
      <w:hyperlink w:anchor="_Toc96702893" w:history="1">
        <w:r w:rsidRPr="003A2C8E">
          <w:rPr>
            <w:rStyle w:val="Hipervnculo"/>
            <w:rFonts w:eastAsia="Calibri"/>
            <w:noProof/>
            <w:lang w:eastAsia="es-CO"/>
          </w:rPr>
          <w:t>8.1</w:t>
        </w:r>
        <w:r>
          <w:rPr>
            <w:rFonts w:asciiTheme="minorHAnsi" w:eastAsiaTheme="minorEastAsia" w:hAnsiTheme="minorHAnsi" w:cstheme="minorBidi"/>
            <w:noProof/>
            <w:sz w:val="22"/>
            <w:szCs w:val="22"/>
            <w:lang w:val="es-MX" w:eastAsia="es-MX"/>
          </w:rPr>
          <w:tab/>
        </w:r>
        <w:r w:rsidRPr="003A2C8E">
          <w:rPr>
            <w:rStyle w:val="Hipervnculo"/>
            <w:rFonts w:eastAsia="Calibri"/>
            <w:noProof/>
            <w:lang w:eastAsia="es-CO"/>
          </w:rPr>
          <w:t>DOCUMENTOS POR ENTREGAR</w:t>
        </w:r>
        <w:r>
          <w:rPr>
            <w:noProof/>
            <w:webHidden/>
          </w:rPr>
          <w:tab/>
        </w:r>
        <w:r>
          <w:rPr>
            <w:noProof/>
            <w:webHidden/>
          </w:rPr>
          <w:fldChar w:fldCharType="begin"/>
        </w:r>
        <w:r>
          <w:rPr>
            <w:noProof/>
            <w:webHidden/>
          </w:rPr>
          <w:instrText xml:space="preserve"> PAGEREF _Toc96702893 \h </w:instrText>
        </w:r>
        <w:r>
          <w:rPr>
            <w:noProof/>
            <w:webHidden/>
          </w:rPr>
        </w:r>
        <w:r>
          <w:rPr>
            <w:noProof/>
            <w:webHidden/>
          </w:rPr>
          <w:fldChar w:fldCharType="separate"/>
        </w:r>
        <w:r w:rsidR="00A8692F">
          <w:rPr>
            <w:noProof/>
            <w:webHidden/>
          </w:rPr>
          <w:t>47</w:t>
        </w:r>
        <w:r>
          <w:rPr>
            <w:noProof/>
            <w:webHidden/>
          </w:rPr>
          <w:fldChar w:fldCharType="end"/>
        </w:r>
      </w:hyperlink>
    </w:p>
    <w:p w14:paraId="49B7439B" w14:textId="24FC0230" w:rsidR="001D1179" w:rsidRDefault="001D1179">
      <w:pPr>
        <w:pStyle w:val="TDC2"/>
        <w:rPr>
          <w:rFonts w:asciiTheme="minorHAnsi" w:eastAsiaTheme="minorEastAsia" w:hAnsiTheme="minorHAnsi" w:cstheme="minorBidi"/>
          <w:noProof/>
          <w:sz w:val="22"/>
          <w:szCs w:val="22"/>
          <w:lang w:val="es-MX" w:eastAsia="es-MX"/>
        </w:rPr>
      </w:pPr>
      <w:hyperlink w:anchor="_Toc96702894" w:history="1">
        <w:r w:rsidRPr="003A2C8E">
          <w:rPr>
            <w:rStyle w:val="Hipervnculo"/>
            <w:rFonts w:eastAsia="Calibri"/>
            <w:noProof/>
            <w:lang w:eastAsia="es-CO"/>
          </w:rPr>
          <w:t>8.2</w:t>
        </w:r>
        <w:r>
          <w:rPr>
            <w:rFonts w:asciiTheme="minorHAnsi" w:eastAsiaTheme="minorEastAsia" w:hAnsiTheme="minorHAnsi" w:cstheme="minorBidi"/>
            <w:noProof/>
            <w:sz w:val="22"/>
            <w:szCs w:val="22"/>
            <w:lang w:val="es-MX" w:eastAsia="es-MX"/>
          </w:rPr>
          <w:tab/>
        </w:r>
        <w:r w:rsidRPr="003A2C8E">
          <w:rPr>
            <w:rStyle w:val="Hipervnculo"/>
            <w:rFonts w:eastAsia="Calibri"/>
            <w:noProof/>
            <w:lang w:eastAsia="es-CO"/>
          </w:rPr>
          <w:t>BRIGADA DE ORDEN, ASEO Y LIMPIEZA</w:t>
        </w:r>
        <w:r>
          <w:rPr>
            <w:noProof/>
            <w:webHidden/>
          </w:rPr>
          <w:tab/>
        </w:r>
        <w:r>
          <w:rPr>
            <w:noProof/>
            <w:webHidden/>
          </w:rPr>
          <w:fldChar w:fldCharType="begin"/>
        </w:r>
        <w:r>
          <w:rPr>
            <w:noProof/>
            <w:webHidden/>
          </w:rPr>
          <w:instrText xml:space="preserve"> PAGEREF _Toc96702894 \h </w:instrText>
        </w:r>
        <w:r>
          <w:rPr>
            <w:noProof/>
            <w:webHidden/>
          </w:rPr>
        </w:r>
        <w:r>
          <w:rPr>
            <w:noProof/>
            <w:webHidden/>
          </w:rPr>
          <w:fldChar w:fldCharType="separate"/>
        </w:r>
        <w:r w:rsidR="00A8692F">
          <w:rPr>
            <w:noProof/>
            <w:webHidden/>
          </w:rPr>
          <w:t>47</w:t>
        </w:r>
        <w:r>
          <w:rPr>
            <w:noProof/>
            <w:webHidden/>
          </w:rPr>
          <w:fldChar w:fldCharType="end"/>
        </w:r>
      </w:hyperlink>
    </w:p>
    <w:p w14:paraId="16A97DA8" w14:textId="7BA1BCC7" w:rsidR="001D1179" w:rsidRDefault="001D1179">
      <w:pPr>
        <w:pStyle w:val="TDC2"/>
        <w:rPr>
          <w:rFonts w:asciiTheme="minorHAnsi" w:eastAsiaTheme="minorEastAsia" w:hAnsiTheme="minorHAnsi" w:cstheme="minorBidi"/>
          <w:noProof/>
          <w:sz w:val="22"/>
          <w:szCs w:val="22"/>
          <w:lang w:val="es-MX" w:eastAsia="es-MX"/>
        </w:rPr>
      </w:pPr>
      <w:hyperlink w:anchor="_Toc96702895" w:history="1">
        <w:r w:rsidRPr="003A2C8E">
          <w:rPr>
            <w:rStyle w:val="Hipervnculo"/>
            <w:rFonts w:eastAsia="Calibri"/>
            <w:noProof/>
          </w:rPr>
          <w:t>8.3</w:t>
        </w:r>
        <w:r>
          <w:rPr>
            <w:rFonts w:asciiTheme="minorHAnsi" w:eastAsiaTheme="minorEastAsia" w:hAnsiTheme="minorHAnsi" w:cstheme="minorBidi"/>
            <w:noProof/>
            <w:sz w:val="22"/>
            <w:szCs w:val="22"/>
            <w:lang w:val="es-MX" w:eastAsia="es-MX"/>
          </w:rPr>
          <w:tab/>
        </w:r>
        <w:r w:rsidRPr="003A2C8E">
          <w:rPr>
            <w:rStyle w:val="Hipervnculo"/>
            <w:rFonts w:eastAsia="Calibri"/>
            <w:noProof/>
          </w:rPr>
          <w:t>PERSONAL A &amp;SST</w:t>
        </w:r>
        <w:r>
          <w:rPr>
            <w:noProof/>
            <w:webHidden/>
          </w:rPr>
          <w:tab/>
        </w:r>
        <w:r>
          <w:rPr>
            <w:noProof/>
            <w:webHidden/>
          </w:rPr>
          <w:fldChar w:fldCharType="begin"/>
        </w:r>
        <w:r>
          <w:rPr>
            <w:noProof/>
            <w:webHidden/>
          </w:rPr>
          <w:instrText xml:space="preserve"> PAGEREF _Toc96702895 \h </w:instrText>
        </w:r>
        <w:r>
          <w:rPr>
            <w:noProof/>
            <w:webHidden/>
          </w:rPr>
        </w:r>
        <w:r>
          <w:rPr>
            <w:noProof/>
            <w:webHidden/>
          </w:rPr>
          <w:fldChar w:fldCharType="separate"/>
        </w:r>
        <w:r w:rsidR="00A8692F">
          <w:rPr>
            <w:noProof/>
            <w:webHidden/>
          </w:rPr>
          <w:t>48</w:t>
        </w:r>
        <w:r>
          <w:rPr>
            <w:noProof/>
            <w:webHidden/>
          </w:rPr>
          <w:fldChar w:fldCharType="end"/>
        </w:r>
      </w:hyperlink>
    </w:p>
    <w:p w14:paraId="7F466288" w14:textId="1343B8A5" w:rsidR="001D1179" w:rsidRDefault="001D1179">
      <w:pPr>
        <w:pStyle w:val="TDC1"/>
        <w:rPr>
          <w:rFonts w:asciiTheme="minorHAnsi" w:eastAsiaTheme="minorEastAsia" w:hAnsiTheme="minorHAnsi" w:cstheme="minorBidi"/>
          <w:bCs w:val="0"/>
          <w:caps w:val="0"/>
          <w:noProof/>
          <w:sz w:val="22"/>
          <w:szCs w:val="22"/>
          <w:lang w:val="es-MX" w:eastAsia="es-MX"/>
        </w:rPr>
      </w:pPr>
      <w:hyperlink w:anchor="_Toc96702896" w:history="1">
        <w:r w:rsidRPr="003A2C8E">
          <w:rPr>
            <w:rStyle w:val="Hipervnculo"/>
            <w:noProof/>
          </w:rPr>
          <w:t>9</w:t>
        </w:r>
        <w:r>
          <w:rPr>
            <w:rFonts w:asciiTheme="minorHAnsi" w:eastAsiaTheme="minorEastAsia" w:hAnsiTheme="minorHAnsi" w:cstheme="minorBidi"/>
            <w:bCs w:val="0"/>
            <w:caps w:val="0"/>
            <w:noProof/>
            <w:sz w:val="22"/>
            <w:szCs w:val="22"/>
            <w:lang w:val="es-MX" w:eastAsia="es-MX"/>
          </w:rPr>
          <w:tab/>
        </w:r>
        <w:r w:rsidRPr="003A2C8E">
          <w:rPr>
            <w:rStyle w:val="Hipervnculo"/>
            <w:noProof/>
          </w:rPr>
          <w:t>CONTROL DE DOCUMENTOS Y REGISTROS EN OBRA</w:t>
        </w:r>
        <w:r>
          <w:rPr>
            <w:noProof/>
            <w:webHidden/>
          </w:rPr>
          <w:tab/>
        </w:r>
        <w:r>
          <w:rPr>
            <w:noProof/>
            <w:webHidden/>
          </w:rPr>
          <w:fldChar w:fldCharType="begin"/>
        </w:r>
        <w:r>
          <w:rPr>
            <w:noProof/>
            <w:webHidden/>
          </w:rPr>
          <w:instrText xml:space="preserve"> PAGEREF _Toc96702896 \h </w:instrText>
        </w:r>
        <w:r>
          <w:rPr>
            <w:noProof/>
            <w:webHidden/>
          </w:rPr>
        </w:r>
        <w:r>
          <w:rPr>
            <w:noProof/>
            <w:webHidden/>
          </w:rPr>
          <w:fldChar w:fldCharType="separate"/>
        </w:r>
        <w:r w:rsidR="00A8692F">
          <w:rPr>
            <w:noProof/>
            <w:webHidden/>
          </w:rPr>
          <w:t>56</w:t>
        </w:r>
        <w:r>
          <w:rPr>
            <w:noProof/>
            <w:webHidden/>
          </w:rPr>
          <w:fldChar w:fldCharType="end"/>
        </w:r>
      </w:hyperlink>
    </w:p>
    <w:p w14:paraId="4A3EE6B4" w14:textId="6DCA0153" w:rsidR="001D1179" w:rsidRDefault="001D1179">
      <w:pPr>
        <w:pStyle w:val="TDC1"/>
        <w:rPr>
          <w:rFonts w:asciiTheme="minorHAnsi" w:eastAsiaTheme="minorEastAsia" w:hAnsiTheme="minorHAnsi" w:cstheme="minorBidi"/>
          <w:bCs w:val="0"/>
          <w:caps w:val="0"/>
          <w:noProof/>
          <w:sz w:val="22"/>
          <w:szCs w:val="22"/>
          <w:lang w:val="es-MX" w:eastAsia="es-MX"/>
        </w:rPr>
      </w:pPr>
      <w:hyperlink w:anchor="_Toc96702897" w:history="1">
        <w:r w:rsidRPr="003A2C8E">
          <w:rPr>
            <w:rStyle w:val="Hipervnculo"/>
            <w:noProof/>
          </w:rPr>
          <w:t>10</w:t>
        </w:r>
        <w:r>
          <w:rPr>
            <w:rFonts w:asciiTheme="minorHAnsi" w:eastAsiaTheme="minorEastAsia" w:hAnsiTheme="minorHAnsi" w:cstheme="minorBidi"/>
            <w:bCs w:val="0"/>
            <w:caps w:val="0"/>
            <w:noProof/>
            <w:sz w:val="22"/>
            <w:szCs w:val="22"/>
            <w:lang w:val="es-MX" w:eastAsia="es-MX"/>
          </w:rPr>
          <w:tab/>
        </w:r>
        <w:r w:rsidRPr="003A2C8E">
          <w:rPr>
            <w:rStyle w:val="Hipervnculo"/>
            <w:noProof/>
          </w:rPr>
          <w:t>METODOLOGÍA PARA LA EVALUACIÓN DE LA GESTIÓN AMBIENTAL y sst</w:t>
        </w:r>
        <w:r>
          <w:rPr>
            <w:noProof/>
            <w:webHidden/>
          </w:rPr>
          <w:tab/>
        </w:r>
        <w:r>
          <w:rPr>
            <w:noProof/>
            <w:webHidden/>
          </w:rPr>
          <w:fldChar w:fldCharType="begin"/>
        </w:r>
        <w:r>
          <w:rPr>
            <w:noProof/>
            <w:webHidden/>
          </w:rPr>
          <w:instrText xml:space="preserve"> PAGEREF _Toc96702897 \h </w:instrText>
        </w:r>
        <w:r>
          <w:rPr>
            <w:noProof/>
            <w:webHidden/>
          </w:rPr>
        </w:r>
        <w:r>
          <w:rPr>
            <w:noProof/>
            <w:webHidden/>
          </w:rPr>
          <w:fldChar w:fldCharType="separate"/>
        </w:r>
        <w:r w:rsidR="00A8692F">
          <w:rPr>
            <w:noProof/>
            <w:webHidden/>
          </w:rPr>
          <w:t>57</w:t>
        </w:r>
        <w:r>
          <w:rPr>
            <w:noProof/>
            <w:webHidden/>
          </w:rPr>
          <w:fldChar w:fldCharType="end"/>
        </w:r>
      </w:hyperlink>
    </w:p>
    <w:p w14:paraId="6A25656C" w14:textId="4C72EEB5" w:rsidR="001D1179" w:rsidRDefault="001D1179">
      <w:pPr>
        <w:pStyle w:val="TDC2"/>
        <w:rPr>
          <w:rFonts w:asciiTheme="minorHAnsi" w:eastAsiaTheme="minorEastAsia" w:hAnsiTheme="minorHAnsi" w:cstheme="minorBidi"/>
          <w:noProof/>
          <w:sz w:val="22"/>
          <w:szCs w:val="22"/>
          <w:lang w:val="es-MX" w:eastAsia="es-MX"/>
        </w:rPr>
      </w:pPr>
      <w:hyperlink w:anchor="_Toc96702898" w:history="1">
        <w:r w:rsidRPr="003A2C8E">
          <w:rPr>
            <w:rStyle w:val="Hipervnculo"/>
            <w:rFonts w:eastAsia="Calibri"/>
            <w:noProof/>
          </w:rPr>
          <w:t>10.1</w:t>
        </w:r>
        <w:r>
          <w:rPr>
            <w:rFonts w:asciiTheme="minorHAnsi" w:eastAsiaTheme="minorEastAsia" w:hAnsiTheme="minorHAnsi" w:cstheme="minorBidi"/>
            <w:noProof/>
            <w:sz w:val="22"/>
            <w:szCs w:val="22"/>
            <w:lang w:val="es-MX" w:eastAsia="es-MX"/>
          </w:rPr>
          <w:tab/>
        </w:r>
        <w:r w:rsidRPr="003A2C8E">
          <w:rPr>
            <w:rStyle w:val="Hipervnculo"/>
            <w:rFonts w:eastAsia="Calibri"/>
            <w:noProof/>
          </w:rPr>
          <w:t>INSPECCIONES DE CAMPO</w:t>
        </w:r>
        <w:r>
          <w:rPr>
            <w:noProof/>
            <w:webHidden/>
          </w:rPr>
          <w:tab/>
        </w:r>
        <w:r>
          <w:rPr>
            <w:noProof/>
            <w:webHidden/>
          </w:rPr>
          <w:fldChar w:fldCharType="begin"/>
        </w:r>
        <w:r>
          <w:rPr>
            <w:noProof/>
            <w:webHidden/>
          </w:rPr>
          <w:instrText xml:space="preserve"> PAGEREF _Toc96702898 \h </w:instrText>
        </w:r>
        <w:r>
          <w:rPr>
            <w:noProof/>
            <w:webHidden/>
          </w:rPr>
        </w:r>
        <w:r>
          <w:rPr>
            <w:noProof/>
            <w:webHidden/>
          </w:rPr>
          <w:fldChar w:fldCharType="separate"/>
        </w:r>
        <w:r w:rsidR="00A8692F">
          <w:rPr>
            <w:noProof/>
            <w:webHidden/>
          </w:rPr>
          <w:t>57</w:t>
        </w:r>
        <w:r>
          <w:rPr>
            <w:noProof/>
            <w:webHidden/>
          </w:rPr>
          <w:fldChar w:fldCharType="end"/>
        </w:r>
      </w:hyperlink>
    </w:p>
    <w:p w14:paraId="37B0DEDD" w14:textId="5BC5528B" w:rsidR="001D1179" w:rsidRDefault="001D1179">
      <w:pPr>
        <w:pStyle w:val="TDC2"/>
        <w:rPr>
          <w:rFonts w:asciiTheme="minorHAnsi" w:eastAsiaTheme="minorEastAsia" w:hAnsiTheme="minorHAnsi" w:cstheme="minorBidi"/>
          <w:noProof/>
          <w:sz w:val="22"/>
          <w:szCs w:val="22"/>
          <w:lang w:val="es-MX" w:eastAsia="es-MX"/>
        </w:rPr>
      </w:pPr>
      <w:hyperlink w:anchor="_Toc96702899" w:history="1">
        <w:r w:rsidRPr="003A2C8E">
          <w:rPr>
            <w:rStyle w:val="Hipervnculo"/>
            <w:rFonts w:eastAsia="Calibri"/>
            <w:noProof/>
          </w:rPr>
          <w:t>10.2</w:t>
        </w:r>
        <w:r>
          <w:rPr>
            <w:rFonts w:asciiTheme="minorHAnsi" w:eastAsiaTheme="minorEastAsia" w:hAnsiTheme="minorHAnsi" w:cstheme="minorBidi"/>
            <w:noProof/>
            <w:sz w:val="22"/>
            <w:szCs w:val="22"/>
            <w:lang w:val="es-MX" w:eastAsia="es-MX"/>
          </w:rPr>
          <w:tab/>
        </w:r>
        <w:r w:rsidRPr="003A2C8E">
          <w:rPr>
            <w:rStyle w:val="Hipervnculo"/>
            <w:rFonts w:eastAsia="Calibri"/>
            <w:noProof/>
          </w:rPr>
          <w:t>INFORMES SEMANALES</w:t>
        </w:r>
        <w:r>
          <w:rPr>
            <w:noProof/>
            <w:webHidden/>
          </w:rPr>
          <w:tab/>
        </w:r>
        <w:r>
          <w:rPr>
            <w:noProof/>
            <w:webHidden/>
          </w:rPr>
          <w:fldChar w:fldCharType="begin"/>
        </w:r>
        <w:r>
          <w:rPr>
            <w:noProof/>
            <w:webHidden/>
          </w:rPr>
          <w:instrText xml:space="preserve"> PAGEREF _Toc96702899 \h </w:instrText>
        </w:r>
        <w:r>
          <w:rPr>
            <w:noProof/>
            <w:webHidden/>
          </w:rPr>
        </w:r>
        <w:r>
          <w:rPr>
            <w:noProof/>
            <w:webHidden/>
          </w:rPr>
          <w:fldChar w:fldCharType="separate"/>
        </w:r>
        <w:r w:rsidR="00A8692F">
          <w:rPr>
            <w:noProof/>
            <w:webHidden/>
          </w:rPr>
          <w:t>58</w:t>
        </w:r>
        <w:r>
          <w:rPr>
            <w:noProof/>
            <w:webHidden/>
          </w:rPr>
          <w:fldChar w:fldCharType="end"/>
        </w:r>
      </w:hyperlink>
    </w:p>
    <w:p w14:paraId="17629D14" w14:textId="5F45510D" w:rsidR="001D1179" w:rsidRDefault="001D1179">
      <w:pPr>
        <w:pStyle w:val="TDC1"/>
        <w:rPr>
          <w:rFonts w:asciiTheme="minorHAnsi" w:eastAsiaTheme="minorEastAsia" w:hAnsiTheme="minorHAnsi" w:cstheme="minorBidi"/>
          <w:bCs w:val="0"/>
          <w:caps w:val="0"/>
          <w:noProof/>
          <w:sz w:val="22"/>
          <w:szCs w:val="22"/>
          <w:lang w:val="es-MX" w:eastAsia="es-MX"/>
        </w:rPr>
      </w:pPr>
      <w:hyperlink w:anchor="_Toc96702900" w:history="1">
        <w:r w:rsidRPr="003A2C8E">
          <w:rPr>
            <w:rStyle w:val="Hipervnculo"/>
            <w:noProof/>
          </w:rPr>
          <w:t>11</w:t>
        </w:r>
        <w:r>
          <w:rPr>
            <w:rFonts w:asciiTheme="minorHAnsi" w:eastAsiaTheme="minorEastAsia" w:hAnsiTheme="minorHAnsi" w:cstheme="minorBidi"/>
            <w:bCs w:val="0"/>
            <w:caps w:val="0"/>
            <w:noProof/>
            <w:sz w:val="22"/>
            <w:szCs w:val="22"/>
            <w:lang w:val="es-MX" w:eastAsia="es-MX"/>
          </w:rPr>
          <w:tab/>
        </w:r>
        <w:r w:rsidRPr="003A2C8E">
          <w:rPr>
            <w:rStyle w:val="Hipervnculo"/>
            <w:noProof/>
          </w:rPr>
          <w:t>PONDERACIÓN ÍTEMS FICHAS DE SEGUIMIENTO DE LABORES AMBIENTALES</w:t>
        </w:r>
        <w:r>
          <w:rPr>
            <w:noProof/>
            <w:webHidden/>
          </w:rPr>
          <w:tab/>
        </w:r>
        <w:r>
          <w:rPr>
            <w:noProof/>
            <w:webHidden/>
          </w:rPr>
          <w:fldChar w:fldCharType="begin"/>
        </w:r>
        <w:r>
          <w:rPr>
            <w:noProof/>
            <w:webHidden/>
          </w:rPr>
          <w:instrText xml:space="preserve"> PAGEREF _Toc96702900 \h </w:instrText>
        </w:r>
        <w:r>
          <w:rPr>
            <w:noProof/>
            <w:webHidden/>
          </w:rPr>
        </w:r>
        <w:r>
          <w:rPr>
            <w:noProof/>
            <w:webHidden/>
          </w:rPr>
          <w:fldChar w:fldCharType="separate"/>
        </w:r>
        <w:r w:rsidR="00A8692F">
          <w:rPr>
            <w:noProof/>
            <w:webHidden/>
          </w:rPr>
          <w:t>58</w:t>
        </w:r>
        <w:r>
          <w:rPr>
            <w:noProof/>
            <w:webHidden/>
          </w:rPr>
          <w:fldChar w:fldCharType="end"/>
        </w:r>
      </w:hyperlink>
    </w:p>
    <w:p w14:paraId="3D30C51C" w14:textId="0D76BECB" w:rsidR="001D1179" w:rsidRDefault="001D1179">
      <w:pPr>
        <w:pStyle w:val="TDC2"/>
        <w:rPr>
          <w:rFonts w:asciiTheme="minorHAnsi" w:eastAsiaTheme="minorEastAsia" w:hAnsiTheme="minorHAnsi" w:cstheme="minorBidi"/>
          <w:noProof/>
          <w:sz w:val="22"/>
          <w:szCs w:val="22"/>
          <w:lang w:val="es-MX" w:eastAsia="es-MX"/>
        </w:rPr>
      </w:pPr>
      <w:hyperlink w:anchor="_Toc96702901" w:history="1">
        <w:r w:rsidRPr="003A2C8E">
          <w:rPr>
            <w:rStyle w:val="Hipervnculo"/>
            <w:rFonts w:eastAsia="Calibri"/>
            <w:noProof/>
          </w:rPr>
          <w:t>11.1</w:t>
        </w:r>
        <w:r>
          <w:rPr>
            <w:rFonts w:asciiTheme="minorHAnsi" w:eastAsiaTheme="minorEastAsia" w:hAnsiTheme="minorHAnsi" w:cstheme="minorBidi"/>
            <w:noProof/>
            <w:sz w:val="22"/>
            <w:szCs w:val="22"/>
            <w:lang w:val="es-MX" w:eastAsia="es-MX"/>
          </w:rPr>
          <w:tab/>
        </w:r>
        <w:r w:rsidRPr="003A2C8E">
          <w:rPr>
            <w:rStyle w:val="Hipervnculo"/>
            <w:rFonts w:eastAsia="Calibri"/>
            <w:noProof/>
          </w:rPr>
          <w:t>VALORACIÓN DEL DESEMPEÑO A&amp;SST</w:t>
        </w:r>
        <w:r>
          <w:rPr>
            <w:noProof/>
            <w:webHidden/>
          </w:rPr>
          <w:tab/>
        </w:r>
        <w:r>
          <w:rPr>
            <w:noProof/>
            <w:webHidden/>
          </w:rPr>
          <w:fldChar w:fldCharType="begin"/>
        </w:r>
        <w:r>
          <w:rPr>
            <w:noProof/>
            <w:webHidden/>
          </w:rPr>
          <w:instrText xml:space="preserve"> PAGEREF _Toc96702901 \h </w:instrText>
        </w:r>
        <w:r>
          <w:rPr>
            <w:noProof/>
            <w:webHidden/>
          </w:rPr>
        </w:r>
        <w:r>
          <w:rPr>
            <w:noProof/>
            <w:webHidden/>
          </w:rPr>
          <w:fldChar w:fldCharType="separate"/>
        </w:r>
        <w:r w:rsidR="00A8692F">
          <w:rPr>
            <w:noProof/>
            <w:webHidden/>
          </w:rPr>
          <w:t>58</w:t>
        </w:r>
        <w:r>
          <w:rPr>
            <w:noProof/>
            <w:webHidden/>
          </w:rPr>
          <w:fldChar w:fldCharType="end"/>
        </w:r>
      </w:hyperlink>
    </w:p>
    <w:p w14:paraId="13068988" w14:textId="6222331E" w:rsidR="001D1179" w:rsidRDefault="001D1179">
      <w:pPr>
        <w:pStyle w:val="TDC2"/>
        <w:rPr>
          <w:rFonts w:asciiTheme="minorHAnsi" w:eastAsiaTheme="minorEastAsia" w:hAnsiTheme="minorHAnsi" w:cstheme="minorBidi"/>
          <w:noProof/>
          <w:sz w:val="22"/>
          <w:szCs w:val="22"/>
          <w:lang w:val="es-MX" w:eastAsia="es-MX"/>
        </w:rPr>
      </w:pPr>
      <w:hyperlink w:anchor="_Toc96702902" w:history="1">
        <w:r w:rsidRPr="003A2C8E">
          <w:rPr>
            <w:rStyle w:val="Hipervnculo"/>
            <w:noProof/>
          </w:rPr>
          <w:t>11.2</w:t>
        </w:r>
        <w:r>
          <w:rPr>
            <w:rFonts w:asciiTheme="minorHAnsi" w:eastAsiaTheme="minorEastAsia" w:hAnsiTheme="minorHAnsi" w:cstheme="minorBidi"/>
            <w:noProof/>
            <w:sz w:val="22"/>
            <w:szCs w:val="22"/>
            <w:lang w:val="es-MX" w:eastAsia="es-MX"/>
          </w:rPr>
          <w:tab/>
        </w:r>
        <w:r w:rsidRPr="003A2C8E">
          <w:rPr>
            <w:rStyle w:val="Hipervnculo"/>
            <w:noProof/>
          </w:rPr>
          <w:t>FICHAS DE SEGUIMIENTO DE LABORES AMBIENTALES</w:t>
        </w:r>
        <w:r>
          <w:rPr>
            <w:noProof/>
            <w:webHidden/>
          </w:rPr>
          <w:tab/>
        </w:r>
        <w:r>
          <w:rPr>
            <w:noProof/>
            <w:webHidden/>
          </w:rPr>
          <w:fldChar w:fldCharType="begin"/>
        </w:r>
        <w:r>
          <w:rPr>
            <w:noProof/>
            <w:webHidden/>
          </w:rPr>
          <w:instrText xml:space="preserve"> PAGEREF _Toc96702902 \h </w:instrText>
        </w:r>
        <w:r>
          <w:rPr>
            <w:noProof/>
            <w:webHidden/>
          </w:rPr>
        </w:r>
        <w:r>
          <w:rPr>
            <w:noProof/>
            <w:webHidden/>
          </w:rPr>
          <w:fldChar w:fldCharType="separate"/>
        </w:r>
        <w:r w:rsidR="00A8692F">
          <w:rPr>
            <w:noProof/>
            <w:webHidden/>
          </w:rPr>
          <w:t>58</w:t>
        </w:r>
        <w:r>
          <w:rPr>
            <w:noProof/>
            <w:webHidden/>
          </w:rPr>
          <w:fldChar w:fldCharType="end"/>
        </w:r>
      </w:hyperlink>
    </w:p>
    <w:p w14:paraId="7CD6EF62" w14:textId="5D0B772D" w:rsidR="001D1179" w:rsidRDefault="001D1179">
      <w:pPr>
        <w:pStyle w:val="TDC1"/>
        <w:rPr>
          <w:rFonts w:asciiTheme="minorHAnsi" w:eastAsiaTheme="minorEastAsia" w:hAnsiTheme="minorHAnsi" w:cstheme="minorBidi"/>
          <w:bCs w:val="0"/>
          <w:caps w:val="0"/>
          <w:noProof/>
          <w:sz w:val="22"/>
          <w:szCs w:val="22"/>
          <w:lang w:val="es-MX" w:eastAsia="es-MX"/>
        </w:rPr>
      </w:pPr>
      <w:hyperlink w:anchor="_Toc96702903" w:history="1">
        <w:r w:rsidRPr="003A2C8E">
          <w:rPr>
            <w:rStyle w:val="Hipervnculo"/>
            <w:noProof/>
          </w:rPr>
          <w:t>12</w:t>
        </w:r>
        <w:r>
          <w:rPr>
            <w:rFonts w:asciiTheme="minorHAnsi" w:eastAsiaTheme="minorEastAsia" w:hAnsiTheme="minorHAnsi" w:cstheme="minorBidi"/>
            <w:bCs w:val="0"/>
            <w:caps w:val="0"/>
            <w:noProof/>
            <w:sz w:val="22"/>
            <w:szCs w:val="22"/>
            <w:lang w:val="es-MX" w:eastAsia="es-MX"/>
          </w:rPr>
          <w:tab/>
        </w:r>
        <w:r w:rsidRPr="003A2C8E">
          <w:rPr>
            <w:rStyle w:val="Hipervnculo"/>
            <w:noProof/>
          </w:rPr>
          <w:t>COSTOS AMBIENTAL Y SST</w:t>
        </w:r>
        <w:r>
          <w:rPr>
            <w:noProof/>
            <w:webHidden/>
          </w:rPr>
          <w:tab/>
        </w:r>
        <w:r>
          <w:rPr>
            <w:noProof/>
            <w:webHidden/>
          </w:rPr>
          <w:fldChar w:fldCharType="begin"/>
        </w:r>
        <w:r>
          <w:rPr>
            <w:noProof/>
            <w:webHidden/>
          </w:rPr>
          <w:instrText xml:space="preserve"> PAGEREF _Toc96702903 \h </w:instrText>
        </w:r>
        <w:r>
          <w:rPr>
            <w:noProof/>
            <w:webHidden/>
          </w:rPr>
        </w:r>
        <w:r>
          <w:rPr>
            <w:noProof/>
            <w:webHidden/>
          </w:rPr>
          <w:fldChar w:fldCharType="separate"/>
        </w:r>
        <w:r w:rsidR="00A8692F">
          <w:rPr>
            <w:noProof/>
            <w:webHidden/>
          </w:rPr>
          <w:t>59</w:t>
        </w:r>
        <w:r>
          <w:rPr>
            <w:noProof/>
            <w:webHidden/>
          </w:rPr>
          <w:fldChar w:fldCharType="end"/>
        </w:r>
      </w:hyperlink>
    </w:p>
    <w:p w14:paraId="5CAA7FA8" w14:textId="2724EF8B" w:rsidR="001D1179" w:rsidRDefault="001D1179">
      <w:pPr>
        <w:pStyle w:val="TDC2"/>
        <w:rPr>
          <w:rFonts w:asciiTheme="minorHAnsi" w:eastAsiaTheme="minorEastAsia" w:hAnsiTheme="minorHAnsi" w:cstheme="minorBidi"/>
          <w:noProof/>
          <w:sz w:val="22"/>
          <w:szCs w:val="22"/>
          <w:lang w:val="es-MX" w:eastAsia="es-MX"/>
        </w:rPr>
      </w:pPr>
      <w:hyperlink w:anchor="_Toc96702904" w:history="1">
        <w:r w:rsidRPr="003A2C8E">
          <w:rPr>
            <w:rStyle w:val="Hipervnculo"/>
            <w:rFonts w:eastAsia="Calibri"/>
            <w:noProof/>
            <w:lang w:val="es-MX" w:eastAsia="es-CO"/>
          </w:rPr>
          <w:t>12.1</w:t>
        </w:r>
        <w:r>
          <w:rPr>
            <w:rFonts w:asciiTheme="minorHAnsi" w:eastAsiaTheme="minorEastAsia" w:hAnsiTheme="minorHAnsi" w:cstheme="minorBidi"/>
            <w:noProof/>
            <w:sz w:val="22"/>
            <w:szCs w:val="22"/>
            <w:lang w:val="es-MX" w:eastAsia="es-MX"/>
          </w:rPr>
          <w:tab/>
        </w:r>
        <w:r w:rsidRPr="003A2C8E">
          <w:rPr>
            <w:rStyle w:val="Hipervnculo"/>
            <w:rFonts w:eastAsia="Calibri"/>
            <w:noProof/>
            <w:lang w:val="es-MX" w:eastAsia="es-CO"/>
          </w:rPr>
          <w:t>FORMA DE PAGO POR LABORES A&amp;SST</w:t>
        </w:r>
        <w:r>
          <w:rPr>
            <w:noProof/>
            <w:webHidden/>
          </w:rPr>
          <w:tab/>
        </w:r>
        <w:r>
          <w:rPr>
            <w:noProof/>
            <w:webHidden/>
          </w:rPr>
          <w:fldChar w:fldCharType="begin"/>
        </w:r>
        <w:r>
          <w:rPr>
            <w:noProof/>
            <w:webHidden/>
          </w:rPr>
          <w:instrText xml:space="preserve"> PAGEREF _Toc96702904 \h </w:instrText>
        </w:r>
        <w:r>
          <w:rPr>
            <w:noProof/>
            <w:webHidden/>
          </w:rPr>
        </w:r>
        <w:r>
          <w:rPr>
            <w:noProof/>
            <w:webHidden/>
          </w:rPr>
          <w:fldChar w:fldCharType="separate"/>
        </w:r>
        <w:r w:rsidR="00A8692F">
          <w:rPr>
            <w:noProof/>
            <w:webHidden/>
          </w:rPr>
          <w:t>59</w:t>
        </w:r>
        <w:r>
          <w:rPr>
            <w:noProof/>
            <w:webHidden/>
          </w:rPr>
          <w:fldChar w:fldCharType="end"/>
        </w:r>
      </w:hyperlink>
    </w:p>
    <w:p w14:paraId="13F03004" w14:textId="44BCB306" w:rsidR="001D1179" w:rsidRDefault="001D1179">
      <w:pPr>
        <w:pStyle w:val="TDC2"/>
        <w:rPr>
          <w:rFonts w:asciiTheme="minorHAnsi" w:eastAsiaTheme="minorEastAsia" w:hAnsiTheme="minorHAnsi" w:cstheme="minorBidi"/>
          <w:noProof/>
          <w:sz w:val="22"/>
          <w:szCs w:val="22"/>
          <w:lang w:val="es-MX" w:eastAsia="es-MX"/>
        </w:rPr>
      </w:pPr>
      <w:hyperlink w:anchor="_Toc96702905" w:history="1">
        <w:r w:rsidRPr="003A2C8E">
          <w:rPr>
            <w:rStyle w:val="Hipervnculo"/>
            <w:rFonts w:eastAsia="Calibri"/>
            <w:noProof/>
            <w:lang w:val="es-MX" w:eastAsia="es-CO"/>
          </w:rPr>
          <w:t>12.2</w:t>
        </w:r>
        <w:r>
          <w:rPr>
            <w:rFonts w:asciiTheme="minorHAnsi" w:eastAsiaTheme="minorEastAsia" w:hAnsiTheme="minorHAnsi" w:cstheme="minorBidi"/>
            <w:noProof/>
            <w:sz w:val="22"/>
            <w:szCs w:val="22"/>
            <w:lang w:val="es-MX" w:eastAsia="es-MX"/>
          </w:rPr>
          <w:tab/>
        </w:r>
        <w:r w:rsidRPr="003A2C8E">
          <w:rPr>
            <w:rStyle w:val="Hipervnculo"/>
            <w:rFonts w:eastAsia="Calibri"/>
            <w:noProof/>
            <w:lang w:val="es-MX" w:eastAsia="es-CO"/>
          </w:rPr>
          <w:t>ESPECIFICACIONES</w:t>
        </w:r>
        <w:r>
          <w:rPr>
            <w:noProof/>
            <w:webHidden/>
          </w:rPr>
          <w:tab/>
        </w:r>
        <w:r>
          <w:rPr>
            <w:noProof/>
            <w:webHidden/>
          </w:rPr>
          <w:fldChar w:fldCharType="begin"/>
        </w:r>
        <w:r>
          <w:rPr>
            <w:noProof/>
            <w:webHidden/>
          </w:rPr>
          <w:instrText xml:space="preserve"> PAGEREF _Toc96702905 \h </w:instrText>
        </w:r>
        <w:r>
          <w:rPr>
            <w:noProof/>
            <w:webHidden/>
          </w:rPr>
        </w:r>
        <w:r>
          <w:rPr>
            <w:noProof/>
            <w:webHidden/>
          </w:rPr>
          <w:fldChar w:fldCharType="separate"/>
        </w:r>
        <w:r w:rsidR="00A8692F">
          <w:rPr>
            <w:noProof/>
            <w:webHidden/>
          </w:rPr>
          <w:t>60</w:t>
        </w:r>
        <w:r>
          <w:rPr>
            <w:noProof/>
            <w:webHidden/>
          </w:rPr>
          <w:fldChar w:fldCharType="end"/>
        </w:r>
      </w:hyperlink>
    </w:p>
    <w:p w14:paraId="006ED715" w14:textId="4BEABE5F" w:rsidR="001D1179" w:rsidRDefault="001D1179">
      <w:pPr>
        <w:pStyle w:val="TDC1"/>
        <w:rPr>
          <w:rFonts w:asciiTheme="minorHAnsi" w:eastAsiaTheme="minorEastAsia" w:hAnsiTheme="minorHAnsi" w:cstheme="minorBidi"/>
          <w:bCs w:val="0"/>
          <w:caps w:val="0"/>
          <w:noProof/>
          <w:sz w:val="22"/>
          <w:szCs w:val="22"/>
          <w:lang w:val="es-MX" w:eastAsia="es-MX"/>
        </w:rPr>
      </w:pPr>
      <w:hyperlink w:anchor="_Toc96702906" w:history="1">
        <w:r w:rsidRPr="003A2C8E">
          <w:rPr>
            <w:rStyle w:val="Hipervnculo"/>
            <w:rFonts w:eastAsia="Calibri"/>
            <w:noProof/>
          </w:rPr>
          <w:t>13</w:t>
        </w:r>
        <w:r>
          <w:rPr>
            <w:rFonts w:asciiTheme="minorHAnsi" w:eastAsiaTheme="minorEastAsia" w:hAnsiTheme="minorHAnsi" w:cstheme="minorBidi"/>
            <w:bCs w:val="0"/>
            <w:caps w:val="0"/>
            <w:noProof/>
            <w:sz w:val="22"/>
            <w:szCs w:val="22"/>
            <w:lang w:val="es-MX" w:eastAsia="es-MX"/>
          </w:rPr>
          <w:tab/>
        </w:r>
        <w:r w:rsidRPr="003A2C8E">
          <w:rPr>
            <w:rStyle w:val="Hipervnculo"/>
            <w:rFonts w:eastAsia="Calibri"/>
            <w:noProof/>
          </w:rPr>
          <w:t>SEGUIMIENTO DE LABORES AMBIENTALES</w:t>
        </w:r>
        <w:r>
          <w:rPr>
            <w:noProof/>
            <w:webHidden/>
          </w:rPr>
          <w:tab/>
        </w:r>
        <w:r>
          <w:rPr>
            <w:noProof/>
            <w:webHidden/>
          </w:rPr>
          <w:fldChar w:fldCharType="begin"/>
        </w:r>
        <w:r>
          <w:rPr>
            <w:noProof/>
            <w:webHidden/>
          </w:rPr>
          <w:instrText xml:space="preserve"> PAGEREF _Toc96702906 \h </w:instrText>
        </w:r>
        <w:r>
          <w:rPr>
            <w:noProof/>
            <w:webHidden/>
          </w:rPr>
        </w:r>
        <w:r>
          <w:rPr>
            <w:noProof/>
            <w:webHidden/>
          </w:rPr>
          <w:fldChar w:fldCharType="separate"/>
        </w:r>
        <w:r w:rsidR="00A8692F">
          <w:rPr>
            <w:noProof/>
            <w:webHidden/>
          </w:rPr>
          <w:t>62</w:t>
        </w:r>
        <w:r>
          <w:rPr>
            <w:noProof/>
            <w:webHidden/>
          </w:rPr>
          <w:fldChar w:fldCharType="end"/>
        </w:r>
      </w:hyperlink>
    </w:p>
    <w:p w14:paraId="373DFB00" w14:textId="258DF193" w:rsidR="001D1179" w:rsidRDefault="001D1179">
      <w:pPr>
        <w:pStyle w:val="TDC2"/>
        <w:rPr>
          <w:rFonts w:asciiTheme="minorHAnsi" w:eastAsiaTheme="minorEastAsia" w:hAnsiTheme="minorHAnsi" w:cstheme="minorBidi"/>
          <w:noProof/>
          <w:sz w:val="22"/>
          <w:szCs w:val="22"/>
          <w:lang w:val="es-MX" w:eastAsia="es-MX"/>
        </w:rPr>
      </w:pPr>
      <w:hyperlink w:anchor="_Toc96702907" w:history="1">
        <w:r w:rsidRPr="003A2C8E">
          <w:rPr>
            <w:rStyle w:val="Hipervnculo"/>
            <w:rFonts w:eastAsia="Calibri"/>
            <w:noProof/>
            <w:lang w:val="es-MX"/>
          </w:rPr>
          <w:t>13.1</w:t>
        </w:r>
        <w:r>
          <w:rPr>
            <w:rFonts w:asciiTheme="minorHAnsi" w:eastAsiaTheme="minorEastAsia" w:hAnsiTheme="minorHAnsi" w:cstheme="minorBidi"/>
            <w:noProof/>
            <w:sz w:val="22"/>
            <w:szCs w:val="22"/>
            <w:lang w:val="es-MX" w:eastAsia="es-MX"/>
          </w:rPr>
          <w:tab/>
        </w:r>
        <w:r w:rsidRPr="003A2C8E">
          <w:rPr>
            <w:rStyle w:val="Hipervnculo"/>
            <w:rFonts w:eastAsia="Calibri"/>
            <w:noProof/>
            <w:lang w:val="es-MX"/>
          </w:rPr>
          <w:t>INSPECCIONES DE CAMPO</w:t>
        </w:r>
        <w:r>
          <w:rPr>
            <w:noProof/>
            <w:webHidden/>
          </w:rPr>
          <w:tab/>
        </w:r>
        <w:r>
          <w:rPr>
            <w:noProof/>
            <w:webHidden/>
          </w:rPr>
          <w:fldChar w:fldCharType="begin"/>
        </w:r>
        <w:r>
          <w:rPr>
            <w:noProof/>
            <w:webHidden/>
          </w:rPr>
          <w:instrText xml:space="preserve"> PAGEREF _Toc96702907 \h </w:instrText>
        </w:r>
        <w:r>
          <w:rPr>
            <w:noProof/>
            <w:webHidden/>
          </w:rPr>
        </w:r>
        <w:r>
          <w:rPr>
            <w:noProof/>
            <w:webHidden/>
          </w:rPr>
          <w:fldChar w:fldCharType="separate"/>
        </w:r>
        <w:r w:rsidR="00A8692F">
          <w:rPr>
            <w:noProof/>
            <w:webHidden/>
          </w:rPr>
          <w:t>62</w:t>
        </w:r>
        <w:r>
          <w:rPr>
            <w:noProof/>
            <w:webHidden/>
          </w:rPr>
          <w:fldChar w:fldCharType="end"/>
        </w:r>
      </w:hyperlink>
    </w:p>
    <w:p w14:paraId="5FD2F595" w14:textId="38B56726" w:rsidR="001D1179" w:rsidRDefault="001D1179">
      <w:pPr>
        <w:pStyle w:val="TDC2"/>
        <w:rPr>
          <w:rFonts w:asciiTheme="minorHAnsi" w:eastAsiaTheme="minorEastAsia" w:hAnsiTheme="minorHAnsi" w:cstheme="minorBidi"/>
          <w:noProof/>
          <w:sz w:val="22"/>
          <w:szCs w:val="22"/>
          <w:lang w:val="es-MX" w:eastAsia="es-MX"/>
        </w:rPr>
      </w:pPr>
      <w:hyperlink w:anchor="_Toc96702908" w:history="1">
        <w:r w:rsidRPr="003A2C8E">
          <w:rPr>
            <w:rStyle w:val="Hipervnculo"/>
            <w:rFonts w:eastAsia="Calibri"/>
            <w:noProof/>
          </w:rPr>
          <w:t>13.2</w:t>
        </w:r>
        <w:r>
          <w:rPr>
            <w:rFonts w:asciiTheme="minorHAnsi" w:eastAsiaTheme="minorEastAsia" w:hAnsiTheme="minorHAnsi" w:cstheme="minorBidi"/>
            <w:noProof/>
            <w:sz w:val="22"/>
            <w:szCs w:val="22"/>
            <w:lang w:val="es-MX" w:eastAsia="es-MX"/>
          </w:rPr>
          <w:tab/>
        </w:r>
        <w:r w:rsidRPr="003A2C8E">
          <w:rPr>
            <w:rStyle w:val="Hipervnculo"/>
            <w:rFonts w:eastAsia="Calibri"/>
            <w:noProof/>
          </w:rPr>
          <w:t>COMITÉS DE SEGUIMIENTO</w:t>
        </w:r>
        <w:r>
          <w:rPr>
            <w:noProof/>
            <w:webHidden/>
          </w:rPr>
          <w:tab/>
        </w:r>
        <w:r>
          <w:rPr>
            <w:noProof/>
            <w:webHidden/>
          </w:rPr>
          <w:fldChar w:fldCharType="begin"/>
        </w:r>
        <w:r>
          <w:rPr>
            <w:noProof/>
            <w:webHidden/>
          </w:rPr>
          <w:instrText xml:space="preserve"> PAGEREF _Toc96702908 \h </w:instrText>
        </w:r>
        <w:r>
          <w:rPr>
            <w:noProof/>
            <w:webHidden/>
          </w:rPr>
        </w:r>
        <w:r>
          <w:rPr>
            <w:noProof/>
            <w:webHidden/>
          </w:rPr>
          <w:fldChar w:fldCharType="separate"/>
        </w:r>
        <w:r w:rsidR="00A8692F">
          <w:rPr>
            <w:noProof/>
            <w:webHidden/>
          </w:rPr>
          <w:t>62</w:t>
        </w:r>
        <w:r>
          <w:rPr>
            <w:noProof/>
            <w:webHidden/>
          </w:rPr>
          <w:fldChar w:fldCharType="end"/>
        </w:r>
      </w:hyperlink>
    </w:p>
    <w:p w14:paraId="3B243E7B" w14:textId="7A7C11F6" w:rsidR="001D1179" w:rsidRDefault="001D1179">
      <w:pPr>
        <w:pStyle w:val="TDC2"/>
        <w:rPr>
          <w:rFonts w:asciiTheme="minorHAnsi" w:eastAsiaTheme="minorEastAsia" w:hAnsiTheme="minorHAnsi" w:cstheme="minorBidi"/>
          <w:noProof/>
          <w:sz w:val="22"/>
          <w:szCs w:val="22"/>
          <w:lang w:val="es-MX" w:eastAsia="es-MX"/>
        </w:rPr>
      </w:pPr>
      <w:hyperlink w:anchor="_Toc96702909" w:history="1">
        <w:r w:rsidRPr="003A2C8E">
          <w:rPr>
            <w:rStyle w:val="Hipervnculo"/>
            <w:rFonts w:eastAsia="Calibri"/>
            <w:noProof/>
            <w:lang w:eastAsia="es-CO"/>
          </w:rPr>
          <w:t>13.3</w:t>
        </w:r>
        <w:r>
          <w:rPr>
            <w:rFonts w:asciiTheme="minorHAnsi" w:eastAsiaTheme="minorEastAsia" w:hAnsiTheme="minorHAnsi" w:cstheme="minorBidi"/>
            <w:noProof/>
            <w:sz w:val="22"/>
            <w:szCs w:val="22"/>
            <w:lang w:val="es-MX" w:eastAsia="es-MX"/>
          </w:rPr>
          <w:tab/>
        </w:r>
        <w:r w:rsidRPr="003A2C8E">
          <w:rPr>
            <w:rStyle w:val="Hipervnculo"/>
            <w:rFonts w:eastAsia="Calibri"/>
            <w:noProof/>
            <w:lang w:eastAsia="es-CO"/>
          </w:rPr>
          <w:t>COMITÉ EXTRAORDINARIOS</w:t>
        </w:r>
        <w:r>
          <w:rPr>
            <w:noProof/>
            <w:webHidden/>
          </w:rPr>
          <w:tab/>
        </w:r>
        <w:r>
          <w:rPr>
            <w:noProof/>
            <w:webHidden/>
          </w:rPr>
          <w:fldChar w:fldCharType="begin"/>
        </w:r>
        <w:r>
          <w:rPr>
            <w:noProof/>
            <w:webHidden/>
          </w:rPr>
          <w:instrText xml:space="preserve"> PAGEREF _Toc96702909 \h </w:instrText>
        </w:r>
        <w:r>
          <w:rPr>
            <w:noProof/>
            <w:webHidden/>
          </w:rPr>
        </w:r>
        <w:r>
          <w:rPr>
            <w:noProof/>
            <w:webHidden/>
          </w:rPr>
          <w:fldChar w:fldCharType="separate"/>
        </w:r>
        <w:r w:rsidR="00A8692F">
          <w:rPr>
            <w:noProof/>
            <w:webHidden/>
          </w:rPr>
          <w:t>63</w:t>
        </w:r>
        <w:r>
          <w:rPr>
            <w:noProof/>
            <w:webHidden/>
          </w:rPr>
          <w:fldChar w:fldCharType="end"/>
        </w:r>
      </w:hyperlink>
    </w:p>
    <w:p w14:paraId="787DB6FE" w14:textId="532A35A2" w:rsidR="001D1179" w:rsidRDefault="001D1179">
      <w:pPr>
        <w:pStyle w:val="TDC2"/>
        <w:rPr>
          <w:rFonts w:asciiTheme="minorHAnsi" w:eastAsiaTheme="minorEastAsia" w:hAnsiTheme="minorHAnsi" w:cstheme="minorBidi"/>
          <w:noProof/>
          <w:sz w:val="22"/>
          <w:szCs w:val="22"/>
          <w:lang w:val="es-MX" w:eastAsia="es-MX"/>
        </w:rPr>
      </w:pPr>
      <w:hyperlink w:anchor="_Toc96702910" w:history="1">
        <w:r w:rsidRPr="003A2C8E">
          <w:rPr>
            <w:rStyle w:val="Hipervnculo"/>
            <w:rFonts w:eastAsia="Calibri"/>
            <w:noProof/>
          </w:rPr>
          <w:t>13.4</w:t>
        </w:r>
        <w:r>
          <w:rPr>
            <w:rFonts w:asciiTheme="minorHAnsi" w:eastAsiaTheme="minorEastAsia" w:hAnsiTheme="minorHAnsi" w:cstheme="minorBidi"/>
            <w:noProof/>
            <w:sz w:val="22"/>
            <w:szCs w:val="22"/>
            <w:lang w:val="es-MX" w:eastAsia="es-MX"/>
          </w:rPr>
          <w:tab/>
        </w:r>
        <w:r w:rsidRPr="003A2C8E">
          <w:rPr>
            <w:rStyle w:val="Hipervnculo"/>
            <w:rFonts w:eastAsia="Calibri"/>
            <w:noProof/>
          </w:rPr>
          <w:t>COMUNICACIONES CONTRATISTA - INTERVENTOR</w:t>
        </w:r>
        <w:r>
          <w:rPr>
            <w:noProof/>
            <w:webHidden/>
          </w:rPr>
          <w:tab/>
        </w:r>
        <w:r>
          <w:rPr>
            <w:noProof/>
            <w:webHidden/>
          </w:rPr>
          <w:fldChar w:fldCharType="begin"/>
        </w:r>
        <w:r>
          <w:rPr>
            <w:noProof/>
            <w:webHidden/>
          </w:rPr>
          <w:instrText xml:space="preserve"> PAGEREF _Toc96702910 \h </w:instrText>
        </w:r>
        <w:r>
          <w:rPr>
            <w:noProof/>
            <w:webHidden/>
          </w:rPr>
        </w:r>
        <w:r>
          <w:rPr>
            <w:noProof/>
            <w:webHidden/>
          </w:rPr>
          <w:fldChar w:fldCharType="separate"/>
        </w:r>
        <w:r w:rsidR="00A8692F">
          <w:rPr>
            <w:noProof/>
            <w:webHidden/>
          </w:rPr>
          <w:t>63</w:t>
        </w:r>
        <w:r>
          <w:rPr>
            <w:noProof/>
            <w:webHidden/>
          </w:rPr>
          <w:fldChar w:fldCharType="end"/>
        </w:r>
      </w:hyperlink>
    </w:p>
    <w:p w14:paraId="09E224F7" w14:textId="7D4656D6" w:rsidR="001D1179" w:rsidRDefault="001D1179">
      <w:pPr>
        <w:pStyle w:val="TDC1"/>
        <w:rPr>
          <w:rFonts w:asciiTheme="minorHAnsi" w:eastAsiaTheme="minorEastAsia" w:hAnsiTheme="minorHAnsi" w:cstheme="minorBidi"/>
          <w:bCs w:val="0"/>
          <w:caps w:val="0"/>
          <w:noProof/>
          <w:sz w:val="22"/>
          <w:szCs w:val="22"/>
          <w:lang w:val="es-MX" w:eastAsia="es-MX"/>
        </w:rPr>
      </w:pPr>
      <w:hyperlink w:anchor="_Toc96702911" w:history="1">
        <w:r w:rsidRPr="003A2C8E">
          <w:rPr>
            <w:rStyle w:val="Hipervnculo"/>
            <w:rFonts w:eastAsia="Calibri"/>
            <w:noProof/>
            <w:lang w:val="es-MX" w:eastAsia="es-CO"/>
          </w:rPr>
          <w:t>14</w:t>
        </w:r>
        <w:r>
          <w:rPr>
            <w:rFonts w:asciiTheme="minorHAnsi" w:eastAsiaTheme="minorEastAsia" w:hAnsiTheme="minorHAnsi" w:cstheme="minorBidi"/>
            <w:bCs w:val="0"/>
            <w:caps w:val="0"/>
            <w:noProof/>
            <w:sz w:val="22"/>
            <w:szCs w:val="22"/>
            <w:lang w:val="es-MX" w:eastAsia="es-MX"/>
          </w:rPr>
          <w:tab/>
        </w:r>
        <w:r w:rsidRPr="003A2C8E">
          <w:rPr>
            <w:rStyle w:val="Hipervnculo"/>
            <w:rFonts w:eastAsia="Calibri"/>
            <w:noProof/>
            <w:lang w:val="es-MX" w:eastAsia="es-CO"/>
          </w:rPr>
          <w:t>MULTAS POR INCUMPLIMIENTOS A LAS OBLIGACIONES AMBIENTALES Y SST CONTRACTUALES</w:t>
        </w:r>
        <w:r>
          <w:rPr>
            <w:noProof/>
            <w:webHidden/>
          </w:rPr>
          <w:tab/>
        </w:r>
        <w:r>
          <w:rPr>
            <w:noProof/>
            <w:webHidden/>
          </w:rPr>
          <w:fldChar w:fldCharType="begin"/>
        </w:r>
        <w:r>
          <w:rPr>
            <w:noProof/>
            <w:webHidden/>
          </w:rPr>
          <w:instrText xml:space="preserve"> PAGEREF _Toc96702911 \h </w:instrText>
        </w:r>
        <w:r>
          <w:rPr>
            <w:noProof/>
            <w:webHidden/>
          </w:rPr>
        </w:r>
        <w:r>
          <w:rPr>
            <w:noProof/>
            <w:webHidden/>
          </w:rPr>
          <w:fldChar w:fldCharType="separate"/>
        </w:r>
        <w:r w:rsidR="00A8692F">
          <w:rPr>
            <w:noProof/>
            <w:webHidden/>
          </w:rPr>
          <w:t>64</w:t>
        </w:r>
        <w:r>
          <w:rPr>
            <w:noProof/>
            <w:webHidden/>
          </w:rPr>
          <w:fldChar w:fldCharType="end"/>
        </w:r>
      </w:hyperlink>
    </w:p>
    <w:p w14:paraId="741E4E03" w14:textId="43B0C06B" w:rsidR="00340E95" w:rsidRPr="008765A6" w:rsidRDefault="007923B1" w:rsidP="00D67BB0">
      <w:pPr>
        <w:pStyle w:val="Titulo"/>
        <w:spacing w:before="0" w:after="0"/>
        <w:rPr>
          <w:rFonts w:cs="Arial"/>
          <w:sz w:val="20"/>
          <w:szCs w:val="20"/>
          <w:lang w:val="es-CO"/>
        </w:rPr>
      </w:pPr>
      <w:r w:rsidRPr="008765A6">
        <w:rPr>
          <w:rFonts w:cs="Arial"/>
          <w:sz w:val="20"/>
          <w:szCs w:val="20"/>
          <w:lang w:val="es-CO"/>
        </w:rPr>
        <w:fldChar w:fldCharType="end"/>
      </w:r>
    </w:p>
    <w:p w14:paraId="741E4E04" w14:textId="1C4D4945" w:rsidR="004F5E44" w:rsidRDefault="004F5E44" w:rsidP="00D67BB0">
      <w:pPr>
        <w:pStyle w:val="Titulo"/>
        <w:spacing w:before="0" w:after="0"/>
        <w:rPr>
          <w:rFonts w:cs="Arial"/>
          <w:sz w:val="20"/>
          <w:szCs w:val="20"/>
          <w:lang w:val="es-CO"/>
        </w:rPr>
      </w:pPr>
    </w:p>
    <w:p w14:paraId="5C00A8A4" w14:textId="36C2953E" w:rsidR="001D1179" w:rsidRDefault="001D1179" w:rsidP="00D67BB0">
      <w:pPr>
        <w:pStyle w:val="Titulo"/>
        <w:spacing w:before="0" w:after="0"/>
        <w:rPr>
          <w:rFonts w:cs="Arial"/>
          <w:sz w:val="20"/>
          <w:szCs w:val="20"/>
          <w:lang w:val="es-CO"/>
        </w:rPr>
      </w:pPr>
    </w:p>
    <w:p w14:paraId="61E440CA" w14:textId="0C967A59" w:rsidR="001D1179" w:rsidRDefault="001D1179" w:rsidP="00D67BB0">
      <w:pPr>
        <w:pStyle w:val="Titulo"/>
        <w:spacing w:before="0" w:after="0"/>
        <w:rPr>
          <w:rFonts w:cs="Arial"/>
          <w:sz w:val="20"/>
          <w:szCs w:val="20"/>
          <w:lang w:val="es-CO"/>
        </w:rPr>
      </w:pPr>
    </w:p>
    <w:p w14:paraId="03E07091" w14:textId="77777777" w:rsidR="001D1179" w:rsidRPr="008765A6" w:rsidRDefault="001D1179" w:rsidP="00D67BB0">
      <w:pPr>
        <w:pStyle w:val="Titulo"/>
        <w:spacing w:before="0" w:after="0"/>
        <w:rPr>
          <w:rFonts w:cs="Arial"/>
          <w:sz w:val="20"/>
          <w:szCs w:val="20"/>
          <w:lang w:val="es-CO"/>
        </w:rPr>
      </w:pPr>
    </w:p>
    <w:p w14:paraId="741E4E05" w14:textId="6166091D" w:rsidR="004F5E44" w:rsidRPr="008765A6" w:rsidRDefault="004F5E44" w:rsidP="001D1179">
      <w:pPr>
        <w:pStyle w:val="Titulo"/>
        <w:tabs>
          <w:tab w:val="left" w:pos="6870"/>
        </w:tabs>
        <w:spacing w:before="0" w:after="0"/>
        <w:jc w:val="left"/>
        <w:rPr>
          <w:rFonts w:cs="Arial"/>
          <w:sz w:val="20"/>
          <w:szCs w:val="20"/>
          <w:lang w:val="es-CO"/>
        </w:rPr>
      </w:pPr>
    </w:p>
    <w:p w14:paraId="741E4E06" w14:textId="77777777" w:rsidR="002D1219" w:rsidRPr="008765A6" w:rsidRDefault="002D1219" w:rsidP="00D67BB0">
      <w:pPr>
        <w:pStyle w:val="Titulo"/>
        <w:spacing w:before="0" w:after="0"/>
        <w:rPr>
          <w:rFonts w:cs="Arial"/>
          <w:sz w:val="20"/>
          <w:szCs w:val="20"/>
          <w:lang w:val="es-CO"/>
        </w:rPr>
      </w:pPr>
    </w:p>
    <w:p w14:paraId="646EADE4" w14:textId="22E3C218" w:rsidR="00F961C0" w:rsidRPr="008765A6" w:rsidRDefault="00F961C0" w:rsidP="00D67BB0">
      <w:pPr>
        <w:jc w:val="left"/>
        <w:rPr>
          <w:rFonts w:cs="Arial"/>
          <w:b/>
          <w:caps/>
          <w:szCs w:val="20"/>
        </w:rPr>
      </w:pPr>
    </w:p>
    <w:p w14:paraId="741E4E09" w14:textId="2A7422A1" w:rsidR="007F737A" w:rsidRPr="008765A6" w:rsidRDefault="00FF11E2" w:rsidP="00D67BB0">
      <w:pPr>
        <w:pStyle w:val="Titulo"/>
        <w:spacing w:before="0" w:after="0"/>
        <w:rPr>
          <w:rFonts w:cs="Arial"/>
          <w:sz w:val="20"/>
          <w:szCs w:val="20"/>
          <w:lang w:val="es-CO"/>
        </w:rPr>
      </w:pPr>
      <w:r w:rsidRPr="008765A6">
        <w:rPr>
          <w:rFonts w:cs="Arial"/>
          <w:sz w:val="20"/>
          <w:szCs w:val="20"/>
          <w:lang w:val="es-CO"/>
        </w:rPr>
        <w:t xml:space="preserve">LIsta de </w:t>
      </w:r>
      <w:r w:rsidR="0081541D" w:rsidRPr="008765A6">
        <w:rPr>
          <w:rFonts w:cs="Arial"/>
          <w:sz w:val="20"/>
          <w:szCs w:val="20"/>
          <w:lang w:val="es-CO"/>
        </w:rPr>
        <w:t>Tablas</w:t>
      </w:r>
    </w:p>
    <w:p w14:paraId="741E4E0A" w14:textId="77777777" w:rsidR="00A602B5" w:rsidRPr="001D73FE" w:rsidRDefault="00A602B5" w:rsidP="00D67BB0">
      <w:pPr>
        <w:pStyle w:val="Titulo"/>
        <w:spacing w:before="0" w:after="0"/>
        <w:rPr>
          <w:rFonts w:cs="Arial"/>
          <w:b w:val="0"/>
          <w:bCs/>
          <w:sz w:val="20"/>
          <w:szCs w:val="20"/>
          <w:lang w:val="es-CO"/>
        </w:rPr>
      </w:pPr>
    </w:p>
    <w:p w14:paraId="147ECB3B" w14:textId="0FF03973" w:rsidR="001D1179" w:rsidRDefault="00461520">
      <w:pPr>
        <w:pStyle w:val="Tabladeilustraciones"/>
        <w:tabs>
          <w:tab w:val="right" w:leader="dot" w:pos="8828"/>
        </w:tabs>
        <w:rPr>
          <w:rFonts w:asciiTheme="minorHAnsi" w:eastAsiaTheme="minorEastAsia" w:hAnsiTheme="minorHAnsi" w:cstheme="minorBidi"/>
          <w:noProof/>
          <w:sz w:val="22"/>
          <w:szCs w:val="22"/>
          <w:lang w:val="es-MX" w:eastAsia="es-MX"/>
        </w:rPr>
      </w:pPr>
      <w:r w:rsidRPr="005E3E4F">
        <w:rPr>
          <w:rFonts w:cs="Arial"/>
          <w:bCs/>
          <w:szCs w:val="20"/>
        </w:rPr>
        <w:fldChar w:fldCharType="begin"/>
      </w:r>
      <w:r w:rsidRPr="005E3E4F">
        <w:rPr>
          <w:rFonts w:cs="Arial"/>
          <w:bCs/>
          <w:szCs w:val="20"/>
        </w:rPr>
        <w:instrText xml:space="preserve"> TOC \h \z \c "Tabla" </w:instrText>
      </w:r>
      <w:r w:rsidRPr="005E3E4F">
        <w:rPr>
          <w:rFonts w:cs="Arial"/>
          <w:bCs/>
          <w:szCs w:val="20"/>
        </w:rPr>
        <w:fldChar w:fldCharType="separate"/>
      </w:r>
      <w:hyperlink w:anchor="_Toc96702912" w:history="1">
        <w:r w:rsidR="001D1179" w:rsidRPr="00A35FF7">
          <w:rPr>
            <w:rStyle w:val="Hipervnculo"/>
            <w:rFonts w:cs="Arial"/>
            <w:b/>
            <w:noProof/>
          </w:rPr>
          <w:t>Tabla 8.1 Personal Etapa de Construcción</w:t>
        </w:r>
        <w:r w:rsidR="001D1179">
          <w:rPr>
            <w:noProof/>
            <w:webHidden/>
          </w:rPr>
          <w:tab/>
        </w:r>
        <w:r w:rsidR="001D1179">
          <w:rPr>
            <w:noProof/>
            <w:webHidden/>
          </w:rPr>
          <w:fldChar w:fldCharType="begin"/>
        </w:r>
        <w:r w:rsidR="001D1179">
          <w:rPr>
            <w:noProof/>
            <w:webHidden/>
          </w:rPr>
          <w:instrText xml:space="preserve"> PAGEREF _Toc96702912 \h </w:instrText>
        </w:r>
        <w:r w:rsidR="001D1179">
          <w:rPr>
            <w:noProof/>
            <w:webHidden/>
          </w:rPr>
        </w:r>
        <w:r w:rsidR="001D1179">
          <w:rPr>
            <w:noProof/>
            <w:webHidden/>
          </w:rPr>
          <w:fldChar w:fldCharType="separate"/>
        </w:r>
        <w:r w:rsidR="00A8692F">
          <w:rPr>
            <w:noProof/>
            <w:webHidden/>
          </w:rPr>
          <w:t>48</w:t>
        </w:r>
        <w:r w:rsidR="001D1179">
          <w:rPr>
            <w:noProof/>
            <w:webHidden/>
          </w:rPr>
          <w:fldChar w:fldCharType="end"/>
        </w:r>
      </w:hyperlink>
    </w:p>
    <w:p w14:paraId="6C022AC6" w14:textId="5F4745F0" w:rsidR="00C4685D" w:rsidRPr="005E3E4F" w:rsidRDefault="00461520" w:rsidP="00D67BB0">
      <w:pPr>
        <w:rPr>
          <w:bCs/>
        </w:rPr>
      </w:pPr>
      <w:r w:rsidRPr="005E3E4F">
        <w:rPr>
          <w:bCs/>
        </w:rPr>
        <w:fldChar w:fldCharType="end"/>
      </w:r>
      <w:bookmarkStart w:id="8" w:name="_Toc492075791"/>
    </w:p>
    <w:p w14:paraId="3F1F0401" w14:textId="77777777" w:rsidR="00E25BF4" w:rsidRDefault="00E25BF4" w:rsidP="00D67BB0"/>
    <w:p w14:paraId="4337D07D" w14:textId="77777777" w:rsidR="00E25BF4" w:rsidRDefault="00E25BF4" w:rsidP="00D67BB0"/>
    <w:p w14:paraId="4F46210D" w14:textId="77777777" w:rsidR="00E25BF4" w:rsidRDefault="00E25BF4" w:rsidP="00D67BB0"/>
    <w:p w14:paraId="2755BBB9" w14:textId="77777777" w:rsidR="00E25BF4" w:rsidRDefault="00E25BF4" w:rsidP="00D67BB0"/>
    <w:p w14:paraId="1F0F6DD1" w14:textId="77777777" w:rsidR="00E25BF4" w:rsidRDefault="00E25BF4" w:rsidP="00D67BB0"/>
    <w:p w14:paraId="2DF4BAF3" w14:textId="77777777" w:rsidR="00E25BF4" w:rsidRDefault="00E25BF4" w:rsidP="00D67BB0"/>
    <w:p w14:paraId="50C8C384" w14:textId="77777777" w:rsidR="005F5A31" w:rsidRPr="008765A6" w:rsidRDefault="005F5A31" w:rsidP="00D67BB0">
      <w:pPr>
        <w:rPr>
          <w:rFonts w:cs="Arial"/>
        </w:rPr>
        <w:sectPr w:rsidR="005F5A31" w:rsidRPr="008765A6" w:rsidSect="001D1179">
          <w:headerReference w:type="default" r:id="rId21"/>
          <w:pgSz w:w="12240" w:h="15840" w:code="1"/>
          <w:pgMar w:top="1701" w:right="1701" w:bottom="1701" w:left="1701" w:header="851" w:footer="851" w:gutter="0"/>
          <w:cols w:space="708"/>
          <w:docGrid w:linePitch="360"/>
        </w:sectPr>
      </w:pPr>
    </w:p>
    <w:p w14:paraId="741E4E0E" w14:textId="22DFBD86" w:rsidR="00461520" w:rsidRPr="008765A6" w:rsidRDefault="00461520" w:rsidP="00D67BB0">
      <w:pPr>
        <w:pStyle w:val="Ttulo1"/>
        <w:spacing w:before="0"/>
      </w:pPr>
      <w:bookmarkStart w:id="9" w:name="_Toc96702860"/>
      <w:r w:rsidRPr="008765A6">
        <w:lastRenderedPageBreak/>
        <w:t>INTRODUCCIÓN</w:t>
      </w:r>
      <w:bookmarkEnd w:id="8"/>
      <w:bookmarkEnd w:id="9"/>
    </w:p>
    <w:p w14:paraId="741E4E0F" w14:textId="77777777" w:rsidR="00461520" w:rsidRPr="008765A6" w:rsidRDefault="00461520" w:rsidP="00D67BB0">
      <w:pPr>
        <w:rPr>
          <w:rFonts w:cs="Arial"/>
        </w:rPr>
      </w:pPr>
    </w:p>
    <w:p w14:paraId="741E4E10" w14:textId="77777777" w:rsidR="00461520" w:rsidRPr="008765A6" w:rsidRDefault="00461520" w:rsidP="00D67BB0">
      <w:pPr>
        <w:rPr>
          <w:rFonts w:cs="Arial"/>
        </w:rPr>
      </w:pPr>
    </w:p>
    <w:p w14:paraId="741E4E11" w14:textId="77777777" w:rsidR="00461520" w:rsidRPr="008765A6" w:rsidRDefault="00461520" w:rsidP="00D67BB0">
      <w:pPr>
        <w:rPr>
          <w:rFonts w:cs="Arial"/>
        </w:rPr>
      </w:pPr>
    </w:p>
    <w:p w14:paraId="46EF7D59" w14:textId="29A29921" w:rsidR="00A77700" w:rsidRDefault="00A77700" w:rsidP="00A77700">
      <w:pPr>
        <w:rPr>
          <w:rFonts w:cs="Arial"/>
          <w:szCs w:val="20"/>
        </w:rPr>
      </w:pPr>
      <w:r w:rsidRPr="008765A6">
        <w:rPr>
          <w:rFonts w:cs="Arial"/>
          <w:szCs w:val="20"/>
        </w:rPr>
        <w:t xml:space="preserve">El Contrato de Construcción para </w:t>
      </w:r>
      <w:r w:rsidR="00337623">
        <w:rPr>
          <w:rFonts w:cs="Arial"/>
          <w:szCs w:val="20"/>
        </w:rPr>
        <w:t>el Cable Aéreo de San Cristóbal</w:t>
      </w:r>
      <w:r w:rsidRPr="008765A6">
        <w:rPr>
          <w:rFonts w:cs="Arial"/>
          <w:szCs w:val="20"/>
        </w:rPr>
        <w:t xml:space="preserve">, en el área Ambiental y Seguridad y Salud en el Trabajo -SST se elaborará teniendo en cuenta los componentes de la Gestión Ambiental y SST del </w:t>
      </w:r>
      <w:r w:rsidRPr="008765A6">
        <w:rPr>
          <w:rFonts w:cs="Arial"/>
          <w:b/>
          <w:bCs/>
          <w:szCs w:val="20"/>
        </w:rPr>
        <w:t>IDU</w:t>
      </w:r>
      <w:r w:rsidRPr="008765A6">
        <w:rPr>
          <w:rFonts w:cs="Arial"/>
          <w:szCs w:val="20"/>
        </w:rPr>
        <w:t xml:space="preserve">, los cuales se encuentran establecidos en </w:t>
      </w:r>
      <w:r w:rsidRPr="008765A6">
        <w:rPr>
          <w:rFonts w:cs="Arial"/>
        </w:rPr>
        <w:t xml:space="preserve">el Manual Único de Control y Seguimiento Ambiental y de SST </w:t>
      </w:r>
      <w:r w:rsidR="00100327" w:rsidRPr="008765A6">
        <w:rPr>
          <w:rFonts w:cs="Arial"/>
        </w:rPr>
        <w:t>del IDU</w:t>
      </w:r>
      <w:r w:rsidRPr="008765A6">
        <w:rPr>
          <w:rFonts w:cs="Arial"/>
        </w:rPr>
        <w:t xml:space="preserve"> </w:t>
      </w:r>
      <w:r w:rsidRPr="008765A6">
        <w:rPr>
          <w:rFonts w:cs="Arial"/>
          <w:color w:val="000000"/>
          <w:szCs w:val="20"/>
          <w:lang w:val="es-MX" w:eastAsia="es-CO"/>
        </w:rPr>
        <w:t>vigente o el que le modifique.</w:t>
      </w:r>
      <w:r w:rsidRPr="008765A6">
        <w:rPr>
          <w:rFonts w:cs="Arial"/>
        </w:rPr>
        <w:t xml:space="preserve"> </w:t>
      </w:r>
      <w:r w:rsidRPr="008765A6">
        <w:rPr>
          <w:rFonts w:cs="Arial"/>
          <w:szCs w:val="20"/>
        </w:rPr>
        <w:t xml:space="preserve">El </w:t>
      </w:r>
      <w:r w:rsidRPr="008765A6">
        <w:rPr>
          <w:rFonts w:cs="Arial"/>
          <w:b/>
          <w:bCs/>
          <w:szCs w:val="20"/>
        </w:rPr>
        <w:t xml:space="preserve">Contratista </w:t>
      </w:r>
      <w:r w:rsidRPr="008765A6">
        <w:rPr>
          <w:rFonts w:cs="Arial"/>
          <w:szCs w:val="20"/>
        </w:rPr>
        <w:t>deberá complementar, cuando se requiera por efectos de cambios en la normatividad ambiental colombiana, o, cuando, de manera expresa, así lo solicite la Interventoría y/o el IDU, aspectos, criterios y/o componentes ambientales adicionales a los referenciados en el Manual Único de Control y Seguimiento Ambiental y SST vigente o el que le modifique para su aplicación de acuerdo con las características propias del proyecto.</w:t>
      </w:r>
    </w:p>
    <w:p w14:paraId="5DD94FF8" w14:textId="77777777" w:rsidR="004610B6" w:rsidRPr="008765A6" w:rsidRDefault="004610B6" w:rsidP="00A77700">
      <w:pPr>
        <w:rPr>
          <w:rFonts w:cs="Arial"/>
        </w:rPr>
      </w:pPr>
    </w:p>
    <w:p w14:paraId="741E4E13" w14:textId="77777777" w:rsidR="00461520" w:rsidRPr="008765A6" w:rsidRDefault="00461520" w:rsidP="00D67BB0">
      <w:pPr>
        <w:rPr>
          <w:rFonts w:cs="Arial"/>
        </w:rPr>
      </w:pPr>
    </w:p>
    <w:p w14:paraId="741E4E14" w14:textId="77777777" w:rsidR="00461520" w:rsidRPr="008765A6" w:rsidRDefault="00461520" w:rsidP="00D67BB0">
      <w:pPr>
        <w:rPr>
          <w:rFonts w:cs="Arial"/>
        </w:rPr>
      </w:pPr>
    </w:p>
    <w:p w14:paraId="741E4E3B" w14:textId="3B519E2B" w:rsidR="00461520" w:rsidRPr="008765A6" w:rsidRDefault="00461520" w:rsidP="002A72A2">
      <w:pPr>
        <w:pStyle w:val="Ttulo1"/>
        <w:spacing w:before="0"/>
      </w:pPr>
      <w:bookmarkStart w:id="10" w:name="_Toc492075792"/>
      <w:bookmarkStart w:id="11" w:name="_Toc96702861"/>
      <w:r w:rsidRPr="008765A6">
        <w:t>OBLIGACIONES AMBIENTALES</w:t>
      </w:r>
      <w:bookmarkEnd w:id="10"/>
      <w:r w:rsidR="0075094F" w:rsidRPr="008765A6">
        <w:t xml:space="preserve"> </w:t>
      </w:r>
      <w:r w:rsidR="00513A5A" w:rsidRPr="008765A6">
        <w:rPr>
          <w:caps w:val="0"/>
        </w:rPr>
        <w:t>Y SST</w:t>
      </w:r>
      <w:bookmarkEnd w:id="11"/>
    </w:p>
    <w:p w14:paraId="741E4E3C" w14:textId="77777777" w:rsidR="00461520" w:rsidRPr="008765A6" w:rsidRDefault="00461520" w:rsidP="00D67BB0">
      <w:pPr>
        <w:autoSpaceDE w:val="0"/>
        <w:autoSpaceDN w:val="0"/>
        <w:adjustRightInd w:val="0"/>
        <w:jc w:val="left"/>
        <w:rPr>
          <w:rFonts w:eastAsia="Calibri" w:cs="Arial"/>
          <w:color w:val="000000"/>
          <w:szCs w:val="20"/>
          <w:lang w:val="es-MX" w:eastAsia="es-CO"/>
        </w:rPr>
      </w:pPr>
    </w:p>
    <w:p w14:paraId="741E4E3D" w14:textId="77777777" w:rsidR="00461520" w:rsidRPr="008765A6" w:rsidRDefault="00461520" w:rsidP="00D67BB0">
      <w:pPr>
        <w:autoSpaceDE w:val="0"/>
        <w:autoSpaceDN w:val="0"/>
        <w:adjustRightInd w:val="0"/>
        <w:jc w:val="left"/>
        <w:rPr>
          <w:rFonts w:eastAsia="Calibri" w:cs="Arial"/>
          <w:color w:val="000000"/>
          <w:szCs w:val="20"/>
          <w:lang w:val="es-MX" w:eastAsia="es-CO"/>
        </w:rPr>
      </w:pPr>
    </w:p>
    <w:p w14:paraId="741E4E3F" w14:textId="316A4FA8" w:rsidR="00461520" w:rsidRPr="008765A6" w:rsidRDefault="00461520" w:rsidP="00D67BB0">
      <w:pPr>
        <w:autoSpaceDE w:val="0"/>
        <w:autoSpaceDN w:val="0"/>
        <w:adjustRightInd w:val="0"/>
        <w:rPr>
          <w:rFonts w:eastAsia="Calibri" w:cs="Arial"/>
          <w:color w:val="000000"/>
          <w:szCs w:val="20"/>
          <w:lang w:val="es-MX" w:eastAsia="es-CO"/>
        </w:rPr>
      </w:pPr>
      <w:r w:rsidRPr="008765A6">
        <w:rPr>
          <w:rFonts w:eastAsia="Calibri" w:cs="Arial"/>
          <w:color w:val="000000"/>
          <w:szCs w:val="20"/>
          <w:lang w:val="es-MX" w:eastAsia="es-CO"/>
        </w:rPr>
        <w:t xml:space="preserve">El presente Apéndice contiene las obligaciones del </w:t>
      </w:r>
      <w:r w:rsidRPr="008765A6">
        <w:rPr>
          <w:rFonts w:eastAsia="Calibri" w:cs="Arial"/>
          <w:b/>
          <w:bCs/>
          <w:color w:val="000000"/>
          <w:szCs w:val="20"/>
          <w:lang w:val="es-MX" w:eastAsia="es-CO"/>
        </w:rPr>
        <w:t xml:space="preserve">Contratista </w:t>
      </w:r>
      <w:r w:rsidRPr="008765A6">
        <w:rPr>
          <w:rFonts w:eastAsia="Calibri" w:cs="Arial"/>
          <w:color w:val="000000"/>
          <w:szCs w:val="20"/>
          <w:lang w:val="es-MX" w:eastAsia="es-CO"/>
        </w:rPr>
        <w:t xml:space="preserve">en materia de Gestión Ambiental y Seguridad y Salud en el Trabajo, (para el Contrato </w:t>
      </w:r>
      <w:r w:rsidR="0062235B" w:rsidRPr="008765A6">
        <w:rPr>
          <w:rFonts w:eastAsia="Calibri" w:cs="Arial"/>
          <w:color w:val="000000"/>
          <w:szCs w:val="20"/>
          <w:lang w:val="es-MX" w:eastAsia="es-CO"/>
        </w:rPr>
        <w:t>construcción de</w:t>
      </w:r>
      <w:r w:rsidR="00337623">
        <w:rPr>
          <w:rFonts w:cs="Arial"/>
          <w:szCs w:val="20"/>
        </w:rPr>
        <w:t>l Cable Aéreo de San Cristóbal</w:t>
      </w:r>
      <w:r w:rsidR="00DE5B2A" w:rsidRPr="008765A6">
        <w:rPr>
          <w:rFonts w:eastAsia="Calibri" w:cs="Arial"/>
          <w:color w:val="000000"/>
          <w:szCs w:val="20"/>
          <w:lang w:val="es-MX" w:eastAsia="es-CO"/>
        </w:rPr>
        <w:t>.</w:t>
      </w:r>
    </w:p>
    <w:p w14:paraId="741E4E40" w14:textId="77777777" w:rsidR="00461520" w:rsidRPr="008765A6" w:rsidRDefault="00461520" w:rsidP="00D67BB0">
      <w:pPr>
        <w:autoSpaceDE w:val="0"/>
        <w:autoSpaceDN w:val="0"/>
        <w:adjustRightInd w:val="0"/>
        <w:rPr>
          <w:rFonts w:eastAsia="Calibri" w:cs="Arial"/>
          <w:color w:val="000000"/>
          <w:szCs w:val="20"/>
          <w:lang w:val="es-MX" w:eastAsia="es-CO"/>
        </w:rPr>
      </w:pPr>
    </w:p>
    <w:p w14:paraId="2BCD036F" w14:textId="7441B984" w:rsidR="00DF6942" w:rsidRPr="008765A6" w:rsidRDefault="00461520" w:rsidP="00D67BB0">
      <w:pPr>
        <w:autoSpaceDE w:val="0"/>
        <w:autoSpaceDN w:val="0"/>
        <w:adjustRightInd w:val="0"/>
        <w:rPr>
          <w:rFonts w:eastAsia="Calibri" w:cs="Arial"/>
          <w:color w:val="000000"/>
          <w:szCs w:val="20"/>
          <w:lang w:val="es-MX" w:eastAsia="es-CO"/>
        </w:rPr>
      </w:pPr>
      <w:r w:rsidRPr="008765A6">
        <w:rPr>
          <w:rFonts w:eastAsia="Calibri" w:cs="Arial"/>
          <w:color w:val="000000"/>
          <w:szCs w:val="20"/>
          <w:lang w:val="es-MX" w:eastAsia="es-CO"/>
        </w:rPr>
        <w:t xml:space="preserve">Es obligación del </w:t>
      </w:r>
      <w:r w:rsidRPr="008765A6">
        <w:rPr>
          <w:rFonts w:eastAsia="Calibri" w:cs="Arial"/>
          <w:b/>
          <w:bCs/>
          <w:color w:val="000000"/>
          <w:szCs w:val="20"/>
          <w:lang w:val="es-MX" w:eastAsia="es-CO"/>
        </w:rPr>
        <w:t xml:space="preserve">Contratista </w:t>
      </w:r>
      <w:r w:rsidRPr="008765A6">
        <w:rPr>
          <w:rFonts w:eastAsia="Calibri" w:cs="Arial"/>
          <w:color w:val="000000"/>
          <w:szCs w:val="20"/>
          <w:lang w:val="es-MX" w:eastAsia="es-CO"/>
        </w:rPr>
        <w:t xml:space="preserve">conocer, divulgar y aplicar la política Ambiental y Seguridad y Salud en el Trabajo, establecida por el </w:t>
      </w:r>
      <w:r w:rsidRPr="008765A6">
        <w:rPr>
          <w:rFonts w:eastAsia="Calibri" w:cs="Arial"/>
          <w:b/>
          <w:bCs/>
          <w:color w:val="000000"/>
          <w:szCs w:val="20"/>
          <w:lang w:val="es-MX" w:eastAsia="es-CO"/>
        </w:rPr>
        <w:t xml:space="preserve">IDU </w:t>
      </w:r>
      <w:r w:rsidRPr="008765A6">
        <w:rPr>
          <w:rFonts w:eastAsia="Calibri" w:cs="Arial"/>
          <w:color w:val="000000"/>
          <w:szCs w:val="20"/>
          <w:lang w:val="es-MX" w:eastAsia="es-CO"/>
        </w:rPr>
        <w:t>al ejecutar sus actividade</w:t>
      </w:r>
      <w:r w:rsidR="00DE5B2A" w:rsidRPr="008765A6">
        <w:rPr>
          <w:rFonts w:eastAsia="Calibri" w:cs="Arial"/>
          <w:color w:val="000000"/>
          <w:szCs w:val="20"/>
          <w:lang w:val="es-MX" w:eastAsia="es-CO"/>
        </w:rPr>
        <w:t>s o servicios sin crear riesgo a</w:t>
      </w:r>
      <w:r w:rsidRPr="008765A6">
        <w:rPr>
          <w:rFonts w:eastAsia="Calibri" w:cs="Arial"/>
          <w:color w:val="000000"/>
          <w:szCs w:val="20"/>
          <w:lang w:val="es-MX" w:eastAsia="es-CO"/>
        </w:rPr>
        <w:t xml:space="preserve">l ambiente. El </w:t>
      </w:r>
      <w:r w:rsidRPr="008765A6">
        <w:rPr>
          <w:rFonts w:eastAsia="Calibri" w:cs="Arial"/>
          <w:b/>
          <w:bCs/>
          <w:color w:val="000000"/>
          <w:szCs w:val="20"/>
          <w:lang w:val="es-MX" w:eastAsia="es-CO"/>
        </w:rPr>
        <w:t xml:space="preserve">Contratista </w:t>
      </w:r>
      <w:r w:rsidRPr="008765A6">
        <w:rPr>
          <w:rFonts w:eastAsia="Calibri" w:cs="Arial"/>
          <w:color w:val="000000"/>
          <w:szCs w:val="20"/>
          <w:lang w:val="es-MX" w:eastAsia="es-CO"/>
        </w:rPr>
        <w:t xml:space="preserve">deberá </w:t>
      </w:r>
      <w:r w:rsidR="00DE5B2A" w:rsidRPr="008765A6">
        <w:rPr>
          <w:rFonts w:eastAsia="Calibri" w:cs="Arial"/>
          <w:color w:val="000000"/>
          <w:szCs w:val="20"/>
          <w:lang w:val="es-MX" w:eastAsia="es-CO"/>
        </w:rPr>
        <w:t>establecer e implementar</w:t>
      </w:r>
      <w:r w:rsidRPr="008765A6">
        <w:rPr>
          <w:rFonts w:eastAsia="Calibri" w:cs="Arial"/>
          <w:color w:val="000000"/>
          <w:szCs w:val="20"/>
          <w:lang w:val="es-MX" w:eastAsia="es-CO"/>
        </w:rPr>
        <w:t xml:space="preserve"> todas las medidas conducentes </w:t>
      </w:r>
      <w:r w:rsidR="000A3858" w:rsidRPr="008765A6">
        <w:rPr>
          <w:rFonts w:eastAsia="Calibri" w:cs="Arial"/>
          <w:color w:val="000000"/>
          <w:szCs w:val="20"/>
          <w:lang w:val="es-MX" w:eastAsia="es-CO"/>
        </w:rPr>
        <w:t>a prevenir</w:t>
      </w:r>
      <w:r w:rsidRPr="008765A6">
        <w:rPr>
          <w:rFonts w:eastAsia="Calibri" w:cs="Arial"/>
          <w:color w:val="000000"/>
          <w:szCs w:val="20"/>
          <w:lang w:val="es-MX" w:eastAsia="es-CO"/>
        </w:rPr>
        <w:t xml:space="preserve"> la contaminación Ambiental, </w:t>
      </w:r>
      <w:r w:rsidR="000A76DF" w:rsidRPr="008765A6">
        <w:rPr>
          <w:rFonts w:eastAsia="Calibri" w:cs="Arial"/>
          <w:color w:val="000000"/>
          <w:szCs w:val="20"/>
          <w:lang w:val="es-MX" w:eastAsia="es-CO"/>
        </w:rPr>
        <w:t>reducir los</w:t>
      </w:r>
      <w:r w:rsidRPr="008765A6">
        <w:rPr>
          <w:rFonts w:eastAsia="Calibri" w:cs="Arial"/>
          <w:color w:val="000000"/>
          <w:szCs w:val="20"/>
          <w:lang w:val="es-MX" w:eastAsia="es-CO"/>
        </w:rPr>
        <w:t xml:space="preserve"> riesgos durante la ejecución de sus operaciones o </w:t>
      </w:r>
      <w:r w:rsidR="000A76DF" w:rsidRPr="008765A6">
        <w:rPr>
          <w:rFonts w:eastAsia="Calibri" w:cs="Arial"/>
          <w:color w:val="000000"/>
          <w:szCs w:val="20"/>
          <w:lang w:val="es-MX" w:eastAsia="es-CO"/>
        </w:rPr>
        <w:t>actividades y cumplir</w:t>
      </w:r>
      <w:r w:rsidR="00DF6942" w:rsidRPr="008765A6">
        <w:rPr>
          <w:rFonts w:eastAsia="Calibri" w:cs="Arial"/>
          <w:color w:val="000000"/>
          <w:szCs w:val="20"/>
          <w:lang w:val="es-MX" w:eastAsia="es-CO"/>
        </w:rPr>
        <w:t xml:space="preserve"> con toda</w:t>
      </w:r>
      <w:r w:rsidRPr="008765A6">
        <w:rPr>
          <w:rFonts w:eastAsia="Calibri" w:cs="Arial"/>
          <w:color w:val="000000"/>
          <w:szCs w:val="20"/>
          <w:lang w:val="es-MX" w:eastAsia="es-CO"/>
        </w:rPr>
        <w:t xml:space="preserve"> la normativa Ambiental y de Seguridad </w:t>
      </w:r>
      <w:r w:rsidR="000A76DF" w:rsidRPr="008765A6">
        <w:rPr>
          <w:rFonts w:eastAsia="Calibri" w:cs="Arial"/>
          <w:color w:val="000000"/>
          <w:szCs w:val="20"/>
          <w:lang w:val="es-MX" w:eastAsia="es-CO"/>
        </w:rPr>
        <w:t>y Salud en el Trabajo aplicable</w:t>
      </w:r>
      <w:r w:rsidRPr="008765A6">
        <w:rPr>
          <w:rFonts w:eastAsia="Calibri" w:cs="Arial"/>
          <w:color w:val="000000"/>
          <w:szCs w:val="20"/>
          <w:lang w:val="es-MX" w:eastAsia="es-CO"/>
        </w:rPr>
        <w:t xml:space="preserve">. </w:t>
      </w:r>
    </w:p>
    <w:p w14:paraId="4C605D7B" w14:textId="77777777" w:rsidR="00DF6942" w:rsidRPr="008765A6" w:rsidRDefault="00DF6942" w:rsidP="00D67BB0">
      <w:pPr>
        <w:autoSpaceDE w:val="0"/>
        <w:autoSpaceDN w:val="0"/>
        <w:adjustRightInd w:val="0"/>
        <w:rPr>
          <w:rFonts w:eastAsia="Calibri" w:cs="Arial"/>
          <w:color w:val="000000"/>
          <w:szCs w:val="20"/>
          <w:lang w:val="es-MX" w:eastAsia="es-CO"/>
        </w:rPr>
      </w:pPr>
    </w:p>
    <w:p w14:paraId="741E4E41" w14:textId="0CB0D817" w:rsidR="00461520" w:rsidRPr="008765A6" w:rsidRDefault="00461520" w:rsidP="00D67BB0">
      <w:pPr>
        <w:autoSpaceDE w:val="0"/>
        <w:autoSpaceDN w:val="0"/>
        <w:adjustRightInd w:val="0"/>
        <w:rPr>
          <w:rFonts w:eastAsia="Calibri" w:cs="Arial"/>
          <w:color w:val="000000"/>
          <w:szCs w:val="20"/>
          <w:lang w:val="es-MX" w:eastAsia="es-CO"/>
        </w:rPr>
      </w:pPr>
      <w:r w:rsidRPr="008765A6">
        <w:rPr>
          <w:rFonts w:eastAsia="Calibri" w:cs="Arial"/>
          <w:color w:val="000000"/>
          <w:szCs w:val="20"/>
          <w:lang w:val="es-MX" w:eastAsia="es-CO"/>
        </w:rPr>
        <w:t xml:space="preserve">El </w:t>
      </w:r>
      <w:r w:rsidRPr="008765A6">
        <w:rPr>
          <w:rFonts w:eastAsia="Calibri" w:cs="Arial"/>
          <w:b/>
          <w:bCs/>
          <w:color w:val="000000"/>
          <w:szCs w:val="20"/>
          <w:lang w:val="es-MX" w:eastAsia="es-CO"/>
        </w:rPr>
        <w:t xml:space="preserve">Contratista </w:t>
      </w:r>
      <w:r w:rsidRPr="008765A6">
        <w:rPr>
          <w:rFonts w:eastAsia="Calibri" w:cs="Arial"/>
          <w:color w:val="000000"/>
          <w:szCs w:val="20"/>
          <w:lang w:val="es-MX" w:eastAsia="es-CO"/>
        </w:rPr>
        <w:t xml:space="preserve">no </w:t>
      </w:r>
      <w:r w:rsidR="004D58F0" w:rsidRPr="008765A6">
        <w:rPr>
          <w:rFonts w:eastAsia="Calibri" w:cs="Arial"/>
          <w:color w:val="000000"/>
          <w:szCs w:val="20"/>
          <w:lang w:val="es-MX" w:eastAsia="es-CO"/>
        </w:rPr>
        <w:t>verterá, arrojará o dispondrá</w:t>
      </w:r>
      <w:r w:rsidRPr="008765A6">
        <w:rPr>
          <w:rFonts w:eastAsia="Calibri" w:cs="Arial"/>
          <w:color w:val="000000"/>
          <w:szCs w:val="20"/>
          <w:lang w:val="es-MX" w:eastAsia="es-CO"/>
        </w:rPr>
        <w:t xml:space="preserve"> </w:t>
      </w:r>
      <w:r w:rsidR="004610B6">
        <w:rPr>
          <w:rFonts w:eastAsia="Calibri" w:cs="Arial"/>
          <w:color w:val="000000"/>
          <w:szCs w:val="20"/>
          <w:lang w:val="es-MX" w:eastAsia="es-CO"/>
        </w:rPr>
        <w:t xml:space="preserve">de manera inadecuada al medio ambiente, </w:t>
      </w:r>
      <w:r w:rsidRPr="008765A6">
        <w:rPr>
          <w:rFonts w:eastAsia="Calibri" w:cs="Arial"/>
          <w:color w:val="000000"/>
          <w:szCs w:val="20"/>
          <w:lang w:val="es-MX" w:eastAsia="es-CO"/>
        </w:rPr>
        <w:t xml:space="preserve">sustancias o materiales nocivos para salud humana, </w:t>
      </w:r>
      <w:r w:rsidR="004610B6" w:rsidRPr="008765A6">
        <w:rPr>
          <w:rFonts w:eastAsia="Calibri" w:cs="Arial"/>
          <w:color w:val="000000"/>
          <w:szCs w:val="20"/>
          <w:lang w:val="es-MX" w:eastAsia="es-CO"/>
        </w:rPr>
        <w:t xml:space="preserve">la flora, </w:t>
      </w:r>
      <w:r w:rsidR="004610B6">
        <w:rPr>
          <w:rFonts w:eastAsia="Calibri" w:cs="Arial"/>
          <w:color w:val="000000"/>
          <w:szCs w:val="20"/>
          <w:lang w:val="es-MX" w:eastAsia="es-CO"/>
        </w:rPr>
        <w:t xml:space="preserve">la </w:t>
      </w:r>
      <w:r w:rsidR="004610B6" w:rsidRPr="008765A6">
        <w:rPr>
          <w:rFonts w:eastAsia="Calibri" w:cs="Arial"/>
          <w:color w:val="000000"/>
          <w:szCs w:val="20"/>
          <w:lang w:val="es-MX" w:eastAsia="es-CO"/>
        </w:rPr>
        <w:t>fauna</w:t>
      </w:r>
      <w:r w:rsidR="004610B6">
        <w:rPr>
          <w:rFonts w:eastAsia="Calibri" w:cs="Arial"/>
          <w:color w:val="000000"/>
          <w:szCs w:val="20"/>
          <w:lang w:val="es-MX" w:eastAsia="es-CO"/>
        </w:rPr>
        <w:t xml:space="preserve">, el aire, el suelo </w:t>
      </w:r>
      <w:r w:rsidR="004610B6" w:rsidRPr="008765A6">
        <w:rPr>
          <w:rFonts w:eastAsia="Calibri" w:cs="Arial"/>
          <w:color w:val="000000"/>
          <w:szCs w:val="20"/>
          <w:lang w:val="es-MX" w:eastAsia="es-CO"/>
        </w:rPr>
        <w:t xml:space="preserve">o </w:t>
      </w:r>
      <w:r w:rsidRPr="008765A6">
        <w:rPr>
          <w:rFonts w:eastAsia="Calibri" w:cs="Arial"/>
          <w:color w:val="000000"/>
          <w:szCs w:val="20"/>
          <w:lang w:val="es-MX" w:eastAsia="es-CO"/>
        </w:rPr>
        <w:t xml:space="preserve">los </w:t>
      </w:r>
      <w:r w:rsidR="004610B6">
        <w:rPr>
          <w:rFonts w:eastAsia="Calibri" w:cs="Arial"/>
          <w:color w:val="000000"/>
          <w:szCs w:val="20"/>
          <w:lang w:val="es-MX" w:eastAsia="es-CO"/>
        </w:rPr>
        <w:t>recursos hídricos</w:t>
      </w:r>
      <w:r w:rsidRPr="008765A6">
        <w:rPr>
          <w:rFonts w:eastAsia="Calibri" w:cs="Arial"/>
          <w:color w:val="000000"/>
          <w:szCs w:val="20"/>
          <w:lang w:val="es-MX" w:eastAsia="es-CO"/>
        </w:rPr>
        <w:t xml:space="preserve">. </w:t>
      </w:r>
      <w:r w:rsidR="004610B6">
        <w:rPr>
          <w:rFonts w:eastAsia="Calibri" w:cs="Arial"/>
          <w:color w:val="000000"/>
          <w:szCs w:val="20"/>
          <w:lang w:val="es-MX" w:eastAsia="es-CO"/>
        </w:rPr>
        <w:t xml:space="preserve">Soslayar las obligaciones legales vigentes, </w:t>
      </w:r>
      <w:r w:rsidRPr="008765A6">
        <w:rPr>
          <w:rFonts w:eastAsia="Calibri" w:cs="Arial"/>
          <w:color w:val="000000"/>
          <w:szCs w:val="20"/>
          <w:lang w:val="es-MX" w:eastAsia="es-CO"/>
        </w:rPr>
        <w:t xml:space="preserve">se considerará </w:t>
      </w:r>
      <w:r w:rsidR="004610B6">
        <w:rPr>
          <w:rFonts w:eastAsia="Calibri" w:cs="Arial"/>
          <w:color w:val="000000"/>
          <w:szCs w:val="20"/>
          <w:lang w:val="es-MX" w:eastAsia="es-CO"/>
        </w:rPr>
        <w:t xml:space="preserve">un </w:t>
      </w:r>
      <w:r w:rsidRPr="008765A6">
        <w:rPr>
          <w:rFonts w:eastAsia="Calibri" w:cs="Arial"/>
          <w:color w:val="000000"/>
          <w:szCs w:val="20"/>
          <w:lang w:val="es-MX" w:eastAsia="es-CO"/>
        </w:rPr>
        <w:t xml:space="preserve">incumplimiento </w:t>
      </w:r>
      <w:r w:rsidR="004610B6">
        <w:rPr>
          <w:rFonts w:eastAsia="Calibri" w:cs="Arial"/>
          <w:color w:val="000000"/>
          <w:szCs w:val="20"/>
          <w:lang w:val="es-MX" w:eastAsia="es-CO"/>
        </w:rPr>
        <w:t xml:space="preserve">crítico </w:t>
      </w:r>
      <w:r w:rsidRPr="008765A6">
        <w:rPr>
          <w:rFonts w:eastAsia="Calibri" w:cs="Arial"/>
          <w:color w:val="000000"/>
          <w:szCs w:val="20"/>
          <w:lang w:val="es-MX" w:eastAsia="es-CO"/>
        </w:rPr>
        <w:t xml:space="preserve">del </w:t>
      </w:r>
      <w:r w:rsidRPr="008765A6">
        <w:rPr>
          <w:rFonts w:eastAsia="Calibri" w:cs="Arial"/>
          <w:b/>
          <w:bCs/>
          <w:color w:val="000000"/>
          <w:szCs w:val="20"/>
          <w:lang w:val="es-MX" w:eastAsia="es-CO"/>
        </w:rPr>
        <w:t xml:space="preserve">Contrato </w:t>
      </w:r>
      <w:r w:rsidRPr="008765A6">
        <w:rPr>
          <w:rFonts w:eastAsia="Calibri" w:cs="Arial"/>
          <w:color w:val="000000"/>
          <w:szCs w:val="20"/>
          <w:lang w:val="es-MX" w:eastAsia="es-CO"/>
        </w:rPr>
        <w:t xml:space="preserve">y el </w:t>
      </w:r>
      <w:r w:rsidRPr="008765A6">
        <w:rPr>
          <w:rFonts w:eastAsia="Calibri" w:cs="Arial"/>
          <w:b/>
          <w:bCs/>
          <w:color w:val="000000"/>
          <w:szCs w:val="20"/>
          <w:lang w:val="es-MX" w:eastAsia="es-CO"/>
        </w:rPr>
        <w:t xml:space="preserve">IDU </w:t>
      </w:r>
      <w:r w:rsidRPr="008765A6">
        <w:rPr>
          <w:rFonts w:eastAsia="Calibri" w:cs="Arial"/>
          <w:color w:val="000000"/>
          <w:szCs w:val="20"/>
          <w:lang w:val="es-MX" w:eastAsia="es-CO"/>
        </w:rPr>
        <w:t xml:space="preserve">podrá aplicar la cláusula penal o multas a que hubiere lugar, sin perjuicio de las demás acciones legales o sanciones que adelante la autoridad o ente competente de orden Distrital o Nacional. </w:t>
      </w:r>
    </w:p>
    <w:p w14:paraId="741E4E42" w14:textId="77777777" w:rsidR="00461520" w:rsidRPr="008765A6" w:rsidRDefault="00461520" w:rsidP="00D67BB0">
      <w:pPr>
        <w:autoSpaceDE w:val="0"/>
        <w:autoSpaceDN w:val="0"/>
        <w:adjustRightInd w:val="0"/>
        <w:rPr>
          <w:rFonts w:eastAsia="Calibri" w:cs="Arial"/>
          <w:color w:val="000000"/>
          <w:szCs w:val="20"/>
          <w:lang w:val="es-MX" w:eastAsia="es-CO"/>
        </w:rPr>
      </w:pPr>
    </w:p>
    <w:p w14:paraId="741E4E43" w14:textId="3130D705" w:rsidR="00461520" w:rsidRPr="008765A6" w:rsidRDefault="00461520" w:rsidP="00D67BB0">
      <w:pPr>
        <w:autoSpaceDE w:val="0"/>
        <w:autoSpaceDN w:val="0"/>
        <w:adjustRightInd w:val="0"/>
        <w:rPr>
          <w:rFonts w:eastAsia="Calibri" w:cs="Arial"/>
          <w:color w:val="000000"/>
          <w:szCs w:val="20"/>
          <w:lang w:val="es-MX" w:eastAsia="es-CO"/>
        </w:rPr>
      </w:pPr>
      <w:r w:rsidRPr="008765A6">
        <w:rPr>
          <w:rFonts w:eastAsia="Calibri" w:cs="Arial"/>
          <w:color w:val="000000"/>
          <w:szCs w:val="20"/>
          <w:lang w:val="es-MX" w:eastAsia="es-CO"/>
        </w:rPr>
        <w:t xml:space="preserve">El </w:t>
      </w:r>
      <w:r w:rsidRPr="008765A6">
        <w:rPr>
          <w:rFonts w:eastAsia="Calibri" w:cs="Arial"/>
          <w:b/>
          <w:bCs/>
          <w:color w:val="000000"/>
          <w:szCs w:val="20"/>
          <w:lang w:val="es-MX" w:eastAsia="es-CO"/>
        </w:rPr>
        <w:t xml:space="preserve">Contratista </w:t>
      </w:r>
      <w:r w:rsidR="00DF6942" w:rsidRPr="008765A6">
        <w:rPr>
          <w:rFonts w:eastAsia="Calibri" w:cs="Arial"/>
          <w:color w:val="000000"/>
          <w:szCs w:val="20"/>
          <w:lang w:val="es-MX" w:eastAsia="es-CO"/>
        </w:rPr>
        <w:t xml:space="preserve">deberá dar cumplimiento con </w:t>
      </w:r>
      <w:r w:rsidRPr="008765A6">
        <w:rPr>
          <w:rFonts w:eastAsia="Calibri" w:cs="Arial"/>
          <w:color w:val="000000"/>
          <w:szCs w:val="20"/>
          <w:lang w:val="es-MX" w:eastAsia="es-CO"/>
        </w:rPr>
        <w:t>la siguiente documentación dentro del ordenamiento jurídico y contractual</w:t>
      </w:r>
      <w:r w:rsidR="000A3858" w:rsidRPr="008765A6">
        <w:rPr>
          <w:rFonts w:eastAsia="Calibri" w:cs="Arial"/>
          <w:color w:val="000000"/>
          <w:szCs w:val="20"/>
          <w:lang w:val="es-MX" w:eastAsia="es-CO"/>
        </w:rPr>
        <w:t xml:space="preserve"> aplicable</w:t>
      </w:r>
      <w:r w:rsidRPr="008765A6">
        <w:rPr>
          <w:rFonts w:eastAsia="Calibri" w:cs="Arial"/>
          <w:color w:val="000000"/>
          <w:szCs w:val="20"/>
          <w:lang w:val="es-MX" w:eastAsia="es-CO"/>
        </w:rPr>
        <w:t>, y será responsable por cualquier incumplimiento de las normas referidas al tema ambiental</w:t>
      </w:r>
      <w:r w:rsidR="000A3858" w:rsidRPr="008765A6">
        <w:rPr>
          <w:rFonts w:eastAsia="Calibri" w:cs="Arial"/>
          <w:color w:val="000000"/>
          <w:szCs w:val="20"/>
          <w:lang w:val="es-MX" w:eastAsia="es-CO"/>
        </w:rPr>
        <w:t xml:space="preserve"> y SST, así como por las consecuencias que de ello se deriven</w:t>
      </w:r>
      <w:r w:rsidRPr="008765A6">
        <w:rPr>
          <w:rFonts w:eastAsia="Calibri" w:cs="Arial"/>
          <w:color w:val="000000"/>
          <w:szCs w:val="20"/>
          <w:lang w:val="es-MX" w:eastAsia="es-CO"/>
        </w:rPr>
        <w:t xml:space="preserve">: </w:t>
      </w:r>
    </w:p>
    <w:p w14:paraId="741E4E44" w14:textId="77777777" w:rsidR="00461520" w:rsidRPr="008765A6" w:rsidRDefault="00461520" w:rsidP="00D67BB0">
      <w:pPr>
        <w:autoSpaceDE w:val="0"/>
        <w:autoSpaceDN w:val="0"/>
        <w:adjustRightInd w:val="0"/>
        <w:rPr>
          <w:rFonts w:eastAsia="Calibri" w:cs="Arial"/>
          <w:color w:val="000000"/>
          <w:szCs w:val="20"/>
          <w:lang w:val="es-MX" w:eastAsia="es-CO"/>
        </w:rPr>
      </w:pPr>
    </w:p>
    <w:p w14:paraId="2B6D3F41" w14:textId="2850D594" w:rsidR="004D58F0" w:rsidRPr="008765A6" w:rsidRDefault="004D58F0" w:rsidP="00100327">
      <w:pPr>
        <w:pStyle w:val="Prrafodelista"/>
        <w:numPr>
          <w:ilvl w:val="0"/>
          <w:numId w:val="14"/>
        </w:numPr>
        <w:autoSpaceDE w:val="0"/>
        <w:autoSpaceDN w:val="0"/>
        <w:adjustRightInd w:val="0"/>
        <w:spacing w:after="0" w:line="240" w:lineRule="auto"/>
        <w:ind w:left="567" w:hanging="425"/>
        <w:jc w:val="both"/>
        <w:rPr>
          <w:rFonts w:ascii="Calibri" w:hAnsi="Calibri" w:cs="Calibri"/>
          <w:sz w:val="22"/>
          <w:lang w:eastAsia="es-CO"/>
        </w:rPr>
      </w:pPr>
      <w:r w:rsidRPr="008765A6">
        <w:rPr>
          <w:rFonts w:cs="Arial"/>
          <w:color w:val="000000"/>
          <w:szCs w:val="20"/>
          <w:lang w:val="es-MX" w:eastAsia="es-CO"/>
        </w:rPr>
        <w:t xml:space="preserve">Estudio Ambiental </w:t>
      </w:r>
      <w:r w:rsidR="00337623">
        <w:rPr>
          <w:rFonts w:cs="Arial"/>
          <w:color w:val="000000"/>
          <w:szCs w:val="20"/>
          <w:lang w:val="es-MX" w:eastAsia="es-CO"/>
        </w:rPr>
        <w:t>d</w:t>
      </w:r>
      <w:r w:rsidR="00337623">
        <w:rPr>
          <w:rFonts w:cs="Arial"/>
          <w:szCs w:val="20"/>
        </w:rPr>
        <w:t>el Cable Aéreo de San Cristóbal</w:t>
      </w:r>
    </w:p>
    <w:p w14:paraId="741E4E46" w14:textId="47CFF8EA" w:rsidR="00461520" w:rsidRPr="008765A6" w:rsidRDefault="00461520" w:rsidP="00100327">
      <w:pPr>
        <w:pStyle w:val="Prrafodelista"/>
        <w:numPr>
          <w:ilvl w:val="0"/>
          <w:numId w:val="14"/>
        </w:numPr>
        <w:autoSpaceDE w:val="0"/>
        <w:autoSpaceDN w:val="0"/>
        <w:adjustRightInd w:val="0"/>
        <w:spacing w:after="0" w:line="240" w:lineRule="auto"/>
        <w:ind w:left="567" w:hanging="425"/>
        <w:jc w:val="both"/>
        <w:rPr>
          <w:rFonts w:ascii="Calibri" w:hAnsi="Calibri" w:cs="Calibri"/>
          <w:sz w:val="22"/>
          <w:lang w:eastAsia="es-CO"/>
        </w:rPr>
      </w:pPr>
      <w:r w:rsidRPr="008765A6">
        <w:rPr>
          <w:rFonts w:cs="Arial"/>
          <w:color w:val="000000"/>
          <w:szCs w:val="20"/>
          <w:lang w:val="es-MX" w:eastAsia="es-CO"/>
        </w:rPr>
        <w:t>Legislación Ambiental vigente. (Nacional y Distrital)</w:t>
      </w:r>
    </w:p>
    <w:p w14:paraId="741E4E47" w14:textId="439CF69B" w:rsidR="00461520" w:rsidRPr="008765A6" w:rsidRDefault="00461520" w:rsidP="00100327">
      <w:pPr>
        <w:pStyle w:val="Prrafodelista"/>
        <w:numPr>
          <w:ilvl w:val="0"/>
          <w:numId w:val="14"/>
        </w:numPr>
        <w:autoSpaceDE w:val="0"/>
        <w:autoSpaceDN w:val="0"/>
        <w:adjustRightInd w:val="0"/>
        <w:spacing w:after="0" w:line="240" w:lineRule="auto"/>
        <w:ind w:left="567" w:hanging="425"/>
        <w:jc w:val="both"/>
        <w:rPr>
          <w:rFonts w:cs="Arial"/>
          <w:color w:val="000000"/>
          <w:szCs w:val="20"/>
          <w:lang w:val="es-MX" w:eastAsia="es-CO"/>
        </w:rPr>
      </w:pPr>
      <w:r w:rsidRPr="008765A6">
        <w:rPr>
          <w:rFonts w:cs="Arial"/>
          <w:color w:val="000000"/>
          <w:szCs w:val="20"/>
          <w:lang w:val="es-MX" w:eastAsia="es-CO"/>
        </w:rPr>
        <w:t>Legislación de Seguridad y Salud en el Trabajo vigente</w:t>
      </w:r>
    </w:p>
    <w:p w14:paraId="741E4E48" w14:textId="526E7F95" w:rsidR="00461520" w:rsidRPr="008765A6" w:rsidRDefault="00461520" w:rsidP="00100327">
      <w:pPr>
        <w:pStyle w:val="Prrafodelista"/>
        <w:numPr>
          <w:ilvl w:val="0"/>
          <w:numId w:val="14"/>
        </w:numPr>
        <w:autoSpaceDE w:val="0"/>
        <w:autoSpaceDN w:val="0"/>
        <w:adjustRightInd w:val="0"/>
        <w:spacing w:after="0" w:line="240" w:lineRule="auto"/>
        <w:ind w:left="567" w:hanging="425"/>
        <w:jc w:val="both"/>
        <w:rPr>
          <w:rFonts w:cs="Arial"/>
          <w:color w:val="000000"/>
          <w:szCs w:val="20"/>
          <w:lang w:val="es-MX" w:eastAsia="es-CO"/>
        </w:rPr>
      </w:pPr>
      <w:r w:rsidRPr="008765A6">
        <w:rPr>
          <w:rFonts w:cs="Arial"/>
          <w:color w:val="000000"/>
          <w:szCs w:val="20"/>
          <w:lang w:val="es-MX" w:eastAsia="es-CO"/>
        </w:rPr>
        <w:t>Plan de Ordenamiento Territorial y sus modificaciones</w:t>
      </w:r>
    </w:p>
    <w:p w14:paraId="741E4E49" w14:textId="7421522A" w:rsidR="00461520" w:rsidRPr="008765A6" w:rsidRDefault="00461520" w:rsidP="00100327">
      <w:pPr>
        <w:pStyle w:val="Prrafodelista"/>
        <w:numPr>
          <w:ilvl w:val="0"/>
          <w:numId w:val="14"/>
        </w:numPr>
        <w:autoSpaceDE w:val="0"/>
        <w:autoSpaceDN w:val="0"/>
        <w:adjustRightInd w:val="0"/>
        <w:spacing w:after="0" w:line="240" w:lineRule="auto"/>
        <w:ind w:left="567" w:hanging="425"/>
        <w:jc w:val="both"/>
        <w:rPr>
          <w:rFonts w:cs="Arial"/>
          <w:color w:val="000000"/>
          <w:szCs w:val="20"/>
          <w:lang w:val="es-MX" w:eastAsia="es-CO"/>
        </w:rPr>
      </w:pPr>
      <w:r w:rsidRPr="008765A6">
        <w:rPr>
          <w:rFonts w:cs="Arial"/>
          <w:color w:val="000000"/>
          <w:szCs w:val="20"/>
          <w:lang w:val="es-MX" w:eastAsia="es-CO"/>
        </w:rPr>
        <w:t>Manual de Silvicultura Urbana para Bogotá</w:t>
      </w:r>
      <w:r w:rsidR="00DF6942" w:rsidRPr="008765A6">
        <w:rPr>
          <w:rFonts w:cs="Arial"/>
          <w:color w:val="000000"/>
          <w:szCs w:val="20"/>
          <w:lang w:val="es-MX" w:eastAsia="es-CO"/>
        </w:rPr>
        <w:t xml:space="preserve"> del Jardín Botánico de Bogotá vigente</w:t>
      </w:r>
    </w:p>
    <w:p w14:paraId="21A0D226" w14:textId="3D5A09B2" w:rsidR="00DF6942" w:rsidRPr="008765A6" w:rsidRDefault="00DF6942" w:rsidP="00100327">
      <w:pPr>
        <w:pStyle w:val="Prrafodelista"/>
        <w:numPr>
          <w:ilvl w:val="0"/>
          <w:numId w:val="14"/>
        </w:numPr>
        <w:autoSpaceDE w:val="0"/>
        <w:autoSpaceDN w:val="0"/>
        <w:adjustRightInd w:val="0"/>
        <w:spacing w:after="0" w:line="240" w:lineRule="auto"/>
        <w:ind w:left="567" w:hanging="425"/>
        <w:jc w:val="both"/>
        <w:rPr>
          <w:rFonts w:cs="Arial"/>
          <w:color w:val="000000"/>
          <w:szCs w:val="20"/>
          <w:lang w:val="es-MX" w:eastAsia="es-CO"/>
        </w:rPr>
      </w:pPr>
      <w:r w:rsidRPr="008765A6">
        <w:rPr>
          <w:rFonts w:cs="Arial"/>
          <w:color w:val="000000"/>
          <w:szCs w:val="20"/>
          <w:lang w:val="es-MX" w:eastAsia="es-CO"/>
        </w:rPr>
        <w:t>Manual Verde vigente</w:t>
      </w:r>
    </w:p>
    <w:p w14:paraId="741E4E4B" w14:textId="4232D5FE" w:rsidR="00461520" w:rsidRPr="00850C05" w:rsidRDefault="00461520" w:rsidP="00100327">
      <w:pPr>
        <w:pStyle w:val="Prrafodelista"/>
        <w:numPr>
          <w:ilvl w:val="0"/>
          <w:numId w:val="14"/>
        </w:numPr>
        <w:autoSpaceDE w:val="0"/>
        <w:autoSpaceDN w:val="0"/>
        <w:adjustRightInd w:val="0"/>
        <w:spacing w:after="0" w:line="240" w:lineRule="auto"/>
        <w:ind w:left="567" w:hanging="425"/>
        <w:jc w:val="both"/>
        <w:rPr>
          <w:rFonts w:cs="Arial"/>
          <w:color w:val="000000"/>
          <w:szCs w:val="20"/>
          <w:lang w:val="es-MX" w:eastAsia="es-CO"/>
        </w:rPr>
      </w:pPr>
      <w:r w:rsidRPr="00850C05">
        <w:rPr>
          <w:rFonts w:cs="Arial"/>
          <w:color w:val="000000"/>
          <w:szCs w:val="20"/>
          <w:lang w:val="es-MX" w:eastAsia="es-CO"/>
        </w:rPr>
        <w:t xml:space="preserve">Manual de Interventoría del IDU, vigente </w:t>
      </w:r>
    </w:p>
    <w:p w14:paraId="741E4E4C" w14:textId="3348536E" w:rsidR="00461520" w:rsidRPr="008765A6" w:rsidRDefault="00461520" w:rsidP="00100327">
      <w:pPr>
        <w:pStyle w:val="Prrafodelista"/>
        <w:numPr>
          <w:ilvl w:val="0"/>
          <w:numId w:val="14"/>
        </w:numPr>
        <w:autoSpaceDE w:val="0"/>
        <w:autoSpaceDN w:val="0"/>
        <w:adjustRightInd w:val="0"/>
        <w:spacing w:after="0" w:line="240" w:lineRule="auto"/>
        <w:ind w:left="567" w:hanging="425"/>
        <w:jc w:val="both"/>
        <w:rPr>
          <w:rFonts w:cs="Arial"/>
          <w:color w:val="000000"/>
          <w:szCs w:val="20"/>
          <w:lang w:val="es-MX" w:eastAsia="es-CO"/>
        </w:rPr>
      </w:pPr>
      <w:r w:rsidRPr="008765A6">
        <w:rPr>
          <w:rFonts w:cs="Arial"/>
          <w:color w:val="000000"/>
          <w:szCs w:val="20"/>
          <w:lang w:val="es-MX" w:eastAsia="es-CO"/>
        </w:rPr>
        <w:t xml:space="preserve">Complemento del Manual Verde </w:t>
      </w:r>
    </w:p>
    <w:p w14:paraId="741E4E4D" w14:textId="7C567D79" w:rsidR="00461520" w:rsidRPr="008765A6" w:rsidRDefault="00461520" w:rsidP="00100327">
      <w:pPr>
        <w:pStyle w:val="Prrafodelista"/>
        <w:numPr>
          <w:ilvl w:val="0"/>
          <w:numId w:val="14"/>
        </w:numPr>
        <w:autoSpaceDE w:val="0"/>
        <w:autoSpaceDN w:val="0"/>
        <w:adjustRightInd w:val="0"/>
        <w:spacing w:after="0" w:line="240" w:lineRule="auto"/>
        <w:ind w:left="567" w:hanging="425"/>
        <w:jc w:val="both"/>
        <w:rPr>
          <w:rFonts w:cs="Arial"/>
          <w:color w:val="000000"/>
          <w:szCs w:val="20"/>
          <w:lang w:val="es-MX" w:eastAsia="es-CO"/>
        </w:rPr>
      </w:pPr>
      <w:r w:rsidRPr="008765A6">
        <w:rPr>
          <w:rFonts w:cs="Arial"/>
          <w:color w:val="000000"/>
          <w:szCs w:val="20"/>
          <w:lang w:val="es-MX" w:eastAsia="es-CO"/>
        </w:rPr>
        <w:t xml:space="preserve">Manuales y guías ambientales del </w:t>
      </w:r>
      <w:r w:rsidR="00DF6942" w:rsidRPr="00850C05">
        <w:rPr>
          <w:rFonts w:cs="Arial"/>
          <w:color w:val="000000"/>
          <w:szCs w:val="20"/>
          <w:lang w:val="es-MX" w:eastAsia="es-CO"/>
        </w:rPr>
        <w:t>IDU</w:t>
      </w:r>
      <w:r w:rsidR="00DF6942" w:rsidRPr="008765A6">
        <w:rPr>
          <w:rFonts w:cs="Arial"/>
          <w:color w:val="000000"/>
          <w:szCs w:val="20"/>
          <w:lang w:val="es-MX" w:eastAsia="es-CO"/>
        </w:rPr>
        <w:t xml:space="preserve"> (Vigente</w:t>
      </w:r>
      <w:r w:rsidR="00850C05">
        <w:rPr>
          <w:rFonts w:cs="Arial"/>
          <w:color w:val="000000"/>
          <w:szCs w:val="20"/>
          <w:lang w:val="es-MX" w:eastAsia="es-CO"/>
        </w:rPr>
        <w:t>s</w:t>
      </w:r>
      <w:r w:rsidR="00DF6942" w:rsidRPr="008765A6">
        <w:rPr>
          <w:rFonts w:cs="Arial"/>
          <w:color w:val="000000"/>
          <w:szCs w:val="20"/>
          <w:lang w:val="es-MX" w:eastAsia="es-CO"/>
        </w:rPr>
        <w:t xml:space="preserve"> en el momento de la apertura de la convocatoria)</w:t>
      </w:r>
    </w:p>
    <w:p w14:paraId="7E9BDC40" w14:textId="5170C280" w:rsidR="00762D11" w:rsidRPr="008765A6" w:rsidRDefault="00762D11" w:rsidP="00100327">
      <w:pPr>
        <w:pStyle w:val="Prrafodelista"/>
        <w:numPr>
          <w:ilvl w:val="0"/>
          <w:numId w:val="14"/>
        </w:numPr>
        <w:autoSpaceDE w:val="0"/>
        <w:autoSpaceDN w:val="0"/>
        <w:adjustRightInd w:val="0"/>
        <w:spacing w:after="0" w:line="240" w:lineRule="auto"/>
        <w:ind w:left="567" w:hanging="425"/>
        <w:jc w:val="both"/>
        <w:rPr>
          <w:rFonts w:cs="Arial"/>
          <w:color w:val="000000"/>
          <w:szCs w:val="20"/>
          <w:lang w:val="es-MX" w:eastAsia="es-CO"/>
        </w:rPr>
      </w:pPr>
      <w:r w:rsidRPr="008765A6">
        <w:rPr>
          <w:rFonts w:cs="Arial"/>
          <w:color w:val="000000"/>
          <w:szCs w:val="20"/>
          <w:lang w:val="es-MX" w:eastAsia="es-CO"/>
        </w:rPr>
        <w:lastRenderedPageBreak/>
        <w:t>Manual Único de Control y Seguimiento Ambiental y SST del IDU (vigente</w:t>
      </w:r>
      <w:r w:rsidR="00850C05">
        <w:rPr>
          <w:rFonts w:cs="Arial"/>
          <w:color w:val="000000"/>
          <w:szCs w:val="20"/>
          <w:lang w:val="es-MX" w:eastAsia="es-CO"/>
        </w:rPr>
        <w:t>,</w:t>
      </w:r>
      <w:r w:rsidRPr="008765A6">
        <w:rPr>
          <w:rFonts w:cs="Arial"/>
          <w:color w:val="000000"/>
          <w:szCs w:val="20"/>
          <w:lang w:val="es-MX" w:eastAsia="es-CO"/>
        </w:rPr>
        <w:t xml:space="preserve"> o el que </w:t>
      </w:r>
      <w:r w:rsidR="00850C05">
        <w:rPr>
          <w:rFonts w:cs="Arial"/>
          <w:color w:val="000000"/>
          <w:szCs w:val="20"/>
          <w:lang w:val="es-MX" w:eastAsia="es-CO"/>
        </w:rPr>
        <w:t>lo</w:t>
      </w:r>
      <w:r w:rsidRPr="008765A6">
        <w:rPr>
          <w:rFonts w:cs="Arial"/>
          <w:color w:val="000000"/>
          <w:szCs w:val="20"/>
          <w:lang w:val="es-MX" w:eastAsia="es-CO"/>
        </w:rPr>
        <w:t xml:space="preserve"> modifique) </w:t>
      </w:r>
    </w:p>
    <w:p w14:paraId="3C5D858D" w14:textId="5A54513C" w:rsidR="00762D11" w:rsidRPr="008765A6" w:rsidRDefault="00762D11" w:rsidP="00100327">
      <w:pPr>
        <w:pStyle w:val="Prrafodelista"/>
        <w:numPr>
          <w:ilvl w:val="0"/>
          <w:numId w:val="14"/>
        </w:numPr>
        <w:autoSpaceDE w:val="0"/>
        <w:autoSpaceDN w:val="0"/>
        <w:adjustRightInd w:val="0"/>
        <w:spacing w:after="0" w:line="240" w:lineRule="auto"/>
        <w:ind w:left="567" w:hanging="425"/>
        <w:jc w:val="both"/>
        <w:rPr>
          <w:rFonts w:cs="Arial"/>
          <w:color w:val="000000"/>
          <w:szCs w:val="20"/>
          <w:lang w:val="es-MX" w:eastAsia="es-CO"/>
        </w:rPr>
      </w:pPr>
      <w:r w:rsidRPr="008765A6">
        <w:rPr>
          <w:rFonts w:cs="Arial"/>
          <w:color w:val="000000"/>
          <w:szCs w:val="20"/>
          <w:lang w:val="es-MX" w:eastAsia="es-CO"/>
        </w:rPr>
        <w:t xml:space="preserve">Lineamientos en seguridad y salud en el trabajo en obras del </w:t>
      </w:r>
      <w:r w:rsidRPr="00850C05">
        <w:rPr>
          <w:rFonts w:cs="Arial"/>
          <w:color w:val="000000"/>
          <w:szCs w:val="20"/>
          <w:lang w:val="es-MX" w:eastAsia="es-CO"/>
        </w:rPr>
        <w:t>IDU</w:t>
      </w:r>
      <w:r w:rsidRPr="008765A6">
        <w:rPr>
          <w:rFonts w:cs="Arial"/>
          <w:b/>
          <w:bCs/>
          <w:color w:val="000000"/>
          <w:szCs w:val="20"/>
          <w:lang w:val="es-MX" w:eastAsia="es-CO"/>
        </w:rPr>
        <w:t xml:space="preserve"> </w:t>
      </w:r>
      <w:r w:rsidRPr="008765A6">
        <w:rPr>
          <w:rFonts w:cs="Arial"/>
          <w:color w:val="000000"/>
          <w:szCs w:val="20"/>
          <w:lang w:val="es-MX" w:eastAsia="es-CO"/>
        </w:rPr>
        <w:t>(vigentes</w:t>
      </w:r>
      <w:r w:rsidR="00850C05">
        <w:rPr>
          <w:rFonts w:cs="Arial"/>
          <w:color w:val="000000"/>
          <w:szCs w:val="20"/>
          <w:lang w:val="es-MX" w:eastAsia="es-CO"/>
        </w:rPr>
        <w:t>,</w:t>
      </w:r>
      <w:r w:rsidRPr="008765A6">
        <w:rPr>
          <w:rFonts w:cs="Arial"/>
          <w:color w:val="000000"/>
          <w:szCs w:val="20"/>
          <w:lang w:val="es-MX" w:eastAsia="es-CO"/>
        </w:rPr>
        <w:t xml:space="preserve"> o el </w:t>
      </w:r>
      <w:r w:rsidR="00850C05">
        <w:rPr>
          <w:rFonts w:cs="Arial"/>
          <w:color w:val="000000"/>
          <w:szCs w:val="20"/>
          <w:lang w:val="es-MX" w:eastAsia="es-CO"/>
        </w:rPr>
        <w:t xml:space="preserve">documento </w:t>
      </w:r>
      <w:r w:rsidRPr="008765A6">
        <w:rPr>
          <w:rFonts w:cs="Arial"/>
          <w:color w:val="000000"/>
          <w:szCs w:val="20"/>
          <w:lang w:val="es-MX" w:eastAsia="es-CO"/>
        </w:rPr>
        <w:t>que l</w:t>
      </w:r>
      <w:r w:rsidR="00850C05">
        <w:rPr>
          <w:rFonts w:cs="Arial"/>
          <w:color w:val="000000"/>
          <w:szCs w:val="20"/>
          <w:lang w:val="es-MX" w:eastAsia="es-CO"/>
        </w:rPr>
        <w:t>os</w:t>
      </w:r>
      <w:r w:rsidRPr="008765A6">
        <w:rPr>
          <w:rFonts w:cs="Arial"/>
          <w:color w:val="000000"/>
          <w:szCs w:val="20"/>
          <w:lang w:val="es-MX" w:eastAsia="es-CO"/>
        </w:rPr>
        <w:t xml:space="preserve"> modifique) </w:t>
      </w:r>
    </w:p>
    <w:p w14:paraId="6AD94744" w14:textId="5AE61009" w:rsidR="00762D11" w:rsidRPr="008765A6" w:rsidRDefault="00762D11" w:rsidP="00100327">
      <w:pPr>
        <w:pStyle w:val="Prrafodelista"/>
        <w:numPr>
          <w:ilvl w:val="0"/>
          <w:numId w:val="14"/>
        </w:numPr>
        <w:autoSpaceDE w:val="0"/>
        <w:autoSpaceDN w:val="0"/>
        <w:adjustRightInd w:val="0"/>
        <w:spacing w:after="0" w:line="240" w:lineRule="auto"/>
        <w:ind w:left="567" w:hanging="425"/>
        <w:jc w:val="both"/>
        <w:rPr>
          <w:rFonts w:cs="Arial"/>
          <w:color w:val="000000"/>
          <w:szCs w:val="20"/>
          <w:lang w:val="es-MX" w:eastAsia="es-CO"/>
        </w:rPr>
      </w:pPr>
      <w:r w:rsidRPr="008765A6">
        <w:rPr>
          <w:rFonts w:cs="Arial"/>
          <w:color w:val="000000"/>
          <w:szCs w:val="20"/>
          <w:lang w:val="es-MX" w:eastAsia="es-CO"/>
        </w:rPr>
        <w:t>Guía Ambiental para el sector de la construcción la Secretaría Distrital de Ambiente (vigente</w:t>
      </w:r>
      <w:r w:rsidR="00850C05">
        <w:rPr>
          <w:rFonts w:cs="Arial"/>
          <w:color w:val="000000"/>
          <w:szCs w:val="20"/>
          <w:lang w:val="es-MX" w:eastAsia="es-CO"/>
        </w:rPr>
        <w:t>,</w:t>
      </w:r>
      <w:r w:rsidRPr="008765A6">
        <w:rPr>
          <w:rFonts w:cs="Arial"/>
          <w:color w:val="000000"/>
          <w:szCs w:val="20"/>
          <w:lang w:val="es-MX" w:eastAsia="es-CO"/>
        </w:rPr>
        <w:t xml:space="preserve"> o </w:t>
      </w:r>
      <w:r w:rsidR="00850C05">
        <w:rPr>
          <w:rFonts w:cs="Arial"/>
          <w:color w:val="000000"/>
          <w:szCs w:val="20"/>
          <w:lang w:val="es-MX" w:eastAsia="es-CO"/>
        </w:rPr>
        <w:t xml:space="preserve">la </w:t>
      </w:r>
      <w:r w:rsidRPr="008765A6">
        <w:rPr>
          <w:rFonts w:cs="Arial"/>
          <w:color w:val="000000"/>
          <w:szCs w:val="20"/>
          <w:lang w:val="es-MX" w:eastAsia="es-CO"/>
        </w:rPr>
        <w:t>que l</w:t>
      </w:r>
      <w:r w:rsidR="00850C05">
        <w:rPr>
          <w:rFonts w:cs="Arial"/>
          <w:color w:val="000000"/>
          <w:szCs w:val="20"/>
          <w:lang w:val="es-MX" w:eastAsia="es-CO"/>
        </w:rPr>
        <w:t>a</w:t>
      </w:r>
      <w:r w:rsidRPr="008765A6">
        <w:rPr>
          <w:rFonts w:cs="Arial"/>
          <w:color w:val="000000"/>
          <w:szCs w:val="20"/>
          <w:lang w:val="es-MX" w:eastAsia="es-CO"/>
        </w:rPr>
        <w:t xml:space="preserve"> modifique.) </w:t>
      </w:r>
    </w:p>
    <w:p w14:paraId="70C3CE07" w14:textId="6AFA3F38" w:rsidR="00DE248C" w:rsidRPr="008765A6" w:rsidRDefault="000A3858" w:rsidP="00100327">
      <w:pPr>
        <w:pStyle w:val="Prrafodelista"/>
        <w:numPr>
          <w:ilvl w:val="0"/>
          <w:numId w:val="14"/>
        </w:numPr>
        <w:autoSpaceDE w:val="0"/>
        <w:autoSpaceDN w:val="0"/>
        <w:adjustRightInd w:val="0"/>
        <w:spacing w:after="0" w:line="240" w:lineRule="auto"/>
        <w:ind w:left="567" w:hanging="425"/>
        <w:jc w:val="both"/>
        <w:rPr>
          <w:rFonts w:cs="Arial"/>
          <w:szCs w:val="20"/>
        </w:rPr>
      </w:pPr>
      <w:r w:rsidRPr="008765A6">
        <w:rPr>
          <w:rFonts w:cs="Arial"/>
          <w:szCs w:val="20"/>
        </w:rPr>
        <w:t>Especificaciones técnicas de índole ambiental y SST según apliquen, respecto del desarrollo de actividades constructivas durante la vigencia de Contrato de obra</w:t>
      </w:r>
    </w:p>
    <w:p w14:paraId="7E98AA7B" w14:textId="4701FF23" w:rsidR="00E509D6" w:rsidRPr="008765A6" w:rsidRDefault="00E509D6" w:rsidP="00100327">
      <w:pPr>
        <w:pStyle w:val="Prrafodelista"/>
        <w:numPr>
          <w:ilvl w:val="0"/>
          <w:numId w:val="14"/>
        </w:numPr>
        <w:spacing w:after="0" w:line="240" w:lineRule="auto"/>
        <w:ind w:left="567" w:hanging="425"/>
        <w:jc w:val="both"/>
        <w:rPr>
          <w:szCs w:val="20"/>
        </w:rPr>
      </w:pPr>
      <w:r w:rsidRPr="008765A6">
        <w:rPr>
          <w:szCs w:val="20"/>
        </w:rPr>
        <w:t xml:space="preserve">El Contratista dará estricto cumplimiento al contenido del presente </w:t>
      </w:r>
      <w:r w:rsidR="00100327" w:rsidRPr="008765A6">
        <w:rPr>
          <w:szCs w:val="20"/>
        </w:rPr>
        <w:t>APÉNDICE</w:t>
      </w:r>
      <w:r w:rsidRPr="008765A6">
        <w:rPr>
          <w:szCs w:val="20"/>
        </w:rPr>
        <w:t>, los apartes ambientales y en Seguridad y Salud en el Trabajo de los pliegos de condiciones, documentos contractuales y la normativa vigente relacionada con los componentes A&amp;SST</w:t>
      </w:r>
      <w:r w:rsidR="00850C05">
        <w:rPr>
          <w:szCs w:val="20"/>
        </w:rPr>
        <w:t>.</w:t>
      </w:r>
    </w:p>
    <w:p w14:paraId="432ECDD5" w14:textId="77777777" w:rsidR="00DE248C" w:rsidRPr="008765A6" w:rsidRDefault="00DE248C" w:rsidP="00E509D6">
      <w:pPr>
        <w:jc w:val="left"/>
        <w:rPr>
          <w:rFonts w:cs="Arial"/>
          <w:szCs w:val="20"/>
        </w:rPr>
      </w:pPr>
    </w:p>
    <w:p w14:paraId="30402701" w14:textId="15B5CB13" w:rsidR="000D2577" w:rsidRDefault="001F3844" w:rsidP="009E4C5C">
      <w:pPr>
        <w:rPr>
          <w:rFonts w:cs="Arial"/>
          <w:szCs w:val="20"/>
        </w:rPr>
      </w:pPr>
      <w:r>
        <w:rPr>
          <w:rFonts w:cs="Arial"/>
          <w:szCs w:val="20"/>
        </w:rPr>
        <w:t xml:space="preserve">Durante el primer mes de la etapa preliminar del proyecto, </w:t>
      </w:r>
      <w:r w:rsidR="000D2577">
        <w:rPr>
          <w:rFonts w:cs="Arial"/>
          <w:szCs w:val="20"/>
        </w:rPr>
        <w:t>y, con base en lo establecido en el Capítulo 9. MEDIDAS DE MANEJO AMBIENTAL Y SST, del Estudio Ambiental del proyecto del Cable Aéreo de</w:t>
      </w:r>
      <w:r>
        <w:rPr>
          <w:rFonts w:cs="Arial"/>
          <w:szCs w:val="20"/>
        </w:rPr>
        <w:t xml:space="preserve"> San Cristóbal</w:t>
      </w:r>
      <w:r w:rsidR="000D2577">
        <w:rPr>
          <w:rFonts w:cs="Arial"/>
          <w:szCs w:val="20"/>
        </w:rPr>
        <w:t>, el Contratista deberá elaborar y presentar para aprobación del interventor, e</w:t>
      </w:r>
      <w:r>
        <w:rPr>
          <w:rFonts w:cs="Arial"/>
          <w:szCs w:val="20"/>
        </w:rPr>
        <w:t>l</w:t>
      </w:r>
      <w:r w:rsidR="000D2577">
        <w:rPr>
          <w:rFonts w:cs="Arial"/>
          <w:szCs w:val="20"/>
        </w:rPr>
        <w:t xml:space="preserve"> documento denominado Manejo Ambiental en Obra (MAO),</w:t>
      </w:r>
      <w:r>
        <w:rPr>
          <w:rFonts w:cs="Arial"/>
          <w:szCs w:val="20"/>
        </w:rPr>
        <w:t xml:space="preserve"> para poder iniciar las actividades de obra.</w:t>
      </w:r>
      <w:r w:rsidR="000D2577">
        <w:rPr>
          <w:rFonts w:cs="Arial"/>
          <w:szCs w:val="20"/>
        </w:rPr>
        <w:t xml:space="preserve"> </w:t>
      </w:r>
    </w:p>
    <w:p w14:paraId="3308D1CF" w14:textId="77777777" w:rsidR="000D2577" w:rsidRDefault="000D2577" w:rsidP="00E509D6">
      <w:pPr>
        <w:jc w:val="left"/>
        <w:rPr>
          <w:rFonts w:cs="Arial"/>
          <w:szCs w:val="20"/>
        </w:rPr>
      </w:pPr>
    </w:p>
    <w:p w14:paraId="52FEA055" w14:textId="28251E51" w:rsidR="000A3858" w:rsidRPr="008765A6" w:rsidRDefault="002E562A" w:rsidP="00E509D6">
      <w:pPr>
        <w:jc w:val="left"/>
        <w:rPr>
          <w:rFonts w:cs="Arial"/>
          <w:szCs w:val="20"/>
        </w:rPr>
      </w:pPr>
      <w:r w:rsidRPr="008765A6">
        <w:rPr>
          <w:rFonts w:cs="Arial"/>
          <w:szCs w:val="20"/>
        </w:rPr>
        <w:t>El Contratista deberá entregar a interventoría cada vez que se requiera, los soporte</w:t>
      </w:r>
      <w:r w:rsidR="0089288D" w:rsidRPr="008765A6">
        <w:rPr>
          <w:rFonts w:cs="Arial"/>
          <w:szCs w:val="20"/>
        </w:rPr>
        <w:t>s</w:t>
      </w:r>
      <w:r w:rsidRPr="008765A6">
        <w:rPr>
          <w:rFonts w:cs="Arial"/>
          <w:szCs w:val="20"/>
        </w:rPr>
        <w:t xml:space="preserve"> y anexos para los ajustes o actualizaciones </w:t>
      </w:r>
      <w:r w:rsidR="00100327" w:rsidRPr="008765A6">
        <w:rPr>
          <w:rFonts w:cs="Arial"/>
          <w:szCs w:val="20"/>
        </w:rPr>
        <w:t>a los requerimientos</w:t>
      </w:r>
      <w:r w:rsidRPr="008765A6">
        <w:rPr>
          <w:rFonts w:cs="Arial"/>
          <w:szCs w:val="20"/>
        </w:rPr>
        <w:t xml:space="preserve"> establecidos en documento Manejo Ambiental en Obra (MAO) aprobado, correspondientes a las actividades y obligaciones en materias A&amp;SST.</w:t>
      </w:r>
    </w:p>
    <w:p w14:paraId="4A746438" w14:textId="77777777" w:rsidR="002E562A" w:rsidRPr="008765A6" w:rsidRDefault="002E562A" w:rsidP="00E509D6">
      <w:pPr>
        <w:jc w:val="left"/>
        <w:rPr>
          <w:rFonts w:cs="Arial"/>
          <w:szCs w:val="20"/>
        </w:rPr>
      </w:pPr>
    </w:p>
    <w:p w14:paraId="741E4E52" w14:textId="46A5476E" w:rsidR="00461520" w:rsidRPr="008765A6" w:rsidRDefault="00175ADB" w:rsidP="00D67BB0">
      <w:pPr>
        <w:rPr>
          <w:rFonts w:eastAsia="Calibri" w:cs="Arial"/>
          <w:b/>
          <w:bCs/>
          <w:color w:val="000000"/>
          <w:szCs w:val="20"/>
          <w:lang w:eastAsia="es-CO"/>
        </w:rPr>
      </w:pPr>
      <w:r w:rsidRPr="008765A6">
        <w:rPr>
          <w:rFonts w:cs="Arial"/>
          <w:szCs w:val="20"/>
        </w:rPr>
        <w:t>Para el desarrollo del proyecto, el Contratista verificará que el contrato cuente con los permisos</w:t>
      </w:r>
      <w:r w:rsidR="00F24AEA" w:rsidRPr="008765A6">
        <w:rPr>
          <w:rFonts w:cs="Arial"/>
          <w:szCs w:val="20"/>
        </w:rPr>
        <w:t xml:space="preserve"> ambientales, y demás trámites y documentos que se requieran para dar inicio a las actividades de obra. </w:t>
      </w:r>
      <w:r w:rsidR="00100327" w:rsidRPr="008765A6">
        <w:rPr>
          <w:rFonts w:cs="Arial"/>
          <w:szCs w:val="20"/>
        </w:rPr>
        <w:t>En caso de que</w:t>
      </w:r>
      <w:r w:rsidRPr="008765A6">
        <w:rPr>
          <w:rFonts w:cs="Arial"/>
          <w:szCs w:val="20"/>
        </w:rPr>
        <w:t xml:space="preserve"> no cuente con la autorización expedida por la autoridad ambiental, el Contratista lo informará al IDU el inicio de los trámites correspondientes. El Contratista no podrá realizar </w:t>
      </w:r>
      <w:r w:rsidR="00F559CD" w:rsidRPr="008765A6">
        <w:rPr>
          <w:rFonts w:cs="Arial"/>
          <w:szCs w:val="20"/>
        </w:rPr>
        <w:t>ninguna</w:t>
      </w:r>
      <w:r w:rsidRPr="008765A6">
        <w:rPr>
          <w:rFonts w:cs="Arial"/>
          <w:szCs w:val="20"/>
        </w:rPr>
        <w:t xml:space="preserve"> actividad sin contar con los permisos, lineamientos o autorizaciones que se requieran por parte de la Autoridad Ambiental o entidad involucrada.</w:t>
      </w:r>
      <w:r w:rsidR="005D7968" w:rsidRPr="008765A6">
        <w:rPr>
          <w:rFonts w:cs="Arial"/>
          <w:szCs w:val="20"/>
        </w:rPr>
        <w:t xml:space="preserve"> </w:t>
      </w:r>
    </w:p>
    <w:p w14:paraId="741E4E53" w14:textId="77777777" w:rsidR="00461520" w:rsidRPr="008765A6" w:rsidRDefault="00461520" w:rsidP="00D67BB0">
      <w:pPr>
        <w:rPr>
          <w:rFonts w:eastAsia="Calibri" w:cs="Arial"/>
          <w:b/>
          <w:bCs/>
          <w:color w:val="000000"/>
          <w:szCs w:val="20"/>
          <w:lang w:eastAsia="es-CO"/>
        </w:rPr>
      </w:pPr>
    </w:p>
    <w:p w14:paraId="1C14B7A8" w14:textId="77777777" w:rsidR="005373C2" w:rsidRPr="008765A6" w:rsidRDefault="005373C2" w:rsidP="00D67BB0">
      <w:pPr>
        <w:rPr>
          <w:rFonts w:eastAsia="Calibri" w:cs="Arial"/>
          <w:b/>
          <w:bCs/>
          <w:color w:val="000000"/>
          <w:szCs w:val="20"/>
          <w:lang w:eastAsia="es-CO"/>
        </w:rPr>
      </w:pPr>
    </w:p>
    <w:p w14:paraId="741E4E55" w14:textId="1199AB52" w:rsidR="00461520" w:rsidRPr="008765A6" w:rsidRDefault="005373C2" w:rsidP="004774CC">
      <w:pPr>
        <w:pStyle w:val="Ttulo2"/>
        <w:rPr>
          <w:rFonts w:eastAsia="Calibri"/>
          <w:lang w:eastAsia="es-CO"/>
        </w:rPr>
      </w:pPr>
      <w:bookmarkStart w:id="12" w:name="_Toc96702862"/>
      <w:r w:rsidRPr="008765A6">
        <w:rPr>
          <w:rFonts w:eastAsia="Calibri"/>
          <w:lang w:eastAsia="es-CO"/>
        </w:rPr>
        <w:t>GENER</w:t>
      </w:r>
      <w:r w:rsidR="00FD50FB" w:rsidRPr="008765A6">
        <w:rPr>
          <w:rFonts w:eastAsia="Calibri"/>
          <w:lang w:eastAsia="es-CO"/>
        </w:rPr>
        <w:t xml:space="preserve">ALIDADES RESPECTO AL MANEJO DE </w:t>
      </w:r>
      <w:r w:rsidRPr="008765A6">
        <w:rPr>
          <w:rFonts w:eastAsia="Calibri"/>
          <w:lang w:eastAsia="es-CO"/>
        </w:rPr>
        <w:t>- RCD -</w:t>
      </w:r>
      <w:r w:rsidR="00AF2808" w:rsidRPr="008765A6">
        <w:rPr>
          <w:rFonts w:eastAsia="Calibri"/>
          <w:lang w:eastAsia="es-CO"/>
        </w:rPr>
        <w:t xml:space="preserve"> GCR</w:t>
      </w:r>
      <w:bookmarkEnd w:id="12"/>
    </w:p>
    <w:p w14:paraId="48108C17" w14:textId="77777777" w:rsidR="00AF2808" w:rsidRPr="008765A6" w:rsidRDefault="00AF2808" w:rsidP="00D67BB0">
      <w:pPr>
        <w:rPr>
          <w:rFonts w:eastAsia="Calibri" w:cs="Arial"/>
          <w:b/>
          <w:bCs/>
          <w:color w:val="000000"/>
          <w:szCs w:val="20"/>
          <w:lang w:eastAsia="es-CO"/>
        </w:rPr>
      </w:pPr>
    </w:p>
    <w:p w14:paraId="53A5CF7E" w14:textId="337B4E31" w:rsidR="009E4C5C" w:rsidRDefault="009E4C5C" w:rsidP="009E4C5C">
      <w:pPr>
        <w:rPr>
          <w:rFonts w:eastAsia="Calibri" w:cs="Arial"/>
          <w:bCs/>
          <w:color w:val="000000"/>
          <w:szCs w:val="20"/>
          <w:lang w:eastAsia="es-CO"/>
        </w:rPr>
      </w:pPr>
      <w:r w:rsidRPr="008765A6">
        <w:rPr>
          <w:rFonts w:eastAsia="Calibri" w:cs="Arial"/>
          <w:bCs/>
          <w:color w:val="000000"/>
          <w:szCs w:val="20"/>
          <w:lang w:eastAsia="es-CO"/>
        </w:rPr>
        <w:t xml:space="preserve">El volumen estimado a generar en el proyecto, así como el empleo de materiales provenientes de los RCD, deberán ser incluidos en el Plan de Gestión de RCD (Ver numeral 6.3); esto obedece a que, a través de las obras que ejecuta al IDU, se genera un volumen importante de material reutilizable que puede ser potencialmente aprovechable, generando así un beneficio económico y ambiental para la </w:t>
      </w:r>
      <w:r>
        <w:rPr>
          <w:rFonts w:eastAsia="Calibri" w:cs="Arial"/>
          <w:bCs/>
          <w:color w:val="000000"/>
          <w:szCs w:val="20"/>
          <w:lang w:eastAsia="es-CO"/>
        </w:rPr>
        <w:t>c</w:t>
      </w:r>
      <w:r w:rsidRPr="008765A6">
        <w:rPr>
          <w:rFonts w:eastAsia="Calibri" w:cs="Arial"/>
          <w:bCs/>
          <w:color w:val="000000"/>
          <w:szCs w:val="20"/>
          <w:lang w:eastAsia="es-CO"/>
        </w:rPr>
        <w:t>iudad, de tal manera que se logre evitar que materiales susceptibles de aprovechamiento (reciclables o reutilizables) sean dispuestos en los sitios de disposición final como material de retiro, generando impactos positivos en los componentes económicos y ambientales para los futuros proyectos de Construcción y Conservación a desarrollar en Bogotá D.C.</w:t>
      </w:r>
    </w:p>
    <w:p w14:paraId="48BE9D50" w14:textId="77777777" w:rsidR="009E4C5C" w:rsidRDefault="009E4C5C" w:rsidP="00D67BB0">
      <w:pPr>
        <w:rPr>
          <w:rFonts w:eastAsia="Calibri" w:cs="Arial"/>
          <w:bCs/>
          <w:color w:val="000000"/>
          <w:szCs w:val="20"/>
          <w:lang w:eastAsia="es-CO"/>
        </w:rPr>
      </w:pPr>
    </w:p>
    <w:p w14:paraId="2F1A9848" w14:textId="1D33011E" w:rsidR="000F3134" w:rsidRPr="000F3134" w:rsidRDefault="000F3134" w:rsidP="00D67BB0">
      <w:pPr>
        <w:rPr>
          <w:rFonts w:eastAsia="Calibri" w:cs="Arial"/>
          <w:bCs/>
          <w:i/>
          <w:iCs/>
          <w:color w:val="000000"/>
          <w:szCs w:val="20"/>
          <w:lang w:eastAsia="es-CO"/>
        </w:rPr>
      </w:pPr>
      <w:r>
        <w:rPr>
          <w:rFonts w:eastAsia="Calibri" w:cs="Arial"/>
          <w:bCs/>
          <w:color w:val="000000"/>
          <w:szCs w:val="20"/>
          <w:lang w:eastAsia="es-CO"/>
        </w:rPr>
        <w:t xml:space="preserve">Como lo establece el numeral 2., del Artículo 1 de la Resolución 932 de 2015, el Contratista deberá, a los diez (10) días de suscrita el acta de inicio de obra, elaborar, registrar y presentar a la Secretaría Distrital de Ambiente – SDA, el Plan de Gestión de Residuos de Construcción y Demolición – PGRCD. Como lo establece el segundo parágrafo del citado numeral 2., Artículo 10, </w:t>
      </w:r>
      <w:r w:rsidRPr="000F3134">
        <w:rPr>
          <w:rFonts w:eastAsia="Calibri" w:cs="Arial"/>
          <w:bCs/>
          <w:i/>
          <w:iCs/>
          <w:color w:val="000000"/>
          <w:szCs w:val="20"/>
          <w:lang w:eastAsia="es-CO"/>
        </w:rPr>
        <w:t>“</w:t>
      </w:r>
      <w:r w:rsidRPr="000F3134">
        <w:rPr>
          <w:i/>
          <w:iCs/>
          <w:szCs w:val="20"/>
        </w:rPr>
        <w:t>En caso de que la autoridad ambiental requiera ajustes en los documentos, se efectuará un único requerimiento al constructor quien contará con ocho (8) días hábiles para realizarlos, contados a partir de su comunicación, so pena de sanción. El término podrá ser prorrogado hasta ocho (8) días más, siempre que medie solicitud escrita técnicamente justificada.”</w:t>
      </w:r>
    </w:p>
    <w:p w14:paraId="152ED64C" w14:textId="743BA44A" w:rsidR="000F3134" w:rsidRDefault="000F3134" w:rsidP="00D67BB0">
      <w:pPr>
        <w:rPr>
          <w:rFonts w:eastAsia="Calibri" w:cs="Arial"/>
          <w:bCs/>
          <w:color w:val="000000"/>
          <w:szCs w:val="20"/>
          <w:lang w:eastAsia="es-CO"/>
        </w:rPr>
      </w:pPr>
      <w:r>
        <w:rPr>
          <w:rFonts w:eastAsia="Calibri" w:cs="Arial"/>
          <w:bCs/>
          <w:color w:val="000000"/>
          <w:szCs w:val="20"/>
          <w:lang w:eastAsia="es-CO"/>
        </w:rPr>
        <w:t xml:space="preserve"> </w:t>
      </w:r>
    </w:p>
    <w:p w14:paraId="4E748772" w14:textId="4FFE32BE" w:rsidR="00AF2808" w:rsidRPr="008765A6" w:rsidRDefault="00B725BF" w:rsidP="00D67BB0">
      <w:pPr>
        <w:rPr>
          <w:rFonts w:eastAsia="Calibri" w:cs="Arial"/>
          <w:bCs/>
          <w:color w:val="000000"/>
          <w:szCs w:val="20"/>
          <w:lang w:eastAsia="es-CO"/>
        </w:rPr>
      </w:pPr>
      <w:r w:rsidRPr="00B725BF">
        <w:rPr>
          <w:rFonts w:eastAsia="Calibri" w:cs="Arial"/>
          <w:bCs/>
          <w:color w:val="000000"/>
          <w:szCs w:val="20"/>
          <w:lang w:eastAsia="es-CO"/>
        </w:rPr>
        <w:lastRenderedPageBreak/>
        <w:t>Así mismo, l</w:t>
      </w:r>
      <w:r w:rsidR="00AF2808" w:rsidRPr="00B725BF">
        <w:rPr>
          <w:rFonts w:eastAsia="Calibri" w:cs="Arial"/>
          <w:bCs/>
          <w:color w:val="000000"/>
          <w:szCs w:val="20"/>
          <w:lang w:eastAsia="es-CO"/>
        </w:rPr>
        <w:t xml:space="preserve">a gestión integral de Residuos de Construcción y Demolición – RCD, </w:t>
      </w:r>
      <w:r w:rsidRPr="00B725BF">
        <w:rPr>
          <w:rFonts w:eastAsia="Calibri" w:cs="Arial"/>
          <w:bCs/>
          <w:color w:val="000000"/>
          <w:szCs w:val="20"/>
          <w:lang w:eastAsia="es-CO"/>
        </w:rPr>
        <w:t xml:space="preserve">por parte del Contratista de obra, </w:t>
      </w:r>
      <w:r w:rsidR="00AF2808" w:rsidRPr="00B725BF">
        <w:rPr>
          <w:rFonts w:eastAsia="Calibri" w:cs="Arial"/>
          <w:bCs/>
          <w:color w:val="000000"/>
          <w:szCs w:val="20"/>
          <w:lang w:eastAsia="es-CO"/>
        </w:rPr>
        <w:t xml:space="preserve">deberá </w:t>
      </w:r>
      <w:r w:rsidRPr="00B725BF">
        <w:rPr>
          <w:rFonts w:eastAsia="Calibri" w:cs="Arial"/>
          <w:bCs/>
          <w:color w:val="000000"/>
          <w:szCs w:val="20"/>
          <w:lang w:eastAsia="es-CO"/>
        </w:rPr>
        <w:t xml:space="preserve">garantizar </w:t>
      </w:r>
      <w:r w:rsidR="00AF2808" w:rsidRPr="00B725BF">
        <w:rPr>
          <w:rFonts w:eastAsia="Calibri" w:cs="Arial"/>
          <w:bCs/>
          <w:color w:val="000000"/>
          <w:szCs w:val="20"/>
          <w:lang w:eastAsia="es-CO"/>
        </w:rPr>
        <w:t xml:space="preserve">el cumplimiento </w:t>
      </w:r>
      <w:r w:rsidRPr="00B725BF">
        <w:rPr>
          <w:rFonts w:eastAsia="Calibri" w:cs="Arial"/>
          <w:bCs/>
          <w:color w:val="000000"/>
          <w:szCs w:val="20"/>
          <w:lang w:eastAsia="es-CO"/>
        </w:rPr>
        <w:t>de las demás obligaciones contenidas en el Art. 1 de la Res. 932/15</w:t>
      </w:r>
      <w:r>
        <w:rPr>
          <w:rFonts w:eastAsia="Calibri" w:cs="Arial"/>
          <w:bCs/>
          <w:color w:val="000000"/>
          <w:szCs w:val="20"/>
          <w:lang w:eastAsia="es-CO"/>
        </w:rPr>
        <w:t>,</w:t>
      </w:r>
      <w:r w:rsidRPr="00B725BF">
        <w:rPr>
          <w:rFonts w:eastAsia="Calibri" w:cs="Arial"/>
          <w:bCs/>
          <w:color w:val="000000"/>
          <w:szCs w:val="20"/>
          <w:lang w:eastAsia="es-CO"/>
        </w:rPr>
        <w:t xml:space="preserve"> y </w:t>
      </w:r>
      <w:r w:rsidR="00AF2808" w:rsidRPr="00B725BF">
        <w:rPr>
          <w:rFonts w:eastAsia="Calibri" w:cs="Arial"/>
          <w:bCs/>
          <w:color w:val="000000"/>
          <w:szCs w:val="20"/>
          <w:lang w:eastAsia="es-CO"/>
        </w:rPr>
        <w:t xml:space="preserve">en la </w:t>
      </w:r>
      <w:r w:rsidRPr="00B725BF">
        <w:rPr>
          <w:rFonts w:eastAsia="Calibri" w:cs="Arial"/>
          <w:bCs/>
          <w:color w:val="000000"/>
          <w:szCs w:val="20"/>
          <w:lang w:eastAsia="es-CO"/>
        </w:rPr>
        <w:t xml:space="preserve">Resolución </w:t>
      </w:r>
      <w:r w:rsidR="00AF2808" w:rsidRPr="00B725BF">
        <w:rPr>
          <w:rFonts w:eastAsia="Calibri" w:cs="Arial"/>
          <w:bCs/>
          <w:color w:val="000000"/>
          <w:szCs w:val="20"/>
          <w:lang w:eastAsia="es-CO"/>
        </w:rPr>
        <w:t>01115 de 2012 – “ Por medio de la cual se adoptan los residuos de construcción y demolición en el Distrito Capital</w:t>
      </w:r>
      <w:r w:rsidR="00AF2808" w:rsidRPr="009E4C5C">
        <w:rPr>
          <w:rFonts w:eastAsia="Calibri" w:cs="Arial"/>
          <w:bCs/>
          <w:color w:val="000000"/>
          <w:szCs w:val="20"/>
          <w:lang w:eastAsia="es-CO"/>
        </w:rPr>
        <w:t xml:space="preserve">”, Resolución </w:t>
      </w:r>
      <w:r w:rsidR="006C13DE" w:rsidRPr="009E4C5C">
        <w:rPr>
          <w:rFonts w:eastAsia="Calibri" w:cs="Arial"/>
          <w:bCs/>
          <w:color w:val="000000"/>
          <w:szCs w:val="20"/>
          <w:lang w:eastAsia="es-CO"/>
        </w:rPr>
        <w:t xml:space="preserve">1257 </w:t>
      </w:r>
      <w:r w:rsidR="00AF2808" w:rsidRPr="009E4C5C">
        <w:rPr>
          <w:rFonts w:eastAsia="Calibri" w:cs="Arial"/>
          <w:bCs/>
          <w:color w:val="000000"/>
          <w:szCs w:val="20"/>
          <w:lang w:eastAsia="es-CO"/>
        </w:rPr>
        <w:t xml:space="preserve">de </w:t>
      </w:r>
      <w:r w:rsidR="006C13DE" w:rsidRPr="009E4C5C">
        <w:rPr>
          <w:rFonts w:eastAsia="Calibri" w:cs="Arial"/>
          <w:bCs/>
          <w:color w:val="000000"/>
          <w:szCs w:val="20"/>
          <w:lang w:eastAsia="es-CO"/>
        </w:rPr>
        <w:t>2021</w:t>
      </w:r>
      <w:r w:rsidR="00AF2808" w:rsidRPr="009E4C5C">
        <w:rPr>
          <w:rFonts w:eastAsia="Calibri" w:cs="Arial"/>
          <w:bCs/>
          <w:color w:val="000000"/>
          <w:szCs w:val="20"/>
          <w:lang w:eastAsia="es-CO"/>
        </w:rPr>
        <w:t xml:space="preserve"> – “Por la cual se </w:t>
      </w:r>
      <w:r w:rsidR="006C13DE" w:rsidRPr="009E4C5C">
        <w:rPr>
          <w:rFonts w:eastAsia="Calibri" w:cs="Arial"/>
          <w:bCs/>
          <w:color w:val="000000"/>
          <w:szCs w:val="20"/>
          <w:lang w:eastAsia="es-CO"/>
        </w:rPr>
        <w:t xml:space="preserve">modifica la Resolución 472 de 2017 sobre la </w:t>
      </w:r>
      <w:r w:rsidR="00AF2808" w:rsidRPr="009E4C5C">
        <w:rPr>
          <w:rFonts w:eastAsia="Calibri" w:cs="Arial"/>
          <w:bCs/>
          <w:color w:val="000000"/>
          <w:szCs w:val="20"/>
          <w:lang w:eastAsia="es-CO"/>
        </w:rPr>
        <w:t xml:space="preserve">gestión integral de residuos </w:t>
      </w:r>
      <w:r w:rsidR="006C13DE" w:rsidRPr="009E4C5C">
        <w:rPr>
          <w:rFonts w:eastAsia="Calibri" w:cs="Arial"/>
          <w:bCs/>
          <w:color w:val="000000"/>
          <w:szCs w:val="20"/>
          <w:lang w:eastAsia="es-CO"/>
        </w:rPr>
        <w:t xml:space="preserve">de Construcción y Demolición – RCD </w:t>
      </w:r>
      <w:r w:rsidR="00AF2808" w:rsidRPr="009E4C5C">
        <w:rPr>
          <w:rFonts w:eastAsia="Calibri" w:cs="Arial"/>
          <w:bCs/>
          <w:color w:val="000000"/>
          <w:szCs w:val="20"/>
          <w:lang w:eastAsia="es-CO"/>
        </w:rPr>
        <w:t xml:space="preserve">en las actividades de construcción y demolición RCD y </w:t>
      </w:r>
      <w:r w:rsidR="0089288D" w:rsidRPr="009E4C5C">
        <w:rPr>
          <w:rFonts w:eastAsia="Calibri" w:cs="Arial"/>
          <w:bCs/>
          <w:color w:val="000000"/>
          <w:szCs w:val="20"/>
          <w:lang w:eastAsia="es-CO"/>
        </w:rPr>
        <w:t xml:space="preserve">se </w:t>
      </w:r>
      <w:r w:rsidR="006C13DE" w:rsidRPr="009E4C5C">
        <w:rPr>
          <w:rFonts w:eastAsia="Calibri" w:cs="Arial"/>
          <w:bCs/>
          <w:color w:val="000000"/>
          <w:szCs w:val="20"/>
          <w:lang w:eastAsia="es-CO"/>
        </w:rPr>
        <w:t xml:space="preserve">adoptan </w:t>
      </w:r>
      <w:r w:rsidR="0089288D" w:rsidRPr="009E4C5C">
        <w:rPr>
          <w:rFonts w:eastAsia="Calibri" w:cs="Arial"/>
          <w:bCs/>
          <w:color w:val="000000"/>
          <w:szCs w:val="20"/>
          <w:lang w:eastAsia="es-CO"/>
        </w:rPr>
        <w:t>otras disposiciones”</w:t>
      </w:r>
      <w:r w:rsidR="006C13DE" w:rsidRPr="009E4C5C">
        <w:rPr>
          <w:rFonts w:eastAsia="Calibri" w:cs="Arial"/>
          <w:bCs/>
          <w:color w:val="000000"/>
          <w:szCs w:val="20"/>
          <w:lang w:eastAsia="es-CO"/>
        </w:rPr>
        <w:t xml:space="preserve">, la Resolución 472 de 2017 </w:t>
      </w:r>
      <w:r w:rsidR="0089288D" w:rsidRPr="009E4C5C">
        <w:rPr>
          <w:rFonts w:eastAsia="Calibri" w:cs="Arial"/>
          <w:bCs/>
          <w:color w:val="000000"/>
          <w:szCs w:val="20"/>
          <w:lang w:eastAsia="es-CO"/>
        </w:rPr>
        <w:t xml:space="preserve">y la resolución 932 de 2015 “ por la cual se modifica y adiciona la resolución 1115 de 2012” </w:t>
      </w:r>
      <w:r w:rsidR="00AF2808" w:rsidRPr="009E4C5C">
        <w:rPr>
          <w:rFonts w:eastAsia="Calibri" w:cs="Arial"/>
          <w:bCs/>
          <w:color w:val="000000"/>
          <w:szCs w:val="20"/>
          <w:lang w:eastAsia="es-CO"/>
        </w:rPr>
        <w:t>o en las normas que la actualicen, deroguen y/o sustituyan, dentro del marco de la Política Ambiental del distrito Capital, respecto a:</w:t>
      </w:r>
    </w:p>
    <w:p w14:paraId="03D11FB2" w14:textId="77777777" w:rsidR="00AF2808" w:rsidRPr="008765A6" w:rsidRDefault="00AF2808" w:rsidP="00D67BB0">
      <w:pPr>
        <w:rPr>
          <w:rFonts w:eastAsia="Calibri" w:cs="Arial"/>
          <w:bCs/>
          <w:color w:val="000000"/>
          <w:szCs w:val="20"/>
          <w:lang w:eastAsia="es-CO"/>
        </w:rPr>
      </w:pPr>
    </w:p>
    <w:p w14:paraId="61D20C4F" w14:textId="6FB05B0D" w:rsidR="00AF2808" w:rsidRPr="008765A6" w:rsidRDefault="00AF2808" w:rsidP="00B86CBF">
      <w:pPr>
        <w:pStyle w:val="Prrafodelista"/>
        <w:numPr>
          <w:ilvl w:val="0"/>
          <w:numId w:val="33"/>
        </w:numPr>
        <w:spacing w:after="0" w:line="240" w:lineRule="auto"/>
        <w:jc w:val="both"/>
        <w:rPr>
          <w:rFonts w:cs="Arial"/>
          <w:bCs/>
          <w:color w:val="000000"/>
          <w:szCs w:val="20"/>
          <w:lang w:eastAsia="es-CO"/>
        </w:rPr>
      </w:pPr>
      <w:r w:rsidRPr="008765A6">
        <w:rPr>
          <w:rFonts w:cs="Arial"/>
          <w:bCs/>
          <w:color w:val="000000"/>
          <w:szCs w:val="20"/>
          <w:lang w:eastAsia="es-CO"/>
        </w:rPr>
        <w:t xml:space="preserve">Incluir materiales producto de los residuos de construcción y demolición - RCD, reutilizados o reciclados </w:t>
      </w:r>
      <w:r w:rsidRPr="008765A6">
        <w:rPr>
          <w:rFonts w:cs="Arial"/>
          <w:bCs/>
          <w:i/>
          <w:color w:val="000000"/>
          <w:szCs w:val="20"/>
          <w:lang w:eastAsia="es-CO"/>
        </w:rPr>
        <w:t>in situ</w:t>
      </w:r>
      <w:r w:rsidRPr="008765A6">
        <w:rPr>
          <w:rFonts w:cs="Arial"/>
          <w:bCs/>
          <w:color w:val="000000"/>
          <w:szCs w:val="20"/>
          <w:lang w:eastAsia="es-CO"/>
        </w:rPr>
        <w:t xml:space="preserve"> originados en la misma obra para su tratamiento o en la planta e instalarlos nuevamente en la obra.</w:t>
      </w:r>
    </w:p>
    <w:p w14:paraId="6C3A99C3" w14:textId="41DDD650" w:rsidR="00AF2808" w:rsidRPr="008765A6" w:rsidRDefault="00AF2808" w:rsidP="00B86CBF">
      <w:pPr>
        <w:pStyle w:val="Prrafodelista"/>
        <w:numPr>
          <w:ilvl w:val="0"/>
          <w:numId w:val="33"/>
        </w:numPr>
        <w:spacing w:after="0" w:line="240" w:lineRule="auto"/>
        <w:jc w:val="both"/>
        <w:rPr>
          <w:rFonts w:cs="Arial"/>
          <w:bCs/>
          <w:color w:val="000000"/>
          <w:szCs w:val="20"/>
          <w:lang w:eastAsia="es-CO"/>
        </w:rPr>
      </w:pPr>
      <w:r w:rsidRPr="008765A6">
        <w:rPr>
          <w:rFonts w:cs="Arial"/>
          <w:bCs/>
          <w:color w:val="000000"/>
          <w:szCs w:val="20"/>
          <w:lang w:eastAsia="es-CO"/>
        </w:rPr>
        <w:t>Incluir materiales provenientes de los procesos de reutilización por reciclaje llevado a cabo en el patio fresado y/o centros de transformación y aprovechamiento de RCD e incorporarlos nuevamente en la obra.</w:t>
      </w:r>
    </w:p>
    <w:p w14:paraId="2961528D" w14:textId="0A66BA5E" w:rsidR="00AF2808" w:rsidRPr="008765A6" w:rsidRDefault="00AF2808" w:rsidP="00B86CBF">
      <w:pPr>
        <w:pStyle w:val="Prrafodelista"/>
        <w:numPr>
          <w:ilvl w:val="0"/>
          <w:numId w:val="33"/>
        </w:numPr>
        <w:spacing w:after="0" w:line="240" w:lineRule="auto"/>
        <w:jc w:val="both"/>
        <w:rPr>
          <w:rFonts w:cs="Arial"/>
          <w:bCs/>
          <w:color w:val="000000"/>
          <w:szCs w:val="20"/>
          <w:lang w:eastAsia="es-CO"/>
        </w:rPr>
      </w:pPr>
      <w:r w:rsidRPr="008765A6">
        <w:rPr>
          <w:rFonts w:cs="Arial"/>
          <w:bCs/>
          <w:color w:val="000000"/>
          <w:szCs w:val="20"/>
          <w:lang w:eastAsia="es-CO"/>
        </w:rPr>
        <w:t xml:space="preserve">Demolición de losas de </w:t>
      </w:r>
      <w:r w:rsidR="00200B78" w:rsidRPr="008765A6">
        <w:rPr>
          <w:rFonts w:cs="Arial"/>
          <w:bCs/>
          <w:color w:val="000000"/>
          <w:szCs w:val="20"/>
          <w:lang w:eastAsia="es-CO"/>
        </w:rPr>
        <w:t>pavimentos</w:t>
      </w:r>
      <w:r w:rsidRPr="008765A6">
        <w:rPr>
          <w:rFonts w:cs="Arial"/>
          <w:bCs/>
          <w:color w:val="000000"/>
          <w:szCs w:val="20"/>
          <w:lang w:eastAsia="es-CO"/>
        </w:rPr>
        <w:t xml:space="preserve"> en concreto hidráulicos para </w:t>
      </w:r>
      <w:r w:rsidR="00200B78" w:rsidRPr="008765A6">
        <w:rPr>
          <w:rFonts w:cs="Arial"/>
          <w:bCs/>
          <w:color w:val="000000"/>
          <w:szCs w:val="20"/>
          <w:lang w:eastAsia="es-CO"/>
        </w:rPr>
        <w:t>su</w:t>
      </w:r>
      <w:r w:rsidRPr="008765A6">
        <w:rPr>
          <w:rFonts w:cs="Arial"/>
          <w:bCs/>
          <w:color w:val="000000"/>
          <w:szCs w:val="20"/>
          <w:lang w:eastAsia="es-CO"/>
        </w:rPr>
        <w:t xml:space="preserve"> posterior transformación bien sea trituración </w:t>
      </w:r>
      <w:r w:rsidR="00200B78" w:rsidRPr="008765A6">
        <w:rPr>
          <w:rFonts w:cs="Arial"/>
          <w:bCs/>
          <w:color w:val="000000"/>
          <w:szCs w:val="20"/>
          <w:lang w:eastAsia="es-CO"/>
        </w:rPr>
        <w:t>primaria</w:t>
      </w:r>
      <w:r w:rsidRPr="008765A6">
        <w:rPr>
          <w:rFonts w:cs="Arial"/>
          <w:bCs/>
          <w:color w:val="000000"/>
          <w:szCs w:val="20"/>
          <w:lang w:eastAsia="es-CO"/>
        </w:rPr>
        <w:t xml:space="preserve"> y/o trituración secundaria, para su reutilización y sea incorporado según sus propiedades dentro de alguna de las siguientes alternativas: (i) </w:t>
      </w:r>
      <w:r w:rsidR="00200B78" w:rsidRPr="008765A6">
        <w:rPr>
          <w:rFonts w:cs="Arial"/>
          <w:bCs/>
          <w:color w:val="000000"/>
          <w:szCs w:val="20"/>
          <w:lang w:eastAsia="es-CO"/>
        </w:rPr>
        <w:t>m</w:t>
      </w:r>
      <w:r w:rsidRPr="008765A6">
        <w:rPr>
          <w:rFonts w:cs="Arial"/>
          <w:bCs/>
          <w:color w:val="000000"/>
          <w:szCs w:val="20"/>
          <w:lang w:eastAsia="es-CO"/>
        </w:rPr>
        <w:t xml:space="preserve">aterial agregado </w:t>
      </w:r>
      <w:r w:rsidR="00200B78" w:rsidRPr="008765A6">
        <w:rPr>
          <w:rFonts w:cs="Arial"/>
          <w:bCs/>
          <w:color w:val="000000"/>
          <w:szCs w:val="20"/>
          <w:lang w:eastAsia="es-CO"/>
        </w:rPr>
        <w:t>pétreo</w:t>
      </w:r>
      <w:r w:rsidRPr="008765A6">
        <w:rPr>
          <w:rFonts w:cs="Arial"/>
          <w:bCs/>
          <w:color w:val="000000"/>
          <w:szCs w:val="20"/>
          <w:lang w:eastAsia="es-CO"/>
        </w:rPr>
        <w:t xml:space="preserve"> para bases o </w:t>
      </w:r>
      <w:r w:rsidR="00100327" w:rsidRPr="008765A6">
        <w:rPr>
          <w:rFonts w:cs="Arial"/>
          <w:bCs/>
          <w:color w:val="000000"/>
          <w:szCs w:val="20"/>
          <w:lang w:eastAsia="es-CO"/>
        </w:rPr>
        <w:t>subbases</w:t>
      </w:r>
      <w:r w:rsidRPr="008765A6">
        <w:rPr>
          <w:rFonts w:cs="Arial"/>
          <w:bCs/>
          <w:color w:val="000000"/>
          <w:szCs w:val="20"/>
          <w:lang w:eastAsia="es-CO"/>
        </w:rPr>
        <w:t>, (</w:t>
      </w:r>
      <w:proofErr w:type="spellStart"/>
      <w:r w:rsidRPr="008765A6">
        <w:rPr>
          <w:rFonts w:cs="Arial"/>
          <w:bCs/>
          <w:color w:val="000000"/>
          <w:szCs w:val="20"/>
          <w:lang w:eastAsia="es-CO"/>
        </w:rPr>
        <w:t>ii</w:t>
      </w:r>
      <w:proofErr w:type="spellEnd"/>
      <w:r w:rsidRPr="008765A6">
        <w:rPr>
          <w:rFonts w:cs="Arial"/>
          <w:bCs/>
          <w:color w:val="000000"/>
          <w:szCs w:val="20"/>
          <w:lang w:eastAsia="es-CO"/>
        </w:rPr>
        <w:t>)</w:t>
      </w:r>
      <w:r w:rsidR="00200B78" w:rsidRPr="008765A6">
        <w:rPr>
          <w:rFonts w:cs="Arial"/>
          <w:bCs/>
          <w:color w:val="000000"/>
          <w:szCs w:val="20"/>
          <w:lang w:eastAsia="es-CO"/>
        </w:rPr>
        <w:t xml:space="preserve"> material para estabilización mecánica de sobrantes.</w:t>
      </w:r>
    </w:p>
    <w:p w14:paraId="752B03BE" w14:textId="4C0FA056" w:rsidR="00200B78" w:rsidRPr="008765A6" w:rsidRDefault="00BE29B6" w:rsidP="00B86CBF">
      <w:pPr>
        <w:pStyle w:val="Prrafodelista"/>
        <w:numPr>
          <w:ilvl w:val="0"/>
          <w:numId w:val="33"/>
        </w:numPr>
        <w:spacing w:after="0" w:line="240" w:lineRule="auto"/>
        <w:jc w:val="both"/>
        <w:rPr>
          <w:rFonts w:cs="Arial"/>
          <w:bCs/>
          <w:color w:val="000000"/>
          <w:szCs w:val="20"/>
          <w:lang w:eastAsia="es-CO"/>
        </w:rPr>
      </w:pPr>
      <w:r w:rsidRPr="008765A6">
        <w:rPr>
          <w:rFonts w:cs="Arial"/>
          <w:bCs/>
          <w:color w:val="000000"/>
          <w:szCs w:val="20"/>
          <w:lang w:eastAsia="es-CO"/>
        </w:rPr>
        <w:t xml:space="preserve">Reutilizar y/o reciclar </w:t>
      </w:r>
      <w:r w:rsidRPr="008765A6">
        <w:rPr>
          <w:rFonts w:cs="Arial"/>
          <w:bCs/>
          <w:i/>
          <w:color w:val="000000"/>
          <w:szCs w:val="20"/>
          <w:lang w:eastAsia="es-CO"/>
        </w:rPr>
        <w:t>in situ</w:t>
      </w:r>
      <w:r w:rsidRPr="008765A6">
        <w:rPr>
          <w:rFonts w:cs="Arial"/>
          <w:bCs/>
          <w:color w:val="000000"/>
          <w:szCs w:val="20"/>
          <w:lang w:eastAsia="es-CO"/>
        </w:rPr>
        <w:t>, los materiales que hayan sido objeto de retiro en las obras e instalarlos nuevamente logrando así su aprovechamiento.</w:t>
      </w:r>
    </w:p>
    <w:p w14:paraId="7FAE2715" w14:textId="02285EC6" w:rsidR="009B7B43" w:rsidRPr="009E4C5C" w:rsidRDefault="009B7B43" w:rsidP="00B86CBF">
      <w:pPr>
        <w:pStyle w:val="Prrafodelista"/>
        <w:numPr>
          <w:ilvl w:val="0"/>
          <w:numId w:val="33"/>
        </w:numPr>
        <w:spacing w:after="0" w:line="240" w:lineRule="auto"/>
        <w:jc w:val="both"/>
        <w:rPr>
          <w:rFonts w:cs="Arial"/>
          <w:bCs/>
          <w:color w:val="000000"/>
          <w:szCs w:val="20"/>
          <w:lang w:eastAsia="es-CO"/>
        </w:rPr>
      </w:pPr>
      <w:r w:rsidRPr="009E4C5C">
        <w:rPr>
          <w:rFonts w:cs="Arial"/>
          <w:bCs/>
          <w:color w:val="000000"/>
          <w:szCs w:val="20"/>
          <w:lang w:eastAsia="es-CO"/>
        </w:rPr>
        <w:t>Entre otros aspectos según normatividad vigente y los requerimientos de las obras a realizar.</w:t>
      </w:r>
    </w:p>
    <w:p w14:paraId="7020542D" w14:textId="77777777" w:rsidR="00AF2808" w:rsidRPr="009E4C5C" w:rsidRDefault="00AF2808" w:rsidP="00D67BB0">
      <w:pPr>
        <w:rPr>
          <w:rFonts w:eastAsia="Calibri" w:cs="Arial"/>
          <w:b/>
          <w:bCs/>
          <w:color w:val="000000"/>
          <w:szCs w:val="20"/>
          <w:lang w:eastAsia="es-CO"/>
        </w:rPr>
      </w:pPr>
    </w:p>
    <w:p w14:paraId="42A4F9D6" w14:textId="77777777" w:rsidR="009E4C5C" w:rsidRPr="009E4C5C" w:rsidRDefault="009E4C5C" w:rsidP="009E4C5C">
      <w:pPr>
        <w:spacing w:line="276" w:lineRule="auto"/>
        <w:rPr>
          <w:rFonts w:cs="Arial"/>
          <w:szCs w:val="20"/>
        </w:rPr>
      </w:pPr>
      <w:r w:rsidRPr="009E4C5C">
        <w:rPr>
          <w:rFonts w:cs="Arial"/>
          <w:szCs w:val="20"/>
        </w:rPr>
        <w:t>En concordancia con lo establecido en el Artículo 4 de la Resolución 1115/12 (SDA) y el Artículo 19 de la Resolución 2157/21 (MADS), el Contratista de obra deberá garantizar, como mínimo, el aprovechamiento 25% de materiales de RCD (6482,49 m</w:t>
      </w:r>
      <w:r w:rsidRPr="009E4C5C">
        <w:rPr>
          <w:rFonts w:cs="Arial"/>
          <w:szCs w:val="20"/>
          <w:vertAlign w:val="superscript"/>
        </w:rPr>
        <w:t>3</w:t>
      </w:r>
      <w:r w:rsidRPr="009E4C5C">
        <w:rPr>
          <w:rFonts w:cs="Arial"/>
          <w:szCs w:val="20"/>
        </w:rPr>
        <w:t>), combinando, en la distribución porcentual desglosada a continuación, el aprovechamiento directo durante la generación de los RCD (apelando a las 3 primeras actividades descritas en el Art. 4 de la Res, 472/17: a) Prevención y Reducción, b) Recolección y Transporte, y c) Almacenamiento) y, mediante la adquisición de materiales de construcción procedentes de los centros de transformación y aprovechamiento de RCD.</w:t>
      </w:r>
    </w:p>
    <w:p w14:paraId="4E114E26" w14:textId="1C8D979F" w:rsidR="009E4C5C" w:rsidRDefault="009E4C5C" w:rsidP="009E4C5C">
      <w:pPr>
        <w:spacing w:line="276" w:lineRule="auto"/>
        <w:rPr>
          <w:rFonts w:cs="Arial"/>
          <w:szCs w:val="20"/>
        </w:rPr>
      </w:pPr>
      <w:r w:rsidRPr="009E4C5C">
        <w:rPr>
          <w:rFonts w:cs="Arial"/>
          <w:szCs w:val="20"/>
        </w:rPr>
        <w:t>La relación antes mencionada, para el aprovechamiento de RCD, corresponde a:</w:t>
      </w:r>
    </w:p>
    <w:p w14:paraId="7EFE80A8" w14:textId="77777777" w:rsidR="009E4C5C" w:rsidRPr="009E4C5C" w:rsidRDefault="009E4C5C" w:rsidP="009E4C5C">
      <w:pPr>
        <w:spacing w:line="276" w:lineRule="auto"/>
        <w:rPr>
          <w:rFonts w:cs="Arial"/>
          <w:szCs w:val="20"/>
        </w:rPr>
      </w:pPr>
    </w:p>
    <w:p w14:paraId="08EFE59E" w14:textId="77777777" w:rsidR="009E4C5C" w:rsidRPr="009E4C5C" w:rsidRDefault="009E4C5C" w:rsidP="009E4C5C">
      <w:pPr>
        <w:pStyle w:val="Prrafodelista"/>
        <w:numPr>
          <w:ilvl w:val="0"/>
          <w:numId w:val="47"/>
        </w:numPr>
        <w:spacing w:after="0"/>
        <w:contextualSpacing w:val="0"/>
        <w:jc w:val="both"/>
        <w:rPr>
          <w:rFonts w:cs="Arial"/>
          <w:szCs w:val="20"/>
        </w:rPr>
      </w:pPr>
      <w:r w:rsidRPr="009E4C5C">
        <w:rPr>
          <w:rFonts w:cs="Arial"/>
          <w:szCs w:val="20"/>
        </w:rPr>
        <w:t>Por lo menos, el 70% del volumen total aprovechado, proveniente de actividades de demolición selectiva, segregación en la fuente y almacenamiento de RCD por tipo. Esto es viable, desde el punto de vista pragmático, considerando que, el estimativo de RCD con potencial de reaprovechamiento en las actividades de demolición de predios, es del 79% (solamente, entre ladrillos y pisos de porcelana –ambos compuestos principalmente de arcilla– se tiene el 37% de los RCD a reaprovechar).</w:t>
      </w:r>
    </w:p>
    <w:p w14:paraId="7648A1C2" w14:textId="77777777" w:rsidR="009E4C5C" w:rsidRPr="009E4C5C" w:rsidRDefault="009E4C5C" w:rsidP="009E4C5C">
      <w:pPr>
        <w:pStyle w:val="Prrafodelista"/>
        <w:numPr>
          <w:ilvl w:val="0"/>
          <w:numId w:val="47"/>
        </w:numPr>
        <w:spacing w:after="0"/>
        <w:contextualSpacing w:val="0"/>
        <w:jc w:val="both"/>
        <w:rPr>
          <w:rFonts w:cs="Arial"/>
          <w:szCs w:val="20"/>
        </w:rPr>
      </w:pPr>
      <w:r w:rsidRPr="009E4C5C">
        <w:rPr>
          <w:rFonts w:cs="Arial"/>
          <w:szCs w:val="20"/>
        </w:rPr>
        <w:t>El 30% del volumen total aprovechado, proveniente de los centros de transformación y aprovechamiento de RCD.</w:t>
      </w:r>
    </w:p>
    <w:p w14:paraId="5B7274A1" w14:textId="77777777" w:rsidR="009E4C5C" w:rsidRPr="009E4C5C" w:rsidRDefault="009E4C5C" w:rsidP="009E4C5C">
      <w:pPr>
        <w:rPr>
          <w:rFonts w:cs="Arial"/>
          <w:szCs w:val="20"/>
        </w:rPr>
      </w:pPr>
    </w:p>
    <w:p w14:paraId="3C70499F" w14:textId="2001F39B" w:rsidR="00AF2808" w:rsidRDefault="009E4C5C" w:rsidP="009E4C5C">
      <w:pPr>
        <w:rPr>
          <w:rFonts w:eastAsia="Calibri" w:cs="Arial"/>
          <w:bCs/>
          <w:color w:val="000000"/>
          <w:szCs w:val="20"/>
          <w:lang w:eastAsia="es-CO"/>
        </w:rPr>
      </w:pPr>
      <w:r w:rsidRPr="009E4C5C">
        <w:rPr>
          <w:rFonts w:cs="Arial"/>
          <w:szCs w:val="20"/>
        </w:rPr>
        <w:t xml:space="preserve">Consecuentemente con lo establecido en el Parágrafo 1 de la Res. 1115/12, en el evento que </w:t>
      </w:r>
      <w:r w:rsidRPr="009E4C5C">
        <w:rPr>
          <w:rFonts w:cs="Arial"/>
          <w:i/>
          <w:iCs/>
          <w:szCs w:val="20"/>
        </w:rPr>
        <w:t xml:space="preserve">“la obra o proyecto no pueda cumplir por razones técnicas con dichos porcentajes deberá, previo al </w:t>
      </w:r>
      <w:r w:rsidRPr="009E4C5C">
        <w:rPr>
          <w:rFonts w:cs="Arial"/>
          <w:i/>
          <w:iCs/>
          <w:szCs w:val="20"/>
        </w:rPr>
        <w:lastRenderedPageBreak/>
        <w:t>inicio de obra, presentar informe técnico a la Secretaría Distrital de Ambiente, que sustente amplia y suficientemente su no cumplimiento por parte del responsable del proyecto.”</w:t>
      </w:r>
      <w:r w:rsidRPr="009E4C5C">
        <w:rPr>
          <w:rFonts w:cs="Arial"/>
          <w:szCs w:val="20"/>
        </w:rPr>
        <w:t>. En</w:t>
      </w:r>
      <w:r>
        <w:rPr>
          <w:rFonts w:cs="Arial"/>
        </w:rPr>
        <w:t xml:space="preserve"> tal caso, y previa revisión y concepto del Interventor, como, de la anuencia de la SDA, el Contratista de obra garantizará el cumplimiento del 25% de reaprovechamiento de RCD según los requerimientos legales vigentes, en una relación porcentual diferente. En todo caso, en relación con la distribución porcentual de las actividades antes descritas, se le dará prelación a la gestión de RCD a cargo del generador, es decir, la demolición selectiva, la segregación, el almacenamiento, el transporte y la disposición final en centros autorizados</w:t>
      </w:r>
      <w:r w:rsidR="0015298E" w:rsidRPr="008765A6">
        <w:rPr>
          <w:rFonts w:eastAsia="Calibri" w:cs="Arial"/>
          <w:bCs/>
          <w:color w:val="000000"/>
          <w:szCs w:val="20"/>
          <w:lang w:eastAsia="es-CO"/>
        </w:rPr>
        <w:t>.</w:t>
      </w:r>
    </w:p>
    <w:p w14:paraId="05EB4280" w14:textId="77777777" w:rsidR="006F0097" w:rsidRPr="008765A6" w:rsidRDefault="006F0097" w:rsidP="009E4C5C">
      <w:pPr>
        <w:rPr>
          <w:rFonts w:eastAsia="Calibri" w:cs="Arial"/>
          <w:bCs/>
          <w:color w:val="000000"/>
          <w:szCs w:val="20"/>
          <w:lang w:eastAsia="es-CO"/>
        </w:rPr>
      </w:pPr>
    </w:p>
    <w:p w14:paraId="39456696" w14:textId="77777777" w:rsidR="00FD50FB" w:rsidRPr="008765A6" w:rsidRDefault="00FD50FB" w:rsidP="00D67BB0">
      <w:pPr>
        <w:rPr>
          <w:rFonts w:eastAsia="Calibri" w:cs="Arial"/>
          <w:bCs/>
          <w:color w:val="000000"/>
          <w:szCs w:val="20"/>
          <w:lang w:eastAsia="es-CO"/>
        </w:rPr>
      </w:pPr>
    </w:p>
    <w:p w14:paraId="6A0E2D68" w14:textId="401E4F34" w:rsidR="0015298E" w:rsidRPr="008765A6" w:rsidRDefault="005373C2" w:rsidP="004774CC">
      <w:pPr>
        <w:pStyle w:val="Ttulo2"/>
        <w:rPr>
          <w:rFonts w:eastAsia="Calibri"/>
          <w:lang w:eastAsia="es-CO"/>
        </w:rPr>
      </w:pPr>
      <w:bookmarkStart w:id="13" w:name="_Toc96702863"/>
      <w:r w:rsidRPr="008765A6">
        <w:rPr>
          <w:rFonts w:eastAsia="Calibri"/>
          <w:lang w:eastAsia="es-CO"/>
        </w:rPr>
        <w:t xml:space="preserve">GRANO DE CAUCHO RECICLADO </w:t>
      </w:r>
      <w:r w:rsidR="00EE1059" w:rsidRPr="008765A6">
        <w:rPr>
          <w:rFonts w:eastAsia="Calibri"/>
          <w:lang w:eastAsia="es-CO"/>
        </w:rPr>
        <w:t>-</w:t>
      </w:r>
      <w:r w:rsidR="007F4D0A" w:rsidRPr="008765A6">
        <w:rPr>
          <w:rFonts w:eastAsia="Calibri"/>
          <w:lang w:eastAsia="es-CO"/>
        </w:rPr>
        <w:t xml:space="preserve"> GCR</w:t>
      </w:r>
      <w:bookmarkEnd w:id="13"/>
    </w:p>
    <w:p w14:paraId="34EDA7B4" w14:textId="77777777" w:rsidR="007F4D0A" w:rsidRPr="008765A6" w:rsidRDefault="007F4D0A" w:rsidP="00D67BB0">
      <w:pPr>
        <w:rPr>
          <w:rFonts w:eastAsia="Calibri" w:cs="Arial"/>
          <w:bCs/>
          <w:color w:val="000000"/>
          <w:szCs w:val="20"/>
          <w:lang w:eastAsia="es-CO"/>
        </w:rPr>
      </w:pPr>
    </w:p>
    <w:p w14:paraId="6E90F733" w14:textId="1C6D4C4F" w:rsidR="007F4D0A" w:rsidRPr="008765A6" w:rsidRDefault="006F0097" w:rsidP="00D67BB0">
      <w:pPr>
        <w:rPr>
          <w:rFonts w:eastAsia="Calibri" w:cs="Arial"/>
          <w:bCs/>
          <w:color w:val="000000"/>
          <w:szCs w:val="20"/>
          <w:lang w:eastAsia="es-CO"/>
        </w:rPr>
      </w:pPr>
      <w:r>
        <w:rPr>
          <w:rFonts w:cs="Arial"/>
        </w:rPr>
        <w:t>En cuanto a</w:t>
      </w:r>
      <w:r w:rsidRPr="000E6ED3">
        <w:rPr>
          <w:rFonts w:cs="Arial"/>
        </w:rPr>
        <w:t>l gr</w:t>
      </w:r>
      <w:r>
        <w:rPr>
          <w:rFonts w:cs="Arial"/>
        </w:rPr>
        <w:t>á</w:t>
      </w:r>
      <w:r w:rsidRPr="000E6ED3">
        <w:rPr>
          <w:rFonts w:cs="Arial"/>
        </w:rPr>
        <w:t>n</w:t>
      </w:r>
      <w:r>
        <w:rPr>
          <w:rFonts w:cs="Arial"/>
        </w:rPr>
        <w:t>ul</w:t>
      </w:r>
      <w:r w:rsidRPr="000E6ED3">
        <w:rPr>
          <w:rFonts w:cs="Arial"/>
        </w:rPr>
        <w:t xml:space="preserve">o de caucho reciclado </w:t>
      </w:r>
      <w:r>
        <w:rPr>
          <w:rFonts w:cs="Arial"/>
        </w:rPr>
        <w:t>– GCR, es pertinente indicar que, dado que el proyecto del Cable Aéreo de San Cristóbal no es un proyecto convencional de infraestructura vial, no prevé dentro de las intervenciones proyectadas, la construcción, rehabilitación o reconstrucción construir de vías; en tal sentido, no se emplearán mezclas asfálticas, por lo tanto, no se usará GCR, tal como lo establece el Artículo 10 del Decreto Distrital 265 de 2016</w:t>
      </w:r>
      <w:r w:rsidR="00A74EE4" w:rsidRPr="008765A6">
        <w:rPr>
          <w:rFonts w:eastAsia="Calibri" w:cs="Arial"/>
          <w:bCs/>
          <w:color w:val="000000"/>
          <w:szCs w:val="20"/>
          <w:lang w:eastAsia="es-CO"/>
        </w:rPr>
        <w:t xml:space="preserve">, </w:t>
      </w:r>
      <w:r w:rsidR="00A74EE4" w:rsidRPr="006F0097">
        <w:rPr>
          <w:rFonts w:eastAsia="Calibri" w:cs="Arial"/>
          <w:bCs/>
          <w:i/>
          <w:iCs/>
          <w:color w:val="000000"/>
          <w:szCs w:val="20"/>
          <w:lang w:eastAsia="es-CO"/>
        </w:rPr>
        <w:t>“Por medio del cual se modifica el Decreto 442 de 2015 y se adoptan otras</w:t>
      </w:r>
      <w:r w:rsidR="004E0E11" w:rsidRPr="006F0097">
        <w:rPr>
          <w:rFonts w:eastAsia="Calibri" w:cs="Arial"/>
          <w:bCs/>
          <w:i/>
          <w:iCs/>
          <w:color w:val="000000"/>
          <w:szCs w:val="20"/>
          <w:lang w:eastAsia="es-CO"/>
        </w:rPr>
        <w:t xml:space="preserve"> disposiciones</w:t>
      </w:r>
      <w:r w:rsidR="00A74EE4" w:rsidRPr="006F0097">
        <w:rPr>
          <w:rFonts w:eastAsia="Calibri" w:cs="Arial"/>
          <w:bCs/>
          <w:i/>
          <w:iCs/>
          <w:color w:val="000000"/>
          <w:szCs w:val="20"/>
          <w:lang w:eastAsia="es-CO"/>
        </w:rPr>
        <w:t xml:space="preserve"> o aquellas que la modifiquen o sustituyan</w:t>
      </w:r>
      <w:r>
        <w:rPr>
          <w:rFonts w:eastAsia="Calibri" w:cs="Arial"/>
          <w:bCs/>
          <w:i/>
          <w:iCs/>
          <w:color w:val="000000"/>
          <w:szCs w:val="20"/>
          <w:lang w:eastAsia="es-CO"/>
        </w:rPr>
        <w:t>”</w:t>
      </w:r>
      <w:r w:rsidR="00A74EE4" w:rsidRPr="008765A6">
        <w:rPr>
          <w:rFonts w:eastAsia="Calibri" w:cs="Arial"/>
          <w:bCs/>
          <w:color w:val="000000"/>
          <w:szCs w:val="20"/>
          <w:lang w:eastAsia="es-CO"/>
        </w:rPr>
        <w:t>. Cabe resaltar que la viabilidad de plantear la instalación de mezclas asfálticas modificadas con GCR, deberá quedar concebida desde la Etapa de Estudios y Diseños</w:t>
      </w:r>
      <w:r w:rsidR="00E40F7B" w:rsidRPr="008765A6">
        <w:rPr>
          <w:rFonts w:eastAsia="Calibri" w:cs="Arial"/>
          <w:bCs/>
          <w:color w:val="000000"/>
          <w:szCs w:val="20"/>
          <w:lang w:eastAsia="es-CO"/>
        </w:rPr>
        <w:t xml:space="preserve"> (Ver Documento </w:t>
      </w:r>
      <w:r w:rsidR="00886CEB" w:rsidRPr="008765A6">
        <w:rPr>
          <w:rFonts w:eastAsia="Calibri" w:cs="Arial"/>
          <w:bCs/>
          <w:color w:val="000000"/>
          <w:szCs w:val="20"/>
          <w:lang w:eastAsia="es-CO"/>
        </w:rPr>
        <w:t xml:space="preserve">Estudios y </w:t>
      </w:r>
      <w:r>
        <w:rPr>
          <w:rFonts w:eastAsia="Calibri" w:cs="Arial"/>
          <w:bCs/>
          <w:color w:val="000000"/>
          <w:szCs w:val="20"/>
          <w:lang w:eastAsia="es-CO"/>
        </w:rPr>
        <w:t>D</w:t>
      </w:r>
      <w:r w:rsidR="00886CEB" w:rsidRPr="008765A6">
        <w:rPr>
          <w:rFonts w:eastAsia="Calibri" w:cs="Arial"/>
          <w:bCs/>
          <w:color w:val="000000"/>
          <w:szCs w:val="20"/>
          <w:lang w:eastAsia="es-CO"/>
        </w:rPr>
        <w:t>iseños de pavimento</w:t>
      </w:r>
      <w:r>
        <w:rPr>
          <w:rFonts w:eastAsia="Calibri" w:cs="Arial"/>
          <w:bCs/>
          <w:color w:val="000000"/>
          <w:szCs w:val="20"/>
          <w:lang w:eastAsia="es-CO"/>
        </w:rPr>
        <w:t>s</w:t>
      </w:r>
      <w:r w:rsidR="00886CEB" w:rsidRPr="008765A6">
        <w:rPr>
          <w:rFonts w:eastAsia="Calibri" w:cs="Arial"/>
          <w:bCs/>
          <w:color w:val="000000"/>
          <w:szCs w:val="20"/>
          <w:lang w:eastAsia="es-CO"/>
        </w:rPr>
        <w:t xml:space="preserve"> y espacio público asociado</w:t>
      </w:r>
      <w:r w:rsidR="00A74EE4" w:rsidRPr="008765A6">
        <w:rPr>
          <w:rFonts w:eastAsia="Calibri" w:cs="Arial"/>
          <w:bCs/>
          <w:color w:val="000000"/>
          <w:szCs w:val="20"/>
          <w:lang w:eastAsia="es-CO"/>
        </w:rPr>
        <w:t xml:space="preserve">, teniendo en cuenta las especificaciones técnicas vigentes que maneja la Entidad. </w:t>
      </w:r>
    </w:p>
    <w:p w14:paraId="0432A9D7" w14:textId="77777777" w:rsidR="007F4D0A" w:rsidRPr="008765A6" w:rsidRDefault="007F4D0A" w:rsidP="00D67BB0">
      <w:pPr>
        <w:rPr>
          <w:rFonts w:eastAsia="Calibri" w:cs="Arial"/>
          <w:bCs/>
          <w:color w:val="000000"/>
          <w:szCs w:val="20"/>
          <w:lang w:eastAsia="es-CO"/>
        </w:rPr>
      </w:pPr>
    </w:p>
    <w:p w14:paraId="681DDA5B" w14:textId="77777777" w:rsidR="00DE256B" w:rsidRPr="008765A6" w:rsidRDefault="00DE256B" w:rsidP="00D67BB0">
      <w:pPr>
        <w:jc w:val="left"/>
        <w:rPr>
          <w:rFonts w:eastAsia="Calibri" w:cs="Arial"/>
          <w:b/>
          <w:bCs/>
          <w:color w:val="000000"/>
          <w:szCs w:val="20"/>
          <w:lang w:eastAsia="es-CO"/>
        </w:rPr>
      </w:pPr>
    </w:p>
    <w:p w14:paraId="741E4E56" w14:textId="6670B1F0" w:rsidR="00980617" w:rsidRPr="008765A6" w:rsidRDefault="00980617" w:rsidP="00392B62">
      <w:pPr>
        <w:pStyle w:val="Prrafodelista"/>
        <w:numPr>
          <w:ilvl w:val="0"/>
          <w:numId w:val="21"/>
        </w:numPr>
        <w:spacing w:after="0" w:line="240" w:lineRule="auto"/>
        <w:jc w:val="both"/>
        <w:rPr>
          <w:rFonts w:cs="Arial"/>
          <w:b/>
          <w:bCs/>
          <w:color w:val="000000"/>
          <w:szCs w:val="20"/>
          <w:lang w:eastAsia="es-CO"/>
        </w:rPr>
      </w:pPr>
      <w:r w:rsidRPr="008765A6">
        <w:rPr>
          <w:rFonts w:cs="Arial"/>
          <w:b/>
          <w:bCs/>
          <w:color w:val="000000"/>
          <w:szCs w:val="20"/>
          <w:lang w:eastAsia="es-CO"/>
        </w:rPr>
        <w:br w:type="page"/>
      </w:r>
    </w:p>
    <w:p w14:paraId="7D50F24E" w14:textId="62F22FB9" w:rsidR="00854613" w:rsidRPr="008765A6" w:rsidRDefault="00854613" w:rsidP="004774CC">
      <w:pPr>
        <w:pStyle w:val="Ttulo1"/>
        <w:rPr>
          <w:noProof/>
          <w:lang w:eastAsia="es-CO" w:bidi="he-IL"/>
        </w:rPr>
      </w:pPr>
      <w:bookmarkStart w:id="14" w:name="_Toc492052950"/>
      <w:bookmarkStart w:id="15" w:name="_Toc492052951"/>
      <w:bookmarkStart w:id="16" w:name="_Toc492075793"/>
      <w:bookmarkStart w:id="17" w:name="_Toc96702864"/>
      <w:bookmarkEnd w:id="14"/>
      <w:bookmarkEnd w:id="15"/>
      <w:r w:rsidRPr="008765A6">
        <w:rPr>
          <w:noProof/>
          <w:lang w:eastAsia="es-CO" w:bidi="he-IL"/>
        </w:rPr>
        <w:lastRenderedPageBreak/>
        <w:t>ACTIVIDADES A REALIZAR</w:t>
      </w:r>
      <w:bookmarkEnd w:id="17"/>
    </w:p>
    <w:p w14:paraId="236FF919" w14:textId="77777777" w:rsidR="00854613" w:rsidRPr="008765A6" w:rsidRDefault="00854613" w:rsidP="00D67BB0">
      <w:pPr>
        <w:rPr>
          <w:noProof/>
          <w:lang w:eastAsia="es-CO" w:bidi="he-IL"/>
        </w:rPr>
      </w:pPr>
    </w:p>
    <w:p w14:paraId="2DFD7499" w14:textId="77777777" w:rsidR="004774CC" w:rsidRPr="008765A6" w:rsidRDefault="004774CC" w:rsidP="00D67BB0">
      <w:pPr>
        <w:rPr>
          <w:noProof/>
          <w:lang w:eastAsia="es-CO" w:bidi="he-IL"/>
        </w:rPr>
      </w:pPr>
    </w:p>
    <w:p w14:paraId="70F3B897" w14:textId="518A3050" w:rsidR="00854613" w:rsidRPr="008765A6" w:rsidRDefault="00854613" w:rsidP="00D67BB0">
      <w:pPr>
        <w:rPr>
          <w:noProof/>
          <w:lang w:eastAsia="es-CO" w:bidi="he-IL"/>
        </w:rPr>
      </w:pPr>
      <w:r w:rsidRPr="008765A6">
        <w:rPr>
          <w:noProof/>
          <w:lang w:eastAsia="es-CO" w:bidi="he-IL"/>
        </w:rPr>
        <w:t>Durante la ejecución del contrato el contratista deberá realizar lo siguiente:</w:t>
      </w:r>
    </w:p>
    <w:p w14:paraId="7DB6332F" w14:textId="77777777" w:rsidR="00854613" w:rsidRPr="008765A6" w:rsidRDefault="00854613" w:rsidP="00D67BB0">
      <w:pPr>
        <w:rPr>
          <w:noProof/>
          <w:lang w:eastAsia="es-CO" w:bidi="he-IL"/>
        </w:rPr>
      </w:pPr>
    </w:p>
    <w:p w14:paraId="65766508" w14:textId="0B59E060" w:rsidR="00854613" w:rsidRPr="008765A6" w:rsidRDefault="00854613" w:rsidP="00854613">
      <w:pPr>
        <w:pStyle w:val="Ttulo2"/>
        <w:rPr>
          <w:rFonts w:eastAsia="Calibri"/>
          <w:lang w:eastAsia="es-CO"/>
        </w:rPr>
      </w:pPr>
      <w:bookmarkStart w:id="18" w:name="_Toc96702865"/>
      <w:r w:rsidRPr="008765A6">
        <w:rPr>
          <w:noProof/>
          <w:lang w:eastAsia="es-CO" w:bidi="he-IL"/>
        </w:rPr>
        <w:t xml:space="preserve">PRESENTACIÓN DE </w:t>
      </w:r>
      <w:r w:rsidRPr="008765A6">
        <w:rPr>
          <w:rFonts w:eastAsia="Calibri"/>
          <w:lang w:eastAsia="es-CO"/>
        </w:rPr>
        <w:t>HOJAS DE VIDA</w:t>
      </w:r>
      <w:bookmarkEnd w:id="18"/>
    </w:p>
    <w:p w14:paraId="0A0EC70A" w14:textId="77777777" w:rsidR="00854613" w:rsidRPr="008765A6" w:rsidRDefault="00854613" w:rsidP="00854613">
      <w:pPr>
        <w:rPr>
          <w:rFonts w:eastAsia="Calibri" w:cs="Arial"/>
          <w:lang w:eastAsia="es-CO"/>
        </w:rPr>
      </w:pPr>
    </w:p>
    <w:p w14:paraId="57519EA3" w14:textId="0173311E" w:rsidR="00953A43" w:rsidRPr="008765A6" w:rsidRDefault="00953A43" w:rsidP="00953A43">
      <w:pPr>
        <w:autoSpaceDE w:val="0"/>
        <w:autoSpaceDN w:val="0"/>
        <w:adjustRightInd w:val="0"/>
        <w:rPr>
          <w:rFonts w:eastAsia="Calibri" w:cs="Arial"/>
          <w:color w:val="000000"/>
          <w:szCs w:val="20"/>
          <w:lang w:eastAsia="es-CO"/>
        </w:rPr>
      </w:pPr>
      <w:r w:rsidRPr="008765A6">
        <w:rPr>
          <w:rFonts w:eastAsia="Calibri" w:cs="Arial"/>
          <w:color w:val="000000"/>
          <w:szCs w:val="20"/>
          <w:lang w:eastAsia="es-CO"/>
        </w:rPr>
        <w:t>El Contratista</w:t>
      </w:r>
      <w:r w:rsidR="001B2FA8" w:rsidRPr="008765A6">
        <w:rPr>
          <w:rFonts w:eastAsia="Calibri" w:cs="Arial"/>
          <w:color w:val="000000"/>
          <w:szCs w:val="20"/>
          <w:lang w:eastAsia="es-CO"/>
        </w:rPr>
        <w:t xml:space="preserve"> presentará a la Interventoría todas l</w:t>
      </w:r>
      <w:r w:rsidRPr="008765A6">
        <w:rPr>
          <w:rFonts w:eastAsia="Calibri" w:cs="Arial"/>
          <w:color w:val="000000"/>
          <w:szCs w:val="20"/>
          <w:lang w:eastAsia="es-CO"/>
        </w:rPr>
        <w:t xml:space="preserve">as hojas de vida de los profesionales </w:t>
      </w:r>
      <w:r w:rsidR="001B2FA8" w:rsidRPr="008765A6">
        <w:rPr>
          <w:rFonts w:eastAsia="Calibri" w:cs="Arial"/>
          <w:color w:val="000000"/>
          <w:szCs w:val="20"/>
          <w:lang w:eastAsia="es-CO"/>
        </w:rPr>
        <w:t>para aprobación, según el anexo de personal de conformidad con el pliego de condiciones,</w:t>
      </w:r>
      <w:r w:rsidRPr="008765A6">
        <w:rPr>
          <w:rFonts w:eastAsia="Calibri" w:cs="Arial"/>
          <w:color w:val="000000"/>
          <w:szCs w:val="20"/>
          <w:lang w:eastAsia="es-CO"/>
        </w:rPr>
        <w:t xml:space="preserve"> deben cumplir los siguientes requisitos:</w:t>
      </w:r>
    </w:p>
    <w:p w14:paraId="713FBA8A" w14:textId="77777777" w:rsidR="00953A43" w:rsidRPr="008765A6" w:rsidRDefault="00953A43" w:rsidP="00953A43">
      <w:pPr>
        <w:autoSpaceDE w:val="0"/>
        <w:autoSpaceDN w:val="0"/>
        <w:adjustRightInd w:val="0"/>
        <w:rPr>
          <w:rFonts w:eastAsia="Calibri" w:cs="Arial"/>
          <w:color w:val="000000"/>
          <w:szCs w:val="20"/>
          <w:lang w:eastAsia="es-CO"/>
        </w:rPr>
      </w:pPr>
    </w:p>
    <w:p w14:paraId="34E42C7B" w14:textId="0F8B8899" w:rsidR="00953A43" w:rsidRPr="008765A6" w:rsidRDefault="00953A43" w:rsidP="00953A43">
      <w:pPr>
        <w:pStyle w:val="Prrafodelista"/>
        <w:numPr>
          <w:ilvl w:val="0"/>
          <w:numId w:val="3"/>
        </w:numPr>
        <w:autoSpaceDE w:val="0"/>
        <w:autoSpaceDN w:val="0"/>
        <w:adjustRightInd w:val="0"/>
        <w:spacing w:after="0" w:line="240" w:lineRule="auto"/>
        <w:rPr>
          <w:rFonts w:cs="Arial"/>
          <w:color w:val="000000"/>
          <w:szCs w:val="20"/>
          <w:lang w:eastAsia="es-CO"/>
        </w:rPr>
      </w:pPr>
      <w:r w:rsidRPr="008765A6">
        <w:rPr>
          <w:rFonts w:cs="Arial"/>
          <w:color w:val="000000"/>
          <w:szCs w:val="20"/>
          <w:lang w:eastAsia="es-CO"/>
        </w:rPr>
        <w:t>Hoja de vida en formato IDU con firmas en original</w:t>
      </w:r>
    </w:p>
    <w:p w14:paraId="308B3756" w14:textId="77041E56" w:rsidR="00953A43" w:rsidRPr="008765A6" w:rsidRDefault="00953A43" w:rsidP="00953A43">
      <w:pPr>
        <w:pStyle w:val="Prrafodelista"/>
        <w:numPr>
          <w:ilvl w:val="0"/>
          <w:numId w:val="3"/>
        </w:numPr>
        <w:autoSpaceDE w:val="0"/>
        <w:autoSpaceDN w:val="0"/>
        <w:adjustRightInd w:val="0"/>
        <w:spacing w:after="0" w:line="240" w:lineRule="auto"/>
        <w:rPr>
          <w:rFonts w:cs="Arial"/>
          <w:color w:val="000000"/>
          <w:szCs w:val="20"/>
          <w:lang w:eastAsia="es-CO"/>
        </w:rPr>
      </w:pPr>
      <w:r w:rsidRPr="008765A6">
        <w:rPr>
          <w:rFonts w:cs="Arial"/>
          <w:color w:val="000000"/>
          <w:szCs w:val="20"/>
          <w:lang w:eastAsia="es-CO"/>
        </w:rPr>
        <w:t>Copia de diploma o acta de grado de los estudios de pregrado y postgrado (en caso de aplicar</w:t>
      </w:r>
      <w:r w:rsidR="00AD2A44">
        <w:rPr>
          <w:rFonts w:cs="Arial"/>
          <w:color w:val="000000"/>
          <w:szCs w:val="20"/>
          <w:lang w:eastAsia="es-CO"/>
        </w:rPr>
        <w:t>)</w:t>
      </w:r>
    </w:p>
    <w:p w14:paraId="635CE236" w14:textId="740CBFC2" w:rsidR="001B2FA8" w:rsidRPr="008765A6" w:rsidRDefault="001B2FA8" w:rsidP="001B2FA8">
      <w:pPr>
        <w:pStyle w:val="Prrafodelista"/>
        <w:numPr>
          <w:ilvl w:val="0"/>
          <w:numId w:val="3"/>
        </w:numPr>
        <w:autoSpaceDE w:val="0"/>
        <w:autoSpaceDN w:val="0"/>
        <w:adjustRightInd w:val="0"/>
        <w:spacing w:after="0" w:line="240" w:lineRule="auto"/>
        <w:rPr>
          <w:rFonts w:cs="Arial"/>
          <w:color w:val="000000"/>
          <w:szCs w:val="20"/>
          <w:lang w:eastAsia="es-CO"/>
        </w:rPr>
      </w:pPr>
      <w:r w:rsidRPr="008765A6">
        <w:rPr>
          <w:rFonts w:cs="Arial"/>
          <w:color w:val="000000"/>
          <w:szCs w:val="20"/>
          <w:lang w:eastAsia="es-CO"/>
        </w:rPr>
        <w:t>Copia de matrícula o tarjeta profesional</w:t>
      </w:r>
    </w:p>
    <w:p w14:paraId="756EC8BB" w14:textId="6C54B327" w:rsidR="001B2FA8" w:rsidRPr="008765A6" w:rsidRDefault="001B2FA8" w:rsidP="001B2FA8">
      <w:pPr>
        <w:pStyle w:val="Prrafodelista"/>
        <w:numPr>
          <w:ilvl w:val="0"/>
          <w:numId w:val="3"/>
        </w:numPr>
        <w:autoSpaceDE w:val="0"/>
        <w:autoSpaceDN w:val="0"/>
        <w:adjustRightInd w:val="0"/>
        <w:spacing w:after="0" w:line="240" w:lineRule="auto"/>
        <w:rPr>
          <w:rFonts w:cs="Arial"/>
          <w:color w:val="000000"/>
          <w:szCs w:val="20"/>
          <w:lang w:eastAsia="es-CO"/>
        </w:rPr>
      </w:pPr>
      <w:r w:rsidRPr="008765A6">
        <w:rPr>
          <w:rFonts w:cs="Arial"/>
          <w:color w:val="000000"/>
          <w:szCs w:val="20"/>
          <w:lang w:eastAsia="es-CO"/>
        </w:rPr>
        <w:t>Copia del certificado de vigencia de la matricula profesional</w:t>
      </w:r>
    </w:p>
    <w:p w14:paraId="0869DCFA" w14:textId="558C562E" w:rsidR="001B2FA8" w:rsidRPr="008765A6" w:rsidRDefault="001B2FA8" w:rsidP="001B2FA8">
      <w:pPr>
        <w:pStyle w:val="Prrafodelista"/>
        <w:numPr>
          <w:ilvl w:val="0"/>
          <w:numId w:val="3"/>
        </w:numPr>
        <w:autoSpaceDE w:val="0"/>
        <w:autoSpaceDN w:val="0"/>
        <w:adjustRightInd w:val="0"/>
        <w:spacing w:after="0" w:line="240" w:lineRule="auto"/>
        <w:rPr>
          <w:rFonts w:cs="Arial"/>
          <w:color w:val="000000"/>
          <w:szCs w:val="20"/>
          <w:lang w:eastAsia="es-CO"/>
        </w:rPr>
      </w:pPr>
      <w:r w:rsidRPr="008765A6">
        <w:rPr>
          <w:rFonts w:cs="Arial"/>
          <w:color w:val="000000"/>
          <w:szCs w:val="20"/>
          <w:lang w:eastAsia="es-CO"/>
        </w:rPr>
        <w:t>Copia legible de la licencia de prestación de servicios en Seguridad y Salud en el trabajo (antes Salud Ocupacional) vigente</w:t>
      </w:r>
    </w:p>
    <w:p w14:paraId="67D6B11C" w14:textId="282564E6" w:rsidR="00953A43" w:rsidRPr="008765A6" w:rsidRDefault="00953A43" w:rsidP="00953A43">
      <w:pPr>
        <w:pStyle w:val="Prrafodelista"/>
        <w:numPr>
          <w:ilvl w:val="0"/>
          <w:numId w:val="3"/>
        </w:numPr>
        <w:autoSpaceDE w:val="0"/>
        <w:autoSpaceDN w:val="0"/>
        <w:adjustRightInd w:val="0"/>
        <w:spacing w:after="0" w:line="240" w:lineRule="auto"/>
        <w:rPr>
          <w:rFonts w:cs="Arial"/>
          <w:color w:val="000000"/>
          <w:szCs w:val="20"/>
          <w:lang w:eastAsia="es-CO"/>
        </w:rPr>
      </w:pPr>
      <w:r w:rsidRPr="008765A6">
        <w:rPr>
          <w:rFonts w:cs="Arial"/>
          <w:color w:val="000000"/>
          <w:szCs w:val="20"/>
          <w:lang w:eastAsia="es-CO"/>
        </w:rPr>
        <w:t>Certificados laborales que sustenten la experiencia específica</w:t>
      </w:r>
    </w:p>
    <w:p w14:paraId="1FC51928" w14:textId="3D9C82ED" w:rsidR="00953A43" w:rsidRPr="008765A6" w:rsidRDefault="00953A43" w:rsidP="00953A43">
      <w:pPr>
        <w:pStyle w:val="Prrafodelista"/>
        <w:numPr>
          <w:ilvl w:val="0"/>
          <w:numId w:val="3"/>
        </w:numPr>
        <w:autoSpaceDE w:val="0"/>
        <w:autoSpaceDN w:val="0"/>
        <w:adjustRightInd w:val="0"/>
        <w:spacing w:after="0" w:line="240" w:lineRule="auto"/>
        <w:jc w:val="both"/>
        <w:rPr>
          <w:rFonts w:cs="Arial"/>
          <w:color w:val="000000"/>
          <w:szCs w:val="20"/>
          <w:lang w:eastAsia="es-CO"/>
        </w:rPr>
      </w:pPr>
      <w:r w:rsidRPr="008765A6">
        <w:rPr>
          <w:rFonts w:cs="Arial"/>
          <w:color w:val="000000"/>
          <w:szCs w:val="20"/>
          <w:lang w:eastAsia="es-CO"/>
        </w:rPr>
        <w:t>Manifestación escrita y bajo la gravedad de juramento por parte del representante legal, sobre la idoneidad del personal profesional presentado, la veracidad de la documentación aportada, tanto referida a certificaciones académicas como experiencia laboral, al igual que sobre el cumplimiento de la dedicación mínima exigida (según el presente Documento)</w:t>
      </w:r>
    </w:p>
    <w:p w14:paraId="6B437BEC" w14:textId="3857A0DB" w:rsidR="00AD2A44" w:rsidRPr="008765A6" w:rsidRDefault="00AD2A44" w:rsidP="00953A43">
      <w:pPr>
        <w:pStyle w:val="Prrafodelista"/>
        <w:numPr>
          <w:ilvl w:val="0"/>
          <w:numId w:val="3"/>
        </w:numPr>
        <w:autoSpaceDE w:val="0"/>
        <w:autoSpaceDN w:val="0"/>
        <w:adjustRightInd w:val="0"/>
        <w:spacing w:after="0" w:line="240" w:lineRule="auto"/>
        <w:jc w:val="both"/>
        <w:rPr>
          <w:rFonts w:cs="Arial"/>
          <w:color w:val="000000"/>
          <w:szCs w:val="20"/>
          <w:lang w:eastAsia="es-CO"/>
        </w:rPr>
      </w:pPr>
      <w:r>
        <w:rPr>
          <w:rFonts w:cs="Arial"/>
          <w:color w:val="000000"/>
          <w:szCs w:val="20"/>
          <w:lang w:eastAsia="es-CO"/>
        </w:rPr>
        <w:t>Certificados de antecedentes disciplinarios de procuraduría, contraloría y policía</w:t>
      </w:r>
    </w:p>
    <w:p w14:paraId="6762CD86" w14:textId="77777777" w:rsidR="00953A43" w:rsidRPr="008765A6" w:rsidRDefault="00953A43" w:rsidP="00953A43">
      <w:pPr>
        <w:autoSpaceDE w:val="0"/>
        <w:autoSpaceDN w:val="0"/>
        <w:adjustRightInd w:val="0"/>
        <w:rPr>
          <w:rFonts w:eastAsia="Calibri" w:cs="Arial"/>
          <w:color w:val="000000"/>
          <w:szCs w:val="20"/>
          <w:lang w:eastAsia="es-CO"/>
        </w:rPr>
      </w:pPr>
    </w:p>
    <w:p w14:paraId="54737E25" w14:textId="77777777" w:rsidR="00953A43" w:rsidRPr="008765A6" w:rsidRDefault="00953A43" w:rsidP="00953A43">
      <w:pPr>
        <w:autoSpaceDE w:val="0"/>
        <w:autoSpaceDN w:val="0"/>
        <w:adjustRightInd w:val="0"/>
        <w:rPr>
          <w:rFonts w:eastAsia="Calibri" w:cs="Arial"/>
          <w:color w:val="000000"/>
          <w:szCs w:val="20"/>
          <w:lang w:eastAsia="es-CO"/>
        </w:rPr>
      </w:pPr>
      <w:r w:rsidRPr="008765A6">
        <w:rPr>
          <w:rFonts w:eastAsia="Calibri" w:cs="Arial"/>
          <w:color w:val="000000"/>
          <w:szCs w:val="20"/>
          <w:lang w:eastAsia="es-CO"/>
        </w:rPr>
        <w:t>En caso de no aportarse cualquiera de los documentos antes mencionados, la hoja de vida del profesional no será aprobada.</w:t>
      </w:r>
    </w:p>
    <w:p w14:paraId="6DBB43EE" w14:textId="77777777" w:rsidR="00953A43" w:rsidRPr="008765A6" w:rsidRDefault="00953A43" w:rsidP="00953A43">
      <w:pPr>
        <w:autoSpaceDE w:val="0"/>
        <w:autoSpaceDN w:val="0"/>
        <w:adjustRightInd w:val="0"/>
        <w:rPr>
          <w:rFonts w:eastAsia="Calibri" w:cs="Arial"/>
          <w:color w:val="000000"/>
          <w:szCs w:val="20"/>
          <w:lang w:eastAsia="es-CO"/>
        </w:rPr>
      </w:pPr>
    </w:p>
    <w:p w14:paraId="4429F048" w14:textId="77777777" w:rsidR="00953A43" w:rsidRPr="008765A6" w:rsidRDefault="00953A43" w:rsidP="00953A43">
      <w:pPr>
        <w:autoSpaceDE w:val="0"/>
        <w:autoSpaceDN w:val="0"/>
        <w:adjustRightInd w:val="0"/>
        <w:rPr>
          <w:rFonts w:eastAsia="Calibri" w:cs="Arial"/>
          <w:color w:val="000000"/>
          <w:szCs w:val="20"/>
          <w:lang w:eastAsia="es-CO"/>
        </w:rPr>
      </w:pPr>
      <w:r w:rsidRPr="008765A6">
        <w:rPr>
          <w:rFonts w:eastAsia="Calibri" w:cs="Arial"/>
          <w:color w:val="000000"/>
          <w:szCs w:val="20"/>
          <w:lang w:eastAsia="es-CO"/>
        </w:rPr>
        <w:t>El IDU podrá solicitar los soportes que considere necesarios para verificar la autenticidad de los documentos presentados.</w:t>
      </w:r>
    </w:p>
    <w:p w14:paraId="17F3C683" w14:textId="77777777" w:rsidR="00953A43" w:rsidRPr="008765A6" w:rsidRDefault="00953A43" w:rsidP="00953A43">
      <w:pPr>
        <w:autoSpaceDE w:val="0"/>
        <w:autoSpaceDN w:val="0"/>
        <w:adjustRightInd w:val="0"/>
        <w:rPr>
          <w:rFonts w:eastAsia="Calibri" w:cs="Arial"/>
          <w:color w:val="000000"/>
          <w:szCs w:val="20"/>
          <w:lang w:eastAsia="es-CO"/>
        </w:rPr>
      </w:pPr>
    </w:p>
    <w:p w14:paraId="7E134695" w14:textId="61DFFB6A" w:rsidR="00953A43" w:rsidRPr="008765A6" w:rsidRDefault="00953A43" w:rsidP="00953A43">
      <w:pPr>
        <w:autoSpaceDE w:val="0"/>
        <w:autoSpaceDN w:val="0"/>
        <w:adjustRightInd w:val="0"/>
        <w:rPr>
          <w:rFonts w:eastAsia="Calibri" w:cs="Arial"/>
          <w:color w:val="000000"/>
          <w:szCs w:val="20"/>
          <w:lang w:eastAsia="es-CO"/>
        </w:rPr>
      </w:pPr>
      <w:r w:rsidRPr="008765A6">
        <w:rPr>
          <w:rFonts w:eastAsia="Calibri" w:cs="Arial"/>
          <w:color w:val="000000"/>
          <w:szCs w:val="20"/>
          <w:lang w:eastAsia="es-CO"/>
        </w:rPr>
        <w:t xml:space="preserve">En el caso de los ingenieros, de sus profesiones afines y de sus profesiones auxiliares, la experiencia general será contada a partir de la expedición de la matricula profesional en concordancia con la legislación nacional vigente que reglamenta el ejercicio de la profesión. Para las otras profesiones la experiencia profesional será valorada </w:t>
      </w:r>
      <w:r w:rsidR="00100327" w:rsidRPr="008765A6">
        <w:rPr>
          <w:rFonts w:eastAsia="Calibri" w:cs="Arial"/>
          <w:color w:val="000000"/>
          <w:szCs w:val="20"/>
          <w:lang w:eastAsia="es-CO"/>
        </w:rPr>
        <w:t>de acuerdo con</w:t>
      </w:r>
      <w:r w:rsidRPr="008765A6">
        <w:rPr>
          <w:rFonts w:eastAsia="Calibri" w:cs="Arial"/>
          <w:color w:val="000000"/>
          <w:szCs w:val="20"/>
          <w:lang w:eastAsia="es-CO"/>
        </w:rPr>
        <w:t xml:space="preserve"> la normatividad que les aplique.</w:t>
      </w:r>
    </w:p>
    <w:p w14:paraId="4487CEC5" w14:textId="77777777" w:rsidR="00953A43" w:rsidRPr="008765A6" w:rsidRDefault="00953A43" w:rsidP="00953A43">
      <w:pPr>
        <w:autoSpaceDE w:val="0"/>
        <w:autoSpaceDN w:val="0"/>
        <w:adjustRightInd w:val="0"/>
        <w:rPr>
          <w:rFonts w:eastAsia="Calibri" w:cs="Arial"/>
          <w:color w:val="000000"/>
          <w:szCs w:val="20"/>
          <w:lang w:eastAsia="es-CO"/>
        </w:rPr>
      </w:pPr>
    </w:p>
    <w:p w14:paraId="29143329" w14:textId="77777777" w:rsidR="00953A43" w:rsidRPr="008765A6" w:rsidRDefault="00953A43" w:rsidP="00953A43">
      <w:pPr>
        <w:autoSpaceDE w:val="0"/>
        <w:autoSpaceDN w:val="0"/>
        <w:adjustRightInd w:val="0"/>
        <w:rPr>
          <w:rFonts w:eastAsia="Calibri" w:cs="Arial"/>
          <w:color w:val="000000"/>
          <w:szCs w:val="20"/>
          <w:lang w:eastAsia="es-CO"/>
        </w:rPr>
      </w:pPr>
      <w:r w:rsidRPr="008765A6">
        <w:rPr>
          <w:rFonts w:eastAsia="Calibri" w:cs="Arial"/>
          <w:color w:val="000000"/>
          <w:szCs w:val="20"/>
          <w:lang w:eastAsia="es-CO"/>
        </w:rPr>
        <w:t>Si durante la etapa de construcción se producen cambios en el personal estos podrán ser remplazados por otros, siempre y cuando cumplan los requerimientos de las tablas de personal Ambiental de este Apéndice y el cambio deberá seguir el mismo procedimiento descrito anteriormente.</w:t>
      </w:r>
    </w:p>
    <w:p w14:paraId="06FB6C56" w14:textId="77777777" w:rsidR="00953A43" w:rsidRPr="008765A6" w:rsidRDefault="00953A43" w:rsidP="00953A43">
      <w:pPr>
        <w:autoSpaceDE w:val="0"/>
        <w:autoSpaceDN w:val="0"/>
        <w:adjustRightInd w:val="0"/>
        <w:rPr>
          <w:rFonts w:eastAsia="Calibri" w:cs="Arial"/>
          <w:color w:val="000000"/>
          <w:szCs w:val="20"/>
          <w:lang w:eastAsia="es-CO"/>
        </w:rPr>
      </w:pPr>
    </w:p>
    <w:p w14:paraId="7677DACF" w14:textId="77777777" w:rsidR="00953A43" w:rsidRPr="008765A6" w:rsidRDefault="00953A43" w:rsidP="00953A43">
      <w:pPr>
        <w:autoSpaceDE w:val="0"/>
        <w:autoSpaceDN w:val="0"/>
        <w:adjustRightInd w:val="0"/>
        <w:rPr>
          <w:rFonts w:eastAsia="Calibri" w:cs="Arial"/>
          <w:color w:val="000000"/>
          <w:szCs w:val="20"/>
          <w:lang w:eastAsia="es-CO"/>
        </w:rPr>
      </w:pPr>
      <w:r w:rsidRPr="008765A6">
        <w:rPr>
          <w:rFonts w:eastAsia="Calibri" w:cs="Arial"/>
          <w:color w:val="000000"/>
          <w:szCs w:val="20"/>
          <w:lang w:eastAsia="es-CO"/>
        </w:rPr>
        <w:t>Las homologaciones de experiencia se realizarán de acuerdo con lo estipulado en la normatividad nacional vigente.</w:t>
      </w:r>
    </w:p>
    <w:p w14:paraId="73F68A05" w14:textId="77777777" w:rsidR="00854613" w:rsidRPr="008765A6" w:rsidRDefault="00854613" w:rsidP="00854613">
      <w:pPr>
        <w:rPr>
          <w:rFonts w:eastAsia="Calibri" w:cs="Arial"/>
          <w:lang w:eastAsia="es-CO"/>
        </w:rPr>
      </w:pPr>
    </w:p>
    <w:p w14:paraId="5419D548" w14:textId="2E256660" w:rsidR="00854613" w:rsidRPr="008765A6" w:rsidRDefault="00854613" w:rsidP="00854613">
      <w:pPr>
        <w:pStyle w:val="Ttulo2"/>
        <w:rPr>
          <w:rFonts w:eastAsia="Calibri"/>
          <w:lang w:eastAsia="es-CO"/>
        </w:rPr>
      </w:pPr>
      <w:bookmarkStart w:id="19" w:name="_Toc96702866"/>
      <w:r w:rsidRPr="008765A6">
        <w:rPr>
          <w:rFonts w:eastAsia="Calibri"/>
          <w:lang w:eastAsia="es-CO"/>
        </w:rPr>
        <w:t xml:space="preserve">VISITA </w:t>
      </w:r>
      <w:r w:rsidR="004E0E11" w:rsidRPr="008765A6">
        <w:rPr>
          <w:rFonts w:eastAsia="Calibri"/>
          <w:lang w:eastAsia="es-CO"/>
        </w:rPr>
        <w:t xml:space="preserve">AL </w:t>
      </w:r>
      <w:r w:rsidRPr="008765A6">
        <w:rPr>
          <w:rFonts w:eastAsia="Calibri"/>
          <w:lang w:eastAsia="es-CO"/>
        </w:rPr>
        <w:t>ÁREA OBJETO DE INTERVENCIÓN</w:t>
      </w:r>
      <w:bookmarkEnd w:id="19"/>
    </w:p>
    <w:p w14:paraId="7E18018C" w14:textId="77777777" w:rsidR="00854613" w:rsidRPr="008765A6" w:rsidRDefault="00854613" w:rsidP="00854613">
      <w:pPr>
        <w:rPr>
          <w:rFonts w:eastAsia="Calibri" w:cs="Arial"/>
          <w:lang w:eastAsia="es-CO"/>
        </w:rPr>
      </w:pPr>
    </w:p>
    <w:p w14:paraId="7A004241" w14:textId="2392DB1A" w:rsidR="00854613" w:rsidRPr="008765A6" w:rsidRDefault="00AD1FBB" w:rsidP="00854613">
      <w:pPr>
        <w:rPr>
          <w:rFonts w:eastAsia="Calibri" w:cs="Arial"/>
          <w:lang w:eastAsia="es-CO"/>
        </w:rPr>
      </w:pPr>
      <w:r w:rsidRPr="008765A6">
        <w:rPr>
          <w:rFonts w:eastAsia="Calibri" w:cs="Arial"/>
          <w:lang w:eastAsia="es-CO"/>
        </w:rPr>
        <w:t>El contratista debe realizar una visita al área del proyecto objeto de intervención teniendo en cuenta los tiempos estipulados en el Manual de interventoría y/o supervisión IDU (</w:t>
      </w:r>
      <w:r w:rsidRPr="008765A6">
        <w:rPr>
          <w:rFonts w:cs="Arial"/>
          <w:color w:val="000000"/>
          <w:szCs w:val="20"/>
          <w:lang w:val="es-MX" w:eastAsia="es-CO"/>
        </w:rPr>
        <w:t>vigente o el que le modifique)</w:t>
      </w:r>
      <w:r w:rsidRPr="008765A6">
        <w:rPr>
          <w:rFonts w:eastAsia="Calibri" w:cs="Arial"/>
          <w:lang w:eastAsia="es-CO"/>
        </w:rPr>
        <w:t xml:space="preserve"> y </w:t>
      </w:r>
      <w:r w:rsidR="00854613" w:rsidRPr="008765A6">
        <w:rPr>
          <w:rFonts w:eastAsia="Calibri" w:cs="Arial"/>
          <w:lang w:eastAsia="es-CO"/>
        </w:rPr>
        <w:t>documentos contractuales; el contratista debe realizar una visita a</w:t>
      </w:r>
      <w:r w:rsidR="00177DB0">
        <w:rPr>
          <w:rFonts w:eastAsia="Calibri" w:cs="Arial"/>
          <w:lang w:eastAsia="es-CO"/>
        </w:rPr>
        <w:t xml:space="preserve"> </w:t>
      </w:r>
      <w:r w:rsidR="00854613" w:rsidRPr="008765A6">
        <w:rPr>
          <w:rFonts w:eastAsia="Calibri" w:cs="Arial"/>
          <w:lang w:eastAsia="es-CO"/>
        </w:rPr>
        <w:t>l</w:t>
      </w:r>
      <w:r w:rsidR="00177DB0">
        <w:rPr>
          <w:rFonts w:eastAsia="Calibri" w:cs="Arial"/>
          <w:lang w:eastAsia="es-CO"/>
        </w:rPr>
        <w:t>a</w:t>
      </w:r>
      <w:r w:rsidR="00854613" w:rsidRPr="008765A6">
        <w:rPr>
          <w:rFonts w:eastAsia="Calibri" w:cs="Arial"/>
          <w:lang w:eastAsia="es-CO"/>
        </w:rPr>
        <w:t xml:space="preserve"> </w:t>
      </w:r>
      <w:r w:rsidR="00177DB0">
        <w:rPr>
          <w:rFonts w:eastAsia="Calibri" w:cs="Arial"/>
          <w:lang w:eastAsia="es-CO"/>
        </w:rPr>
        <w:t xml:space="preserve">zona </w:t>
      </w:r>
      <w:r w:rsidR="00854613" w:rsidRPr="008765A6">
        <w:rPr>
          <w:rFonts w:eastAsia="Calibri" w:cs="Arial"/>
          <w:lang w:eastAsia="es-CO"/>
        </w:rPr>
        <w:t xml:space="preserve">donde se </w:t>
      </w:r>
      <w:r w:rsidR="00854613" w:rsidRPr="008765A6">
        <w:rPr>
          <w:rFonts w:eastAsia="Calibri" w:cs="Arial"/>
          <w:lang w:eastAsia="es-CO"/>
        </w:rPr>
        <w:lastRenderedPageBreak/>
        <w:t>desarrollar</w:t>
      </w:r>
      <w:r w:rsidR="00177DB0">
        <w:rPr>
          <w:rFonts w:eastAsia="Calibri" w:cs="Arial"/>
          <w:lang w:eastAsia="es-CO"/>
        </w:rPr>
        <w:t>á</w:t>
      </w:r>
      <w:r w:rsidR="00854613" w:rsidRPr="008765A6">
        <w:rPr>
          <w:rFonts w:eastAsia="Calibri" w:cs="Arial"/>
          <w:lang w:eastAsia="es-CO"/>
        </w:rPr>
        <w:t xml:space="preserve"> el </w:t>
      </w:r>
      <w:r w:rsidR="00177DB0">
        <w:rPr>
          <w:rFonts w:eastAsia="Calibri" w:cs="Arial"/>
          <w:lang w:eastAsia="es-CO"/>
        </w:rPr>
        <w:t>proyecto</w:t>
      </w:r>
      <w:r w:rsidR="00854613" w:rsidRPr="008765A6">
        <w:rPr>
          <w:rFonts w:eastAsia="Calibri" w:cs="Arial"/>
          <w:lang w:eastAsia="es-CO"/>
        </w:rPr>
        <w:t xml:space="preserve"> </w:t>
      </w:r>
      <w:r w:rsidR="0059358C">
        <w:rPr>
          <w:rFonts w:eastAsia="Calibri" w:cs="Arial"/>
          <w:lang w:eastAsia="es-CO"/>
        </w:rPr>
        <w:t xml:space="preserve">dentro de los 10 días calendario después de la suscripción del acta de inicio, </w:t>
      </w:r>
      <w:r w:rsidR="00854613" w:rsidRPr="008765A6">
        <w:rPr>
          <w:rFonts w:eastAsia="Calibri" w:cs="Arial"/>
          <w:lang w:eastAsia="es-CO"/>
        </w:rPr>
        <w:t xml:space="preserve">teniendo en cuenta los tiempos estipulados en el numeral </w:t>
      </w:r>
      <w:r w:rsidR="0072730E">
        <w:rPr>
          <w:rFonts w:eastAsia="Calibri" w:cs="Arial"/>
          <w:lang w:eastAsia="es-CO"/>
        </w:rPr>
        <w:t>10.4.2.1.3 (</w:t>
      </w:r>
      <w:proofErr w:type="spellStart"/>
      <w:r w:rsidR="0072730E">
        <w:rPr>
          <w:rFonts w:eastAsia="Calibri" w:cs="Arial"/>
          <w:lang w:eastAsia="es-CO"/>
        </w:rPr>
        <w:t>subnumeral</w:t>
      </w:r>
      <w:proofErr w:type="spellEnd"/>
      <w:r w:rsidR="0072730E">
        <w:rPr>
          <w:rFonts w:eastAsia="Calibri" w:cs="Arial"/>
          <w:lang w:eastAsia="es-CO"/>
        </w:rPr>
        <w:t xml:space="preserve"> 4, Manual de Interventoría IDU V9, Res. 6628/21). </w:t>
      </w:r>
      <w:r w:rsidR="005F6015" w:rsidRPr="008765A6">
        <w:rPr>
          <w:rFonts w:eastAsia="Calibri" w:cs="Arial"/>
          <w:lang w:eastAsia="es-CO"/>
        </w:rPr>
        <w:t xml:space="preserve">Documentos a entregar </w:t>
      </w:r>
      <w:r w:rsidR="00854613" w:rsidRPr="008765A6">
        <w:rPr>
          <w:rFonts w:eastAsia="Calibri" w:cs="Arial"/>
          <w:lang w:eastAsia="es-CO"/>
        </w:rPr>
        <w:t>del presente capitulo</w:t>
      </w:r>
      <w:r w:rsidR="005B57E2">
        <w:rPr>
          <w:rFonts w:eastAsia="Calibri" w:cs="Arial"/>
          <w:lang w:eastAsia="es-CO"/>
        </w:rPr>
        <w:t xml:space="preserve">, </w:t>
      </w:r>
      <w:r w:rsidR="00854613" w:rsidRPr="008765A6">
        <w:rPr>
          <w:rFonts w:eastAsia="Calibri" w:cs="Arial"/>
          <w:lang w:eastAsia="es-CO"/>
        </w:rPr>
        <w:t xml:space="preserve">con la asistencia de la totalidad de los </w:t>
      </w:r>
      <w:r w:rsidR="00177DB0">
        <w:rPr>
          <w:rFonts w:eastAsia="Calibri" w:cs="Arial"/>
          <w:lang w:eastAsia="es-CO"/>
        </w:rPr>
        <w:t xml:space="preserve">profesionales </w:t>
      </w:r>
      <w:r w:rsidR="00854613" w:rsidRPr="008765A6">
        <w:rPr>
          <w:rFonts w:eastAsia="Calibri" w:cs="Arial"/>
          <w:lang w:eastAsia="es-CO"/>
        </w:rPr>
        <w:t>ambiental</w:t>
      </w:r>
      <w:r w:rsidR="00177DB0">
        <w:rPr>
          <w:rFonts w:eastAsia="Calibri" w:cs="Arial"/>
          <w:lang w:eastAsia="es-CO"/>
        </w:rPr>
        <w:t>, forestal, Biólogo</w:t>
      </w:r>
      <w:r w:rsidR="00854613" w:rsidRPr="008765A6">
        <w:rPr>
          <w:rFonts w:eastAsia="Calibri" w:cs="Arial"/>
          <w:lang w:eastAsia="es-CO"/>
        </w:rPr>
        <w:t xml:space="preserve"> y SST</w:t>
      </w:r>
      <w:r w:rsidR="00177DB0">
        <w:rPr>
          <w:rFonts w:eastAsia="Calibri" w:cs="Arial"/>
          <w:lang w:eastAsia="es-CO"/>
        </w:rPr>
        <w:t>,</w:t>
      </w:r>
      <w:r w:rsidR="00854613" w:rsidRPr="008765A6">
        <w:rPr>
          <w:rFonts w:eastAsia="Calibri" w:cs="Arial"/>
          <w:lang w:eastAsia="es-CO"/>
        </w:rPr>
        <w:t xml:space="preserve"> del Contratista </w:t>
      </w:r>
      <w:r w:rsidR="00177DB0">
        <w:rPr>
          <w:rFonts w:eastAsia="Calibri" w:cs="Arial"/>
          <w:lang w:eastAsia="es-CO"/>
        </w:rPr>
        <w:t>y la</w:t>
      </w:r>
      <w:r w:rsidR="00854613" w:rsidRPr="008765A6">
        <w:rPr>
          <w:rFonts w:eastAsia="Calibri" w:cs="Arial"/>
          <w:lang w:eastAsia="es-CO"/>
        </w:rPr>
        <w:t xml:space="preserve"> Interventoría. Se deberá levantar el registro correspondiente (acta de visita con registro fotográfico). Dicho personal deberá contar de manera obligatoria previo a la realización de la mencionada visita, con contrato, examen médico ocupacional, certificados de afiliación al sistema de seguridad social integral y demás requisitos establecidos en la normatividad.</w:t>
      </w:r>
    </w:p>
    <w:p w14:paraId="5B4DB953" w14:textId="77777777" w:rsidR="00854613" w:rsidRPr="008765A6" w:rsidRDefault="00854613" w:rsidP="00D67BB0">
      <w:pPr>
        <w:rPr>
          <w:noProof/>
          <w:lang w:eastAsia="es-CO" w:bidi="he-IL"/>
        </w:rPr>
      </w:pPr>
    </w:p>
    <w:p w14:paraId="41CF0B4F" w14:textId="095B873A" w:rsidR="00854613" w:rsidRPr="005B57E2" w:rsidRDefault="00854613" w:rsidP="004774CC">
      <w:pPr>
        <w:pStyle w:val="Ttulo2"/>
        <w:rPr>
          <w:noProof/>
          <w:lang w:eastAsia="es-CO" w:bidi="he-IL"/>
        </w:rPr>
      </w:pPr>
      <w:bookmarkStart w:id="20" w:name="_Toc96702867"/>
      <w:r w:rsidRPr="005B57E2">
        <w:rPr>
          <w:noProof/>
          <w:lang w:eastAsia="es-CO" w:bidi="he-IL"/>
        </w:rPr>
        <w:t>INFORMACION A&amp;SST</w:t>
      </w:r>
      <w:bookmarkEnd w:id="20"/>
    </w:p>
    <w:p w14:paraId="547AE2CC" w14:textId="77777777" w:rsidR="00854613" w:rsidRPr="005B57E2" w:rsidRDefault="00854613" w:rsidP="00D67BB0">
      <w:pPr>
        <w:rPr>
          <w:noProof/>
          <w:lang w:eastAsia="es-CO" w:bidi="he-IL"/>
        </w:rPr>
      </w:pPr>
    </w:p>
    <w:p w14:paraId="51BBB90C" w14:textId="077C9D89" w:rsidR="00854613" w:rsidRPr="005B57E2" w:rsidRDefault="00854613" w:rsidP="00D67BB0">
      <w:pPr>
        <w:rPr>
          <w:noProof/>
          <w:lang w:eastAsia="es-CO" w:bidi="he-IL"/>
        </w:rPr>
      </w:pPr>
      <w:r w:rsidRPr="005B57E2">
        <w:rPr>
          <w:noProof/>
          <w:lang w:eastAsia="es-CO" w:bidi="he-IL"/>
        </w:rPr>
        <w:t>El contratista debera entrega a la interventoría cada vez que se requiera, los soportes y anexos para los ajustes o actu</w:t>
      </w:r>
      <w:r w:rsidR="00603426" w:rsidRPr="005B57E2">
        <w:rPr>
          <w:noProof/>
          <w:lang w:eastAsia="es-CO" w:bidi="he-IL"/>
        </w:rPr>
        <w:t>a</w:t>
      </w:r>
      <w:r w:rsidRPr="005B57E2">
        <w:rPr>
          <w:noProof/>
          <w:lang w:eastAsia="es-CO" w:bidi="he-IL"/>
        </w:rPr>
        <w:t>li</w:t>
      </w:r>
      <w:r w:rsidR="00603426" w:rsidRPr="005B57E2">
        <w:rPr>
          <w:noProof/>
          <w:lang w:eastAsia="es-CO" w:bidi="he-IL"/>
        </w:rPr>
        <w:t>za</w:t>
      </w:r>
      <w:r w:rsidRPr="005B57E2">
        <w:rPr>
          <w:noProof/>
          <w:lang w:eastAsia="es-CO" w:bidi="he-IL"/>
        </w:rPr>
        <w:t>ciones a los requiermientos establecidos en el documento de manejo ambiental en obra (MAO) aprobado, correspondiente a las</w:t>
      </w:r>
      <w:r w:rsidR="004E0E11" w:rsidRPr="005B57E2">
        <w:rPr>
          <w:noProof/>
          <w:lang w:eastAsia="es-CO" w:bidi="he-IL"/>
        </w:rPr>
        <w:t xml:space="preserve"> actividades y obligaciones en </w:t>
      </w:r>
      <w:r w:rsidRPr="005B57E2">
        <w:rPr>
          <w:noProof/>
          <w:lang w:eastAsia="es-CO" w:bidi="he-IL"/>
        </w:rPr>
        <w:t>m</w:t>
      </w:r>
      <w:r w:rsidR="004E0E11" w:rsidRPr="005B57E2">
        <w:rPr>
          <w:noProof/>
          <w:lang w:eastAsia="es-CO" w:bidi="he-IL"/>
        </w:rPr>
        <w:t>a</w:t>
      </w:r>
      <w:r w:rsidRPr="005B57E2">
        <w:rPr>
          <w:noProof/>
          <w:lang w:eastAsia="es-CO" w:bidi="he-IL"/>
        </w:rPr>
        <w:t>teria A&amp;SST.</w:t>
      </w:r>
    </w:p>
    <w:p w14:paraId="2CF243CA" w14:textId="77777777" w:rsidR="00854613" w:rsidRPr="005B57E2" w:rsidRDefault="00854613" w:rsidP="00D67BB0">
      <w:pPr>
        <w:rPr>
          <w:noProof/>
          <w:lang w:eastAsia="es-CO" w:bidi="he-IL"/>
        </w:rPr>
      </w:pPr>
    </w:p>
    <w:p w14:paraId="13778101" w14:textId="6A003349" w:rsidR="00854613" w:rsidRPr="005B57E2" w:rsidRDefault="00854613" w:rsidP="00854613">
      <w:pPr>
        <w:pStyle w:val="Ttulo2"/>
        <w:rPr>
          <w:rFonts w:eastAsia="Calibri"/>
          <w:lang w:eastAsia="es-CO"/>
        </w:rPr>
      </w:pPr>
      <w:bookmarkStart w:id="21" w:name="_Toc96702868"/>
      <w:r w:rsidRPr="005B57E2">
        <w:rPr>
          <w:rFonts w:eastAsia="Calibri"/>
          <w:lang w:eastAsia="es-CO"/>
        </w:rPr>
        <w:t>CRONOGRAMA DE ACTIVIDADES ENTREGA DE PRODUCTOS AMBIENTAL</w:t>
      </w:r>
      <w:r w:rsidR="00100327" w:rsidRPr="005B57E2">
        <w:rPr>
          <w:rFonts w:eastAsia="Calibri"/>
          <w:lang w:eastAsia="es-CO"/>
        </w:rPr>
        <w:t>- SEGURIDAD</w:t>
      </w:r>
      <w:r w:rsidRPr="005B57E2">
        <w:rPr>
          <w:rFonts w:eastAsia="Calibri"/>
          <w:lang w:eastAsia="es-CO"/>
        </w:rPr>
        <w:t xml:space="preserve"> Y SALUD EN EL TRABAJO</w:t>
      </w:r>
      <w:bookmarkEnd w:id="21"/>
    </w:p>
    <w:p w14:paraId="6A9CD209" w14:textId="77777777" w:rsidR="00854613" w:rsidRPr="005B57E2" w:rsidRDefault="00854613" w:rsidP="00854613">
      <w:pPr>
        <w:jc w:val="left"/>
        <w:rPr>
          <w:rFonts w:eastAsia="Calibri" w:cs="Arial"/>
          <w:b/>
          <w:bCs/>
          <w:color w:val="000000"/>
          <w:szCs w:val="20"/>
          <w:lang w:eastAsia="es-CO"/>
        </w:rPr>
      </w:pPr>
    </w:p>
    <w:p w14:paraId="1D3298D6" w14:textId="796BE5A0" w:rsidR="00854613" w:rsidRPr="005B57E2" w:rsidRDefault="00854613" w:rsidP="00854613">
      <w:pPr>
        <w:rPr>
          <w:rFonts w:eastAsia="Calibri" w:cs="Arial"/>
          <w:bCs/>
          <w:color w:val="000000"/>
          <w:szCs w:val="20"/>
          <w:lang w:eastAsia="es-CO"/>
        </w:rPr>
      </w:pPr>
      <w:r w:rsidRPr="005B57E2">
        <w:rPr>
          <w:rFonts w:eastAsia="Calibri" w:cs="Arial"/>
          <w:bCs/>
          <w:color w:val="000000"/>
          <w:szCs w:val="20"/>
          <w:lang w:eastAsia="es-CO"/>
        </w:rPr>
        <w:t xml:space="preserve">El </w:t>
      </w:r>
      <w:r w:rsidR="00100327" w:rsidRPr="005B57E2">
        <w:rPr>
          <w:rFonts w:eastAsia="Calibri" w:cs="Arial"/>
          <w:b/>
          <w:bCs/>
          <w:color w:val="000000"/>
          <w:szCs w:val="20"/>
          <w:lang w:eastAsia="es-CO"/>
        </w:rPr>
        <w:t xml:space="preserve">Contratista </w:t>
      </w:r>
      <w:r w:rsidR="00100327" w:rsidRPr="005B57E2">
        <w:rPr>
          <w:rFonts w:eastAsia="Calibri" w:cs="Arial"/>
          <w:bCs/>
          <w:color w:val="000000"/>
          <w:szCs w:val="20"/>
          <w:lang w:eastAsia="es-CO"/>
        </w:rPr>
        <w:t>deberá</w:t>
      </w:r>
      <w:r w:rsidRPr="005B57E2">
        <w:rPr>
          <w:rFonts w:eastAsia="Calibri" w:cs="Arial"/>
          <w:bCs/>
          <w:color w:val="000000"/>
          <w:szCs w:val="20"/>
          <w:lang w:eastAsia="es-CO"/>
        </w:rPr>
        <w:t xml:space="preserve"> entregar a la </w:t>
      </w:r>
      <w:r w:rsidRPr="005B57E2">
        <w:rPr>
          <w:rFonts w:eastAsia="Calibri" w:cs="Arial"/>
          <w:b/>
          <w:bCs/>
          <w:color w:val="000000"/>
          <w:szCs w:val="20"/>
          <w:lang w:eastAsia="es-CO"/>
        </w:rPr>
        <w:t>Interventoría</w:t>
      </w:r>
      <w:r w:rsidRPr="005B57E2">
        <w:rPr>
          <w:rFonts w:eastAsia="Calibri" w:cs="Arial"/>
          <w:bCs/>
          <w:color w:val="000000"/>
          <w:szCs w:val="20"/>
          <w:lang w:eastAsia="es-CO"/>
        </w:rPr>
        <w:t xml:space="preserve"> diez (10) días calendario después de firmada el acta de inicio el Sistema de Gestión de Seguridad y Salud en el Trabajo con el cronograma de actividades en materia de Seguridad y Salud en el Trabajo y demás programas y procedimientos a implementar durante la ejecución del proyecto.</w:t>
      </w:r>
    </w:p>
    <w:p w14:paraId="391DFCFE" w14:textId="77777777" w:rsidR="00854613" w:rsidRPr="005B57E2" w:rsidRDefault="00854613" w:rsidP="00854613">
      <w:pPr>
        <w:rPr>
          <w:rFonts w:eastAsia="Calibri" w:cs="Arial"/>
          <w:bCs/>
          <w:color w:val="000000"/>
          <w:szCs w:val="20"/>
          <w:lang w:eastAsia="es-CO"/>
        </w:rPr>
      </w:pPr>
    </w:p>
    <w:p w14:paraId="4E7F7F67" w14:textId="20E2FE60" w:rsidR="00854613" w:rsidRDefault="00854613" w:rsidP="00854613">
      <w:pPr>
        <w:rPr>
          <w:rFonts w:eastAsia="Calibri" w:cs="Arial"/>
          <w:bCs/>
          <w:color w:val="000000"/>
          <w:szCs w:val="20"/>
          <w:lang w:eastAsia="es-CO"/>
        </w:rPr>
      </w:pPr>
      <w:r w:rsidRPr="005B57E2">
        <w:rPr>
          <w:rFonts w:eastAsia="Calibri" w:cs="Arial"/>
          <w:bCs/>
          <w:color w:val="000000"/>
          <w:szCs w:val="20"/>
          <w:lang w:eastAsia="es-CO"/>
        </w:rPr>
        <w:t xml:space="preserve">El </w:t>
      </w:r>
      <w:r w:rsidRPr="005B57E2">
        <w:rPr>
          <w:rFonts w:eastAsia="Calibri" w:cs="Arial"/>
          <w:b/>
          <w:bCs/>
          <w:color w:val="000000"/>
          <w:szCs w:val="20"/>
          <w:lang w:eastAsia="es-CO"/>
        </w:rPr>
        <w:t xml:space="preserve">Contratista </w:t>
      </w:r>
      <w:r w:rsidRPr="005B57E2">
        <w:rPr>
          <w:rFonts w:eastAsia="Calibri" w:cs="Arial"/>
          <w:bCs/>
          <w:color w:val="000000"/>
          <w:szCs w:val="20"/>
          <w:lang w:eastAsia="es-CO"/>
        </w:rPr>
        <w:t xml:space="preserve">deberá entregar a la </w:t>
      </w:r>
      <w:r w:rsidRPr="005B57E2">
        <w:rPr>
          <w:rFonts w:eastAsia="Calibri" w:cs="Arial"/>
          <w:b/>
          <w:bCs/>
          <w:color w:val="000000"/>
          <w:szCs w:val="20"/>
          <w:lang w:eastAsia="es-CO"/>
        </w:rPr>
        <w:t>Interventoría</w:t>
      </w:r>
      <w:r w:rsidRPr="005B57E2">
        <w:rPr>
          <w:rFonts w:eastAsia="Calibri" w:cs="Arial"/>
          <w:bCs/>
          <w:color w:val="000000"/>
          <w:szCs w:val="20"/>
          <w:lang w:eastAsia="es-CO"/>
        </w:rPr>
        <w:t xml:space="preserve"> un cronograma detallado de todas las actividades Ambiental y en Seguridad y Salud en el Trabajo que se desarrollaran dentro de los tiempos estipulados contractualmente, con las fechas de entrega de los productos de los componentes A&amp;SST para el cumplimiento de los requisitos del contrato, </w:t>
      </w:r>
      <w:r w:rsidR="00100327" w:rsidRPr="005B57E2">
        <w:rPr>
          <w:rFonts w:eastAsia="Calibri" w:cs="Arial"/>
          <w:bCs/>
          <w:color w:val="000000"/>
          <w:szCs w:val="20"/>
          <w:lang w:eastAsia="es-CO"/>
        </w:rPr>
        <w:t>de acuerdo con</w:t>
      </w:r>
      <w:r w:rsidRPr="005B57E2">
        <w:rPr>
          <w:rFonts w:eastAsia="Calibri" w:cs="Arial"/>
          <w:bCs/>
          <w:color w:val="000000"/>
          <w:szCs w:val="20"/>
          <w:lang w:eastAsia="es-CO"/>
        </w:rPr>
        <w:t xml:space="preserve"> los tiempos establecidos en los documentos contractuales y para cada una de las etapas del contrato.</w:t>
      </w:r>
    </w:p>
    <w:p w14:paraId="3F4564D1" w14:textId="0D8BC046" w:rsidR="008C2C45" w:rsidRDefault="008C2C45" w:rsidP="00854613">
      <w:pPr>
        <w:rPr>
          <w:rFonts w:eastAsia="Calibri" w:cs="Arial"/>
          <w:bCs/>
          <w:color w:val="000000"/>
          <w:szCs w:val="20"/>
          <w:lang w:eastAsia="es-CO"/>
        </w:rPr>
      </w:pPr>
    </w:p>
    <w:p w14:paraId="4F99FED9" w14:textId="36D7DE68" w:rsidR="00100327" w:rsidRPr="005B57E2" w:rsidRDefault="00100327" w:rsidP="00854613">
      <w:pPr>
        <w:rPr>
          <w:rFonts w:eastAsia="Calibri" w:cs="Arial"/>
          <w:bCs/>
          <w:color w:val="000000"/>
          <w:szCs w:val="20"/>
          <w:lang w:eastAsia="es-CO"/>
        </w:rPr>
      </w:pPr>
    </w:p>
    <w:p w14:paraId="127BFAA6" w14:textId="463A16B6" w:rsidR="00100327" w:rsidRPr="005B57E2" w:rsidRDefault="00100327" w:rsidP="00854613">
      <w:pPr>
        <w:rPr>
          <w:rFonts w:eastAsia="Calibri" w:cs="Arial"/>
          <w:bCs/>
          <w:color w:val="000000"/>
          <w:szCs w:val="20"/>
          <w:lang w:eastAsia="es-CO"/>
        </w:rPr>
      </w:pPr>
    </w:p>
    <w:p w14:paraId="3D8611AB" w14:textId="615E7C71" w:rsidR="00100327" w:rsidRPr="005B57E2" w:rsidRDefault="00100327" w:rsidP="00854613">
      <w:pPr>
        <w:rPr>
          <w:rFonts w:eastAsia="Calibri" w:cs="Arial"/>
          <w:bCs/>
          <w:color w:val="000000"/>
          <w:szCs w:val="20"/>
          <w:lang w:eastAsia="es-CO"/>
        </w:rPr>
      </w:pPr>
    </w:p>
    <w:p w14:paraId="00D8E813" w14:textId="34F7C377" w:rsidR="00100327" w:rsidRPr="005B57E2" w:rsidRDefault="00100327" w:rsidP="00854613">
      <w:pPr>
        <w:rPr>
          <w:rFonts w:eastAsia="Calibri" w:cs="Arial"/>
          <w:bCs/>
          <w:color w:val="000000"/>
          <w:szCs w:val="20"/>
          <w:lang w:eastAsia="es-CO"/>
        </w:rPr>
      </w:pPr>
    </w:p>
    <w:p w14:paraId="20127374" w14:textId="7EE3E258" w:rsidR="00100327" w:rsidRPr="005B57E2" w:rsidRDefault="00100327" w:rsidP="00854613">
      <w:pPr>
        <w:rPr>
          <w:rFonts w:eastAsia="Calibri" w:cs="Arial"/>
          <w:bCs/>
          <w:color w:val="000000"/>
          <w:szCs w:val="20"/>
          <w:lang w:eastAsia="es-CO"/>
        </w:rPr>
      </w:pPr>
    </w:p>
    <w:p w14:paraId="076F512E" w14:textId="548A0FAD" w:rsidR="00100327" w:rsidRPr="005B57E2" w:rsidRDefault="00100327" w:rsidP="00854613">
      <w:pPr>
        <w:rPr>
          <w:rFonts w:eastAsia="Calibri" w:cs="Arial"/>
          <w:bCs/>
          <w:color w:val="000000"/>
          <w:szCs w:val="20"/>
          <w:lang w:eastAsia="es-CO"/>
        </w:rPr>
      </w:pPr>
    </w:p>
    <w:bookmarkEnd w:id="16"/>
    <w:p w14:paraId="741E4E78" w14:textId="26F78A5B" w:rsidR="00461520" w:rsidRPr="005B57E2" w:rsidRDefault="00854613" w:rsidP="00100327">
      <w:pPr>
        <w:pStyle w:val="Ttulo1"/>
      </w:pPr>
      <w:r w:rsidRPr="005B57E2">
        <w:rPr>
          <w:rFonts w:eastAsia="Calibri" w:cs="Arial"/>
          <w:lang w:val="es-MX" w:eastAsia="es-CO"/>
        </w:rPr>
        <w:br w:type="page"/>
      </w:r>
      <w:bookmarkStart w:id="22" w:name="_Toc492075794"/>
      <w:bookmarkStart w:id="23" w:name="_Toc96702869"/>
      <w:r w:rsidR="00435DBC" w:rsidRPr="005B57E2">
        <w:lastRenderedPageBreak/>
        <w:t>RESPONSABILIDADES DEL CONTRATISTA</w:t>
      </w:r>
      <w:bookmarkEnd w:id="22"/>
      <w:bookmarkEnd w:id="23"/>
    </w:p>
    <w:p w14:paraId="741E4E7A" w14:textId="77777777" w:rsidR="00461520" w:rsidRPr="008765A6" w:rsidRDefault="00461520" w:rsidP="00D67BB0">
      <w:pPr>
        <w:rPr>
          <w:rFonts w:cs="Arial"/>
        </w:rPr>
      </w:pPr>
    </w:p>
    <w:p w14:paraId="741E4E7B" w14:textId="77777777" w:rsidR="00461520" w:rsidRPr="008765A6" w:rsidRDefault="00461520" w:rsidP="00D67BB0">
      <w:pPr>
        <w:rPr>
          <w:rFonts w:cs="Arial"/>
        </w:rPr>
      </w:pPr>
    </w:p>
    <w:p w14:paraId="49478DC8" w14:textId="4D69F764" w:rsidR="001D42D9" w:rsidRPr="008765A6" w:rsidRDefault="001D42D9" w:rsidP="001D42D9">
      <w:pPr>
        <w:rPr>
          <w:lang w:val="es-MX" w:eastAsia="es-CO" w:bidi="he-IL"/>
        </w:rPr>
      </w:pPr>
      <w:r w:rsidRPr="008765A6">
        <w:rPr>
          <w:lang w:val="es-MX" w:eastAsia="es-CO" w:bidi="he-IL"/>
        </w:rPr>
        <w:t xml:space="preserve">El contratista debe dar cumplimiento a la Normatividad Vigente y será responsable por cualquier incumplimiento </w:t>
      </w:r>
      <w:r w:rsidR="004E0E11" w:rsidRPr="008765A6">
        <w:rPr>
          <w:lang w:val="es-MX" w:eastAsia="es-CO" w:bidi="he-IL"/>
        </w:rPr>
        <w:t>por parte del personal directo a su cargo, y también, de terceros que trabajen a su nombre, para el cumplimiento del objeto contractual durante la etapa constructiva del proyecto.</w:t>
      </w:r>
    </w:p>
    <w:p w14:paraId="59170B58" w14:textId="77777777" w:rsidR="001D42D9" w:rsidRPr="008765A6" w:rsidRDefault="001D42D9" w:rsidP="001D42D9">
      <w:pPr>
        <w:rPr>
          <w:lang w:val="es-MX" w:eastAsia="es-CO" w:bidi="he-IL"/>
        </w:rPr>
      </w:pPr>
    </w:p>
    <w:p w14:paraId="741E4E7C" w14:textId="4733F553" w:rsidR="00461520" w:rsidRPr="008765A6" w:rsidRDefault="00461520" w:rsidP="00D67BB0">
      <w:pPr>
        <w:rPr>
          <w:rFonts w:eastAsia="Calibri" w:cs="Arial"/>
          <w:lang w:eastAsia="es-CO"/>
        </w:rPr>
      </w:pPr>
      <w:r w:rsidRPr="008765A6">
        <w:rPr>
          <w:rFonts w:eastAsia="Calibri" w:cs="Arial"/>
          <w:lang w:eastAsia="es-CO"/>
        </w:rPr>
        <w:t xml:space="preserve">El </w:t>
      </w:r>
      <w:r w:rsidRPr="008765A6">
        <w:rPr>
          <w:rFonts w:eastAsia="Calibri" w:cs="Arial"/>
          <w:b/>
          <w:lang w:eastAsia="es-CO"/>
        </w:rPr>
        <w:t>Contratista</w:t>
      </w:r>
      <w:r w:rsidRPr="008765A6">
        <w:rPr>
          <w:rFonts w:eastAsia="Calibri" w:cs="Arial"/>
          <w:lang w:eastAsia="es-CO"/>
        </w:rPr>
        <w:t xml:space="preserve"> </w:t>
      </w:r>
      <w:r w:rsidR="0073379E" w:rsidRPr="008765A6">
        <w:rPr>
          <w:rFonts w:eastAsia="Calibri" w:cs="Arial"/>
          <w:lang w:eastAsia="es-CO"/>
        </w:rPr>
        <w:t xml:space="preserve">durante la vigencia del Contrato de obra </w:t>
      </w:r>
      <w:r w:rsidRPr="008765A6">
        <w:rPr>
          <w:rFonts w:eastAsia="Calibri" w:cs="Arial"/>
          <w:lang w:eastAsia="es-CO"/>
        </w:rPr>
        <w:t>debe</w:t>
      </w:r>
      <w:r w:rsidR="0073379E" w:rsidRPr="008765A6">
        <w:rPr>
          <w:rFonts w:eastAsia="Calibri" w:cs="Arial"/>
          <w:lang w:eastAsia="es-CO"/>
        </w:rPr>
        <w:t>rá</w:t>
      </w:r>
      <w:r w:rsidRPr="008765A6">
        <w:rPr>
          <w:rFonts w:eastAsia="Calibri" w:cs="Arial"/>
          <w:lang w:eastAsia="es-CO"/>
        </w:rPr>
        <w:t xml:space="preserve"> cumplir con las siguientes obligaciones y actividades, las cuales deben ser v</w:t>
      </w:r>
      <w:r w:rsidR="0073379E" w:rsidRPr="008765A6">
        <w:rPr>
          <w:rFonts w:eastAsia="Calibri" w:cs="Arial"/>
          <w:lang w:eastAsia="es-CO"/>
        </w:rPr>
        <w:t xml:space="preserve">erificadas por la Interventoría, sin </w:t>
      </w:r>
      <w:r w:rsidR="00100327" w:rsidRPr="008765A6">
        <w:rPr>
          <w:rFonts w:eastAsia="Calibri" w:cs="Arial"/>
          <w:lang w:eastAsia="es-CO"/>
        </w:rPr>
        <w:t>embargo,</w:t>
      </w:r>
      <w:r w:rsidR="0073379E" w:rsidRPr="008765A6">
        <w:t xml:space="preserve"> </w:t>
      </w:r>
      <w:r w:rsidR="0073379E" w:rsidRPr="008765A6">
        <w:rPr>
          <w:rFonts w:eastAsia="Calibri" w:cs="Arial"/>
          <w:lang w:eastAsia="es-CO"/>
        </w:rPr>
        <w:t>el Contratista deberá conservar los registros y demás soportes documentales que se requieran para demostrar su cumplimiento (Formatos, registros fotográficos, actas de reunión, auditorías internas, entre otros).</w:t>
      </w:r>
    </w:p>
    <w:p w14:paraId="3C3793B4" w14:textId="77777777" w:rsidR="004501F2" w:rsidRPr="008765A6" w:rsidRDefault="004501F2" w:rsidP="00D67BB0">
      <w:pPr>
        <w:rPr>
          <w:rFonts w:eastAsia="Calibri" w:cs="Arial"/>
          <w:lang w:eastAsia="es-CO"/>
        </w:rPr>
      </w:pPr>
    </w:p>
    <w:p w14:paraId="495C5E40" w14:textId="77777777" w:rsidR="002A72A2" w:rsidRPr="008765A6" w:rsidRDefault="002A72A2" w:rsidP="00D67BB0">
      <w:pPr>
        <w:rPr>
          <w:rFonts w:eastAsia="Calibri" w:cs="Arial"/>
          <w:lang w:eastAsia="es-CO"/>
        </w:rPr>
      </w:pPr>
    </w:p>
    <w:p w14:paraId="741E4E7F" w14:textId="2F90E734" w:rsidR="00461520" w:rsidRPr="008765A6" w:rsidRDefault="00984E25" w:rsidP="002A72A2">
      <w:pPr>
        <w:pStyle w:val="Ttulo2"/>
        <w:rPr>
          <w:rFonts w:eastAsia="Calibri"/>
        </w:rPr>
      </w:pPr>
      <w:bookmarkStart w:id="24" w:name="_Toc492075795"/>
      <w:bookmarkStart w:id="25" w:name="_Toc96702870"/>
      <w:r w:rsidRPr="008765A6">
        <w:rPr>
          <w:rFonts w:eastAsia="Calibri"/>
        </w:rPr>
        <w:t xml:space="preserve">DOCUMENTALES Y </w:t>
      </w:r>
      <w:bookmarkEnd w:id="24"/>
      <w:r w:rsidRPr="008765A6">
        <w:rPr>
          <w:rFonts w:eastAsia="Calibri"/>
        </w:rPr>
        <w:t>LOGÍSTICAS</w:t>
      </w:r>
      <w:bookmarkEnd w:id="25"/>
    </w:p>
    <w:p w14:paraId="0A729E39" w14:textId="77777777" w:rsidR="0088039A" w:rsidRPr="008765A6" w:rsidRDefault="0088039A" w:rsidP="0088039A">
      <w:pPr>
        <w:pStyle w:val="Prrafodelista"/>
        <w:spacing w:after="0" w:line="240" w:lineRule="auto"/>
        <w:ind w:left="360"/>
        <w:jc w:val="both"/>
        <w:rPr>
          <w:rFonts w:cs="Arial"/>
          <w:lang w:eastAsia="es-CO"/>
        </w:rPr>
      </w:pPr>
    </w:p>
    <w:p w14:paraId="69DA4939" w14:textId="3B90E8E0" w:rsidR="0088039A" w:rsidRPr="008765A6" w:rsidRDefault="00BC3937" w:rsidP="006D163F">
      <w:pPr>
        <w:pStyle w:val="Prrafodelista"/>
        <w:numPr>
          <w:ilvl w:val="0"/>
          <w:numId w:val="4"/>
        </w:numPr>
        <w:spacing w:after="0" w:line="240" w:lineRule="auto"/>
        <w:ind w:left="360"/>
        <w:jc w:val="both"/>
        <w:rPr>
          <w:rFonts w:cs="Arial"/>
          <w:lang w:eastAsia="es-CO"/>
        </w:rPr>
      </w:pPr>
      <w:r w:rsidRPr="008765A6">
        <w:rPr>
          <w:rFonts w:cs="Arial"/>
          <w:lang w:eastAsia="es-CO"/>
        </w:rPr>
        <w:t xml:space="preserve">Trasladar a la </w:t>
      </w:r>
      <w:r w:rsidR="004E0E11" w:rsidRPr="008765A6">
        <w:rPr>
          <w:rFonts w:cs="Arial"/>
          <w:lang w:eastAsia="es-CO"/>
        </w:rPr>
        <w:t>Interventoría las hojas de vida</w:t>
      </w:r>
      <w:r w:rsidRPr="008765A6">
        <w:rPr>
          <w:rFonts w:cs="Arial"/>
          <w:lang w:eastAsia="es-CO"/>
        </w:rPr>
        <w:t xml:space="preserve"> junto con los soportes, de los profesionales que conformarán el equipo ambiental y SST. Estos profesionales no podrán iniciar labores hasta tanto la Interventoría se pronuncie sobre la </w:t>
      </w:r>
      <w:r w:rsidR="0073379E" w:rsidRPr="008765A6">
        <w:rPr>
          <w:rFonts w:cs="Arial"/>
          <w:lang w:eastAsia="es-CO"/>
        </w:rPr>
        <w:t>aprobación de las hojas de vida</w:t>
      </w:r>
      <w:r w:rsidRPr="008765A6">
        <w:rPr>
          <w:rFonts w:cs="Arial"/>
          <w:lang w:eastAsia="es-CO"/>
        </w:rPr>
        <w:t xml:space="preserve">. </w:t>
      </w:r>
      <w:r w:rsidR="00C30F23" w:rsidRPr="008765A6">
        <w:rPr>
          <w:rFonts w:cs="Arial"/>
          <w:lang w:eastAsia="es-CO"/>
        </w:rPr>
        <w:t>En caso de que</w:t>
      </w:r>
      <w:r w:rsidRPr="008765A6">
        <w:rPr>
          <w:rFonts w:cs="Arial"/>
          <w:lang w:eastAsia="es-CO"/>
        </w:rPr>
        <w:t xml:space="preserve"> el Contratista presente cambio dentro de su equipo de profesionales, deberá informarlo a la interventor</w:t>
      </w:r>
      <w:r w:rsidR="0088039A" w:rsidRPr="008765A6">
        <w:rPr>
          <w:rFonts w:cs="Arial"/>
          <w:lang w:eastAsia="es-CO"/>
        </w:rPr>
        <w:t xml:space="preserve">ía y presentar la hoja de vida </w:t>
      </w:r>
      <w:r w:rsidRPr="008765A6">
        <w:rPr>
          <w:rFonts w:cs="Arial"/>
          <w:lang w:eastAsia="es-CO"/>
        </w:rPr>
        <w:t xml:space="preserve">del nuevo profesional junto </w:t>
      </w:r>
      <w:r w:rsidR="00F559CD" w:rsidRPr="008765A6">
        <w:rPr>
          <w:rFonts w:cs="Arial"/>
          <w:lang w:eastAsia="es-CO"/>
        </w:rPr>
        <w:t>con las c</w:t>
      </w:r>
      <w:r w:rsidR="0073379E" w:rsidRPr="008765A6">
        <w:rPr>
          <w:rFonts w:cs="Arial"/>
          <w:lang w:eastAsia="es-CO"/>
        </w:rPr>
        <w:t>orrespondientes certificaciones;</w:t>
      </w:r>
      <w:r w:rsidRPr="008765A6">
        <w:rPr>
          <w:rFonts w:cs="Arial"/>
          <w:lang w:eastAsia="es-CO"/>
        </w:rPr>
        <w:t xml:space="preserve"> el </w:t>
      </w:r>
      <w:r w:rsidR="0073379E" w:rsidRPr="008765A6">
        <w:rPr>
          <w:rFonts w:cs="Arial"/>
          <w:lang w:eastAsia="es-CO"/>
        </w:rPr>
        <w:t xml:space="preserve">profesional presentado </w:t>
      </w:r>
      <w:r w:rsidRPr="008765A6">
        <w:rPr>
          <w:rFonts w:cs="Arial"/>
          <w:lang w:eastAsia="es-CO"/>
        </w:rPr>
        <w:t>debe cumplir con el perfil exigido en el presente contrato</w:t>
      </w:r>
    </w:p>
    <w:p w14:paraId="08C5DAD7" w14:textId="5EF1F43E" w:rsidR="00BC3937" w:rsidRPr="008765A6" w:rsidDel="002A72A2" w:rsidRDefault="00BC3937" w:rsidP="009B7D07">
      <w:pPr>
        <w:rPr>
          <w:lang w:eastAsia="es-CO"/>
        </w:rPr>
      </w:pPr>
    </w:p>
    <w:p w14:paraId="203C1E7B" w14:textId="336F9E5B" w:rsidR="00114884" w:rsidRPr="008765A6" w:rsidRDefault="00461520" w:rsidP="00D67BB0">
      <w:pPr>
        <w:pStyle w:val="Prrafodelista"/>
        <w:numPr>
          <w:ilvl w:val="0"/>
          <w:numId w:val="4"/>
        </w:numPr>
        <w:spacing w:after="0" w:line="240" w:lineRule="auto"/>
        <w:ind w:left="360"/>
        <w:jc w:val="both"/>
        <w:rPr>
          <w:rFonts w:cs="Arial"/>
          <w:lang w:eastAsia="es-CO"/>
        </w:rPr>
      </w:pPr>
      <w:r w:rsidRPr="008765A6">
        <w:rPr>
          <w:rFonts w:cs="Arial"/>
          <w:lang w:eastAsia="es-CO"/>
        </w:rPr>
        <w:t>Destinar los recursos humanos, financieros y físicos indispensables para el desarrollo y cabal cumplimiento de la gestión ambiental y del SG-SST durante las diferentes etapas del Contrato</w:t>
      </w:r>
    </w:p>
    <w:p w14:paraId="7C33669E" w14:textId="77777777" w:rsidR="006A5369" w:rsidRPr="008765A6" w:rsidRDefault="006A5369" w:rsidP="00D67BB0">
      <w:pPr>
        <w:pStyle w:val="Prrafodelista"/>
        <w:spacing w:after="0" w:line="240" w:lineRule="auto"/>
        <w:rPr>
          <w:rFonts w:cs="Arial"/>
          <w:lang w:eastAsia="es-CO"/>
        </w:rPr>
      </w:pPr>
    </w:p>
    <w:p w14:paraId="1A7AE94C" w14:textId="5C1AE19F" w:rsidR="00114884" w:rsidRPr="008765A6" w:rsidRDefault="00114884" w:rsidP="00D67BB0">
      <w:pPr>
        <w:pStyle w:val="Prrafodelista"/>
        <w:numPr>
          <w:ilvl w:val="0"/>
          <w:numId w:val="4"/>
        </w:numPr>
        <w:spacing w:after="0" w:line="240" w:lineRule="auto"/>
        <w:ind w:left="360"/>
        <w:jc w:val="both"/>
        <w:rPr>
          <w:rFonts w:cs="Arial"/>
          <w:lang w:eastAsia="es-CO"/>
        </w:rPr>
      </w:pPr>
      <w:r w:rsidRPr="008765A6">
        <w:rPr>
          <w:rFonts w:cs="Arial"/>
          <w:lang w:eastAsia="es-CO"/>
        </w:rPr>
        <w:t>Asignación de la bitácora ambiental y SST</w:t>
      </w:r>
      <w:r w:rsidR="00BD2DE4" w:rsidRPr="008765A6">
        <w:rPr>
          <w:rFonts w:cs="Arial"/>
          <w:lang w:eastAsia="es-CO"/>
        </w:rPr>
        <w:t>. Esta bitácora deberá estar disponible en el campamento, la oficina, el sitio que se acuerde; y mantenerla actualizada y suscrita por los profesionales en cabeza de los procesos asociados (ambiental, forestal, Biólogo, entre otros)</w:t>
      </w:r>
    </w:p>
    <w:p w14:paraId="3D6A1738" w14:textId="77777777" w:rsidR="00114884" w:rsidRPr="008765A6" w:rsidRDefault="00114884" w:rsidP="00D67BB0">
      <w:pPr>
        <w:pStyle w:val="Prrafodelista"/>
        <w:spacing w:after="0" w:line="240" w:lineRule="auto"/>
        <w:rPr>
          <w:rFonts w:cs="Arial"/>
          <w:lang w:eastAsia="es-CO"/>
        </w:rPr>
      </w:pPr>
    </w:p>
    <w:p w14:paraId="2F43D01B" w14:textId="0E4E856E" w:rsidR="00AD1FBB" w:rsidRPr="008765A6" w:rsidRDefault="00AD1FBB" w:rsidP="00AD1FBB">
      <w:pPr>
        <w:pStyle w:val="Prrafodelista"/>
        <w:numPr>
          <w:ilvl w:val="0"/>
          <w:numId w:val="4"/>
        </w:numPr>
        <w:spacing w:after="0" w:line="240" w:lineRule="auto"/>
        <w:ind w:left="360"/>
        <w:jc w:val="both"/>
        <w:rPr>
          <w:rFonts w:cs="Arial"/>
          <w:lang w:eastAsia="es-CO"/>
        </w:rPr>
      </w:pPr>
      <w:r w:rsidRPr="008765A6">
        <w:rPr>
          <w:rFonts w:cs="Arial"/>
          <w:lang w:eastAsia="es-CO"/>
        </w:rPr>
        <w:t xml:space="preserve">El Contratista de obra deberá entregar a la Interventoría un informe mensual, en medio físico impreso a doble cara y foliado, que contenga la evidencia objetiva de la Gestión </w:t>
      </w:r>
      <w:r w:rsidRPr="008765A6">
        <w:rPr>
          <w:rFonts w:cs="Arial"/>
          <w:szCs w:val="20"/>
          <w:lang w:eastAsia="es-CO"/>
        </w:rPr>
        <w:t xml:space="preserve">Ambiental y de Seguridad y Salud en el Trabajo del Proyecto para cada uno de los componentes de acuerdo con </w:t>
      </w:r>
      <w:r w:rsidRPr="008765A6">
        <w:rPr>
          <w:rFonts w:cs="Arial"/>
          <w:szCs w:val="20"/>
        </w:rPr>
        <w:t xml:space="preserve">la estructura </w:t>
      </w:r>
      <w:r w:rsidR="00C30F23" w:rsidRPr="008765A6">
        <w:rPr>
          <w:rFonts w:cs="Arial"/>
          <w:szCs w:val="20"/>
        </w:rPr>
        <w:t>que,</w:t>
      </w:r>
      <w:r w:rsidRPr="008765A6">
        <w:rPr>
          <w:rFonts w:cs="Arial"/>
          <w:szCs w:val="20"/>
        </w:rPr>
        <w:t xml:space="preserve"> para este tipo de informes, define el Manual Único de Control y seguimiento Ambiental y SST </w:t>
      </w:r>
      <w:r w:rsidRPr="008765A6">
        <w:rPr>
          <w:rFonts w:cs="Arial"/>
          <w:color w:val="000000"/>
          <w:szCs w:val="20"/>
          <w:lang w:val="es-MX" w:eastAsia="es-CO"/>
        </w:rPr>
        <w:t xml:space="preserve">vigente o el que le modifique. </w:t>
      </w:r>
      <w:r w:rsidRPr="008765A6">
        <w:rPr>
          <w:rFonts w:cs="Arial"/>
          <w:lang w:eastAsia="es-CO"/>
        </w:rPr>
        <w:t xml:space="preserve">Las fechas de corte y los requerimientos para su presentación se acordarán en el primer comité de </w:t>
      </w:r>
      <w:r w:rsidR="00C30F23" w:rsidRPr="008765A6">
        <w:rPr>
          <w:rFonts w:cs="Arial"/>
          <w:lang w:eastAsia="es-CO"/>
        </w:rPr>
        <w:t>seguimiento ambiental</w:t>
      </w:r>
      <w:r w:rsidRPr="008765A6">
        <w:rPr>
          <w:rFonts w:cs="Arial"/>
          <w:lang w:eastAsia="es-CO"/>
        </w:rPr>
        <w:t xml:space="preserve"> y SST. Será responsabilidad del Contratista de obra la autenticidad de todos los soportes que conformen dicho informe</w:t>
      </w:r>
    </w:p>
    <w:p w14:paraId="741E4E84" w14:textId="77777777" w:rsidR="00461520" w:rsidRPr="008765A6" w:rsidRDefault="00461520" w:rsidP="00D67BB0">
      <w:pPr>
        <w:pStyle w:val="Prrafodelista"/>
        <w:spacing w:after="0" w:line="240" w:lineRule="auto"/>
        <w:rPr>
          <w:rFonts w:cs="Arial"/>
          <w:color w:val="000000"/>
          <w:szCs w:val="20"/>
          <w:lang w:eastAsia="es-CO"/>
        </w:rPr>
      </w:pPr>
    </w:p>
    <w:p w14:paraId="1E0CB3A9" w14:textId="60246C14" w:rsidR="006A5369" w:rsidRPr="008765A6" w:rsidRDefault="006A5369" w:rsidP="00D67BB0">
      <w:pPr>
        <w:pStyle w:val="Prrafodelista"/>
        <w:numPr>
          <w:ilvl w:val="0"/>
          <w:numId w:val="4"/>
        </w:numPr>
        <w:spacing w:after="0" w:line="240" w:lineRule="auto"/>
        <w:ind w:left="360"/>
        <w:jc w:val="both"/>
        <w:rPr>
          <w:rFonts w:cs="Arial"/>
          <w:lang w:eastAsia="es-CO"/>
        </w:rPr>
      </w:pPr>
      <w:r w:rsidRPr="008765A6">
        <w:rPr>
          <w:rFonts w:cs="Arial"/>
          <w:lang w:eastAsia="es-CO"/>
        </w:rPr>
        <w:t xml:space="preserve">Asistir a los comités de seguimiento A&amp;SST </w:t>
      </w:r>
      <w:r w:rsidR="00441CD3" w:rsidRPr="008765A6">
        <w:rPr>
          <w:rFonts w:cs="Arial"/>
          <w:lang w:eastAsia="es-CO"/>
        </w:rPr>
        <w:t>el cual</w:t>
      </w:r>
      <w:r w:rsidRPr="008765A6">
        <w:rPr>
          <w:rFonts w:cs="Arial"/>
          <w:lang w:eastAsia="es-CO"/>
        </w:rPr>
        <w:t xml:space="preserve"> se deberá realizar una vez cada 15 días durante la etapa preliminar y una vez a la semana en la etapa de operación. El objetivo de </w:t>
      </w:r>
      <w:r w:rsidR="008937AB" w:rsidRPr="008765A6">
        <w:rPr>
          <w:rFonts w:cs="Arial"/>
          <w:lang w:eastAsia="es-CO"/>
        </w:rPr>
        <w:t>este</w:t>
      </w:r>
      <w:r w:rsidRPr="008765A6">
        <w:rPr>
          <w:rFonts w:cs="Arial"/>
          <w:lang w:eastAsia="es-CO"/>
        </w:rPr>
        <w:t xml:space="preserve"> comité es hacer el seguimiento a las actividades programadas y ejecutadas por el </w:t>
      </w:r>
      <w:r w:rsidR="00C30F23" w:rsidRPr="008765A6">
        <w:rPr>
          <w:rFonts w:cs="Arial"/>
          <w:lang w:eastAsia="es-CO"/>
        </w:rPr>
        <w:t>Contratista (</w:t>
      </w:r>
      <w:r w:rsidRPr="008765A6">
        <w:rPr>
          <w:rFonts w:cs="Arial"/>
          <w:lang w:eastAsia="es-CO"/>
        </w:rPr>
        <w:t xml:space="preserve">A&amp;SST): A estos comités </w:t>
      </w:r>
      <w:r w:rsidR="00441CD3" w:rsidRPr="008765A6">
        <w:rPr>
          <w:rFonts w:cs="Arial"/>
          <w:lang w:eastAsia="es-CO"/>
        </w:rPr>
        <w:t>deberá asistir la coordinación y</w:t>
      </w:r>
      <w:r w:rsidRPr="008765A6">
        <w:rPr>
          <w:rFonts w:cs="Arial"/>
          <w:lang w:eastAsia="es-CO"/>
        </w:rPr>
        <w:t xml:space="preserve"> </w:t>
      </w:r>
      <w:r w:rsidR="00F77EE8" w:rsidRPr="008765A6">
        <w:rPr>
          <w:rFonts w:cs="Arial"/>
          <w:lang w:eastAsia="es-CO"/>
        </w:rPr>
        <w:t>los residentes de las diferentes disciplinas y/o el Coordinador técnico</w:t>
      </w:r>
      <w:r w:rsidRPr="008765A6">
        <w:rPr>
          <w:rFonts w:cs="Arial"/>
          <w:lang w:eastAsia="es-CO"/>
        </w:rPr>
        <w:t>. La Interventoría podrá tomar la decisión de no realizar el comité si no se cuenta con la presencia de los profesionales técnicos tanto del Contratista como de Interventoría</w:t>
      </w:r>
    </w:p>
    <w:p w14:paraId="4C53D176" w14:textId="77777777" w:rsidR="00636F0B" w:rsidRPr="008765A6" w:rsidRDefault="00636F0B" w:rsidP="00D67BB0">
      <w:pPr>
        <w:pStyle w:val="Textoindependiente"/>
        <w:spacing w:after="0"/>
        <w:ind w:firstLine="360"/>
        <w:rPr>
          <w:lang w:val="es-ES_tradnl"/>
        </w:rPr>
      </w:pPr>
    </w:p>
    <w:p w14:paraId="70B02DC5" w14:textId="7872A5A3" w:rsidR="006A5369" w:rsidRDefault="006A5369" w:rsidP="00D67BB0">
      <w:pPr>
        <w:pStyle w:val="Textoindependiente"/>
        <w:spacing w:after="0"/>
        <w:ind w:firstLine="360"/>
        <w:rPr>
          <w:lang w:val="es-ES_tradnl"/>
        </w:rPr>
      </w:pPr>
      <w:r w:rsidRPr="008765A6">
        <w:rPr>
          <w:lang w:val="es-ES_tradnl"/>
        </w:rPr>
        <w:t>Las decisiones tomadas en los comités no pueden implicar:</w:t>
      </w:r>
    </w:p>
    <w:p w14:paraId="61496648" w14:textId="77777777" w:rsidR="00C30F23" w:rsidRPr="008765A6" w:rsidRDefault="00C30F23" w:rsidP="00D67BB0">
      <w:pPr>
        <w:pStyle w:val="Textoindependiente"/>
        <w:spacing w:after="0"/>
        <w:ind w:firstLine="360"/>
        <w:rPr>
          <w:lang w:val="es-ES_tradnl"/>
        </w:rPr>
      </w:pPr>
    </w:p>
    <w:p w14:paraId="31D8E37E" w14:textId="70995207" w:rsidR="006A5369" w:rsidRPr="008765A6" w:rsidRDefault="006A5369" w:rsidP="00B86CBF">
      <w:pPr>
        <w:pStyle w:val="Prrafodelista"/>
        <w:numPr>
          <w:ilvl w:val="0"/>
          <w:numId w:val="38"/>
        </w:numPr>
        <w:rPr>
          <w:lang w:eastAsia="es-CO"/>
        </w:rPr>
      </w:pPr>
      <w:r w:rsidRPr="008765A6">
        <w:rPr>
          <w:lang w:eastAsia="es-CO"/>
        </w:rPr>
        <w:t xml:space="preserve">Mayores o menores costos al Valor Global </w:t>
      </w:r>
      <w:r w:rsidR="00F4375B" w:rsidRPr="008765A6">
        <w:rPr>
          <w:lang w:eastAsia="es-CO"/>
        </w:rPr>
        <w:t>A&amp;SST</w:t>
      </w:r>
    </w:p>
    <w:p w14:paraId="689C153D" w14:textId="77777777" w:rsidR="006A5369" w:rsidRPr="008765A6" w:rsidRDefault="006A5369" w:rsidP="00B86CBF">
      <w:pPr>
        <w:pStyle w:val="Prrafodelista"/>
        <w:numPr>
          <w:ilvl w:val="0"/>
          <w:numId w:val="38"/>
        </w:numPr>
        <w:rPr>
          <w:lang w:eastAsia="es-CO"/>
        </w:rPr>
      </w:pPr>
      <w:r w:rsidRPr="008765A6">
        <w:rPr>
          <w:lang w:eastAsia="es-CO"/>
        </w:rPr>
        <w:t xml:space="preserve">Incremento alguno al Valor Global del Contrato. </w:t>
      </w:r>
    </w:p>
    <w:p w14:paraId="46E7B567" w14:textId="7E5B3D72" w:rsidR="006A5369" w:rsidRPr="008765A6" w:rsidRDefault="006A5369" w:rsidP="00B86CBF">
      <w:pPr>
        <w:pStyle w:val="Prrafodelista"/>
        <w:numPr>
          <w:ilvl w:val="0"/>
          <w:numId w:val="38"/>
        </w:numPr>
        <w:rPr>
          <w:lang w:eastAsia="es-CO"/>
        </w:rPr>
      </w:pPr>
      <w:r w:rsidRPr="008765A6">
        <w:rPr>
          <w:lang w:eastAsia="es-CO"/>
        </w:rPr>
        <w:t>Modificación del objet</w:t>
      </w:r>
      <w:r w:rsidR="00F4375B" w:rsidRPr="008765A6">
        <w:rPr>
          <w:lang w:eastAsia="es-CO"/>
        </w:rPr>
        <w:t>o y alcance</w:t>
      </w:r>
      <w:r w:rsidRPr="008765A6">
        <w:rPr>
          <w:lang w:eastAsia="es-CO"/>
        </w:rPr>
        <w:t xml:space="preserve"> del Contrato. </w:t>
      </w:r>
    </w:p>
    <w:p w14:paraId="5DE40DF3" w14:textId="1EE370EE" w:rsidR="00005F11" w:rsidRPr="008765A6" w:rsidRDefault="00005F11" w:rsidP="00B86CBF">
      <w:pPr>
        <w:pStyle w:val="Prrafodelista"/>
        <w:numPr>
          <w:ilvl w:val="0"/>
          <w:numId w:val="38"/>
        </w:numPr>
        <w:rPr>
          <w:lang w:eastAsia="es-CO"/>
        </w:rPr>
      </w:pPr>
      <w:r w:rsidRPr="008765A6">
        <w:rPr>
          <w:lang w:eastAsia="es-CO"/>
        </w:rPr>
        <w:t>Modificación de las obligaciones contenidas en el Capítulo ambiental</w:t>
      </w:r>
      <w:r w:rsidR="00DA1F17" w:rsidRPr="008765A6">
        <w:rPr>
          <w:lang w:eastAsia="es-CO"/>
        </w:rPr>
        <w:t>.</w:t>
      </w:r>
    </w:p>
    <w:p w14:paraId="0D51358E" w14:textId="11462524" w:rsidR="00F4375B" w:rsidRPr="008765A6" w:rsidRDefault="00F4375B" w:rsidP="00D67BB0">
      <w:pPr>
        <w:pStyle w:val="Textoindependiente"/>
        <w:spacing w:after="0"/>
        <w:rPr>
          <w:rFonts w:cs="Arial"/>
          <w:lang w:eastAsia="es-CO"/>
        </w:rPr>
      </w:pPr>
      <w:r w:rsidRPr="008765A6">
        <w:rPr>
          <w:rFonts w:cs="Arial"/>
          <w:lang w:eastAsia="es-CO"/>
        </w:rPr>
        <w:t>En caso de requerir un comité de seguimiento extraordinario se deberá informar al I</w:t>
      </w:r>
      <w:r w:rsidR="00390730" w:rsidRPr="008765A6">
        <w:rPr>
          <w:rFonts w:cs="Arial"/>
          <w:lang w:eastAsia="es-CO"/>
        </w:rPr>
        <w:t>DU</w:t>
      </w:r>
      <w:r w:rsidRPr="008765A6">
        <w:rPr>
          <w:rFonts w:cs="Arial"/>
          <w:lang w:eastAsia="es-CO"/>
        </w:rPr>
        <w:t xml:space="preserve"> e     Interventoría</w:t>
      </w:r>
      <w:r w:rsidR="00390730" w:rsidRPr="008765A6">
        <w:rPr>
          <w:rFonts w:cs="Arial"/>
          <w:lang w:eastAsia="es-CO"/>
        </w:rPr>
        <w:t xml:space="preserve"> con suficiente antelación, para que se agende su programación, y se convoque a los participantes de las partes.</w:t>
      </w:r>
    </w:p>
    <w:p w14:paraId="2C18BEFA" w14:textId="77777777" w:rsidR="00860E43" w:rsidRPr="008765A6" w:rsidRDefault="00860E43" w:rsidP="00D67BB0">
      <w:pPr>
        <w:pStyle w:val="Textoindependiente"/>
        <w:spacing w:after="0"/>
        <w:rPr>
          <w:rFonts w:cs="Arial"/>
          <w:lang w:eastAsia="es-CO"/>
        </w:rPr>
      </w:pPr>
    </w:p>
    <w:p w14:paraId="1193CD08" w14:textId="6A6EB3C5" w:rsidR="00DA2E7C" w:rsidRPr="008765A6" w:rsidRDefault="00DA2E7C" w:rsidP="00C30F23">
      <w:pPr>
        <w:pStyle w:val="Prrafodelista"/>
        <w:numPr>
          <w:ilvl w:val="0"/>
          <w:numId w:val="4"/>
        </w:numPr>
        <w:spacing w:after="0" w:line="240" w:lineRule="auto"/>
        <w:ind w:left="360"/>
        <w:jc w:val="both"/>
        <w:rPr>
          <w:rFonts w:cs="Arial"/>
          <w:lang w:eastAsia="es-CO"/>
        </w:rPr>
      </w:pPr>
      <w:r w:rsidRPr="008765A6">
        <w:rPr>
          <w:rFonts w:cs="Arial"/>
          <w:lang w:eastAsia="es-CO"/>
        </w:rPr>
        <w:t>Durante el primer comité de seguimiento ambiental</w:t>
      </w:r>
      <w:r w:rsidR="006D0B83" w:rsidRPr="008765A6">
        <w:rPr>
          <w:rFonts w:cs="Arial"/>
          <w:lang w:eastAsia="es-CO"/>
        </w:rPr>
        <w:t xml:space="preserve"> y SST</w:t>
      </w:r>
      <w:r w:rsidRPr="008765A6">
        <w:rPr>
          <w:rFonts w:cs="Arial"/>
          <w:lang w:eastAsia="es-CO"/>
        </w:rPr>
        <w:t xml:space="preserve">, se </w:t>
      </w:r>
      <w:r w:rsidR="006D0B83" w:rsidRPr="008765A6">
        <w:rPr>
          <w:rFonts w:cs="Arial"/>
          <w:lang w:eastAsia="es-CO"/>
        </w:rPr>
        <w:t>definirá, entre otros, principalmente los</w:t>
      </w:r>
      <w:r w:rsidRPr="008765A6">
        <w:rPr>
          <w:rFonts w:cs="Arial"/>
          <w:lang w:eastAsia="es-CO"/>
        </w:rPr>
        <w:t xml:space="preserve"> siguientes temas: </w:t>
      </w:r>
    </w:p>
    <w:p w14:paraId="35FC8EA1" w14:textId="77777777" w:rsidR="00DA2E7C" w:rsidRPr="008765A6" w:rsidRDefault="00DA2E7C" w:rsidP="00D67BB0">
      <w:pPr>
        <w:pStyle w:val="Prrafodelista"/>
        <w:spacing w:after="0" w:line="240" w:lineRule="auto"/>
        <w:rPr>
          <w:rFonts w:cs="Arial"/>
          <w:lang w:eastAsia="es-CO"/>
        </w:rPr>
      </w:pPr>
    </w:p>
    <w:p w14:paraId="11C16CC4" w14:textId="1415AA8B" w:rsidR="00DA2E7C" w:rsidRPr="008765A6" w:rsidRDefault="00DA2E7C" w:rsidP="00392B62">
      <w:pPr>
        <w:pStyle w:val="Prrafodelista"/>
        <w:numPr>
          <w:ilvl w:val="0"/>
          <w:numId w:val="18"/>
        </w:numPr>
        <w:spacing w:after="0" w:line="240" w:lineRule="auto"/>
        <w:jc w:val="both"/>
        <w:rPr>
          <w:rFonts w:cs="Arial"/>
          <w:lang w:eastAsia="es-CO"/>
        </w:rPr>
      </w:pPr>
      <w:r w:rsidRPr="008765A6">
        <w:rPr>
          <w:rFonts w:cs="Arial"/>
          <w:lang w:eastAsia="es-CO"/>
        </w:rPr>
        <w:t>Periodicidad y horario de comités de seguimiento. Este comité será interdisciplinario y deberá</w:t>
      </w:r>
      <w:r w:rsidR="00390730" w:rsidRPr="008765A6">
        <w:rPr>
          <w:rFonts w:cs="Arial"/>
          <w:lang w:eastAsia="es-CO"/>
        </w:rPr>
        <w:t>n</w:t>
      </w:r>
      <w:r w:rsidRPr="008765A6">
        <w:rPr>
          <w:rFonts w:cs="Arial"/>
          <w:lang w:eastAsia="es-CO"/>
        </w:rPr>
        <w:t xml:space="preserve"> participar como mínimo los residentes ambientales, forestales, biólogos, SST y social</w:t>
      </w:r>
      <w:r w:rsidR="00390730" w:rsidRPr="008765A6">
        <w:rPr>
          <w:rFonts w:cs="Arial"/>
          <w:lang w:eastAsia="es-CO"/>
        </w:rPr>
        <w:t xml:space="preserve"> del Contratista y la Interventoría</w:t>
      </w:r>
      <w:r w:rsidR="00114884" w:rsidRPr="008765A6">
        <w:rPr>
          <w:rFonts w:cs="Arial"/>
          <w:lang w:eastAsia="es-CO"/>
        </w:rPr>
        <w:t xml:space="preserve">. En él se tratarán los aspectos más </w:t>
      </w:r>
      <w:r w:rsidR="00390730" w:rsidRPr="008765A6">
        <w:rPr>
          <w:rFonts w:cs="Arial"/>
          <w:lang w:eastAsia="es-CO"/>
        </w:rPr>
        <w:t xml:space="preserve">registrados desde la última reunión o Comité </w:t>
      </w:r>
      <w:r w:rsidR="00114884" w:rsidRPr="008765A6">
        <w:rPr>
          <w:rFonts w:cs="Arial"/>
          <w:lang w:eastAsia="es-CO"/>
        </w:rPr>
        <w:t xml:space="preserve">relevantes que hayan ocurrido en el periodo. </w:t>
      </w:r>
    </w:p>
    <w:p w14:paraId="54A7802E" w14:textId="77777777" w:rsidR="00737FCF" w:rsidRPr="008765A6" w:rsidRDefault="00737FCF" w:rsidP="00392B62">
      <w:pPr>
        <w:pStyle w:val="Prrafodelista"/>
        <w:numPr>
          <w:ilvl w:val="0"/>
          <w:numId w:val="18"/>
        </w:numPr>
        <w:spacing w:after="0" w:line="240" w:lineRule="auto"/>
        <w:jc w:val="both"/>
        <w:rPr>
          <w:rFonts w:cs="Arial"/>
          <w:lang w:eastAsia="es-CO"/>
        </w:rPr>
      </w:pPr>
      <w:r w:rsidRPr="008765A6">
        <w:rPr>
          <w:rFonts w:cs="Arial"/>
          <w:lang w:eastAsia="es-CO"/>
        </w:rPr>
        <w:t xml:space="preserve">Contenido de los informes mensuales: Los informes deberán contener como mínimo lo establecido en el Manual de Interventoría y en el Manual Único de Control y Seguimiento Ambiental y de SST del IDU </w:t>
      </w:r>
      <w:r w:rsidRPr="008765A6">
        <w:rPr>
          <w:rFonts w:cs="Arial"/>
          <w:color w:val="000000"/>
          <w:szCs w:val="20"/>
          <w:lang w:val="es-MX" w:eastAsia="es-CO"/>
        </w:rPr>
        <w:t>vigente o el que le modifique.</w:t>
      </w:r>
      <w:r w:rsidRPr="008765A6">
        <w:rPr>
          <w:rFonts w:cs="Arial"/>
          <w:lang w:eastAsia="es-CO"/>
        </w:rPr>
        <w:t xml:space="preserve"> En el numeral 4.6 del presente documento se relaciona el contenido mínimo de los informes.</w:t>
      </w:r>
    </w:p>
    <w:p w14:paraId="291D15A4" w14:textId="4E4B83C5" w:rsidR="00114884" w:rsidRPr="008765A6" w:rsidRDefault="00114884" w:rsidP="00392B62">
      <w:pPr>
        <w:pStyle w:val="Prrafodelista"/>
        <w:numPr>
          <w:ilvl w:val="0"/>
          <w:numId w:val="18"/>
        </w:numPr>
        <w:spacing w:after="0" w:line="240" w:lineRule="auto"/>
        <w:jc w:val="both"/>
        <w:rPr>
          <w:rFonts w:cs="Arial"/>
          <w:lang w:eastAsia="es-CO"/>
        </w:rPr>
      </w:pPr>
      <w:r w:rsidRPr="008765A6">
        <w:rPr>
          <w:rFonts w:cs="Arial"/>
          <w:lang w:eastAsia="es-CO"/>
        </w:rPr>
        <w:t>Recorridos de campo de manera conjunta entre Interventoría y Contratista</w:t>
      </w:r>
      <w:r w:rsidR="00390730" w:rsidRPr="008765A6">
        <w:rPr>
          <w:rFonts w:cs="Arial"/>
          <w:lang w:eastAsia="es-CO"/>
        </w:rPr>
        <w:t>,</w:t>
      </w:r>
      <w:r w:rsidR="00390730" w:rsidRPr="008765A6">
        <w:t xml:space="preserve"> </w:t>
      </w:r>
      <w:r w:rsidR="00390730" w:rsidRPr="008765A6">
        <w:rPr>
          <w:rFonts w:cs="Arial"/>
          <w:lang w:eastAsia="es-CO"/>
        </w:rPr>
        <w:t xml:space="preserve">eventualmente, y según nivel de prioridad, algunos de estos recorridos o visitas de obra contarán con el acompañamiento del IDU. </w:t>
      </w:r>
    </w:p>
    <w:p w14:paraId="0A949C30" w14:textId="3B03154A" w:rsidR="00114884" w:rsidRPr="008765A6" w:rsidRDefault="00114884" w:rsidP="00392B62">
      <w:pPr>
        <w:pStyle w:val="Prrafodelista"/>
        <w:numPr>
          <w:ilvl w:val="0"/>
          <w:numId w:val="18"/>
        </w:numPr>
        <w:spacing w:after="0" w:line="240" w:lineRule="auto"/>
        <w:jc w:val="both"/>
        <w:rPr>
          <w:rFonts w:cs="Arial"/>
          <w:lang w:eastAsia="es-CO"/>
        </w:rPr>
      </w:pPr>
      <w:r w:rsidRPr="008765A6">
        <w:rPr>
          <w:rFonts w:cs="Arial"/>
          <w:lang w:eastAsia="es-CO"/>
        </w:rPr>
        <w:t>Responsables y autorizaciones para el diligenciamiento de</w:t>
      </w:r>
      <w:r w:rsidR="00390730" w:rsidRPr="008765A6">
        <w:rPr>
          <w:rFonts w:cs="Arial"/>
          <w:lang w:eastAsia="es-CO"/>
        </w:rPr>
        <w:t xml:space="preserve"> </w:t>
      </w:r>
      <w:r w:rsidRPr="008765A6">
        <w:rPr>
          <w:rFonts w:cs="Arial"/>
          <w:lang w:eastAsia="es-CO"/>
        </w:rPr>
        <w:t xml:space="preserve">la bitácora ambiental y SST. </w:t>
      </w:r>
    </w:p>
    <w:p w14:paraId="26BC88B0" w14:textId="77777777" w:rsidR="00114884" w:rsidRPr="008765A6" w:rsidRDefault="00114884" w:rsidP="00392B62">
      <w:pPr>
        <w:pStyle w:val="Prrafodelista"/>
        <w:numPr>
          <w:ilvl w:val="0"/>
          <w:numId w:val="18"/>
        </w:numPr>
        <w:spacing w:after="0" w:line="240" w:lineRule="auto"/>
        <w:jc w:val="both"/>
        <w:rPr>
          <w:rFonts w:cs="Arial"/>
          <w:lang w:eastAsia="es-CO"/>
        </w:rPr>
      </w:pPr>
      <w:r w:rsidRPr="008765A6">
        <w:rPr>
          <w:rFonts w:cs="Arial"/>
          <w:lang w:eastAsia="es-CO"/>
        </w:rPr>
        <w:t>Canal de comunicación y plan de acción para la atención oportuna de observaciones.</w:t>
      </w:r>
    </w:p>
    <w:p w14:paraId="7B90EB1F" w14:textId="550FC6CC" w:rsidR="00BA1B15" w:rsidRPr="008765A6" w:rsidRDefault="00C30F23" w:rsidP="00392B62">
      <w:pPr>
        <w:pStyle w:val="Prrafodelista"/>
        <w:numPr>
          <w:ilvl w:val="0"/>
          <w:numId w:val="18"/>
        </w:numPr>
        <w:spacing w:after="0" w:line="240" w:lineRule="auto"/>
        <w:jc w:val="both"/>
        <w:rPr>
          <w:rFonts w:cs="Arial"/>
          <w:lang w:eastAsia="es-CO"/>
        </w:rPr>
      </w:pPr>
      <w:r w:rsidRPr="008765A6">
        <w:rPr>
          <w:rFonts w:cs="Arial"/>
          <w:lang w:eastAsia="es-CO"/>
        </w:rPr>
        <w:t>Estas</w:t>
      </w:r>
      <w:r w:rsidR="00115839" w:rsidRPr="008765A6">
        <w:rPr>
          <w:rFonts w:cs="Arial"/>
          <w:lang w:eastAsia="es-CO"/>
        </w:rPr>
        <w:t xml:space="preserve"> personas trasladarán al comité técnico todas las decisiones que en el comité ambiental se tomen, lo anterior para que sean tenidos en cuentan dentro del desarrollo del proyecto.</w:t>
      </w:r>
    </w:p>
    <w:p w14:paraId="5A390529" w14:textId="1B05DE1D" w:rsidR="00114884" w:rsidRPr="008765A6" w:rsidRDefault="007774D8" w:rsidP="00392B62">
      <w:pPr>
        <w:pStyle w:val="Prrafodelista"/>
        <w:numPr>
          <w:ilvl w:val="0"/>
          <w:numId w:val="18"/>
        </w:numPr>
        <w:spacing w:after="0" w:line="240" w:lineRule="auto"/>
        <w:jc w:val="both"/>
        <w:rPr>
          <w:rFonts w:cs="Arial"/>
          <w:lang w:eastAsia="es-CO"/>
        </w:rPr>
      </w:pPr>
      <w:r w:rsidRPr="008765A6">
        <w:rPr>
          <w:rFonts w:cs="Arial"/>
          <w:lang w:eastAsia="es-CO"/>
        </w:rPr>
        <w:t xml:space="preserve">Contenido del informe final del contratista el cual deberá incluir como mínimo lo establecido en el Manual de Interventoría y/o supervisión de Contratos vigente o el que le modifique. El Contratista </w:t>
      </w:r>
      <w:r w:rsidR="00F62905" w:rsidRPr="008765A6">
        <w:rPr>
          <w:rFonts w:cs="Arial"/>
          <w:lang w:eastAsia="es-CO"/>
        </w:rPr>
        <w:t>deber</w:t>
      </w:r>
      <w:r w:rsidR="002F3CAE" w:rsidRPr="008765A6">
        <w:rPr>
          <w:rFonts w:cs="Arial"/>
          <w:lang w:eastAsia="es-CO"/>
        </w:rPr>
        <w:t>á identificar con el</w:t>
      </w:r>
      <w:r w:rsidR="00F62905" w:rsidRPr="008765A6">
        <w:rPr>
          <w:rFonts w:cs="Arial"/>
          <w:lang w:eastAsia="es-CO"/>
        </w:rPr>
        <w:t xml:space="preserve"> Interventor los pasivos ambientales</w:t>
      </w:r>
      <w:r w:rsidR="00BB36BF" w:rsidRPr="008765A6">
        <w:rPr>
          <w:rFonts w:cs="Arial"/>
          <w:lang w:eastAsia="es-CO"/>
        </w:rPr>
        <w:t xml:space="preserve"> y cuantificarlos. Para éste cierre o informe final el Contratista y la Interventoría realizarán un recorrido final en el cual a través de un acta y registro fotográfico, entre otros </w:t>
      </w:r>
      <w:r w:rsidR="00390730" w:rsidRPr="008765A6">
        <w:rPr>
          <w:rFonts w:cs="Arial"/>
          <w:lang w:eastAsia="es-CO"/>
        </w:rPr>
        <w:t>aspectos se tendrán en cuenta lo siguiente</w:t>
      </w:r>
      <w:r w:rsidR="00BB36BF" w:rsidRPr="008765A6">
        <w:rPr>
          <w:rFonts w:cs="Arial"/>
          <w:lang w:eastAsia="es-CO"/>
        </w:rPr>
        <w:t>: Estado de las zonas empleadas para acopio tempo</w:t>
      </w:r>
      <w:r w:rsidR="00390730" w:rsidRPr="008765A6">
        <w:rPr>
          <w:rFonts w:cs="Arial"/>
          <w:lang w:eastAsia="es-CO"/>
        </w:rPr>
        <w:t>ral, campamentos, sumideros,  (</w:t>
      </w:r>
      <w:r w:rsidR="00BB36BF" w:rsidRPr="008765A6">
        <w:rPr>
          <w:rFonts w:cs="Arial"/>
          <w:lang w:eastAsia="es-CO"/>
        </w:rPr>
        <w:t xml:space="preserve">se comparará con la lista elaborada en la etapa preliminar del proyecto), implantación del diseño paisajístico, ejecución de los tratamientos silviculturales y sus correspondientes medidas de compensación, informe final del estado de los nidos o </w:t>
      </w:r>
      <w:r w:rsidR="00C30F23" w:rsidRPr="008765A6">
        <w:rPr>
          <w:rFonts w:cs="Arial"/>
          <w:lang w:eastAsia="es-CO"/>
        </w:rPr>
        <w:t>polluelos</w:t>
      </w:r>
      <w:r w:rsidR="00BB36BF" w:rsidRPr="008765A6">
        <w:rPr>
          <w:rFonts w:cs="Arial"/>
          <w:lang w:eastAsia="es-CO"/>
        </w:rPr>
        <w:t xml:space="preserve">  trasladados, entre otros.</w:t>
      </w:r>
    </w:p>
    <w:p w14:paraId="6E2D7718" w14:textId="77777777" w:rsidR="00DA2E7C" w:rsidRPr="008765A6" w:rsidRDefault="00DA2E7C" w:rsidP="00D67BB0">
      <w:pPr>
        <w:pStyle w:val="Prrafodelista"/>
        <w:spacing w:after="0" w:line="240" w:lineRule="auto"/>
        <w:rPr>
          <w:rFonts w:cs="Arial"/>
          <w:color w:val="000000"/>
          <w:szCs w:val="20"/>
          <w:lang w:val="es-MX" w:eastAsia="es-CO"/>
        </w:rPr>
      </w:pPr>
    </w:p>
    <w:p w14:paraId="741E4E87" w14:textId="4A775421" w:rsidR="00461520" w:rsidRPr="008765A6" w:rsidRDefault="00461520" w:rsidP="00D67BB0">
      <w:pPr>
        <w:pStyle w:val="Prrafodelista"/>
        <w:numPr>
          <w:ilvl w:val="0"/>
          <w:numId w:val="4"/>
        </w:numPr>
        <w:spacing w:after="0" w:line="240" w:lineRule="auto"/>
        <w:ind w:left="360"/>
        <w:jc w:val="both"/>
        <w:rPr>
          <w:rFonts w:cs="Arial"/>
          <w:lang w:eastAsia="es-CO"/>
        </w:rPr>
      </w:pPr>
      <w:r w:rsidRPr="008765A6">
        <w:rPr>
          <w:rFonts w:cs="Arial"/>
          <w:color w:val="000000"/>
          <w:szCs w:val="20"/>
          <w:lang w:val="es-MX" w:eastAsia="es-CO"/>
        </w:rPr>
        <w:t xml:space="preserve">Remitir a la </w:t>
      </w:r>
      <w:r w:rsidRPr="008765A6">
        <w:rPr>
          <w:rFonts w:cs="Arial"/>
          <w:b/>
          <w:bCs/>
          <w:color w:val="000000"/>
          <w:szCs w:val="20"/>
          <w:lang w:val="es-MX" w:eastAsia="es-CO"/>
        </w:rPr>
        <w:t xml:space="preserve">Interventoría </w:t>
      </w:r>
      <w:r w:rsidRPr="008765A6">
        <w:rPr>
          <w:rFonts w:cs="Arial"/>
          <w:color w:val="000000"/>
          <w:szCs w:val="20"/>
          <w:lang w:val="es-MX" w:eastAsia="es-CO"/>
        </w:rPr>
        <w:t>los contratos suscritos con los subcontratistas antes de su ingreso, junto con el listado de los trabajadores que estarán vinculados. En caso de cam</w:t>
      </w:r>
      <w:r w:rsidR="00133535" w:rsidRPr="008765A6">
        <w:rPr>
          <w:rFonts w:cs="Arial"/>
          <w:color w:val="000000"/>
          <w:szCs w:val="20"/>
          <w:lang w:val="es-MX" w:eastAsia="es-CO"/>
        </w:rPr>
        <w:t xml:space="preserve">bio de personal se presentará la </w:t>
      </w:r>
      <w:r w:rsidR="00C30F23" w:rsidRPr="008765A6">
        <w:rPr>
          <w:rFonts w:cs="Arial"/>
          <w:color w:val="000000"/>
          <w:szCs w:val="20"/>
          <w:lang w:val="es-MX" w:eastAsia="es-CO"/>
        </w:rPr>
        <w:t>novedad a</w:t>
      </w:r>
      <w:r w:rsidR="00133535" w:rsidRPr="008765A6">
        <w:rPr>
          <w:rFonts w:cs="Arial"/>
          <w:color w:val="000000"/>
          <w:szCs w:val="20"/>
          <w:lang w:val="es-MX" w:eastAsia="es-CO"/>
        </w:rPr>
        <w:t xml:space="preserve"> la Interventoría previo a su ingreso. Esta novedad deberá quedar registrada </w:t>
      </w:r>
      <w:r w:rsidR="00C30F23" w:rsidRPr="008765A6">
        <w:rPr>
          <w:rFonts w:cs="Arial"/>
          <w:color w:val="000000"/>
          <w:szCs w:val="20"/>
          <w:lang w:val="es-MX" w:eastAsia="es-CO"/>
        </w:rPr>
        <w:t>en el</w:t>
      </w:r>
      <w:r w:rsidR="00133535" w:rsidRPr="008765A6">
        <w:rPr>
          <w:rFonts w:cs="Arial"/>
          <w:color w:val="000000"/>
          <w:szCs w:val="20"/>
          <w:lang w:val="es-MX" w:eastAsia="es-CO"/>
        </w:rPr>
        <w:t xml:space="preserve"> informe semanal y mensual </w:t>
      </w:r>
    </w:p>
    <w:p w14:paraId="741E4E88" w14:textId="77777777" w:rsidR="00461520" w:rsidRPr="008765A6" w:rsidRDefault="00461520" w:rsidP="00D67BB0">
      <w:pPr>
        <w:rPr>
          <w:rFonts w:cs="Arial"/>
          <w:lang w:eastAsia="es-CO"/>
        </w:rPr>
      </w:pPr>
    </w:p>
    <w:p w14:paraId="741E4E89" w14:textId="12A3C947" w:rsidR="00461520" w:rsidRPr="008765A6" w:rsidRDefault="00461520" w:rsidP="00D67BB0">
      <w:pPr>
        <w:pStyle w:val="Prrafodelista"/>
        <w:numPr>
          <w:ilvl w:val="0"/>
          <w:numId w:val="4"/>
        </w:numPr>
        <w:spacing w:after="0" w:line="240" w:lineRule="auto"/>
        <w:ind w:left="360"/>
        <w:jc w:val="both"/>
        <w:rPr>
          <w:rFonts w:cs="Arial"/>
          <w:lang w:eastAsia="es-CO"/>
        </w:rPr>
      </w:pPr>
      <w:r w:rsidRPr="008765A6">
        <w:rPr>
          <w:rFonts w:cs="Arial"/>
          <w:lang w:eastAsia="es-CO"/>
        </w:rPr>
        <w:t>Entregar a la Interventoría mensualmente la</w:t>
      </w:r>
      <w:r w:rsidR="00390730" w:rsidRPr="008765A6">
        <w:rPr>
          <w:rFonts w:cs="Arial"/>
          <w:lang w:eastAsia="es-CO"/>
        </w:rPr>
        <w:t xml:space="preserve">s </w:t>
      </w:r>
      <w:r w:rsidR="000E432A" w:rsidRPr="008765A6">
        <w:rPr>
          <w:rFonts w:cs="Arial"/>
          <w:lang w:eastAsia="es-CO"/>
        </w:rPr>
        <w:t>planillas</w:t>
      </w:r>
      <w:r w:rsidR="00390730" w:rsidRPr="008765A6">
        <w:rPr>
          <w:rFonts w:cs="Arial"/>
          <w:lang w:eastAsia="es-CO"/>
        </w:rPr>
        <w:t xml:space="preserve"> de campo y</w:t>
      </w:r>
      <w:r w:rsidR="000E432A" w:rsidRPr="008765A6">
        <w:rPr>
          <w:rFonts w:cs="Arial"/>
          <w:lang w:eastAsia="es-CO"/>
        </w:rPr>
        <w:t xml:space="preserve"> las certificaciones</w:t>
      </w:r>
      <w:r w:rsidRPr="008765A6">
        <w:rPr>
          <w:rFonts w:cs="Arial"/>
          <w:lang w:eastAsia="es-CO"/>
        </w:rPr>
        <w:t xml:space="preserve"> de disposición final de residuos de construcción </w:t>
      </w:r>
      <w:r w:rsidR="000E432A" w:rsidRPr="008765A6">
        <w:rPr>
          <w:rFonts w:cs="Arial"/>
          <w:lang w:eastAsia="es-CO"/>
        </w:rPr>
        <w:t xml:space="preserve">y demolición </w:t>
      </w:r>
      <w:r w:rsidRPr="008765A6">
        <w:rPr>
          <w:rFonts w:cs="Arial"/>
          <w:lang w:eastAsia="es-CO"/>
        </w:rPr>
        <w:t xml:space="preserve">emitida por los sitios autorizados, en </w:t>
      </w:r>
      <w:r w:rsidRPr="008765A6">
        <w:rPr>
          <w:rFonts w:cs="Arial"/>
          <w:lang w:eastAsia="es-CO"/>
        </w:rPr>
        <w:lastRenderedPageBreak/>
        <w:t>la que se indique el período de disposición y el volumen dispuesto.</w:t>
      </w:r>
      <w:r w:rsidR="007C2996" w:rsidRPr="008765A6">
        <w:rPr>
          <w:rFonts w:cs="Arial"/>
          <w:lang w:eastAsia="es-CO"/>
        </w:rPr>
        <w:t xml:space="preserve"> Es obligación del Contratista la solicitud de expedición de manera oportuna de estas certificaciones. Ante alguna demora en la expedición </w:t>
      </w:r>
      <w:r w:rsidR="00F559CD" w:rsidRPr="008765A6">
        <w:rPr>
          <w:rFonts w:cs="Arial"/>
          <w:lang w:eastAsia="es-CO"/>
        </w:rPr>
        <w:t>por</w:t>
      </w:r>
      <w:r w:rsidR="007C2996" w:rsidRPr="008765A6">
        <w:rPr>
          <w:rFonts w:cs="Arial"/>
          <w:lang w:eastAsia="es-CO"/>
        </w:rPr>
        <w:t xml:space="preserve"> parte del proveedor, se socializará la situación a la Interventoría e IDU</w:t>
      </w:r>
    </w:p>
    <w:p w14:paraId="741E4E8A" w14:textId="77777777" w:rsidR="00461520" w:rsidRPr="008765A6" w:rsidRDefault="00461520" w:rsidP="00D67BB0">
      <w:pPr>
        <w:rPr>
          <w:rFonts w:cs="Arial"/>
          <w:lang w:eastAsia="es-CO"/>
        </w:rPr>
      </w:pPr>
    </w:p>
    <w:p w14:paraId="3A6DB187" w14:textId="306D5A66" w:rsidR="002F4A15" w:rsidRPr="008765A6" w:rsidRDefault="002F4A15" w:rsidP="002F4A15">
      <w:pPr>
        <w:pStyle w:val="Prrafodelista"/>
        <w:numPr>
          <w:ilvl w:val="0"/>
          <w:numId w:val="4"/>
        </w:numPr>
        <w:spacing w:after="0" w:line="240" w:lineRule="auto"/>
        <w:ind w:left="360"/>
        <w:jc w:val="both"/>
        <w:rPr>
          <w:rFonts w:cs="Arial"/>
          <w:lang w:eastAsia="es-CO"/>
        </w:rPr>
      </w:pPr>
      <w:r w:rsidRPr="008765A6">
        <w:rPr>
          <w:rFonts w:cs="Arial"/>
          <w:lang w:eastAsia="es-CO"/>
        </w:rPr>
        <w:t>Diligenciar en su totalidad los formatos referidos a la gestión ambiental y SST incluidos en el Manual Único de Control y Seguimiento Ambiental vigente o el que lo modifique, adjuntando todos los documentos que soporten los mismos. La Interventoría o el IDU podrán en cualquier momento solicitar soportes adicionales para comprobar cualquier aspecto de la gestión ambiental</w:t>
      </w:r>
    </w:p>
    <w:p w14:paraId="741E4E8C" w14:textId="77777777" w:rsidR="00461520" w:rsidRPr="008765A6" w:rsidRDefault="00461520" w:rsidP="00D67BB0">
      <w:pPr>
        <w:pStyle w:val="Prrafodelista"/>
        <w:spacing w:after="0" w:line="240" w:lineRule="auto"/>
        <w:ind w:left="360"/>
        <w:rPr>
          <w:rFonts w:cs="Arial"/>
          <w:lang w:eastAsia="es-CO"/>
        </w:rPr>
      </w:pPr>
    </w:p>
    <w:p w14:paraId="741E4E8D" w14:textId="20C1E19E" w:rsidR="00461520" w:rsidRPr="008765A6" w:rsidRDefault="00461520" w:rsidP="00392B62">
      <w:pPr>
        <w:pStyle w:val="Prrafodelista"/>
        <w:numPr>
          <w:ilvl w:val="0"/>
          <w:numId w:val="14"/>
        </w:numPr>
        <w:autoSpaceDE w:val="0"/>
        <w:autoSpaceDN w:val="0"/>
        <w:adjustRightInd w:val="0"/>
        <w:spacing w:after="0" w:line="240" w:lineRule="auto"/>
        <w:jc w:val="both"/>
        <w:rPr>
          <w:rFonts w:cs="Arial"/>
          <w:lang w:eastAsia="es-CO"/>
        </w:rPr>
      </w:pPr>
      <w:r w:rsidRPr="008765A6">
        <w:rPr>
          <w:rFonts w:cs="Arial"/>
          <w:lang w:eastAsia="es-CO"/>
        </w:rPr>
        <w:t>Elaborar e implementar el programa de monitoreo ambiental, el cual debe contener como mínimo:</w:t>
      </w:r>
      <w:r w:rsidR="000E432A" w:rsidRPr="008765A6">
        <w:rPr>
          <w:rFonts w:cs="Arial"/>
          <w:lang w:eastAsia="es-CO"/>
        </w:rPr>
        <w:t xml:space="preserve"> la metodología a aplicar,</w:t>
      </w:r>
      <w:r w:rsidRPr="008765A6">
        <w:rPr>
          <w:rFonts w:cs="Arial"/>
          <w:lang w:eastAsia="es-CO"/>
        </w:rPr>
        <w:t xml:space="preserve"> period</w:t>
      </w:r>
      <w:r w:rsidR="00086C4B" w:rsidRPr="008765A6">
        <w:rPr>
          <w:rFonts w:cs="Arial"/>
          <w:lang w:eastAsia="es-CO"/>
        </w:rPr>
        <w:t>icidad de la toma de la jornada de monitoreo, parámetros a medir, sitios donde se instalarán los equipos, medidas de manejo ambiental y SST a implementar durante el desarrollo de la labor, responsable, fecha de entrega de resultados. Estos resultados deberán ser analizados teniendo como base los muestreos desarrollados en el marco del contrato IDU N</w:t>
      </w:r>
      <w:r w:rsidR="00C30F23">
        <w:rPr>
          <w:rFonts w:cs="Arial"/>
          <w:lang w:eastAsia="es-CO"/>
        </w:rPr>
        <w:t>o</w:t>
      </w:r>
      <w:r w:rsidR="00086C4B" w:rsidRPr="008765A6">
        <w:rPr>
          <w:rFonts w:cs="Arial"/>
          <w:lang w:eastAsia="es-CO"/>
        </w:rPr>
        <w:t xml:space="preserve"> </w:t>
      </w:r>
      <w:r w:rsidR="00F3148D">
        <w:rPr>
          <w:rFonts w:cs="Arial"/>
          <w:lang w:eastAsia="es-CO"/>
        </w:rPr>
        <w:t>1630 de 2020</w:t>
      </w:r>
      <w:r w:rsidR="00076754" w:rsidRPr="008765A6">
        <w:rPr>
          <w:rFonts w:cs="Arial"/>
          <w:lang w:eastAsia="es-CO"/>
        </w:rPr>
        <w:t xml:space="preserve"> </w:t>
      </w:r>
      <w:r w:rsidR="00086C4B" w:rsidRPr="008765A6">
        <w:rPr>
          <w:rFonts w:cs="Arial"/>
          <w:lang w:eastAsia="es-CO"/>
        </w:rPr>
        <w:t>y</w:t>
      </w:r>
      <w:r w:rsidR="0069125A" w:rsidRPr="008765A6">
        <w:rPr>
          <w:rFonts w:cs="Arial"/>
          <w:lang w:eastAsia="es-CO"/>
        </w:rPr>
        <w:t xml:space="preserve"> los resultados obtenidos en la etapa preliminar</w:t>
      </w:r>
      <w:r w:rsidR="00086C4B" w:rsidRPr="008765A6">
        <w:rPr>
          <w:rFonts w:cs="Arial"/>
          <w:lang w:eastAsia="es-CO"/>
        </w:rPr>
        <w:t xml:space="preserve"> con la normatividad ambiental vigente</w:t>
      </w:r>
      <w:r w:rsidR="0069125A" w:rsidRPr="008765A6">
        <w:rPr>
          <w:rFonts w:cs="Arial"/>
          <w:lang w:eastAsia="es-CO"/>
        </w:rPr>
        <w:t xml:space="preserve"> y/o la que modifique al momento del contrato</w:t>
      </w:r>
    </w:p>
    <w:p w14:paraId="741E4E8E" w14:textId="77777777" w:rsidR="00461520" w:rsidRPr="008765A6" w:rsidRDefault="00461520" w:rsidP="00D67BB0">
      <w:pPr>
        <w:pStyle w:val="Prrafodelista"/>
        <w:spacing w:after="0" w:line="240" w:lineRule="auto"/>
        <w:ind w:left="360"/>
        <w:rPr>
          <w:rFonts w:cs="Arial"/>
          <w:lang w:eastAsia="es-CO"/>
        </w:rPr>
      </w:pPr>
    </w:p>
    <w:p w14:paraId="741E4E8F" w14:textId="2C468439" w:rsidR="00461520" w:rsidRPr="008765A6" w:rsidRDefault="00461520" w:rsidP="00D67BB0">
      <w:pPr>
        <w:pStyle w:val="Prrafodelista"/>
        <w:numPr>
          <w:ilvl w:val="0"/>
          <w:numId w:val="4"/>
        </w:numPr>
        <w:spacing w:after="0" w:line="240" w:lineRule="auto"/>
        <w:ind w:left="360"/>
        <w:jc w:val="both"/>
        <w:rPr>
          <w:rFonts w:cs="Arial"/>
          <w:lang w:eastAsia="es-CO"/>
        </w:rPr>
      </w:pPr>
      <w:r w:rsidRPr="008765A6">
        <w:rPr>
          <w:rFonts w:cs="Arial"/>
          <w:lang w:eastAsia="es-CO"/>
        </w:rPr>
        <w:t>Hacer el seguimiento al manejo ambiental de las actividades adelantadas por las Empresas de Servicios Públicos en el área del Proyecto. El Contratista informa</w:t>
      </w:r>
      <w:r w:rsidR="007C2996" w:rsidRPr="008765A6">
        <w:rPr>
          <w:rFonts w:cs="Arial"/>
          <w:lang w:eastAsia="es-CO"/>
        </w:rPr>
        <w:t>rá</w:t>
      </w:r>
      <w:r w:rsidR="000E432A" w:rsidRPr="008765A6">
        <w:rPr>
          <w:rFonts w:cs="Arial"/>
          <w:lang w:eastAsia="es-CO"/>
        </w:rPr>
        <w:t xml:space="preserve"> </w:t>
      </w:r>
      <w:r w:rsidRPr="008765A6">
        <w:rPr>
          <w:rFonts w:cs="Arial"/>
          <w:lang w:eastAsia="es-CO"/>
        </w:rPr>
        <w:t>a la Interventoría la presencia de las</w:t>
      </w:r>
      <w:r w:rsidR="00AB31C6" w:rsidRPr="008765A6">
        <w:rPr>
          <w:rFonts w:cs="Arial"/>
          <w:lang w:eastAsia="es-CO"/>
        </w:rPr>
        <w:t xml:space="preserve"> Empresas de Servicios Públicos en el momento que éste tenga conocimiento de la visita.</w:t>
      </w:r>
      <w:r w:rsidR="00086C4B" w:rsidRPr="008765A6">
        <w:rPr>
          <w:rFonts w:cs="Arial"/>
          <w:lang w:eastAsia="es-CO"/>
        </w:rPr>
        <w:t xml:space="preserve"> Adicionalmente le notificará por escrito todas las medidas de manejo ambiental y SST que deben ser tenidas en cuenta para su ingreso al proyecto. </w:t>
      </w:r>
      <w:r w:rsidR="007C2996" w:rsidRPr="008765A6">
        <w:rPr>
          <w:rFonts w:cs="Arial"/>
          <w:lang w:eastAsia="es-CO"/>
        </w:rPr>
        <w:t>previo al ingreso de los funcionarios</w:t>
      </w:r>
      <w:r w:rsidR="00086C4B" w:rsidRPr="008765A6">
        <w:rPr>
          <w:rFonts w:cs="Arial"/>
          <w:lang w:eastAsia="es-CO"/>
        </w:rPr>
        <w:t xml:space="preserve">, el inspector </w:t>
      </w:r>
      <w:r w:rsidR="00F77EE8" w:rsidRPr="008765A6">
        <w:rPr>
          <w:rFonts w:cs="Arial"/>
          <w:lang w:eastAsia="es-CO"/>
        </w:rPr>
        <w:t>SST</w:t>
      </w:r>
      <w:r w:rsidR="00086C4B" w:rsidRPr="008765A6">
        <w:rPr>
          <w:rFonts w:cs="Arial"/>
          <w:lang w:eastAsia="es-CO"/>
        </w:rPr>
        <w:t xml:space="preserve"> será responsable de hacer la inducción de ingreso a </w:t>
      </w:r>
      <w:r w:rsidR="00C30F23" w:rsidRPr="008765A6">
        <w:rPr>
          <w:rFonts w:cs="Arial"/>
          <w:lang w:eastAsia="es-CO"/>
        </w:rPr>
        <w:t>este</w:t>
      </w:r>
      <w:r w:rsidR="007C2996" w:rsidRPr="008765A6">
        <w:rPr>
          <w:rFonts w:cs="Arial"/>
          <w:lang w:eastAsia="es-CO"/>
        </w:rPr>
        <w:t xml:space="preserve"> personal y la verificación de los documentos de afiliación (ARL, AFP, EPS, Caja de compensación). </w:t>
      </w:r>
      <w:r w:rsidR="00086C4B" w:rsidRPr="008765A6">
        <w:rPr>
          <w:rFonts w:cs="Arial"/>
          <w:lang w:eastAsia="es-CO"/>
        </w:rPr>
        <w:t xml:space="preserve"> El no desarrollo de esta inducción, afectará la calificación de desempeño ambiental</w:t>
      </w:r>
    </w:p>
    <w:p w14:paraId="741E4E90" w14:textId="77777777" w:rsidR="00461520" w:rsidRPr="008765A6" w:rsidRDefault="00461520" w:rsidP="00D67BB0">
      <w:pPr>
        <w:pStyle w:val="Prrafodelista"/>
        <w:spacing w:after="0" w:line="240" w:lineRule="auto"/>
        <w:ind w:left="360"/>
        <w:rPr>
          <w:rFonts w:cs="Arial"/>
          <w:lang w:eastAsia="es-CO"/>
        </w:rPr>
      </w:pPr>
    </w:p>
    <w:p w14:paraId="741E4E91" w14:textId="369692E0" w:rsidR="00461520" w:rsidRPr="008765A6" w:rsidRDefault="00461520" w:rsidP="00D67BB0">
      <w:pPr>
        <w:pStyle w:val="Prrafodelista"/>
        <w:numPr>
          <w:ilvl w:val="0"/>
          <w:numId w:val="4"/>
        </w:numPr>
        <w:spacing w:after="0" w:line="240" w:lineRule="auto"/>
        <w:ind w:left="360"/>
        <w:jc w:val="both"/>
        <w:rPr>
          <w:rFonts w:cs="Arial"/>
          <w:lang w:eastAsia="es-CO"/>
        </w:rPr>
      </w:pPr>
      <w:r w:rsidRPr="008765A6">
        <w:rPr>
          <w:rFonts w:cs="Arial"/>
          <w:lang w:eastAsia="es-CO"/>
        </w:rPr>
        <w:t>Elaborar el programa de auditorías internas de la gestión ambiental</w:t>
      </w:r>
      <w:r w:rsidR="000429A4" w:rsidRPr="008765A6">
        <w:rPr>
          <w:rFonts w:cs="Arial"/>
          <w:lang w:eastAsia="es-CO"/>
        </w:rPr>
        <w:t>, con base en los lineamiento</w:t>
      </w:r>
      <w:r w:rsidR="003E5520" w:rsidRPr="008765A6">
        <w:rPr>
          <w:rFonts w:cs="Arial"/>
          <w:lang w:eastAsia="es-CO"/>
        </w:rPr>
        <w:t>s</w:t>
      </w:r>
      <w:r w:rsidR="000429A4" w:rsidRPr="008765A6">
        <w:rPr>
          <w:rFonts w:cs="Arial"/>
          <w:lang w:eastAsia="es-CO"/>
        </w:rPr>
        <w:t xml:space="preserve"> normativos de la NTC-ISO 14001 (versión vigente), y la </w:t>
      </w:r>
      <w:r w:rsidR="00F4285E" w:rsidRPr="008765A6">
        <w:rPr>
          <w:rFonts w:cs="Arial"/>
          <w:lang w:eastAsia="es-CO"/>
        </w:rPr>
        <w:t xml:space="preserve">NTC-ISO 19011 (versión vigente) y </w:t>
      </w:r>
      <w:r w:rsidRPr="008765A6">
        <w:rPr>
          <w:rFonts w:cs="Arial"/>
          <w:lang w:eastAsia="es-CO"/>
        </w:rPr>
        <w:t>según su sistema interno</w:t>
      </w:r>
      <w:r w:rsidR="007C2996" w:rsidRPr="008765A6">
        <w:rPr>
          <w:rFonts w:cs="Arial"/>
          <w:lang w:eastAsia="es-CO"/>
        </w:rPr>
        <w:t xml:space="preserve"> el cual será incluido dentro del cronograma ambiental y SST</w:t>
      </w:r>
      <w:r w:rsidRPr="008765A6">
        <w:rPr>
          <w:rFonts w:cs="Arial"/>
          <w:lang w:eastAsia="es-CO"/>
        </w:rPr>
        <w:t>, implementarlo, elaborar los planes</w:t>
      </w:r>
      <w:r w:rsidR="00A531BF" w:rsidRPr="008765A6">
        <w:rPr>
          <w:rFonts w:cs="Arial"/>
          <w:lang w:eastAsia="es-CO"/>
        </w:rPr>
        <w:t xml:space="preserve"> de acción, hacer seguimiento y </w:t>
      </w:r>
      <w:r w:rsidRPr="008765A6">
        <w:rPr>
          <w:rFonts w:cs="Arial"/>
          <w:lang w:eastAsia="es-CO"/>
        </w:rPr>
        <w:t>reportar el resultado de esta gestión en los informes</w:t>
      </w:r>
      <w:r w:rsidR="007C2996" w:rsidRPr="008765A6">
        <w:rPr>
          <w:rFonts w:cs="Arial"/>
          <w:lang w:eastAsia="es-CO"/>
        </w:rPr>
        <w:t xml:space="preserve"> mensuales</w:t>
      </w:r>
      <w:r w:rsidRPr="008765A6">
        <w:rPr>
          <w:rFonts w:cs="Arial"/>
          <w:lang w:eastAsia="es-CO"/>
        </w:rPr>
        <w:t xml:space="preserve">; los costos derivados de estas auditorías </w:t>
      </w:r>
      <w:r w:rsidR="00C30F23" w:rsidRPr="008765A6">
        <w:rPr>
          <w:rFonts w:cs="Arial"/>
          <w:lang w:eastAsia="es-CO"/>
        </w:rPr>
        <w:t>serán asumidos</w:t>
      </w:r>
      <w:r w:rsidRPr="008765A6">
        <w:rPr>
          <w:rFonts w:cs="Arial"/>
          <w:lang w:eastAsia="es-CO"/>
        </w:rPr>
        <w:t xml:space="preserve"> por el Contratista.</w:t>
      </w:r>
      <w:r w:rsidR="00A531BF" w:rsidRPr="008765A6">
        <w:rPr>
          <w:rFonts w:cs="Arial"/>
          <w:lang w:eastAsia="es-CO"/>
        </w:rPr>
        <w:t xml:space="preserve"> Este programa se le entregará al Interventor al culminar la etapa preliminar, para su revisión y comentarios</w:t>
      </w:r>
    </w:p>
    <w:p w14:paraId="7E493D0D" w14:textId="77777777" w:rsidR="007C2996" w:rsidRPr="008765A6" w:rsidRDefault="007C2996" w:rsidP="00D67BB0">
      <w:pPr>
        <w:pStyle w:val="Prrafodelista"/>
        <w:spacing w:after="0" w:line="240" w:lineRule="auto"/>
        <w:ind w:left="360"/>
        <w:jc w:val="both"/>
        <w:rPr>
          <w:rFonts w:cs="Arial"/>
          <w:lang w:eastAsia="es-CO"/>
        </w:rPr>
      </w:pPr>
    </w:p>
    <w:p w14:paraId="741E4E93" w14:textId="498D62A2" w:rsidR="00461520" w:rsidRPr="008765A6" w:rsidRDefault="00461520" w:rsidP="00D67BB0">
      <w:pPr>
        <w:pStyle w:val="Prrafodelista"/>
        <w:numPr>
          <w:ilvl w:val="0"/>
          <w:numId w:val="4"/>
        </w:numPr>
        <w:spacing w:after="0" w:line="240" w:lineRule="auto"/>
        <w:ind w:left="360"/>
        <w:jc w:val="both"/>
        <w:rPr>
          <w:rFonts w:cs="Arial"/>
          <w:lang w:eastAsia="es-CO"/>
        </w:rPr>
      </w:pPr>
      <w:r w:rsidRPr="008765A6">
        <w:rPr>
          <w:rFonts w:cs="Arial"/>
          <w:lang w:eastAsia="es-CO"/>
        </w:rPr>
        <w:t>Asistir a los Comités Ambientales para el seguimiento del desempeño.</w:t>
      </w:r>
      <w:r w:rsidR="00A531BF" w:rsidRPr="008765A6">
        <w:rPr>
          <w:rFonts w:cs="Arial"/>
          <w:lang w:eastAsia="es-CO"/>
        </w:rPr>
        <w:t xml:space="preserve"> Se </w:t>
      </w:r>
      <w:r w:rsidR="00E005E1" w:rsidRPr="008765A6">
        <w:rPr>
          <w:rFonts w:cs="Arial"/>
          <w:lang w:eastAsia="es-CO"/>
        </w:rPr>
        <w:t>acordará con el área técnica cuá</w:t>
      </w:r>
      <w:r w:rsidR="00A531BF" w:rsidRPr="008765A6">
        <w:rPr>
          <w:rFonts w:cs="Arial"/>
          <w:lang w:eastAsia="es-CO"/>
        </w:rPr>
        <w:t>les</w:t>
      </w:r>
      <w:r w:rsidR="007C2996" w:rsidRPr="008765A6">
        <w:rPr>
          <w:rFonts w:cs="Arial"/>
          <w:lang w:eastAsia="es-CO"/>
        </w:rPr>
        <w:t xml:space="preserve"> profesionales del componente ambiental y SST, asistirán a los comités de seguimiento técnico </w:t>
      </w:r>
    </w:p>
    <w:p w14:paraId="741E4E94" w14:textId="77777777" w:rsidR="00461520" w:rsidRPr="008765A6" w:rsidRDefault="00461520" w:rsidP="00D67BB0">
      <w:pPr>
        <w:pStyle w:val="Prrafodelista"/>
        <w:spacing w:after="0" w:line="240" w:lineRule="auto"/>
        <w:ind w:left="360"/>
        <w:rPr>
          <w:rFonts w:cs="Arial"/>
          <w:lang w:eastAsia="es-CO"/>
        </w:rPr>
      </w:pPr>
    </w:p>
    <w:p w14:paraId="741E4E95" w14:textId="071C859F" w:rsidR="00461520" w:rsidRPr="008765A6" w:rsidRDefault="00461520" w:rsidP="00D67BB0">
      <w:pPr>
        <w:pStyle w:val="Prrafodelista"/>
        <w:numPr>
          <w:ilvl w:val="0"/>
          <w:numId w:val="4"/>
        </w:numPr>
        <w:spacing w:after="0" w:line="240" w:lineRule="auto"/>
        <w:ind w:left="360"/>
        <w:jc w:val="both"/>
        <w:rPr>
          <w:rFonts w:cs="Arial"/>
          <w:lang w:eastAsia="es-CO"/>
        </w:rPr>
      </w:pPr>
      <w:r w:rsidRPr="008765A6">
        <w:rPr>
          <w:rFonts w:cs="Arial"/>
          <w:lang w:eastAsia="es-CO"/>
        </w:rPr>
        <w:t xml:space="preserve">Suministrar equipos de </w:t>
      </w:r>
      <w:r w:rsidR="00F337BD" w:rsidRPr="008765A6">
        <w:rPr>
          <w:rFonts w:cs="Arial"/>
          <w:lang w:eastAsia="es-CO"/>
        </w:rPr>
        <w:t>radiocomunicaciones</w:t>
      </w:r>
      <w:r w:rsidRPr="008765A6">
        <w:rPr>
          <w:rFonts w:cs="Arial"/>
          <w:lang w:eastAsia="es-CO"/>
        </w:rPr>
        <w:t xml:space="preserve"> al personal </w:t>
      </w:r>
      <w:r w:rsidR="007C2996" w:rsidRPr="008765A6">
        <w:rPr>
          <w:rFonts w:cs="Arial"/>
          <w:lang w:eastAsia="es-CO"/>
        </w:rPr>
        <w:t xml:space="preserve">que conforma el equipo </w:t>
      </w:r>
      <w:r w:rsidRPr="008765A6">
        <w:rPr>
          <w:rFonts w:cs="Arial"/>
          <w:lang w:eastAsia="es-CO"/>
        </w:rPr>
        <w:t>ambiental</w:t>
      </w:r>
      <w:r w:rsidR="007C2996" w:rsidRPr="008765A6">
        <w:rPr>
          <w:rFonts w:cs="Arial"/>
          <w:lang w:eastAsia="es-CO"/>
        </w:rPr>
        <w:t xml:space="preserve"> y SST </w:t>
      </w:r>
      <w:r w:rsidR="00F559CD" w:rsidRPr="008765A6">
        <w:rPr>
          <w:rFonts w:cs="Arial"/>
          <w:lang w:eastAsia="es-CO"/>
        </w:rPr>
        <w:t>(residentes</w:t>
      </w:r>
      <w:r w:rsidR="007C2996" w:rsidRPr="008765A6">
        <w:rPr>
          <w:rFonts w:cs="Arial"/>
          <w:lang w:eastAsia="es-CO"/>
        </w:rPr>
        <w:t xml:space="preserve"> e </w:t>
      </w:r>
      <w:r w:rsidR="00C30F23" w:rsidRPr="008765A6">
        <w:rPr>
          <w:rFonts w:cs="Arial"/>
          <w:lang w:eastAsia="es-CO"/>
        </w:rPr>
        <w:t>inspectores) lo</w:t>
      </w:r>
      <w:r w:rsidR="007C2996" w:rsidRPr="008765A6">
        <w:rPr>
          <w:rFonts w:cs="Arial"/>
          <w:lang w:eastAsia="es-CO"/>
        </w:rPr>
        <w:t xml:space="preserve"> anterior </w:t>
      </w:r>
      <w:r w:rsidR="00C30F23" w:rsidRPr="008765A6">
        <w:rPr>
          <w:rFonts w:cs="Arial"/>
          <w:lang w:eastAsia="es-CO"/>
        </w:rPr>
        <w:t xml:space="preserve">para </w:t>
      </w:r>
      <w:r w:rsidR="00F337BD" w:rsidRPr="008765A6">
        <w:rPr>
          <w:rFonts w:cs="Arial"/>
          <w:lang w:eastAsia="es-CO"/>
        </w:rPr>
        <w:t>garantizar su</w:t>
      </w:r>
      <w:r w:rsidR="007C2996" w:rsidRPr="008765A6">
        <w:rPr>
          <w:rFonts w:cs="Arial"/>
          <w:lang w:eastAsia="es-CO"/>
        </w:rPr>
        <w:t xml:space="preserve"> intercomunicación.  </w:t>
      </w:r>
      <w:r w:rsidR="00A531BF" w:rsidRPr="008765A6">
        <w:rPr>
          <w:rFonts w:cs="Arial"/>
          <w:lang w:eastAsia="es-CO"/>
        </w:rPr>
        <w:t xml:space="preserve">El Consultor deberá proveer equipos móviles, con sus respectivos planes de voz y datos, a todo el personal profesional e inspectores del área ambiental y SST, como un sistema de comunicación redundante, </w:t>
      </w:r>
      <w:r w:rsidR="00F337BD" w:rsidRPr="008765A6">
        <w:rPr>
          <w:rFonts w:cs="Arial"/>
          <w:lang w:eastAsia="es-CO"/>
        </w:rPr>
        <w:t>pero,</w:t>
      </w:r>
      <w:r w:rsidR="00A531BF" w:rsidRPr="008765A6">
        <w:rPr>
          <w:rFonts w:cs="Arial"/>
          <w:lang w:eastAsia="es-CO"/>
        </w:rPr>
        <w:t xml:space="preserve"> además, con el fin de garantizar la permanente comunicación e interacción con los funcionarios del IDU.</w:t>
      </w:r>
    </w:p>
    <w:p w14:paraId="741E4E96" w14:textId="77777777" w:rsidR="00461520" w:rsidRPr="008765A6" w:rsidRDefault="00461520" w:rsidP="00D67BB0">
      <w:pPr>
        <w:pStyle w:val="Prrafodelista"/>
        <w:spacing w:after="0" w:line="240" w:lineRule="auto"/>
        <w:ind w:left="360"/>
        <w:rPr>
          <w:rFonts w:cs="Arial"/>
          <w:lang w:eastAsia="es-CO"/>
        </w:rPr>
      </w:pPr>
    </w:p>
    <w:p w14:paraId="741E4E97" w14:textId="15897E18" w:rsidR="00461520" w:rsidRPr="008765A6" w:rsidRDefault="00461520" w:rsidP="00D67BB0">
      <w:pPr>
        <w:pStyle w:val="Prrafodelista"/>
        <w:numPr>
          <w:ilvl w:val="0"/>
          <w:numId w:val="4"/>
        </w:numPr>
        <w:spacing w:after="0" w:line="240" w:lineRule="auto"/>
        <w:ind w:left="360"/>
        <w:jc w:val="both"/>
        <w:rPr>
          <w:rFonts w:cs="Arial"/>
          <w:lang w:eastAsia="es-CO"/>
        </w:rPr>
      </w:pPr>
      <w:r w:rsidRPr="008765A6">
        <w:rPr>
          <w:rFonts w:cs="Arial"/>
          <w:lang w:eastAsia="es-CO"/>
        </w:rPr>
        <w:lastRenderedPageBreak/>
        <w:t>Contar con oficina para el personal ambiental y SST, con los recursos físicos</w:t>
      </w:r>
      <w:r w:rsidR="005456EC" w:rsidRPr="008765A6">
        <w:rPr>
          <w:rFonts w:cs="Arial"/>
          <w:lang w:eastAsia="es-CO"/>
        </w:rPr>
        <w:t xml:space="preserve">, saneamiento </w:t>
      </w:r>
      <w:r w:rsidRPr="008765A6">
        <w:rPr>
          <w:rFonts w:cs="Arial"/>
          <w:lang w:eastAsia="es-CO"/>
        </w:rPr>
        <w:t xml:space="preserve">y tecnológicos que garanticen el cumplimiento </w:t>
      </w:r>
      <w:r w:rsidR="005456EC" w:rsidRPr="008765A6">
        <w:rPr>
          <w:rFonts w:cs="Arial"/>
          <w:lang w:eastAsia="es-CO"/>
        </w:rPr>
        <w:t xml:space="preserve">satisfactorio, total y permanente </w:t>
      </w:r>
      <w:r w:rsidRPr="008765A6">
        <w:rPr>
          <w:rFonts w:cs="Arial"/>
          <w:lang w:eastAsia="es-CO"/>
        </w:rPr>
        <w:t>de la gestión</w:t>
      </w:r>
      <w:r w:rsidR="005456EC" w:rsidRPr="008765A6">
        <w:rPr>
          <w:rFonts w:cs="Arial"/>
          <w:lang w:eastAsia="es-CO"/>
        </w:rPr>
        <w:t xml:space="preserve"> A&amp;SGSST</w:t>
      </w:r>
      <w:r w:rsidRPr="008765A6">
        <w:rPr>
          <w:rFonts w:cs="Arial"/>
          <w:lang w:eastAsia="es-CO"/>
        </w:rPr>
        <w:t xml:space="preserve">. Además de una sala </w:t>
      </w:r>
      <w:r w:rsidR="005456EC" w:rsidRPr="008765A6">
        <w:rPr>
          <w:rFonts w:cs="Arial"/>
          <w:lang w:eastAsia="es-CO"/>
        </w:rPr>
        <w:t xml:space="preserve">de reuniones debidamente dotada con mobiliario y equipos audiovisuales para </w:t>
      </w:r>
      <w:r w:rsidRPr="008765A6">
        <w:rPr>
          <w:rFonts w:cs="Arial"/>
          <w:lang w:eastAsia="es-CO"/>
        </w:rPr>
        <w:t>reuniones, capacitaciones y comités</w:t>
      </w:r>
    </w:p>
    <w:p w14:paraId="741E4E98" w14:textId="77777777" w:rsidR="00461520" w:rsidRPr="008765A6" w:rsidRDefault="00461520" w:rsidP="00D67BB0">
      <w:pPr>
        <w:pStyle w:val="Prrafodelista"/>
        <w:spacing w:after="0" w:line="240" w:lineRule="auto"/>
        <w:ind w:left="360"/>
        <w:rPr>
          <w:rFonts w:cs="Arial"/>
          <w:lang w:eastAsia="es-CO"/>
        </w:rPr>
      </w:pPr>
    </w:p>
    <w:p w14:paraId="741E4E99" w14:textId="56B70C20" w:rsidR="00461520" w:rsidRPr="008765A6" w:rsidRDefault="00461520" w:rsidP="00D67BB0">
      <w:pPr>
        <w:pStyle w:val="Prrafodelista"/>
        <w:numPr>
          <w:ilvl w:val="0"/>
          <w:numId w:val="4"/>
        </w:numPr>
        <w:spacing w:after="0" w:line="240" w:lineRule="auto"/>
        <w:ind w:left="360"/>
        <w:jc w:val="both"/>
        <w:rPr>
          <w:rFonts w:cs="Arial"/>
          <w:lang w:eastAsia="es-CO"/>
        </w:rPr>
      </w:pPr>
      <w:r w:rsidRPr="008765A6">
        <w:rPr>
          <w:rFonts w:cs="Arial"/>
          <w:lang w:eastAsia="es-CO"/>
        </w:rPr>
        <w:t xml:space="preserve">Atender todas las observaciones de la Interventoría y el IDU en los plazos </w:t>
      </w:r>
      <w:r w:rsidR="005456EC" w:rsidRPr="008765A6">
        <w:rPr>
          <w:rFonts w:cs="Arial"/>
          <w:lang w:eastAsia="es-CO"/>
        </w:rPr>
        <w:t>establecidos</w:t>
      </w:r>
      <w:r w:rsidRPr="008765A6">
        <w:rPr>
          <w:rFonts w:cs="Arial"/>
          <w:lang w:eastAsia="es-CO"/>
        </w:rPr>
        <w:t>.</w:t>
      </w:r>
      <w:r w:rsidR="007C2996" w:rsidRPr="008765A6">
        <w:rPr>
          <w:rFonts w:cs="Arial"/>
          <w:lang w:eastAsia="es-CO"/>
        </w:rPr>
        <w:t xml:space="preserve"> Todas las observaciones </w:t>
      </w:r>
      <w:r w:rsidR="005456EC" w:rsidRPr="008765A6">
        <w:rPr>
          <w:rFonts w:cs="Arial"/>
          <w:lang w:eastAsia="es-CO"/>
        </w:rPr>
        <w:t>competentes a l</w:t>
      </w:r>
      <w:r w:rsidR="004332BD" w:rsidRPr="008765A6">
        <w:rPr>
          <w:rFonts w:cs="Arial"/>
          <w:lang w:eastAsia="es-CO"/>
        </w:rPr>
        <w:t>as áreas A&amp;SGSST</w:t>
      </w:r>
      <w:r w:rsidR="005456EC" w:rsidRPr="008765A6">
        <w:rPr>
          <w:rFonts w:cs="Arial"/>
          <w:lang w:eastAsia="es-CO"/>
        </w:rPr>
        <w:t xml:space="preserve"> </w:t>
      </w:r>
      <w:r w:rsidR="007C2996" w:rsidRPr="008765A6">
        <w:rPr>
          <w:rFonts w:cs="Arial"/>
          <w:lang w:eastAsia="es-CO"/>
        </w:rPr>
        <w:t>deberán ser socializadas al área técnica para que sean tenidas en cuenta dentro de su planeación de obra</w:t>
      </w:r>
      <w:r w:rsidR="005456EC" w:rsidRPr="008765A6">
        <w:rPr>
          <w:rFonts w:cs="Arial"/>
          <w:lang w:eastAsia="es-CO"/>
        </w:rPr>
        <w:t xml:space="preserve"> y el grado de resolución que estas requieran por cuenta de la intervención directa del área técnica, se garantice de manera oportuna y eficaz</w:t>
      </w:r>
    </w:p>
    <w:p w14:paraId="741E4E9A" w14:textId="77777777" w:rsidR="00461520" w:rsidRPr="008765A6" w:rsidRDefault="00461520" w:rsidP="00D67BB0">
      <w:pPr>
        <w:pStyle w:val="Prrafodelista"/>
        <w:spacing w:after="0" w:line="240" w:lineRule="auto"/>
        <w:ind w:left="360"/>
        <w:jc w:val="both"/>
        <w:rPr>
          <w:rFonts w:cs="Arial"/>
          <w:lang w:eastAsia="es-CO"/>
        </w:rPr>
      </w:pPr>
    </w:p>
    <w:p w14:paraId="741E4E9B" w14:textId="3D073EFD" w:rsidR="00461520" w:rsidRPr="008765A6" w:rsidRDefault="004332BD" w:rsidP="00D67BB0">
      <w:pPr>
        <w:pStyle w:val="Prrafodelista"/>
        <w:numPr>
          <w:ilvl w:val="0"/>
          <w:numId w:val="4"/>
        </w:numPr>
        <w:spacing w:after="0" w:line="240" w:lineRule="auto"/>
        <w:ind w:left="360"/>
        <w:jc w:val="both"/>
        <w:rPr>
          <w:rFonts w:cs="Arial"/>
          <w:lang w:eastAsia="es-CO"/>
        </w:rPr>
      </w:pPr>
      <w:r w:rsidRPr="008765A6">
        <w:rPr>
          <w:rFonts w:cs="Arial"/>
          <w:lang w:eastAsia="es-CO"/>
        </w:rPr>
        <w:t>Establecer e implementar</w:t>
      </w:r>
      <w:r w:rsidR="00461520" w:rsidRPr="008765A6">
        <w:rPr>
          <w:rFonts w:cs="Arial"/>
          <w:lang w:eastAsia="es-CO"/>
        </w:rPr>
        <w:t xml:space="preserve"> las medidas correctivas</w:t>
      </w:r>
      <w:r w:rsidRPr="008765A6">
        <w:rPr>
          <w:rFonts w:cs="Arial"/>
          <w:lang w:eastAsia="es-CO"/>
        </w:rPr>
        <w:t xml:space="preserve"> y preventivas</w:t>
      </w:r>
      <w:r w:rsidR="00461520" w:rsidRPr="008765A6">
        <w:rPr>
          <w:rFonts w:cs="Arial"/>
          <w:lang w:eastAsia="es-CO"/>
        </w:rPr>
        <w:t xml:space="preserve"> en las obras y/o en los procedimientos constructivos necesarias para cumplir efectivamente con los requerimientos del Contrato</w:t>
      </w:r>
    </w:p>
    <w:p w14:paraId="741E4E9C" w14:textId="77777777" w:rsidR="00461520" w:rsidRPr="008765A6" w:rsidRDefault="00461520" w:rsidP="00D67BB0">
      <w:pPr>
        <w:pStyle w:val="Prrafodelista"/>
        <w:spacing w:after="0" w:line="240" w:lineRule="auto"/>
        <w:ind w:left="360"/>
        <w:jc w:val="both"/>
        <w:rPr>
          <w:rFonts w:cs="Arial"/>
          <w:lang w:eastAsia="es-CO"/>
        </w:rPr>
      </w:pPr>
    </w:p>
    <w:p w14:paraId="741E4EA1" w14:textId="509C62BC" w:rsidR="00461520" w:rsidRPr="008765A6" w:rsidRDefault="00461520" w:rsidP="00D67BB0">
      <w:pPr>
        <w:pStyle w:val="Prrafodelista"/>
        <w:numPr>
          <w:ilvl w:val="0"/>
          <w:numId w:val="4"/>
        </w:numPr>
        <w:spacing w:after="0" w:line="240" w:lineRule="auto"/>
        <w:ind w:left="360"/>
        <w:jc w:val="both"/>
        <w:rPr>
          <w:rFonts w:cs="Arial"/>
          <w:lang w:eastAsia="es-CO"/>
        </w:rPr>
      </w:pPr>
      <w:r w:rsidRPr="008765A6">
        <w:rPr>
          <w:rFonts w:cs="Arial"/>
          <w:lang w:eastAsia="es-CO"/>
        </w:rPr>
        <w:t>Contar en obra con todos los soportes físicos y/o magnéticos que eviden</w:t>
      </w:r>
      <w:r w:rsidR="0094360E" w:rsidRPr="008765A6">
        <w:rPr>
          <w:rFonts w:cs="Arial"/>
          <w:lang w:eastAsia="es-CO"/>
        </w:rPr>
        <w:t xml:space="preserve">cien la gestión ambiental y SST </w:t>
      </w:r>
      <w:r w:rsidR="00BC3937" w:rsidRPr="008765A6">
        <w:rPr>
          <w:rFonts w:cs="Arial"/>
          <w:lang w:eastAsia="es-CO"/>
        </w:rPr>
        <w:t>los cuales se relacionan en el capítulo 7 del presente document</w:t>
      </w:r>
      <w:r w:rsidR="00C30F23">
        <w:rPr>
          <w:rFonts w:cs="Arial"/>
          <w:lang w:eastAsia="es-CO"/>
        </w:rPr>
        <w:t>o</w:t>
      </w:r>
    </w:p>
    <w:p w14:paraId="741E4EA2" w14:textId="77777777" w:rsidR="00461520" w:rsidRPr="008765A6" w:rsidRDefault="00461520" w:rsidP="00D67BB0">
      <w:pPr>
        <w:pStyle w:val="Prrafodelista"/>
        <w:spacing w:after="0" w:line="240" w:lineRule="auto"/>
        <w:rPr>
          <w:rFonts w:cs="Arial"/>
          <w:lang w:eastAsia="es-CO"/>
        </w:rPr>
      </w:pPr>
    </w:p>
    <w:p w14:paraId="741E4EA5" w14:textId="1A84B040" w:rsidR="00461520" w:rsidRPr="008765A6" w:rsidRDefault="00C90225" w:rsidP="00D67BB0">
      <w:pPr>
        <w:pStyle w:val="Prrafodelista"/>
        <w:numPr>
          <w:ilvl w:val="0"/>
          <w:numId w:val="4"/>
        </w:numPr>
        <w:spacing w:after="0" w:line="240" w:lineRule="auto"/>
        <w:ind w:left="360"/>
        <w:jc w:val="both"/>
        <w:rPr>
          <w:rFonts w:cs="Arial"/>
          <w:lang w:eastAsia="es-CO"/>
        </w:rPr>
      </w:pPr>
      <w:r w:rsidRPr="008765A6">
        <w:rPr>
          <w:rFonts w:cs="Arial"/>
          <w:lang w:eastAsia="es-CO"/>
        </w:rPr>
        <w:t>Garantizar</w:t>
      </w:r>
      <w:r w:rsidR="00BC3937" w:rsidRPr="008765A6">
        <w:rPr>
          <w:rFonts w:cs="Arial"/>
          <w:lang w:eastAsia="es-CO"/>
        </w:rPr>
        <w:t xml:space="preserve"> </w:t>
      </w:r>
      <w:r w:rsidRPr="008765A6">
        <w:rPr>
          <w:rFonts w:cs="Arial"/>
          <w:lang w:eastAsia="es-CO"/>
        </w:rPr>
        <w:t xml:space="preserve">la presencia e idoneidad </w:t>
      </w:r>
      <w:r w:rsidR="00BC3937" w:rsidRPr="008765A6">
        <w:rPr>
          <w:rFonts w:cs="Arial"/>
          <w:lang w:eastAsia="es-CO"/>
        </w:rPr>
        <w:t>a los</w:t>
      </w:r>
      <w:r w:rsidR="00461520" w:rsidRPr="008765A6">
        <w:rPr>
          <w:rFonts w:cs="Arial"/>
          <w:lang w:eastAsia="es-CO"/>
        </w:rPr>
        <w:t xml:space="preserve"> residente</w:t>
      </w:r>
      <w:r w:rsidR="00BC3937" w:rsidRPr="008765A6">
        <w:rPr>
          <w:rFonts w:cs="Arial"/>
          <w:lang w:eastAsia="es-CO"/>
        </w:rPr>
        <w:t>s</w:t>
      </w:r>
      <w:r w:rsidR="00461520" w:rsidRPr="008765A6">
        <w:rPr>
          <w:rFonts w:cs="Arial"/>
          <w:lang w:eastAsia="es-CO"/>
        </w:rPr>
        <w:t xml:space="preserve"> </w:t>
      </w:r>
      <w:r w:rsidR="004332BD" w:rsidRPr="008765A6">
        <w:rPr>
          <w:rFonts w:cs="Arial"/>
          <w:lang w:eastAsia="es-CO"/>
        </w:rPr>
        <w:t xml:space="preserve">del área </w:t>
      </w:r>
      <w:r w:rsidR="00461520" w:rsidRPr="008765A6">
        <w:rPr>
          <w:rFonts w:cs="Arial"/>
          <w:lang w:eastAsia="es-CO"/>
        </w:rPr>
        <w:t>ambiental y SST</w:t>
      </w:r>
      <w:r w:rsidR="00BC3937" w:rsidRPr="008765A6">
        <w:rPr>
          <w:rFonts w:cs="Arial"/>
          <w:lang w:eastAsia="es-CO"/>
        </w:rPr>
        <w:t xml:space="preserve">, </w:t>
      </w:r>
      <w:r w:rsidR="00461520" w:rsidRPr="008765A6">
        <w:rPr>
          <w:rFonts w:cs="Arial"/>
          <w:lang w:eastAsia="es-CO"/>
        </w:rPr>
        <w:t xml:space="preserve">el personal para el apoyo de la labor (Inspectores </w:t>
      </w:r>
      <w:r w:rsidR="00687B70" w:rsidRPr="008765A6">
        <w:rPr>
          <w:rFonts w:cs="Arial"/>
          <w:lang w:eastAsia="es-CO"/>
        </w:rPr>
        <w:t>A&amp;SST</w:t>
      </w:r>
      <w:r w:rsidR="00461520" w:rsidRPr="008765A6">
        <w:rPr>
          <w:rFonts w:cs="Arial"/>
          <w:lang w:eastAsia="es-CO"/>
        </w:rPr>
        <w:t>, brigada de emergencia</w:t>
      </w:r>
      <w:r w:rsidR="00BC3937" w:rsidRPr="008765A6">
        <w:rPr>
          <w:rFonts w:cs="Arial"/>
          <w:lang w:eastAsia="es-CO"/>
        </w:rPr>
        <w:t>, cuadrilla BOAL, elementos para desarrollar la labor, entre otros</w:t>
      </w:r>
      <w:r w:rsidR="00461520" w:rsidRPr="008765A6">
        <w:rPr>
          <w:rFonts w:cs="Arial"/>
          <w:lang w:eastAsia="es-CO"/>
        </w:rPr>
        <w:t>)</w:t>
      </w:r>
    </w:p>
    <w:p w14:paraId="741E4EA6" w14:textId="77777777" w:rsidR="00461520" w:rsidRPr="008765A6" w:rsidRDefault="00461520" w:rsidP="00D67BB0">
      <w:pPr>
        <w:pStyle w:val="Prrafodelista"/>
        <w:spacing w:after="0" w:line="240" w:lineRule="auto"/>
        <w:rPr>
          <w:rFonts w:cs="Arial"/>
          <w:lang w:eastAsia="es-CO"/>
        </w:rPr>
      </w:pPr>
    </w:p>
    <w:p w14:paraId="741E4EA7" w14:textId="6F6A3494" w:rsidR="00461520" w:rsidRPr="008765A6" w:rsidRDefault="00461520" w:rsidP="00D67BB0">
      <w:pPr>
        <w:pStyle w:val="Prrafodelista"/>
        <w:numPr>
          <w:ilvl w:val="0"/>
          <w:numId w:val="4"/>
        </w:numPr>
        <w:spacing w:after="0" w:line="240" w:lineRule="auto"/>
        <w:ind w:left="360"/>
        <w:jc w:val="both"/>
        <w:rPr>
          <w:rFonts w:cs="Arial"/>
          <w:lang w:eastAsia="es-CO"/>
        </w:rPr>
      </w:pPr>
      <w:r w:rsidRPr="008765A6">
        <w:rPr>
          <w:rFonts w:cs="Arial"/>
          <w:lang w:eastAsia="es-CO"/>
        </w:rPr>
        <w:t>Atender las solici</w:t>
      </w:r>
      <w:r w:rsidR="003C16C4" w:rsidRPr="008765A6">
        <w:rPr>
          <w:rFonts w:cs="Arial"/>
          <w:lang w:eastAsia="es-CO"/>
        </w:rPr>
        <w:t>tudes de la Interventoría e</w:t>
      </w:r>
      <w:r w:rsidR="00BC3937" w:rsidRPr="008765A6">
        <w:rPr>
          <w:rFonts w:cs="Arial"/>
          <w:lang w:eastAsia="es-CO"/>
        </w:rPr>
        <w:t xml:space="preserve"> IDU</w:t>
      </w:r>
      <w:r w:rsidRPr="008765A6">
        <w:rPr>
          <w:rFonts w:cs="Arial"/>
          <w:lang w:eastAsia="es-CO"/>
        </w:rPr>
        <w:t xml:space="preserve"> dentro de los tiempos establecidos en el contrato</w:t>
      </w:r>
      <w:r w:rsidR="003C16C4" w:rsidRPr="008765A6">
        <w:rPr>
          <w:rFonts w:cs="Arial"/>
          <w:lang w:eastAsia="es-CO"/>
        </w:rPr>
        <w:t>,</w:t>
      </w:r>
      <w:r w:rsidRPr="008765A6">
        <w:rPr>
          <w:rFonts w:cs="Arial"/>
          <w:lang w:eastAsia="es-CO"/>
        </w:rPr>
        <w:t xml:space="preserve"> o de común acuerdo </w:t>
      </w:r>
      <w:r w:rsidR="00BC3937" w:rsidRPr="008765A6">
        <w:rPr>
          <w:rFonts w:cs="Arial"/>
          <w:lang w:eastAsia="es-CO"/>
        </w:rPr>
        <w:t xml:space="preserve">en </w:t>
      </w:r>
      <w:r w:rsidR="003C16C4" w:rsidRPr="008765A6">
        <w:rPr>
          <w:rFonts w:cs="Arial"/>
          <w:lang w:eastAsia="es-CO"/>
        </w:rPr>
        <w:t>el primer comité de seguimiento o</w:t>
      </w:r>
      <w:r w:rsidR="003C16C4" w:rsidRPr="008765A6">
        <w:t xml:space="preserve"> </w:t>
      </w:r>
      <w:r w:rsidR="003C16C4" w:rsidRPr="008765A6">
        <w:rPr>
          <w:rFonts w:cs="Arial"/>
          <w:lang w:eastAsia="es-CO"/>
        </w:rPr>
        <w:t>a lo largo del desarrollo del contrato</w:t>
      </w:r>
    </w:p>
    <w:p w14:paraId="741E4EA8" w14:textId="77777777" w:rsidR="00461520" w:rsidRPr="008765A6" w:rsidRDefault="00461520" w:rsidP="00D67BB0">
      <w:pPr>
        <w:pStyle w:val="Prrafodelista"/>
        <w:spacing w:after="0" w:line="240" w:lineRule="auto"/>
        <w:rPr>
          <w:rFonts w:cs="Arial"/>
          <w:lang w:eastAsia="es-CO"/>
        </w:rPr>
      </w:pPr>
    </w:p>
    <w:p w14:paraId="741E4EA9" w14:textId="58700DD9" w:rsidR="00461520" w:rsidRPr="008765A6" w:rsidRDefault="003C16C4" w:rsidP="00D67BB0">
      <w:pPr>
        <w:pStyle w:val="Prrafodelista"/>
        <w:numPr>
          <w:ilvl w:val="0"/>
          <w:numId w:val="4"/>
        </w:numPr>
        <w:spacing w:after="0" w:line="240" w:lineRule="auto"/>
        <w:ind w:left="360"/>
        <w:jc w:val="both"/>
        <w:rPr>
          <w:rFonts w:cs="Arial"/>
          <w:lang w:eastAsia="es-CO"/>
        </w:rPr>
      </w:pPr>
      <w:r w:rsidRPr="008765A6">
        <w:rPr>
          <w:rFonts w:cs="Arial"/>
          <w:lang w:eastAsia="es-CO"/>
        </w:rPr>
        <w:t>En el campamento (s), oficina (s) s</w:t>
      </w:r>
      <w:r w:rsidR="00461520" w:rsidRPr="008765A6">
        <w:rPr>
          <w:rFonts w:cs="Arial"/>
          <w:lang w:eastAsia="es-CO"/>
        </w:rPr>
        <w:t>e debe contar con el reporte de predios objeto de demolición y las medidas de manejo ambientales que se requieren para el desarrollo de esta actividad</w:t>
      </w:r>
    </w:p>
    <w:p w14:paraId="741E4EAA" w14:textId="77777777" w:rsidR="00461520" w:rsidRPr="008765A6" w:rsidRDefault="00461520" w:rsidP="00D67BB0">
      <w:pPr>
        <w:pStyle w:val="Prrafodelista"/>
        <w:spacing w:after="0" w:line="240" w:lineRule="auto"/>
        <w:rPr>
          <w:rFonts w:cs="Arial"/>
          <w:lang w:eastAsia="es-CO"/>
        </w:rPr>
      </w:pPr>
    </w:p>
    <w:p w14:paraId="1A02A128" w14:textId="11FE009C" w:rsidR="00834300" w:rsidRPr="008765A6" w:rsidRDefault="00834300" w:rsidP="00834300">
      <w:pPr>
        <w:pStyle w:val="Prrafodelista"/>
        <w:numPr>
          <w:ilvl w:val="0"/>
          <w:numId w:val="4"/>
        </w:numPr>
        <w:spacing w:after="0" w:line="240" w:lineRule="auto"/>
        <w:ind w:left="360"/>
        <w:jc w:val="both"/>
        <w:rPr>
          <w:rFonts w:cs="Arial"/>
          <w:color w:val="000000"/>
          <w:szCs w:val="20"/>
          <w:lang w:eastAsia="es-CO"/>
        </w:rPr>
      </w:pPr>
      <w:r w:rsidRPr="008765A6">
        <w:rPr>
          <w:rFonts w:cs="Arial"/>
          <w:lang w:eastAsia="es-CO"/>
        </w:rPr>
        <w:t>Se</w:t>
      </w:r>
      <w:r w:rsidRPr="008765A6">
        <w:rPr>
          <w:rFonts w:cs="Arial"/>
          <w:color w:val="000000"/>
          <w:szCs w:val="20"/>
          <w:lang w:eastAsia="es-CO"/>
        </w:rPr>
        <w:t xml:space="preserve"> debe destinar en el campamento de obra, un área para los residentes A&amp;SST para ubicar los puesto</w:t>
      </w:r>
      <w:r w:rsidR="004E0E11" w:rsidRPr="008765A6">
        <w:rPr>
          <w:rFonts w:cs="Arial"/>
          <w:color w:val="000000"/>
          <w:szCs w:val="20"/>
          <w:lang w:eastAsia="es-CO"/>
        </w:rPr>
        <w:t>s</w:t>
      </w:r>
      <w:r w:rsidRPr="008765A6">
        <w:rPr>
          <w:rFonts w:cs="Arial"/>
          <w:color w:val="000000"/>
          <w:szCs w:val="20"/>
          <w:lang w:eastAsia="es-CO"/>
        </w:rPr>
        <w:t xml:space="preserve"> de trabajo de uso exclusivo de los residentes, así como espacio como para localizar archivo, computador, impresoras y escáner</w:t>
      </w:r>
    </w:p>
    <w:p w14:paraId="741E4EAD" w14:textId="77777777" w:rsidR="00F4770D" w:rsidRPr="008765A6" w:rsidRDefault="00F4770D" w:rsidP="00D67BB0">
      <w:pPr>
        <w:autoSpaceDE w:val="0"/>
        <w:autoSpaceDN w:val="0"/>
        <w:adjustRightInd w:val="0"/>
        <w:rPr>
          <w:rFonts w:eastAsia="Calibri" w:cs="Arial"/>
          <w:color w:val="000000"/>
          <w:szCs w:val="20"/>
          <w:lang w:eastAsia="es-CO"/>
        </w:rPr>
      </w:pPr>
    </w:p>
    <w:p w14:paraId="454C888B" w14:textId="77777777" w:rsidR="00834300" w:rsidRPr="008765A6" w:rsidRDefault="00834300" w:rsidP="00D67BB0">
      <w:pPr>
        <w:autoSpaceDE w:val="0"/>
        <w:autoSpaceDN w:val="0"/>
        <w:adjustRightInd w:val="0"/>
        <w:rPr>
          <w:rFonts w:eastAsia="Calibri" w:cs="Arial"/>
          <w:color w:val="000000"/>
          <w:szCs w:val="20"/>
          <w:lang w:eastAsia="es-CO"/>
        </w:rPr>
      </w:pPr>
    </w:p>
    <w:p w14:paraId="741E4EAE" w14:textId="2900CE02" w:rsidR="00461520" w:rsidRPr="008765A6" w:rsidRDefault="00984E25" w:rsidP="002A72A2">
      <w:pPr>
        <w:pStyle w:val="Ttulo2"/>
      </w:pPr>
      <w:bookmarkStart w:id="26" w:name="_Toc492075796"/>
      <w:bookmarkStart w:id="27" w:name="_Toc96702871"/>
      <w:r w:rsidRPr="008765A6">
        <w:t>AMBIENTALES</w:t>
      </w:r>
      <w:bookmarkEnd w:id="26"/>
      <w:bookmarkEnd w:id="27"/>
    </w:p>
    <w:p w14:paraId="741E4EAF" w14:textId="77777777" w:rsidR="00461520" w:rsidRPr="008765A6" w:rsidRDefault="00461520" w:rsidP="00D67BB0">
      <w:pPr>
        <w:rPr>
          <w:rFonts w:cs="Arial"/>
          <w:lang w:val="es-ES_tradnl" w:eastAsia="es-CO"/>
        </w:rPr>
      </w:pPr>
    </w:p>
    <w:p w14:paraId="25C48149" w14:textId="4C01693D" w:rsidR="0081282E" w:rsidRPr="008765A6" w:rsidRDefault="00A81B07" w:rsidP="00D67BB0">
      <w:pPr>
        <w:pStyle w:val="Prrafodelista"/>
        <w:numPr>
          <w:ilvl w:val="0"/>
          <w:numId w:val="4"/>
        </w:numPr>
        <w:spacing w:after="0" w:line="240" w:lineRule="auto"/>
        <w:ind w:left="360"/>
        <w:jc w:val="both"/>
        <w:rPr>
          <w:rFonts w:cs="Arial"/>
          <w:lang w:eastAsia="es-CO"/>
        </w:rPr>
      </w:pPr>
      <w:r w:rsidRPr="008765A6">
        <w:rPr>
          <w:rFonts w:cs="Arial"/>
          <w:lang w:eastAsia="es-CO"/>
        </w:rPr>
        <w:t>E</w:t>
      </w:r>
      <w:r w:rsidR="00076754" w:rsidRPr="008765A6">
        <w:rPr>
          <w:rFonts w:cs="Arial"/>
          <w:lang w:eastAsia="es-CO"/>
        </w:rPr>
        <w:t>n</w:t>
      </w:r>
      <w:r w:rsidRPr="008765A6">
        <w:rPr>
          <w:rFonts w:cs="Arial"/>
          <w:lang w:eastAsia="es-CO"/>
        </w:rPr>
        <w:t xml:space="preserve"> </w:t>
      </w:r>
      <w:r w:rsidR="004E0E11" w:rsidRPr="008765A6">
        <w:rPr>
          <w:rFonts w:cs="Arial"/>
          <w:lang w:eastAsia="es-CO"/>
        </w:rPr>
        <w:t xml:space="preserve">el </w:t>
      </w:r>
      <w:r w:rsidR="00076754" w:rsidRPr="008765A6">
        <w:rPr>
          <w:rFonts w:cs="Arial"/>
          <w:lang w:eastAsia="es-CO"/>
        </w:rPr>
        <w:t xml:space="preserve">Contrato IDU </w:t>
      </w:r>
      <w:r w:rsidR="00F3148D">
        <w:rPr>
          <w:rFonts w:cs="Arial"/>
          <w:lang w:eastAsia="es-CO"/>
        </w:rPr>
        <w:t>1630 de 2020</w:t>
      </w:r>
      <w:r w:rsidR="00076754" w:rsidRPr="008765A6">
        <w:rPr>
          <w:rFonts w:cs="Arial"/>
          <w:lang w:eastAsia="es-CO"/>
        </w:rPr>
        <w:t xml:space="preserve">, se </w:t>
      </w:r>
      <w:r w:rsidR="00C02EE9" w:rsidRPr="008765A6">
        <w:rPr>
          <w:rFonts w:cs="Arial"/>
          <w:lang w:eastAsia="es-CO"/>
        </w:rPr>
        <w:t>tramitaron</w:t>
      </w:r>
      <w:r w:rsidR="00076754" w:rsidRPr="008765A6">
        <w:rPr>
          <w:rFonts w:cs="Arial"/>
          <w:lang w:eastAsia="es-CO"/>
        </w:rPr>
        <w:t xml:space="preserve"> ante la autoridad ambiental </w:t>
      </w:r>
      <w:r w:rsidR="00591171">
        <w:rPr>
          <w:rFonts w:cs="Arial"/>
          <w:lang w:eastAsia="es-CO"/>
        </w:rPr>
        <w:t xml:space="preserve">el </w:t>
      </w:r>
      <w:r w:rsidR="00076754" w:rsidRPr="008765A6">
        <w:rPr>
          <w:rFonts w:cs="Arial"/>
          <w:lang w:eastAsia="es-CO"/>
        </w:rPr>
        <w:t xml:space="preserve">permiso </w:t>
      </w:r>
      <w:proofErr w:type="spellStart"/>
      <w:r w:rsidR="00076754" w:rsidRPr="008765A6">
        <w:rPr>
          <w:rFonts w:cs="Arial"/>
          <w:lang w:eastAsia="es-CO"/>
        </w:rPr>
        <w:t>permiso</w:t>
      </w:r>
      <w:proofErr w:type="spellEnd"/>
      <w:r w:rsidR="00114F64" w:rsidRPr="008765A6">
        <w:rPr>
          <w:rFonts w:cs="Arial"/>
          <w:lang w:eastAsia="es-CO"/>
        </w:rPr>
        <w:t xml:space="preserve"> silvicultural</w:t>
      </w:r>
      <w:r w:rsidR="005D035F" w:rsidRPr="008765A6">
        <w:rPr>
          <w:rFonts w:cs="Arial"/>
          <w:lang w:eastAsia="es-CO"/>
        </w:rPr>
        <w:t>,</w:t>
      </w:r>
      <w:r w:rsidR="00076754" w:rsidRPr="008765A6">
        <w:rPr>
          <w:rFonts w:cs="Arial"/>
          <w:lang w:eastAsia="es-CO"/>
        </w:rPr>
        <w:t xml:space="preserve"> sin </w:t>
      </w:r>
      <w:r w:rsidR="00C30F23" w:rsidRPr="008765A6">
        <w:rPr>
          <w:rFonts w:cs="Arial"/>
          <w:lang w:eastAsia="es-CO"/>
        </w:rPr>
        <w:t>embargo,</w:t>
      </w:r>
      <w:r w:rsidR="00076754" w:rsidRPr="008765A6">
        <w:rPr>
          <w:rFonts w:cs="Arial"/>
          <w:lang w:eastAsia="es-CO"/>
        </w:rPr>
        <w:t xml:space="preserve"> el </w:t>
      </w:r>
      <w:r w:rsidR="00461520" w:rsidRPr="008765A6">
        <w:rPr>
          <w:rFonts w:cs="Arial"/>
          <w:lang w:eastAsia="es-CO"/>
        </w:rPr>
        <w:t xml:space="preserve">Contratista </w:t>
      </w:r>
      <w:r w:rsidR="00591171">
        <w:rPr>
          <w:rFonts w:cs="Arial"/>
          <w:lang w:eastAsia="es-CO"/>
        </w:rPr>
        <w:t xml:space="preserve">de obra </w:t>
      </w:r>
      <w:r w:rsidR="00461520" w:rsidRPr="008765A6">
        <w:rPr>
          <w:rFonts w:cs="Arial"/>
          <w:lang w:eastAsia="es-CO"/>
        </w:rPr>
        <w:t>debe</w:t>
      </w:r>
      <w:r w:rsidR="00591171">
        <w:rPr>
          <w:rFonts w:cs="Arial"/>
          <w:lang w:eastAsia="es-CO"/>
        </w:rPr>
        <w:t>rá</w:t>
      </w:r>
      <w:r w:rsidR="00461520" w:rsidRPr="008765A6">
        <w:rPr>
          <w:rFonts w:cs="Arial"/>
          <w:lang w:eastAsia="es-CO"/>
        </w:rPr>
        <w:t xml:space="preserve"> </w:t>
      </w:r>
      <w:r w:rsidR="00C02EE9" w:rsidRPr="008765A6">
        <w:rPr>
          <w:rFonts w:cs="Arial"/>
          <w:lang w:eastAsia="es-CO"/>
        </w:rPr>
        <w:t xml:space="preserve">establecer en la etapa preliminar del proyecto el estado de </w:t>
      </w:r>
      <w:r w:rsidR="00F559CD" w:rsidRPr="008765A6">
        <w:rPr>
          <w:rFonts w:cs="Arial"/>
          <w:lang w:eastAsia="es-CO"/>
        </w:rPr>
        <w:t>estos</w:t>
      </w:r>
      <w:r w:rsidR="0088029A" w:rsidRPr="008765A6">
        <w:rPr>
          <w:rFonts w:cs="Arial"/>
          <w:lang w:eastAsia="es-CO"/>
        </w:rPr>
        <w:t xml:space="preserve"> permisos e informar al IDU</w:t>
      </w:r>
      <w:r w:rsidR="00C02EE9" w:rsidRPr="008765A6">
        <w:rPr>
          <w:rFonts w:cs="Arial"/>
          <w:lang w:eastAsia="es-CO"/>
        </w:rPr>
        <w:t xml:space="preserve"> </w:t>
      </w:r>
      <w:r w:rsidR="006870B3" w:rsidRPr="008765A6">
        <w:rPr>
          <w:rFonts w:cs="Arial"/>
          <w:lang w:eastAsia="es-CO"/>
        </w:rPr>
        <w:t>dentro de los primeros cinco (5) días desde la firma del acta de inicio de obra.</w:t>
      </w:r>
      <w:r w:rsidR="00C90225" w:rsidRPr="008765A6">
        <w:rPr>
          <w:rFonts w:cs="Arial"/>
          <w:lang w:eastAsia="es-CO"/>
        </w:rPr>
        <w:t xml:space="preserve"> En caso, si llegare a requerirse un nuevo trámite, el Contratista se compromete a poner a disposición del IDU, las competencias, capacidad técnica, y demás recursos físicos, tecnológicos, humanos y económicos para que la entidad contratante requiera para ello</w:t>
      </w:r>
    </w:p>
    <w:p w14:paraId="741E4EB1" w14:textId="24D079D6" w:rsidR="00461520" w:rsidRDefault="00461520" w:rsidP="00D67BB0">
      <w:pPr>
        <w:pStyle w:val="Prrafodelista"/>
        <w:spacing w:after="0" w:line="240" w:lineRule="auto"/>
        <w:ind w:left="360"/>
        <w:jc w:val="both"/>
        <w:rPr>
          <w:rFonts w:cs="Arial"/>
          <w:lang w:eastAsia="es-CO"/>
        </w:rPr>
      </w:pPr>
    </w:p>
    <w:p w14:paraId="0C9F4553" w14:textId="25992B4B" w:rsidR="002B629B" w:rsidRDefault="002B629B" w:rsidP="00B86CBF">
      <w:pPr>
        <w:pStyle w:val="Prrafodelista"/>
        <w:numPr>
          <w:ilvl w:val="0"/>
          <w:numId w:val="39"/>
        </w:numPr>
        <w:spacing w:after="0" w:line="240" w:lineRule="auto"/>
        <w:ind w:left="360" w:right="36"/>
        <w:jc w:val="both"/>
        <w:rPr>
          <w:rFonts w:cs="Arial"/>
          <w:color w:val="000000"/>
          <w:spacing w:val="-1"/>
          <w:szCs w:val="20"/>
        </w:rPr>
      </w:pPr>
      <w:r w:rsidRPr="008765A6">
        <w:rPr>
          <w:rFonts w:cs="Arial"/>
          <w:color w:val="000000"/>
          <w:spacing w:val="-1"/>
          <w:szCs w:val="20"/>
        </w:rPr>
        <w:t xml:space="preserve">En caso de requerirse </w:t>
      </w:r>
      <w:r>
        <w:rPr>
          <w:rFonts w:cs="Arial"/>
          <w:color w:val="000000"/>
          <w:spacing w:val="-1"/>
          <w:szCs w:val="20"/>
        </w:rPr>
        <w:t xml:space="preserve">un nuevo permiso ambiental </w:t>
      </w:r>
      <w:r w:rsidRPr="008765A6">
        <w:rPr>
          <w:rFonts w:cs="Arial"/>
          <w:color w:val="000000"/>
          <w:spacing w:val="-1"/>
          <w:szCs w:val="20"/>
        </w:rPr>
        <w:t>no contemplad</w:t>
      </w:r>
      <w:r>
        <w:rPr>
          <w:rFonts w:cs="Arial"/>
          <w:color w:val="000000"/>
          <w:spacing w:val="-1"/>
          <w:szCs w:val="20"/>
        </w:rPr>
        <w:t>o</w:t>
      </w:r>
      <w:r w:rsidRPr="008765A6">
        <w:rPr>
          <w:rFonts w:cs="Arial"/>
          <w:color w:val="000000"/>
          <w:spacing w:val="-1"/>
          <w:szCs w:val="20"/>
        </w:rPr>
        <w:t xml:space="preserve"> dentro de los actos administrativos emitidos por la </w:t>
      </w:r>
      <w:r w:rsidR="00C30F23" w:rsidRPr="008765A6">
        <w:rPr>
          <w:rFonts w:cs="Arial"/>
          <w:lang w:eastAsia="es-CO"/>
        </w:rPr>
        <w:t xml:space="preserve">Autoridad Ambiental </w:t>
      </w:r>
      <w:r w:rsidR="00C30F23">
        <w:rPr>
          <w:rFonts w:cs="Arial"/>
          <w:lang w:eastAsia="es-CO"/>
        </w:rPr>
        <w:t>C</w:t>
      </w:r>
      <w:r w:rsidR="00C30F23" w:rsidRPr="008765A6">
        <w:rPr>
          <w:rFonts w:cs="Arial"/>
          <w:lang w:eastAsia="es-CO"/>
        </w:rPr>
        <w:t>ompetente</w:t>
      </w:r>
      <w:r w:rsidR="00C30F23" w:rsidRPr="008765A6">
        <w:rPr>
          <w:rFonts w:cs="Arial"/>
          <w:color w:val="000000"/>
          <w:spacing w:val="-1"/>
          <w:szCs w:val="20"/>
        </w:rPr>
        <w:t xml:space="preserve"> </w:t>
      </w:r>
      <w:r w:rsidR="00C30F23">
        <w:rPr>
          <w:rFonts w:cs="Arial"/>
          <w:color w:val="000000"/>
          <w:spacing w:val="-1"/>
          <w:szCs w:val="20"/>
        </w:rPr>
        <w:t xml:space="preserve">- </w:t>
      </w:r>
      <w:r w:rsidRPr="008765A6">
        <w:rPr>
          <w:rFonts w:cs="Arial"/>
          <w:color w:val="000000"/>
          <w:spacing w:val="-1"/>
          <w:szCs w:val="20"/>
        </w:rPr>
        <w:t xml:space="preserve">AAC, en el marco de este proyecto; el contratista elaborará </w:t>
      </w:r>
      <w:r>
        <w:rPr>
          <w:rFonts w:cs="Arial"/>
          <w:color w:val="000000"/>
          <w:spacing w:val="-1"/>
          <w:szCs w:val="20"/>
        </w:rPr>
        <w:t>los documentos que soporte el trámite respetivo ante la A</w:t>
      </w:r>
      <w:r w:rsidR="005C3E19">
        <w:rPr>
          <w:rFonts w:cs="Arial"/>
          <w:color w:val="000000"/>
          <w:spacing w:val="-1"/>
          <w:szCs w:val="20"/>
        </w:rPr>
        <w:t>A</w:t>
      </w:r>
      <w:r>
        <w:rPr>
          <w:rFonts w:cs="Arial"/>
          <w:color w:val="000000"/>
          <w:spacing w:val="-1"/>
          <w:szCs w:val="20"/>
        </w:rPr>
        <w:t>C. De igual manera deberá asumir los costos que se incurran dichos permisos</w:t>
      </w:r>
    </w:p>
    <w:p w14:paraId="64B59F54" w14:textId="77777777" w:rsidR="002B629B" w:rsidRPr="008765A6" w:rsidRDefault="002B629B" w:rsidP="00D67BB0">
      <w:pPr>
        <w:pStyle w:val="Prrafodelista"/>
        <w:spacing w:after="0" w:line="240" w:lineRule="auto"/>
        <w:ind w:left="360"/>
        <w:jc w:val="both"/>
        <w:rPr>
          <w:rFonts w:cs="Arial"/>
          <w:lang w:eastAsia="es-CO"/>
        </w:rPr>
      </w:pPr>
    </w:p>
    <w:p w14:paraId="741E4EB2" w14:textId="69E37158" w:rsidR="00461520" w:rsidRPr="008765A6" w:rsidRDefault="00C02EE9" w:rsidP="00D67BB0">
      <w:pPr>
        <w:pStyle w:val="Prrafodelista"/>
        <w:numPr>
          <w:ilvl w:val="0"/>
          <w:numId w:val="4"/>
        </w:numPr>
        <w:spacing w:after="0" w:line="240" w:lineRule="auto"/>
        <w:ind w:left="360"/>
        <w:jc w:val="both"/>
        <w:rPr>
          <w:rFonts w:cs="Arial"/>
          <w:lang w:eastAsia="es-CO"/>
        </w:rPr>
      </w:pPr>
      <w:r w:rsidRPr="008765A6">
        <w:rPr>
          <w:rFonts w:cs="Arial"/>
          <w:lang w:eastAsia="es-CO"/>
        </w:rPr>
        <w:lastRenderedPageBreak/>
        <w:t>E</w:t>
      </w:r>
      <w:r w:rsidR="005D035F" w:rsidRPr="008765A6">
        <w:rPr>
          <w:rFonts w:cs="Arial"/>
          <w:lang w:eastAsia="es-CO"/>
        </w:rPr>
        <w:t>l</w:t>
      </w:r>
      <w:r w:rsidRPr="008765A6">
        <w:rPr>
          <w:rFonts w:cs="Arial"/>
          <w:lang w:eastAsia="es-CO"/>
        </w:rPr>
        <w:t xml:space="preserve"> Contratista es </w:t>
      </w:r>
      <w:r w:rsidR="00461520" w:rsidRPr="008765A6">
        <w:rPr>
          <w:rFonts w:cs="Arial"/>
          <w:lang w:eastAsia="es-CO"/>
        </w:rPr>
        <w:t xml:space="preserve">responsable por el pago a la autoridad ambiental competente por los servicios de evaluación y seguimiento, de </w:t>
      </w:r>
      <w:r w:rsidR="0081282E" w:rsidRPr="008765A6">
        <w:rPr>
          <w:rFonts w:cs="Arial"/>
          <w:lang w:eastAsia="es-CO"/>
        </w:rPr>
        <w:t xml:space="preserve">aquellos permisos </w:t>
      </w:r>
      <w:r w:rsidR="00461520" w:rsidRPr="008765A6">
        <w:rPr>
          <w:rFonts w:cs="Arial"/>
          <w:lang w:eastAsia="es-CO"/>
        </w:rPr>
        <w:t xml:space="preserve">y autorizaciones que </w:t>
      </w:r>
      <w:r w:rsidRPr="008765A6">
        <w:rPr>
          <w:rFonts w:cs="Arial"/>
          <w:lang w:eastAsia="es-CO"/>
        </w:rPr>
        <w:t>deba causar</w:t>
      </w:r>
      <w:r w:rsidR="00461520" w:rsidRPr="008765A6">
        <w:rPr>
          <w:rFonts w:cs="Arial"/>
          <w:lang w:eastAsia="es-CO"/>
        </w:rPr>
        <w:t xml:space="preserve"> para el </w:t>
      </w:r>
      <w:r w:rsidRPr="008765A6">
        <w:rPr>
          <w:rFonts w:cs="Arial"/>
          <w:lang w:eastAsia="es-CO"/>
        </w:rPr>
        <w:t xml:space="preserve">desarrollo del </w:t>
      </w:r>
      <w:r w:rsidR="00461520" w:rsidRPr="008765A6">
        <w:rPr>
          <w:rFonts w:cs="Arial"/>
          <w:lang w:eastAsia="es-CO"/>
        </w:rPr>
        <w:t xml:space="preserve">Contrato, así el trámite lo adelante el IDU. Igualmente debe asumir la compensación en los términos que exija la </w:t>
      </w:r>
      <w:r w:rsidR="00C30F23" w:rsidRPr="008765A6">
        <w:rPr>
          <w:rFonts w:cs="Arial"/>
          <w:color w:val="000000"/>
          <w:spacing w:val="-1"/>
          <w:szCs w:val="20"/>
        </w:rPr>
        <w:t>AAC</w:t>
      </w:r>
      <w:r w:rsidR="005D035F" w:rsidRPr="008765A6">
        <w:rPr>
          <w:rFonts w:cs="Arial"/>
          <w:lang w:eastAsia="es-CO"/>
        </w:rPr>
        <w:t xml:space="preserve"> en los</w:t>
      </w:r>
      <w:r w:rsidR="00461520" w:rsidRPr="008765A6">
        <w:rPr>
          <w:rFonts w:cs="Arial"/>
          <w:lang w:eastAsia="es-CO"/>
        </w:rPr>
        <w:t xml:space="preserve"> </w:t>
      </w:r>
      <w:r w:rsidR="005D035F" w:rsidRPr="008765A6">
        <w:rPr>
          <w:rFonts w:cs="Arial"/>
          <w:lang w:eastAsia="es-CO"/>
        </w:rPr>
        <w:t>Actos administrativos</w:t>
      </w:r>
      <w:r w:rsidR="00461520" w:rsidRPr="008765A6">
        <w:rPr>
          <w:rFonts w:cs="Arial"/>
          <w:lang w:eastAsia="es-CO"/>
        </w:rPr>
        <w:t>, por la afectación de cualquier componente ambiental</w:t>
      </w:r>
    </w:p>
    <w:p w14:paraId="741E4EB3" w14:textId="77777777" w:rsidR="00461520" w:rsidRPr="008765A6" w:rsidRDefault="00461520" w:rsidP="00D67BB0">
      <w:pPr>
        <w:pStyle w:val="Prrafodelista"/>
        <w:spacing w:after="0" w:line="240" w:lineRule="auto"/>
        <w:ind w:left="357"/>
        <w:jc w:val="both"/>
        <w:rPr>
          <w:rFonts w:cs="Arial"/>
          <w:lang w:eastAsia="es-CO"/>
        </w:rPr>
      </w:pPr>
    </w:p>
    <w:p w14:paraId="741E4EB4" w14:textId="7D579328" w:rsidR="00461520" w:rsidRPr="008765A6" w:rsidRDefault="00461520" w:rsidP="00D67BB0">
      <w:pPr>
        <w:pStyle w:val="Prrafodelista"/>
        <w:numPr>
          <w:ilvl w:val="0"/>
          <w:numId w:val="4"/>
        </w:numPr>
        <w:spacing w:after="0" w:line="240" w:lineRule="auto"/>
        <w:ind w:left="360"/>
        <w:jc w:val="both"/>
        <w:rPr>
          <w:rFonts w:cs="Arial"/>
          <w:lang w:eastAsia="es-CO"/>
        </w:rPr>
      </w:pPr>
      <w:r w:rsidRPr="008765A6">
        <w:rPr>
          <w:rFonts w:cs="Arial"/>
          <w:lang w:eastAsia="es-CO"/>
        </w:rPr>
        <w:t xml:space="preserve">Rendir los informes ambientales que solicite la autoridad ambiental </w:t>
      </w:r>
      <w:r w:rsidR="005D035F" w:rsidRPr="008765A6">
        <w:rPr>
          <w:rFonts w:cs="Arial"/>
          <w:lang w:eastAsia="es-CO"/>
        </w:rPr>
        <w:t xml:space="preserve">o cualquiera de las partes interesadas </w:t>
      </w:r>
      <w:r w:rsidRPr="008765A6">
        <w:rPr>
          <w:rFonts w:cs="Arial"/>
          <w:lang w:eastAsia="es-CO"/>
        </w:rPr>
        <w:t>sobre cualquier aspecto que involucre el proyecto y que éste bajo la responsabilidad del Constructor.</w:t>
      </w:r>
      <w:r w:rsidR="0081282E" w:rsidRPr="008765A6">
        <w:rPr>
          <w:rFonts w:cs="Arial"/>
          <w:lang w:eastAsia="es-CO"/>
        </w:rPr>
        <w:t xml:space="preserve"> Estos informes deberán ser presentados previamente a la Interventoría quien a su vez lo trasladará al IDU para su presentación ante la autoridad</w:t>
      </w:r>
      <w:r w:rsidR="0088029A" w:rsidRPr="008765A6">
        <w:rPr>
          <w:rFonts w:cs="Arial"/>
          <w:lang w:eastAsia="es-CO"/>
        </w:rPr>
        <w:t xml:space="preserve"> o instancia al solicitante</w:t>
      </w:r>
      <w:r w:rsidR="00F37614">
        <w:rPr>
          <w:rFonts w:cs="Arial"/>
          <w:lang w:eastAsia="es-CO"/>
        </w:rPr>
        <w:t>.</w:t>
      </w:r>
    </w:p>
    <w:p w14:paraId="523C6E5E" w14:textId="4AE3B3BE" w:rsidR="003615FB" w:rsidRPr="008765A6" w:rsidRDefault="003615FB" w:rsidP="009B7D07">
      <w:pPr>
        <w:pStyle w:val="Prrafodelista"/>
        <w:rPr>
          <w:rFonts w:cs="Arial"/>
          <w:lang w:eastAsia="es-CO"/>
        </w:rPr>
      </w:pPr>
    </w:p>
    <w:p w14:paraId="741E4EB6" w14:textId="2DA3BB5C" w:rsidR="00461520" w:rsidRPr="008765A6" w:rsidRDefault="00461520" w:rsidP="00D67BB0">
      <w:pPr>
        <w:pStyle w:val="Prrafodelista"/>
        <w:numPr>
          <w:ilvl w:val="0"/>
          <w:numId w:val="4"/>
        </w:numPr>
        <w:spacing w:after="0" w:line="240" w:lineRule="auto"/>
        <w:ind w:left="357"/>
        <w:jc w:val="both"/>
        <w:rPr>
          <w:rFonts w:cs="Arial"/>
          <w:lang w:eastAsia="es-CO"/>
        </w:rPr>
      </w:pPr>
      <w:r w:rsidRPr="008765A6">
        <w:rPr>
          <w:rFonts w:cs="Arial"/>
          <w:lang w:eastAsia="es-CO"/>
        </w:rPr>
        <w:t>Como requisito para la ejecución del contrato, el Contratista deberá garantizar que sus subcontratistas, proveedores de materiales y servicios, cuenten con todas las licencias y permisos ambientales exigidos según la normatividad vigente</w:t>
      </w:r>
      <w:r w:rsidR="005D035F" w:rsidRPr="008765A6">
        <w:rPr>
          <w:rFonts w:cs="Arial"/>
          <w:lang w:eastAsia="es-CO"/>
        </w:rPr>
        <w:t xml:space="preserve"> </w:t>
      </w:r>
      <w:r w:rsidR="002B5FE6" w:rsidRPr="008765A6">
        <w:rPr>
          <w:rFonts w:cs="Arial"/>
          <w:lang w:eastAsia="es-CO"/>
        </w:rPr>
        <w:t>o</w:t>
      </w:r>
      <w:r w:rsidR="005D035F" w:rsidRPr="008765A6">
        <w:rPr>
          <w:rFonts w:cs="Arial"/>
          <w:lang w:eastAsia="es-CO"/>
        </w:rPr>
        <w:t xml:space="preserve"> que</w:t>
      </w:r>
      <w:r w:rsidR="003615FB" w:rsidRPr="008765A6">
        <w:rPr>
          <w:rFonts w:cs="Arial"/>
          <w:lang w:eastAsia="es-CO"/>
        </w:rPr>
        <w:t xml:space="preserve"> lo modifique</w:t>
      </w:r>
      <w:r w:rsidR="005D035F" w:rsidRPr="008765A6">
        <w:rPr>
          <w:rFonts w:cs="Arial"/>
          <w:lang w:eastAsia="es-CO"/>
        </w:rPr>
        <w:t>.</w:t>
      </w:r>
      <w:r w:rsidRPr="008765A6">
        <w:rPr>
          <w:rFonts w:cs="Arial"/>
          <w:lang w:eastAsia="es-CO"/>
        </w:rPr>
        <w:t xml:space="preserve"> El contratista contará en obra con una carpeta física o magnética del nombre </w:t>
      </w:r>
      <w:r w:rsidR="00C30F23" w:rsidRPr="008765A6">
        <w:rPr>
          <w:rFonts w:cs="Arial"/>
          <w:lang w:eastAsia="es-CO"/>
        </w:rPr>
        <w:t>del proveedor</w:t>
      </w:r>
      <w:r w:rsidRPr="008765A6">
        <w:rPr>
          <w:rFonts w:cs="Arial"/>
          <w:lang w:eastAsia="es-CO"/>
        </w:rPr>
        <w:t>, capacidad</w:t>
      </w:r>
      <w:r w:rsidR="0081282E" w:rsidRPr="008765A6">
        <w:rPr>
          <w:rFonts w:cs="Arial"/>
          <w:lang w:eastAsia="es-CO"/>
        </w:rPr>
        <w:t xml:space="preserve"> autorizada por la autoridad ambiental (cuando aplique)</w:t>
      </w:r>
      <w:r w:rsidRPr="008765A6">
        <w:rPr>
          <w:rFonts w:cs="Arial"/>
          <w:lang w:eastAsia="es-CO"/>
        </w:rPr>
        <w:t>, fecha de otorgamiento, fecha de caducidad</w:t>
      </w:r>
      <w:r w:rsidR="00D14478" w:rsidRPr="008765A6">
        <w:rPr>
          <w:rFonts w:cs="Arial"/>
          <w:lang w:eastAsia="es-CO"/>
        </w:rPr>
        <w:t xml:space="preserve"> del permiso</w:t>
      </w:r>
      <w:r w:rsidRPr="008765A6">
        <w:rPr>
          <w:rFonts w:cs="Arial"/>
          <w:lang w:eastAsia="es-CO"/>
        </w:rPr>
        <w:t>, autoridad que otorgó el permiso y demás elementos que permitan dar cuenta del estado del permiso ambiental</w:t>
      </w:r>
      <w:r w:rsidR="00F37614">
        <w:rPr>
          <w:rFonts w:cs="Arial"/>
          <w:lang w:eastAsia="es-CO"/>
        </w:rPr>
        <w:t>.</w:t>
      </w:r>
    </w:p>
    <w:p w14:paraId="741E4EB7" w14:textId="77777777" w:rsidR="00461520" w:rsidRPr="008765A6" w:rsidRDefault="00461520" w:rsidP="00D67BB0">
      <w:pPr>
        <w:pStyle w:val="Prrafodelista"/>
        <w:spacing w:after="0" w:line="240" w:lineRule="auto"/>
        <w:ind w:left="357"/>
        <w:jc w:val="both"/>
        <w:rPr>
          <w:rFonts w:cs="Arial"/>
          <w:lang w:eastAsia="es-CO"/>
        </w:rPr>
      </w:pPr>
    </w:p>
    <w:p w14:paraId="741E4EB8" w14:textId="7ECD863D" w:rsidR="00461520" w:rsidRPr="008765A6" w:rsidRDefault="00461520" w:rsidP="00D67BB0">
      <w:pPr>
        <w:pStyle w:val="Prrafodelista"/>
        <w:numPr>
          <w:ilvl w:val="0"/>
          <w:numId w:val="4"/>
        </w:numPr>
        <w:spacing w:after="0" w:line="240" w:lineRule="auto"/>
        <w:ind w:left="357"/>
        <w:jc w:val="both"/>
        <w:rPr>
          <w:rFonts w:cs="Arial"/>
          <w:lang w:eastAsia="es-CO"/>
        </w:rPr>
      </w:pPr>
      <w:r w:rsidRPr="008765A6">
        <w:rPr>
          <w:rFonts w:cs="Arial"/>
          <w:lang w:eastAsia="es-CO"/>
        </w:rPr>
        <w:t>No se admitirá cambio de proveedores y/o siti</w:t>
      </w:r>
      <w:r w:rsidR="00D14478" w:rsidRPr="008765A6">
        <w:rPr>
          <w:rFonts w:cs="Arial"/>
          <w:lang w:eastAsia="es-CO"/>
        </w:rPr>
        <w:t xml:space="preserve">os de disposición final de RCD </w:t>
      </w:r>
      <w:r w:rsidRPr="008765A6">
        <w:rPr>
          <w:rFonts w:cs="Arial"/>
          <w:lang w:eastAsia="es-CO"/>
        </w:rPr>
        <w:t xml:space="preserve">que no hayan sido previamente aprobados por la Interventoría </w:t>
      </w:r>
      <w:r w:rsidR="00C30F23" w:rsidRPr="008765A6">
        <w:rPr>
          <w:rFonts w:cs="Arial"/>
          <w:lang w:eastAsia="es-CO"/>
        </w:rPr>
        <w:t>de acuerdo con</w:t>
      </w:r>
      <w:r w:rsidRPr="008765A6">
        <w:rPr>
          <w:rFonts w:cs="Arial"/>
          <w:lang w:eastAsia="es-CO"/>
        </w:rPr>
        <w:t xml:space="preserve"> la normativa Ambiental vigente. </w:t>
      </w:r>
      <w:r w:rsidR="00D14478" w:rsidRPr="008765A6">
        <w:rPr>
          <w:rFonts w:cs="Arial"/>
          <w:lang w:eastAsia="es-CO"/>
        </w:rPr>
        <w:t xml:space="preserve">Se notificará a Interventoría de este posible cambio con 15 días de anticipación. </w:t>
      </w:r>
      <w:r w:rsidRPr="008765A6">
        <w:rPr>
          <w:rFonts w:cs="Arial"/>
          <w:lang w:eastAsia="es-CO"/>
        </w:rPr>
        <w:t xml:space="preserve">Dicha modificación deberá ser informada al IDU por intermedio de la Interventoría dentro de los tres días siguientes a la aprobación, </w:t>
      </w:r>
      <w:r w:rsidR="00C30F23" w:rsidRPr="008765A6">
        <w:rPr>
          <w:rFonts w:cs="Arial"/>
          <w:lang w:eastAsia="es-CO"/>
        </w:rPr>
        <w:t>de acuerdo con el</w:t>
      </w:r>
      <w:r w:rsidRPr="008765A6">
        <w:rPr>
          <w:rFonts w:cs="Arial"/>
          <w:lang w:eastAsia="es-CO"/>
        </w:rPr>
        <w:t xml:space="preserve"> procedimiento y formato establecido por el IDU</w:t>
      </w:r>
      <w:r w:rsidR="00F37614">
        <w:rPr>
          <w:rFonts w:cs="Arial"/>
          <w:lang w:eastAsia="es-CO"/>
        </w:rPr>
        <w:t>.</w:t>
      </w:r>
    </w:p>
    <w:p w14:paraId="741E4EB9" w14:textId="77777777" w:rsidR="00461520" w:rsidRPr="008765A6" w:rsidRDefault="00461520" w:rsidP="00D67BB0">
      <w:pPr>
        <w:pStyle w:val="Prrafodelista"/>
        <w:spacing w:after="0" w:line="240" w:lineRule="auto"/>
        <w:ind w:left="357"/>
        <w:jc w:val="both"/>
        <w:rPr>
          <w:rFonts w:cs="Arial"/>
          <w:lang w:eastAsia="es-CO"/>
        </w:rPr>
      </w:pPr>
    </w:p>
    <w:p w14:paraId="741E4EBA" w14:textId="5618B485" w:rsidR="00461520" w:rsidRPr="008765A6" w:rsidRDefault="00C30F23" w:rsidP="00D67BB0">
      <w:pPr>
        <w:pStyle w:val="Prrafodelista"/>
        <w:numPr>
          <w:ilvl w:val="0"/>
          <w:numId w:val="4"/>
        </w:numPr>
        <w:spacing w:after="0" w:line="240" w:lineRule="auto"/>
        <w:ind w:left="360"/>
        <w:jc w:val="both"/>
        <w:rPr>
          <w:rFonts w:cs="Arial"/>
          <w:lang w:eastAsia="es-CO"/>
        </w:rPr>
      </w:pPr>
      <w:r w:rsidRPr="008765A6">
        <w:rPr>
          <w:rFonts w:cs="Arial"/>
          <w:lang w:eastAsia="es-CO"/>
        </w:rPr>
        <w:t>En caso de que</w:t>
      </w:r>
      <w:r w:rsidR="00461520" w:rsidRPr="008765A6">
        <w:rPr>
          <w:rFonts w:cs="Arial"/>
          <w:lang w:eastAsia="es-CO"/>
        </w:rPr>
        <w:t xml:space="preserve"> el Contratista ocasione daños a la vegetación del área de influencia directa por la ejecución de la obra, </w:t>
      </w:r>
      <w:r w:rsidR="0088029A" w:rsidRPr="008765A6">
        <w:rPr>
          <w:rFonts w:cs="Arial"/>
          <w:lang w:eastAsia="es-CO"/>
        </w:rPr>
        <w:t>este</w:t>
      </w:r>
      <w:r w:rsidR="009659C9" w:rsidRPr="008765A6">
        <w:rPr>
          <w:rFonts w:cs="Arial"/>
          <w:lang w:eastAsia="es-CO"/>
        </w:rPr>
        <w:t xml:space="preserve"> es responsable por los daños a la vegetación, siempre que ello se deba al desarrollo de la obra. E</w:t>
      </w:r>
      <w:r w:rsidR="00461520" w:rsidRPr="008765A6">
        <w:rPr>
          <w:rFonts w:cs="Arial"/>
          <w:lang w:eastAsia="es-CO"/>
        </w:rPr>
        <w:t xml:space="preserve">l Contratista cumplirá con las compensaciones exigidas </w:t>
      </w:r>
      <w:r w:rsidR="002F3CAE" w:rsidRPr="008765A6">
        <w:rPr>
          <w:rFonts w:cs="Arial"/>
          <w:lang w:eastAsia="es-CO"/>
        </w:rPr>
        <w:t>por</w:t>
      </w:r>
      <w:r w:rsidR="00461520" w:rsidRPr="008765A6">
        <w:rPr>
          <w:rFonts w:cs="Arial"/>
          <w:lang w:eastAsia="es-CO"/>
        </w:rPr>
        <w:t xml:space="preserve"> la </w:t>
      </w:r>
      <w:r w:rsidR="009659C9" w:rsidRPr="008765A6">
        <w:rPr>
          <w:rFonts w:cs="Arial"/>
          <w:lang w:eastAsia="es-CO"/>
        </w:rPr>
        <w:t xml:space="preserve">autoridad </w:t>
      </w:r>
      <w:r w:rsidR="00461520" w:rsidRPr="008765A6">
        <w:rPr>
          <w:rFonts w:cs="Arial"/>
          <w:lang w:eastAsia="es-CO"/>
        </w:rPr>
        <w:t xml:space="preserve">Ambiental en el momento de la adjudicación del Contrato, sin eximirlo de la responsabilidad ante la autoridad ambiental. </w:t>
      </w:r>
      <w:r w:rsidRPr="008765A6">
        <w:rPr>
          <w:rFonts w:cs="Arial"/>
          <w:lang w:eastAsia="es-CO"/>
        </w:rPr>
        <w:t>En caso de que</w:t>
      </w:r>
      <w:r w:rsidR="00461520" w:rsidRPr="008765A6">
        <w:rPr>
          <w:rFonts w:cs="Arial"/>
          <w:lang w:eastAsia="es-CO"/>
        </w:rPr>
        <w:t xml:space="preserve"> los daños sean ocasionados por un </w:t>
      </w:r>
      <w:r w:rsidR="009659C9" w:rsidRPr="008765A6">
        <w:rPr>
          <w:rFonts w:cs="Arial"/>
          <w:lang w:eastAsia="es-CO"/>
        </w:rPr>
        <w:t>ajeno al proyecto</w:t>
      </w:r>
      <w:r w:rsidR="00461520" w:rsidRPr="008765A6">
        <w:rPr>
          <w:rFonts w:cs="Arial"/>
          <w:lang w:eastAsia="es-CO"/>
        </w:rPr>
        <w:t xml:space="preserve">, el Contratista deberá informar de manera inmediata a la Interventoría </w:t>
      </w:r>
      <w:r w:rsidR="009659C9" w:rsidRPr="008765A6">
        <w:rPr>
          <w:rFonts w:cs="Arial"/>
          <w:lang w:eastAsia="es-CO"/>
        </w:rPr>
        <w:t xml:space="preserve">y al </w:t>
      </w:r>
      <w:r w:rsidR="00461520" w:rsidRPr="008765A6">
        <w:rPr>
          <w:rFonts w:cs="Arial"/>
          <w:lang w:eastAsia="es-CO"/>
        </w:rPr>
        <w:t>IDU. Estos últimos evaluarán la pertinencia de reportarlo a la autoridad ambiental correspondiente</w:t>
      </w:r>
      <w:r w:rsidR="00F37614">
        <w:rPr>
          <w:rFonts w:cs="Arial"/>
          <w:lang w:eastAsia="es-CO"/>
        </w:rPr>
        <w:t>.</w:t>
      </w:r>
    </w:p>
    <w:p w14:paraId="741E4EBB" w14:textId="77777777" w:rsidR="00461520" w:rsidRPr="008765A6" w:rsidRDefault="00461520" w:rsidP="00D67BB0">
      <w:pPr>
        <w:pStyle w:val="Prrafodelista"/>
        <w:spacing w:after="0" w:line="240" w:lineRule="auto"/>
        <w:ind w:left="360"/>
        <w:jc w:val="both"/>
        <w:rPr>
          <w:rFonts w:cs="Arial"/>
          <w:lang w:eastAsia="es-CO"/>
        </w:rPr>
      </w:pPr>
    </w:p>
    <w:p w14:paraId="741E4EBC" w14:textId="0D2CE634" w:rsidR="00461520" w:rsidRPr="008765A6" w:rsidRDefault="00461520" w:rsidP="00D67BB0">
      <w:pPr>
        <w:pStyle w:val="Prrafodelista"/>
        <w:numPr>
          <w:ilvl w:val="0"/>
          <w:numId w:val="4"/>
        </w:numPr>
        <w:spacing w:after="0" w:line="240" w:lineRule="auto"/>
        <w:ind w:left="360"/>
        <w:jc w:val="both"/>
        <w:rPr>
          <w:rFonts w:cs="Arial"/>
          <w:lang w:eastAsia="es-CO"/>
        </w:rPr>
      </w:pPr>
      <w:r w:rsidRPr="008765A6">
        <w:rPr>
          <w:rFonts w:cs="Arial"/>
          <w:lang w:eastAsia="es-CO"/>
        </w:rPr>
        <w:t>Contar con servicios sanitarios en proporción de un</w:t>
      </w:r>
      <w:r w:rsidR="009F780F" w:rsidRPr="008765A6">
        <w:rPr>
          <w:rFonts w:cs="Arial"/>
          <w:lang w:eastAsia="es-CO"/>
        </w:rPr>
        <w:t xml:space="preserve">o </w:t>
      </w:r>
      <w:r w:rsidRPr="008765A6">
        <w:rPr>
          <w:rFonts w:cs="Arial"/>
          <w:lang w:eastAsia="es-CO"/>
        </w:rPr>
        <w:t>por cada</w:t>
      </w:r>
      <w:r w:rsidR="00D9128A" w:rsidRPr="008765A6">
        <w:rPr>
          <w:rFonts w:cs="Arial"/>
          <w:lang w:eastAsia="es-CO"/>
        </w:rPr>
        <w:t xml:space="preserve"> 15 trabajadores </w:t>
      </w:r>
      <w:r w:rsidR="008765A6" w:rsidRPr="008765A6">
        <w:rPr>
          <w:rFonts w:cs="Arial"/>
          <w:lang w:eastAsia="es-CO"/>
        </w:rPr>
        <w:t>diferenciados</w:t>
      </w:r>
      <w:r w:rsidRPr="008765A6">
        <w:rPr>
          <w:rFonts w:cs="Arial"/>
          <w:lang w:eastAsia="es-CO"/>
        </w:rPr>
        <w:t xml:space="preserve"> para hombres y mujeres y dotados de todos los elementos indispensables para su uso, con mínimo dos aseos semanales para cada baño</w:t>
      </w:r>
      <w:r w:rsidR="0088029A" w:rsidRPr="008765A6">
        <w:rPr>
          <w:rFonts w:cs="Arial"/>
          <w:lang w:eastAsia="es-CO"/>
        </w:rPr>
        <w:t>,</w:t>
      </w:r>
      <w:r w:rsidR="009659C9" w:rsidRPr="008765A6">
        <w:rPr>
          <w:rFonts w:cs="Arial"/>
          <w:lang w:eastAsia="es-CO"/>
        </w:rPr>
        <w:t xml:space="preserve"> y de ello deben generarse los registros correspondientes, los cuales serán presentados de manera periódica a la Interventoría.</w:t>
      </w:r>
      <w:r w:rsidRPr="008765A6">
        <w:rPr>
          <w:rFonts w:cs="Arial"/>
          <w:lang w:eastAsia="es-CO"/>
        </w:rPr>
        <w:t xml:space="preserve"> </w:t>
      </w:r>
      <w:r w:rsidR="00C30F23" w:rsidRPr="008765A6">
        <w:rPr>
          <w:rFonts w:cs="Arial"/>
          <w:lang w:eastAsia="es-CO"/>
        </w:rPr>
        <w:t>En caso de que</w:t>
      </w:r>
      <w:r w:rsidRPr="008765A6">
        <w:rPr>
          <w:rFonts w:cs="Arial"/>
          <w:lang w:eastAsia="es-CO"/>
        </w:rPr>
        <w:t xml:space="preserve"> se opte por el uso de cabinas sanitarias, el proveedor que suministre este servicio deberá contar con aprobación ambiental vigente</w:t>
      </w:r>
      <w:r w:rsidR="00755503" w:rsidRPr="008765A6">
        <w:rPr>
          <w:rFonts w:cs="Arial"/>
          <w:lang w:eastAsia="es-CO"/>
        </w:rPr>
        <w:t xml:space="preserve"> según lo exigido</w:t>
      </w:r>
      <w:r w:rsidRPr="008765A6">
        <w:rPr>
          <w:rFonts w:cs="Arial"/>
          <w:lang w:eastAsia="es-CO"/>
        </w:rPr>
        <w:t xml:space="preserve">. Si el servicio </w:t>
      </w:r>
      <w:r w:rsidR="009659C9" w:rsidRPr="008765A6">
        <w:rPr>
          <w:rFonts w:cs="Arial"/>
          <w:lang w:eastAsia="es-CO"/>
        </w:rPr>
        <w:t xml:space="preserve">sanitario se suministra a través </w:t>
      </w:r>
      <w:r w:rsidRPr="008765A6">
        <w:rPr>
          <w:rFonts w:cs="Arial"/>
          <w:lang w:eastAsia="es-CO"/>
        </w:rPr>
        <w:t xml:space="preserve">de un </w:t>
      </w:r>
      <w:r w:rsidR="009659C9" w:rsidRPr="008765A6">
        <w:rPr>
          <w:rFonts w:cs="Arial"/>
          <w:lang w:eastAsia="es-CO"/>
        </w:rPr>
        <w:t xml:space="preserve">predio </w:t>
      </w:r>
      <w:r w:rsidRPr="008765A6">
        <w:rPr>
          <w:rFonts w:cs="Arial"/>
          <w:lang w:eastAsia="es-CO"/>
        </w:rPr>
        <w:t>privado</w:t>
      </w:r>
      <w:r w:rsidR="009659C9" w:rsidRPr="008765A6">
        <w:rPr>
          <w:rFonts w:cs="Arial"/>
          <w:lang w:eastAsia="es-CO"/>
        </w:rPr>
        <w:t xml:space="preserve"> (tiendas, almacenes, locales entre otros</w:t>
      </w:r>
      <w:r w:rsidRPr="008765A6">
        <w:rPr>
          <w:rFonts w:cs="Arial"/>
          <w:lang w:eastAsia="es-CO"/>
        </w:rPr>
        <w:t>), se deberá sopor</w:t>
      </w:r>
      <w:r w:rsidR="00D9128A" w:rsidRPr="008765A6">
        <w:rPr>
          <w:rFonts w:cs="Arial"/>
          <w:lang w:eastAsia="es-CO"/>
        </w:rPr>
        <w:t>tar el pago por este servicio dentro de los informes mensuales.</w:t>
      </w:r>
      <w:r w:rsidR="009F780F" w:rsidRPr="008765A6">
        <w:rPr>
          <w:rFonts w:cs="Arial"/>
          <w:lang w:eastAsia="es-CO"/>
        </w:rPr>
        <w:t xml:space="preserve"> </w:t>
      </w:r>
      <w:r w:rsidR="009659C9" w:rsidRPr="008765A6">
        <w:rPr>
          <w:rFonts w:cs="Arial"/>
          <w:lang w:eastAsia="es-CO"/>
        </w:rPr>
        <w:t>Se debe presentar a la Interventoría el soporte documental de la gestión que el Contratista realice ante el prestador del servicio. Se debe presentar también, el registro de notificación. La provisión de servicios sanitarios de todo el personal involucrado al proyecto es responsabilidad del Contratista de obra</w:t>
      </w:r>
    </w:p>
    <w:p w14:paraId="741E4EBD" w14:textId="77777777" w:rsidR="00461520" w:rsidRPr="008765A6" w:rsidRDefault="00461520" w:rsidP="00D67BB0">
      <w:pPr>
        <w:pStyle w:val="Prrafodelista"/>
        <w:spacing w:after="0" w:line="240" w:lineRule="auto"/>
        <w:ind w:left="360"/>
        <w:jc w:val="both"/>
        <w:rPr>
          <w:rFonts w:cs="Arial"/>
          <w:lang w:eastAsia="es-CO"/>
        </w:rPr>
      </w:pPr>
    </w:p>
    <w:p w14:paraId="0D1BA265" w14:textId="64DD79C6" w:rsidR="0026655A" w:rsidRPr="008765A6" w:rsidRDefault="00461520" w:rsidP="006D163F">
      <w:pPr>
        <w:pStyle w:val="Prrafodelista"/>
        <w:numPr>
          <w:ilvl w:val="0"/>
          <w:numId w:val="4"/>
        </w:numPr>
        <w:spacing w:after="0" w:line="240" w:lineRule="auto"/>
        <w:ind w:left="360"/>
        <w:jc w:val="both"/>
        <w:rPr>
          <w:rFonts w:cs="Arial"/>
          <w:lang w:eastAsia="es-CO"/>
        </w:rPr>
      </w:pPr>
      <w:r w:rsidRPr="008765A6">
        <w:rPr>
          <w:rFonts w:cs="Arial"/>
          <w:lang w:eastAsia="es-CO"/>
        </w:rPr>
        <w:lastRenderedPageBreak/>
        <w:t xml:space="preserve">El Contratista deberá garantizar durante el desarrollo del Contrato, la realización de talleres de inducción </w:t>
      </w:r>
      <w:r w:rsidR="00C30F23" w:rsidRPr="008765A6">
        <w:rPr>
          <w:rFonts w:cs="Arial"/>
          <w:lang w:eastAsia="es-CO"/>
        </w:rPr>
        <w:t>reinducción</w:t>
      </w:r>
      <w:r w:rsidR="00755503" w:rsidRPr="008765A6">
        <w:rPr>
          <w:rFonts w:cs="Arial"/>
          <w:lang w:eastAsia="es-CO"/>
        </w:rPr>
        <w:t xml:space="preserve">, capacitación, entrenamiento </w:t>
      </w:r>
      <w:r w:rsidRPr="008765A6">
        <w:rPr>
          <w:rFonts w:cs="Arial"/>
          <w:lang w:eastAsia="es-CO"/>
        </w:rPr>
        <w:t xml:space="preserve">y capacitación para todo el </w:t>
      </w:r>
      <w:r w:rsidR="00C30F23" w:rsidRPr="008765A6">
        <w:rPr>
          <w:rFonts w:cs="Arial"/>
          <w:lang w:eastAsia="es-CO"/>
        </w:rPr>
        <w:t>personal (</w:t>
      </w:r>
      <w:r w:rsidR="0026655A" w:rsidRPr="008765A6">
        <w:rPr>
          <w:rFonts w:cs="Arial"/>
          <w:lang w:eastAsia="es-CO"/>
        </w:rPr>
        <w:t xml:space="preserve">mano de obra calificada y no calificada), </w:t>
      </w:r>
      <w:r w:rsidRPr="008765A6">
        <w:rPr>
          <w:rFonts w:cs="Arial"/>
          <w:lang w:eastAsia="es-CO"/>
        </w:rPr>
        <w:t>que labore en la obra, que contenga entre otros aspectos</w:t>
      </w:r>
      <w:r w:rsidR="00755503" w:rsidRPr="008765A6">
        <w:rPr>
          <w:rFonts w:cs="Arial"/>
          <w:lang w:eastAsia="es-CO"/>
        </w:rPr>
        <w:t>,</w:t>
      </w:r>
      <w:r w:rsidRPr="008765A6">
        <w:rPr>
          <w:rFonts w:cs="Arial"/>
          <w:lang w:eastAsia="es-CO"/>
        </w:rPr>
        <w:t xml:space="preserve"> cada uno de los componentes de la gestión Ambiental del </w:t>
      </w:r>
      <w:r w:rsidR="00755503" w:rsidRPr="008765A6">
        <w:rPr>
          <w:rFonts w:cs="Arial"/>
          <w:lang w:eastAsia="es-CO"/>
        </w:rPr>
        <w:t>proyecto</w:t>
      </w:r>
      <w:r w:rsidR="009F780F" w:rsidRPr="008765A6">
        <w:rPr>
          <w:rFonts w:cs="Arial"/>
          <w:lang w:eastAsia="es-CO"/>
        </w:rPr>
        <w:t xml:space="preserve"> y los aprobados en el MAO. </w:t>
      </w:r>
      <w:r w:rsidR="003145E1" w:rsidRPr="008765A6">
        <w:rPr>
          <w:rFonts w:cs="Arial"/>
          <w:lang w:eastAsia="es-CO"/>
        </w:rPr>
        <w:t>Antes de finalizar la etapa preliminar</w:t>
      </w:r>
      <w:r w:rsidRPr="008765A6">
        <w:rPr>
          <w:rFonts w:cs="Arial"/>
          <w:lang w:eastAsia="es-CO"/>
        </w:rPr>
        <w:t xml:space="preserve">, el Contratista presentará el cronograma específico de inducciones para la </w:t>
      </w:r>
      <w:r w:rsidR="00C30F23" w:rsidRPr="008765A6">
        <w:rPr>
          <w:rFonts w:cs="Arial"/>
          <w:lang w:eastAsia="es-CO"/>
        </w:rPr>
        <w:t>etapa preliminar</w:t>
      </w:r>
      <w:r w:rsidRPr="008765A6">
        <w:rPr>
          <w:rFonts w:cs="Arial"/>
          <w:lang w:eastAsia="es-CO"/>
        </w:rPr>
        <w:t xml:space="preserve"> y de construcción. </w:t>
      </w:r>
      <w:r w:rsidR="00C30F23" w:rsidRPr="008765A6">
        <w:rPr>
          <w:rFonts w:cs="Arial"/>
          <w:lang w:eastAsia="es-CO"/>
        </w:rPr>
        <w:t>En caso de que</w:t>
      </w:r>
      <w:r w:rsidRPr="008765A6">
        <w:rPr>
          <w:rFonts w:cs="Arial"/>
          <w:lang w:eastAsia="es-CO"/>
        </w:rPr>
        <w:t xml:space="preserve"> la actividad requiera ser reprogramada o modificar el tema, se presentará con mínimo tres días de anticipación, la versión actualizada del cronograma a la Interventoría, quien lo validará previo </w:t>
      </w:r>
      <w:r w:rsidR="009F780F" w:rsidRPr="008765A6">
        <w:rPr>
          <w:rFonts w:cs="Arial"/>
          <w:lang w:eastAsia="es-CO"/>
        </w:rPr>
        <w:t xml:space="preserve">al desarrollo de la actividad. </w:t>
      </w:r>
      <w:r w:rsidR="00037E23" w:rsidRPr="008765A6">
        <w:rPr>
          <w:rFonts w:cs="Arial"/>
          <w:lang w:eastAsia="es-CO"/>
        </w:rPr>
        <w:t xml:space="preserve">Esta modificación se informará al Interventor a través de correo electrónico; y la entrega al Interventor, del documento actualizado, se hará dos (2) días antes del siguiente Comité de seguimiento ambiental, para que, en el Acta de Comité se registre la revisión, observaciones y aprobación de la Interventoría. </w:t>
      </w:r>
      <w:r w:rsidRPr="008765A6">
        <w:rPr>
          <w:rFonts w:cs="Arial"/>
          <w:lang w:eastAsia="es-CO"/>
        </w:rPr>
        <w:t xml:space="preserve">Se recomienda que las inducciones se involucre profesionales del área técnica para que desde su experiencia y tema involucren </w:t>
      </w:r>
      <w:r w:rsidR="005A6E91">
        <w:rPr>
          <w:rFonts w:cs="Arial"/>
          <w:lang w:eastAsia="es-CO"/>
        </w:rPr>
        <w:t xml:space="preserve">los aspectos, </w:t>
      </w:r>
      <w:r w:rsidRPr="008765A6">
        <w:rPr>
          <w:rFonts w:cs="Arial"/>
          <w:lang w:eastAsia="es-CO"/>
        </w:rPr>
        <w:t xml:space="preserve">ambiental </w:t>
      </w:r>
      <w:r w:rsidR="005A6E91">
        <w:rPr>
          <w:rFonts w:cs="Arial"/>
          <w:lang w:eastAsia="es-CO"/>
        </w:rPr>
        <w:t xml:space="preserve">y SST del contrato y la adecuada ejecución </w:t>
      </w:r>
      <w:r w:rsidRPr="008765A6">
        <w:rPr>
          <w:rFonts w:cs="Arial"/>
          <w:lang w:eastAsia="es-CO"/>
        </w:rPr>
        <w:t>de las obras.</w:t>
      </w:r>
      <w:r w:rsidR="00D9128A" w:rsidRPr="008765A6">
        <w:rPr>
          <w:rFonts w:cs="Arial"/>
          <w:lang w:eastAsia="es-CO"/>
        </w:rPr>
        <w:t xml:space="preserve"> </w:t>
      </w:r>
      <w:r w:rsidR="00C30F23" w:rsidRPr="008765A6">
        <w:rPr>
          <w:rFonts w:cs="Arial"/>
          <w:lang w:eastAsia="es-CO"/>
        </w:rPr>
        <w:t>En caso de que,</w:t>
      </w:r>
      <w:r w:rsidR="00921C33" w:rsidRPr="008765A6">
        <w:rPr>
          <w:rFonts w:cs="Arial"/>
          <w:lang w:eastAsia="es-CO"/>
        </w:rPr>
        <w:t xml:space="preserve"> durante el desarrollo del proyecto, se advierta o identifique la posible afectación del componente arqueológico, ello deberá informarse de manera oportuna al Interventor, y, la actualización de los documentos pertinentes (Fichas de manejo, Cronograma de actividades ambientales, otros) deberá efectuarse dentro de los plazos que se definan de manera concertada en los Comités de seguimiento ambiental</w:t>
      </w:r>
    </w:p>
    <w:p w14:paraId="6FC8D7BE" w14:textId="77777777" w:rsidR="0026655A" w:rsidRPr="008765A6" w:rsidRDefault="0026655A" w:rsidP="004774CC">
      <w:pPr>
        <w:rPr>
          <w:rFonts w:eastAsia="Calibri"/>
          <w:lang w:eastAsia="es-CO"/>
        </w:rPr>
      </w:pPr>
    </w:p>
    <w:p w14:paraId="5ADAFAA6" w14:textId="0CD23BF8" w:rsidR="0026655A" w:rsidRPr="008765A6" w:rsidRDefault="0026655A" w:rsidP="00B86CBF">
      <w:pPr>
        <w:pStyle w:val="Prrafodelista"/>
        <w:numPr>
          <w:ilvl w:val="0"/>
          <w:numId w:val="35"/>
        </w:numPr>
        <w:spacing w:line="240" w:lineRule="auto"/>
        <w:jc w:val="both"/>
        <w:rPr>
          <w:lang w:eastAsia="es-CO"/>
        </w:rPr>
      </w:pPr>
      <w:r w:rsidRPr="008765A6">
        <w:rPr>
          <w:rFonts w:cs="Arial"/>
          <w:lang w:eastAsia="es-CO"/>
        </w:rPr>
        <w:t>El contratista no podrá adelantar actividades constructivas en zonas donde se requiera de los respectivos</w:t>
      </w:r>
      <w:r w:rsidRPr="008765A6">
        <w:rPr>
          <w:lang w:eastAsia="es-CO"/>
        </w:rPr>
        <w:t xml:space="preserve"> permisos de índole forestal y de endurecimiento de zonas verdes</w:t>
      </w:r>
    </w:p>
    <w:p w14:paraId="741E4EC3" w14:textId="26A3DD91" w:rsidR="00461520" w:rsidRPr="008765A6" w:rsidRDefault="00461520" w:rsidP="00D67BB0">
      <w:pPr>
        <w:pStyle w:val="Prrafodelista"/>
        <w:spacing w:after="0" w:line="240" w:lineRule="auto"/>
        <w:ind w:left="360"/>
        <w:jc w:val="both"/>
        <w:rPr>
          <w:rFonts w:cs="Arial"/>
          <w:lang w:eastAsia="es-CO"/>
        </w:rPr>
      </w:pPr>
    </w:p>
    <w:p w14:paraId="741E4EC5" w14:textId="785350EA" w:rsidR="00461520" w:rsidRPr="008765A6" w:rsidRDefault="00461520" w:rsidP="00D67BB0">
      <w:pPr>
        <w:pStyle w:val="Prrafodelista"/>
        <w:numPr>
          <w:ilvl w:val="0"/>
          <w:numId w:val="4"/>
        </w:numPr>
        <w:spacing w:after="0" w:line="240" w:lineRule="auto"/>
        <w:ind w:left="360"/>
        <w:jc w:val="both"/>
        <w:rPr>
          <w:rFonts w:cs="Arial"/>
          <w:lang w:eastAsia="es-CO"/>
        </w:rPr>
      </w:pPr>
      <w:r w:rsidRPr="008765A6">
        <w:rPr>
          <w:rFonts w:cs="Arial"/>
          <w:lang w:eastAsia="es-CO"/>
        </w:rPr>
        <w:t xml:space="preserve">El Contratista </w:t>
      </w:r>
      <w:r w:rsidR="00FF7967" w:rsidRPr="008765A6">
        <w:rPr>
          <w:rFonts w:cs="Arial"/>
          <w:lang w:eastAsia="es-CO"/>
        </w:rPr>
        <w:t xml:space="preserve">previo al comienzo de las obras, </w:t>
      </w:r>
      <w:r w:rsidRPr="008765A6">
        <w:rPr>
          <w:rFonts w:cs="Arial"/>
          <w:lang w:eastAsia="es-CO"/>
        </w:rPr>
        <w:t>debe revisar el estado</w:t>
      </w:r>
      <w:r w:rsidR="00FF7967" w:rsidRPr="008765A6">
        <w:rPr>
          <w:rFonts w:cs="Arial"/>
          <w:lang w:eastAsia="es-CO"/>
        </w:rPr>
        <w:t xml:space="preserve"> estructural e hidráulico de los sumideros, </w:t>
      </w:r>
      <w:r w:rsidRPr="008765A6">
        <w:rPr>
          <w:rFonts w:cs="Arial"/>
          <w:lang w:eastAsia="es-CO"/>
        </w:rPr>
        <w:t xml:space="preserve">alcantarillas existentes </w:t>
      </w:r>
      <w:r w:rsidR="00FF7967" w:rsidRPr="008765A6">
        <w:rPr>
          <w:rFonts w:cs="Arial"/>
          <w:lang w:eastAsia="es-CO"/>
        </w:rPr>
        <w:t xml:space="preserve">y cuerpos de aguas superficiales presentes </w:t>
      </w:r>
      <w:r w:rsidRPr="008765A6">
        <w:rPr>
          <w:rFonts w:cs="Arial"/>
          <w:lang w:eastAsia="es-CO"/>
        </w:rPr>
        <w:t xml:space="preserve">en la zona de influencia de las obras, incluyendo registro fotográfico y georreferenciado (coordenadas o dirección) y registrarlo en el formato correspondiente. Este inventario deberá ser presentado a la interventoría durante los primeros 15 días de la etapa preliminar. </w:t>
      </w:r>
      <w:r w:rsidR="00FF7967" w:rsidRPr="008765A6">
        <w:rPr>
          <w:rFonts w:cs="Arial"/>
          <w:lang w:eastAsia="es-CO"/>
        </w:rPr>
        <w:t xml:space="preserve">En construcción, deberá efectuarse inspección de estas estructuras y cauces naturales, así: i) en época de verano, una (1) vez al mes, </w:t>
      </w:r>
      <w:proofErr w:type="spellStart"/>
      <w:r w:rsidR="00FF7967" w:rsidRPr="008765A6">
        <w:rPr>
          <w:rFonts w:cs="Arial"/>
          <w:lang w:eastAsia="es-CO"/>
        </w:rPr>
        <w:t>ii</w:t>
      </w:r>
      <w:proofErr w:type="spellEnd"/>
      <w:r w:rsidR="00FF7967" w:rsidRPr="008765A6">
        <w:rPr>
          <w:rFonts w:cs="Arial"/>
          <w:lang w:eastAsia="es-CO"/>
        </w:rPr>
        <w:t>) en época de invierno, una (1) vez por semana.</w:t>
      </w:r>
      <w:r w:rsidR="00843577" w:rsidRPr="008765A6">
        <w:rPr>
          <w:rFonts w:cs="Arial"/>
          <w:lang w:eastAsia="es-CO"/>
        </w:rPr>
        <w:t xml:space="preserve"> </w:t>
      </w:r>
      <w:r w:rsidR="00FF7967" w:rsidRPr="008765A6">
        <w:rPr>
          <w:rFonts w:cs="Arial"/>
          <w:lang w:eastAsia="es-CO"/>
        </w:rPr>
        <w:t>De acuerdo con el resultado de las inspecciones a las estructuras hidráulicas, se llevará a cabo el mantenimiento y limpieza que se requiera; para lo cual, deberá efectuarse por parte del Consultor, la gestión ante la EA</w:t>
      </w:r>
      <w:r w:rsidR="00C44B1C">
        <w:rPr>
          <w:rFonts w:cs="Arial"/>
          <w:lang w:eastAsia="es-CO"/>
        </w:rPr>
        <w:t>A</w:t>
      </w:r>
      <w:r w:rsidR="00FF7967" w:rsidRPr="008765A6">
        <w:rPr>
          <w:rFonts w:cs="Arial"/>
          <w:lang w:eastAsia="es-CO"/>
        </w:rPr>
        <w:t>B, según corresponda.</w:t>
      </w:r>
      <w:r w:rsidR="00843577" w:rsidRPr="008765A6">
        <w:rPr>
          <w:rFonts w:cs="Arial"/>
          <w:lang w:eastAsia="es-CO"/>
        </w:rPr>
        <w:t xml:space="preserve"> </w:t>
      </w:r>
      <w:r w:rsidR="00FF7967" w:rsidRPr="008765A6">
        <w:rPr>
          <w:rFonts w:cs="Arial"/>
          <w:lang w:eastAsia="es-CO"/>
        </w:rPr>
        <w:t>Cuando las inspecciones efectuadas a los cauces naturales determinen la necesidad de implementar acciones de prevención, mantenimiento o reducción de riesgos, ello se informará de manera inmediata a la Interventoría y al IDU, para determinar la gestión requerida en cada caso. De cada actividad que el Contratista desarrolle en el marco de su gestión ambiental, deberá conservarse la evidencia documental pertinente</w:t>
      </w:r>
    </w:p>
    <w:p w14:paraId="6503E1BC" w14:textId="77777777" w:rsidR="00E005E1" w:rsidRPr="008765A6" w:rsidRDefault="00E005E1" w:rsidP="00D67BB0">
      <w:pPr>
        <w:pStyle w:val="Prrafodelista"/>
        <w:spacing w:after="0" w:line="240" w:lineRule="auto"/>
        <w:ind w:left="360"/>
        <w:jc w:val="both"/>
        <w:rPr>
          <w:rFonts w:cs="Arial"/>
          <w:lang w:eastAsia="es-CO"/>
        </w:rPr>
      </w:pPr>
    </w:p>
    <w:p w14:paraId="66D0EEE9" w14:textId="68FB2B6F" w:rsidR="00843577" w:rsidRPr="008765A6" w:rsidRDefault="00843577" w:rsidP="009B7D07">
      <w:pPr>
        <w:pStyle w:val="Prrafodelista"/>
        <w:numPr>
          <w:ilvl w:val="0"/>
          <w:numId w:val="4"/>
        </w:numPr>
        <w:spacing w:after="0" w:line="240" w:lineRule="auto"/>
        <w:ind w:left="360"/>
        <w:jc w:val="both"/>
        <w:rPr>
          <w:rFonts w:cs="Arial"/>
          <w:lang w:eastAsia="es-CO"/>
        </w:rPr>
      </w:pPr>
      <w:r w:rsidRPr="008765A6">
        <w:rPr>
          <w:rFonts w:cs="Arial"/>
          <w:lang w:eastAsia="es-CO"/>
        </w:rPr>
        <w:t>En el informe mensual se debe presentar el seguimiento y la gestión que el Contratista ha realizado a cada uno de estos sumideros a fin de minimizar el impacto genere la obra sobre el sistema de alcantarillado</w:t>
      </w:r>
    </w:p>
    <w:p w14:paraId="6488ADE7" w14:textId="77777777" w:rsidR="00573279" w:rsidRPr="008765A6" w:rsidRDefault="00573279" w:rsidP="004774CC">
      <w:pPr>
        <w:pStyle w:val="Prrafodelista"/>
        <w:spacing w:after="0" w:line="240" w:lineRule="auto"/>
        <w:ind w:left="360"/>
        <w:jc w:val="both"/>
        <w:rPr>
          <w:rFonts w:cs="Arial"/>
          <w:lang w:eastAsia="es-CO"/>
        </w:rPr>
      </w:pPr>
    </w:p>
    <w:p w14:paraId="0B1E022D" w14:textId="6A4D06AD" w:rsidR="00E005E1" w:rsidRPr="008765A6" w:rsidRDefault="0002221A" w:rsidP="009B7D07">
      <w:pPr>
        <w:pStyle w:val="Prrafodelista"/>
        <w:numPr>
          <w:ilvl w:val="0"/>
          <w:numId w:val="4"/>
        </w:numPr>
        <w:spacing w:after="0" w:line="240" w:lineRule="auto"/>
        <w:ind w:left="360"/>
        <w:jc w:val="both"/>
        <w:rPr>
          <w:rFonts w:cs="Arial"/>
          <w:lang w:eastAsia="es-CO"/>
        </w:rPr>
      </w:pPr>
      <w:r w:rsidRPr="008765A6">
        <w:rPr>
          <w:rFonts w:cs="Arial"/>
          <w:lang w:eastAsia="es-CO"/>
        </w:rPr>
        <w:t xml:space="preserve">El contratista deberá cumplir con los procedimientos, formatos y registros requeridos para la ejecución de las actividades del MAO. Los formatos pueden consultarse en la página Web del IDU/MANUAL </w:t>
      </w:r>
      <w:r w:rsidR="00C30F23" w:rsidRPr="008765A6">
        <w:rPr>
          <w:rFonts w:cs="Arial"/>
          <w:lang w:eastAsia="es-CO"/>
        </w:rPr>
        <w:t>ÚNICO</w:t>
      </w:r>
      <w:r w:rsidRPr="008765A6">
        <w:rPr>
          <w:rFonts w:cs="Arial"/>
          <w:lang w:eastAsia="es-CO"/>
        </w:rPr>
        <w:t xml:space="preserve"> DE CONTROL SEGUIMIENTO AMBIENTAL Y SST IDU, en cada uno de sus componentes, o aquellos adicionales que requiera al IDU y la AAC.</w:t>
      </w:r>
    </w:p>
    <w:p w14:paraId="270E8229" w14:textId="77777777" w:rsidR="007F30C1" w:rsidRPr="008765A6" w:rsidRDefault="007F30C1" w:rsidP="007F30C1">
      <w:pPr>
        <w:pStyle w:val="Prrafodelista"/>
        <w:spacing w:after="0" w:line="240" w:lineRule="auto"/>
        <w:ind w:left="360"/>
        <w:jc w:val="both"/>
        <w:rPr>
          <w:rFonts w:cs="Arial"/>
          <w:lang w:eastAsia="es-CO"/>
        </w:rPr>
      </w:pPr>
    </w:p>
    <w:p w14:paraId="62982902" w14:textId="2806003A" w:rsidR="0002221A" w:rsidRPr="008765A6" w:rsidRDefault="00573279" w:rsidP="009B7D07">
      <w:pPr>
        <w:pStyle w:val="Prrafodelista"/>
        <w:numPr>
          <w:ilvl w:val="0"/>
          <w:numId w:val="4"/>
        </w:numPr>
        <w:spacing w:after="0" w:line="240" w:lineRule="auto"/>
        <w:ind w:left="360"/>
        <w:jc w:val="both"/>
        <w:rPr>
          <w:rFonts w:cs="Arial"/>
          <w:lang w:eastAsia="es-CO"/>
        </w:rPr>
      </w:pPr>
      <w:r w:rsidRPr="008765A6">
        <w:rPr>
          <w:rFonts w:cs="Arial"/>
          <w:lang w:eastAsia="es-CO"/>
        </w:rPr>
        <w:t xml:space="preserve">El contratista se compromete a realizar una verificación de índole ambiental de los sitios donde se instalen campamentos (permanentes o temporales) y las conclusiones de esta verificación </w:t>
      </w:r>
      <w:r w:rsidRPr="008765A6">
        <w:rPr>
          <w:rFonts w:cs="Arial"/>
          <w:lang w:eastAsia="es-CO"/>
        </w:rPr>
        <w:lastRenderedPageBreak/>
        <w:t>deben estar conformes a lo dispuesto por la normatividad ambiental vigente para garantizar un adecuado funcionamiento (cuando aplique)</w:t>
      </w:r>
    </w:p>
    <w:p w14:paraId="18FE53DD" w14:textId="77777777" w:rsidR="00573279" w:rsidRPr="008765A6" w:rsidRDefault="00573279" w:rsidP="004774CC">
      <w:pPr>
        <w:pStyle w:val="Prrafodelista"/>
        <w:spacing w:after="0" w:line="240" w:lineRule="auto"/>
        <w:ind w:left="360"/>
        <w:jc w:val="both"/>
        <w:rPr>
          <w:rFonts w:cs="Arial"/>
          <w:lang w:eastAsia="es-CO"/>
        </w:rPr>
      </w:pPr>
    </w:p>
    <w:p w14:paraId="1E93B824" w14:textId="094381B2" w:rsidR="00573279" w:rsidRPr="008765A6" w:rsidRDefault="00573279" w:rsidP="009B7D07">
      <w:pPr>
        <w:pStyle w:val="Prrafodelista"/>
        <w:numPr>
          <w:ilvl w:val="0"/>
          <w:numId w:val="4"/>
        </w:numPr>
        <w:spacing w:after="0" w:line="240" w:lineRule="auto"/>
        <w:ind w:left="360"/>
        <w:jc w:val="both"/>
        <w:rPr>
          <w:rFonts w:cs="Arial"/>
          <w:lang w:eastAsia="es-CO"/>
        </w:rPr>
      </w:pPr>
      <w:r w:rsidRPr="008765A6">
        <w:rPr>
          <w:rFonts w:cs="Arial"/>
          <w:lang w:eastAsia="es-CO"/>
        </w:rPr>
        <w:t xml:space="preserve">Deberá tomar las medidas preventivas y correctivas en los procedimientos constructivos para dar cumplimiento efectivo </w:t>
      </w:r>
      <w:r w:rsidR="006807AA" w:rsidRPr="008765A6">
        <w:rPr>
          <w:rFonts w:cs="Arial"/>
          <w:lang w:eastAsia="es-CO"/>
        </w:rPr>
        <w:t>y oportuno a las obligaciones de carácter ambiental y por tanto a las Fichas de segu</w:t>
      </w:r>
      <w:r w:rsidR="0051463E" w:rsidRPr="008765A6">
        <w:rPr>
          <w:rFonts w:cs="Arial"/>
          <w:lang w:eastAsia="es-CO"/>
        </w:rPr>
        <w:t>imiento de labores A</w:t>
      </w:r>
      <w:r w:rsidR="006807AA" w:rsidRPr="008765A6">
        <w:rPr>
          <w:rFonts w:cs="Arial"/>
          <w:lang w:eastAsia="es-CO"/>
        </w:rPr>
        <w:t>&amp;SST</w:t>
      </w:r>
    </w:p>
    <w:p w14:paraId="7F5C9E8B" w14:textId="77777777" w:rsidR="00573279" w:rsidRPr="008765A6" w:rsidRDefault="00573279" w:rsidP="004774CC">
      <w:pPr>
        <w:pStyle w:val="Prrafodelista"/>
        <w:spacing w:after="0" w:line="240" w:lineRule="auto"/>
        <w:ind w:left="360"/>
        <w:jc w:val="both"/>
        <w:rPr>
          <w:rFonts w:cs="Arial"/>
          <w:lang w:eastAsia="es-CO"/>
        </w:rPr>
      </w:pPr>
    </w:p>
    <w:p w14:paraId="3E94974C" w14:textId="7DD34E38" w:rsidR="006807AA" w:rsidRPr="008765A6" w:rsidRDefault="006807AA" w:rsidP="009B7D07">
      <w:pPr>
        <w:pStyle w:val="Prrafodelista"/>
        <w:numPr>
          <w:ilvl w:val="0"/>
          <w:numId w:val="4"/>
        </w:numPr>
        <w:spacing w:after="0" w:line="240" w:lineRule="auto"/>
        <w:ind w:left="360"/>
        <w:jc w:val="both"/>
        <w:rPr>
          <w:rFonts w:cs="Arial"/>
          <w:lang w:eastAsia="es-CO"/>
        </w:rPr>
      </w:pPr>
      <w:r w:rsidRPr="008765A6">
        <w:rPr>
          <w:rFonts w:cs="Arial"/>
          <w:lang w:eastAsia="es-CO"/>
        </w:rPr>
        <w:t>Efectuar un cierre del MAO de las obras, incluyendo en este la etapa de recibo si el contrato lo contempla, utilizando el formato que le suministre el IDU para este fin. Esta actividad es requisito para la liquidación del contrato</w:t>
      </w:r>
    </w:p>
    <w:p w14:paraId="7A28B1C3" w14:textId="77777777" w:rsidR="006807AA" w:rsidRPr="008765A6" w:rsidRDefault="006807AA" w:rsidP="00D67BB0">
      <w:pPr>
        <w:pStyle w:val="Prrafodelista"/>
        <w:spacing w:after="0" w:line="240" w:lineRule="auto"/>
        <w:ind w:left="360"/>
        <w:jc w:val="both"/>
        <w:rPr>
          <w:rFonts w:cs="Arial"/>
          <w:lang w:eastAsia="es-CO"/>
        </w:rPr>
      </w:pPr>
    </w:p>
    <w:p w14:paraId="007B6357" w14:textId="2E6CC244" w:rsidR="006807AA" w:rsidRPr="008765A6" w:rsidRDefault="00A453DB" w:rsidP="009B7D07">
      <w:pPr>
        <w:pStyle w:val="Prrafodelista"/>
        <w:numPr>
          <w:ilvl w:val="0"/>
          <w:numId w:val="4"/>
        </w:numPr>
        <w:spacing w:after="0" w:line="240" w:lineRule="auto"/>
        <w:ind w:left="360"/>
        <w:jc w:val="both"/>
        <w:rPr>
          <w:rFonts w:cs="Arial"/>
          <w:lang w:eastAsia="es-CO"/>
        </w:rPr>
      </w:pPr>
      <w:r w:rsidRPr="008765A6">
        <w:rPr>
          <w:rFonts w:cs="Arial"/>
          <w:lang w:eastAsia="es-CO"/>
        </w:rPr>
        <w:t>Implementar el programa de reciclaje el cual debe incluir dentro de su alcance campamentos, centros de acopio e instalaciones temporales</w:t>
      </w:r>
    </w:p>
    <w:p w14:paraId="1B3D4CCB" w14:textId="77777777" w:rsidR="006807AA" w:rsidRPr="008765A6" w:rsidRDefault="006807AA" w:rsidP="004774CC">
      <w:pPr>
        <w:pStyle w:val="Prrafodelista"/>
        <w:spacing w:after="0" w:line="240" w:lineRule="auto"/>
        <w:ind w:left="360"/>
        <w:jc w:val="both"/>
        <w:rPr>
          <w:rFonts w:cs="Arial"/>
          <w:lang w:eastAsia="es-CO"/>
        </w:rPr>
      </w:pPr>
    </w:p>
    <w:p w14:paraId="708898FC" w14:textId="1D65715D" w:rsidR="00A453DB" w:rsidRPr="008765A6" w:rsidRDefault="00A453DB" w:rsidP="009B7D07">
      <w:pPr>
        <w:pStyle w:val="Prrafodelista"/>
        <w:numPr>
          <w:ilvl w:val="0"/>
          <w:numId w:val="4"/>
        </w:numPr>
        <w:spacing w:after="0" w:line="240" w:lineRule="auto"/>
        <w:ind w:left="360"/>
        <w:jc w:val="both"/>
        <w:rPr>
          <w:rFonts w:cs="Arial"/>
          <w:lang w:eastAsia="es-CO"/>
        </w:rPr>
      </w:pPr>
      <w:r w:rsidRPr="008765A6">
        <w:rPr>
          <w:rFonts w:cs="Arial"/>
          <w:lang w:eastAsia="es-CO"/>
        </w:rPr>
        <w:t>Mantener cubierto y confinado el material acopiado que genere material particulado</w:t>
      </w:r>
    </w:p>
    <w:p w14:paraId="20968B6A" w14:textId="77777777" w:rsidR="00A453DB" w:rsidRPr="008765A6" w:rsidRDefault="00A453DB" w:rsidP="004774CC">
      <w:pPr>
        <w:pStyle w:val="Prrafodelista"/>
        <w:spacing w:after="0" w:line="240" w:lineRule="auto"/>
        <w:ind w:left="360"/>
        <w:jc w:val="both"/>
        <w:rPr>
          <w:rFonts w:cs="Arial"/>
          <w:lang w:eastAsia="es-CO"/>
        </w:rPr>
      </w:pPr>
    </w:p>
    <w:p w14:paraId="087DEFAE" w14:textId="57BABB46" w:rsidR="00A453DB" w:rsidRPr="008765A6" w:rsidRDefault="00A453DB" w:rsidP="009B7D07">
      <w:pPr>
        <w:pStyle w:val="Prrafodelista"/>
        <w:numPr>
          <w:ilvl w:val="0"/>
          <w:numId w:val="4"/>
        </w:numPr>
        <w:spacing w:after="0" w:line="240" w:lineRule="auto"/>
        <w:ind w:left="360"/>
        <w:jc w:val="both"/>
        <w:rPr>
          <w:rFonts w:cs="Arial"/>
          <w:lang w:eastAsia="es-CO"/>
        </w:rPr>
      </w:pPr>
      <w:r w:rsidRPr="008765A6">
        <w:rPr>
          <w:rFonts w:cs="Arial"/>
          <w:lang w:eastAsia="es-CO"/>
        </w:rPr>
        <w:t>Adecuar zonas debidamente diferenciadas para el almacenamiento de los distintos tipos de materiales</w:t>
      </w:r>
    </w:p>
    <w:p w14:paraId="23F7A88A" w14:textId="77777777" w:rsidR="00A453DB" w:rsidRPr="008765A6" w:rsidRDefault="00A453DB" w:rsidP="004774CC">
      <w:pPr>
        <w:pStyle w:val="Prrafodelista"/>
        <w:spacing w:after="0" w:line="240" w:lineRule="auto"/>
        <w:ind w:left="360"/>
        <w:jc w:val="both"/>
        <w:rPr>
          <w:rFonts w:cs="Arial"/>
          <w:lang w:eastAsia="es-CO"/>
        </w:rPr>
      </w:pPr>
    </w:p>
    <w:p w14:paraId="57E5EEAE" w14:textId="31AF5901" w:rsidR="00A453DB" w:rsidRPr="008765A6" w:rsidRDefault="00A453DB" w:rsidP="009B7D07">
      <w:pPr>
        <w:pStyle w:val="Prrafodelista"/>
        <w:numPr>
          <w:ilvl w:val="0"/>
          <w:numId w:val="4"/>
        </w:numPr>
        <w:spacing w:after="0" w:line="240" w:lineRule="auto"/>
        <w:ind w:left="360"/>
        <w:jc w:val="both"/>
        <w:rPr>
          <w:rFonts w:cs="Arial"/>
          <w:lang w:eastAsia="es-CO"/>
        </w:rPr>
      </w:pPr>
      <w:r w:rsidRPr="008765A6">
        <w:rPr>
          <w:rFonts w:cs="Arial"/>
          <w:lang w:eastAsia="es-CO"/>
        </w:rPr>
        <w:t>Apilar los materiales pétreos, prefabricados y las tuberías en los sitios destinados para este fin, previamente aprobados por la interventoría</w:t>
      </w:r>
    </w:p>
    <w:p w14:paraId="2AB59404" w14:textId="77777777" w:rsidR="00A453DB" w:rsidRPr="008765A6" w:rsidRDefault="00A453DB" w:rsidP="0051463E">
      <w:pPr>
        <w:pStyle w:val="Prrafodelista"/>
        <w:spacing w:after="0" w:line="240" w:lineRule="auto"/>
        <w:ind w:left="360"/>
        <w:jc w:val="both"/>
        <w:rPr>
          <w:rFonts w:cs="Arial"/>
          <w:lang w:eastAsia="es-CO"/>
        </w:rPr>
      </w:pPr>
    </w:p>
    <w:p w14:paraId="12FC2084" w14:textId="2EF63668" w:rsidR="00A453DB" w:rsidRPr="008765A6" w:rsidRDefault="00A453DB" w:rsidP="009B7D07">
      <w:pPr>
        <w:pStyle w:val="Prrafodelista"/>
        <w:numPr>
          <w:ilvl w:val="0"/>
          <w:numId w:val="4"/>
        </w:numPr>
        <w:spacing w:after="0" w:line="240" w:lineRule="auto"/>
        <w:ind w:left="360"/>
        <w:jc w:val="both"/>
        <w:rPr>
          <w:rFonts w:cs="Arial"/>
          <w:lang w:eastAsia="es-CO"/>
        </w:rPr>
      </w:pPr>
      <w:r w:rsidRPr="008765A6">
        <w:rPr>
          <w:rFonts w:cs="Arial"/>
          <w:lang w:eastAsia="es-CO"/>
        </w:rPr>
        <w:t xml:space="preserve">Solicitar aprobación por parte de interventoría, en caso de requerirse, el uso de zonas verdes para acopio temporal de materiales. El Contratista </w:t>
      </w:r>
      <w:r w:rsidR="00303D19" w:rsidRPr="008765A6">
        <w:rPr>
          <w:rFonts w:cs="Arial"/>
          <w:lang w:eastAsia="es-CO"/>
        </w:rPr>
        <w:t>debe restaurar estas zonas a más tardar una semana después de finalizar la actividad, dejándolas en iguales o mejores condiciones a las encontradas</w:t>
      </w:r>
    </w:p>
    <w:p w14:paraId="0B2D0D26" w14:textId="77777777" w:rsidR="00303D19" w:rsidRPr="008765A6" w:rsidRDefault="00303D19" w:rsidP="004774CC">
      <w:pPr>
        <w:pStyle w:val="Prrafodelista"/>
        <w:spacing w:after="0" w:line="240" w:lineRule="auto"/>
        <w:ind w:left="360"/>
        <w:jc w:val="both"/>
        <w:rPr>
          <w:rFonts w:cs="Arial"/>
          <w:lang w:eastAsia="es-CO"/>
        </w:rPr>
      </w:pPr>
    </w:p>
    <w:p w14:paraId="40295FE1" w14:textId="369212B7" w:rsidR="00A453DB" w:rsidRPr="008765A6" w:rsidRDefault="00303D19" w:rsidP="009B7D07">
      <w:pPr>
        <w:pStyle w:val="Prrafodelista"/>
        <w:numPr>
          <w:ilvl w:val="0"/>
          <w:numId w:val="4"/>
        </w:numPr>
        <w:spacing w:after="0" w:line="240" w:lineRule="auto"/>
        <w:ind w:left="360"/>
        <w:jc w:val="both"/>
        <w:rPr>
          <w:rFonts w:cs="Arial"/>
          <w:lang w:eastAsia="es-CO"/>
        </w:rPr>
      </w:pPr>
      <w:r w:rsidRPr="008765A6">
        <w:rPr>
          <w:rFonts w:cs="Arial"/>
          <w:lang w:eastAsia="es-CO"/>
        </w:rPr>
        <w:t xml:space="preserve">Adecuar un sitio dentro del frente de obra para almacenar temporalmente el </w:t>
      </w:r>
      <w:r w:rsidR="00A9530F" w:rsidRPr="008765A6">
        <w:rPr>
          <w:rFonts w:cs="Arial"/>
          <w:lang w:eastAsia="es-CO"/>
        </w:rPr>
        <w:t>material</w:t>
      </w:r>
      <w:r w:rsidRPr="008765A6">
        <w:rPr>
          <w:rFonts w:cs="Arial"/>
          <w:lang w:eastAsia="es-CO"/>
        </w:rPr>
        <w:t xml:space="preserve"> de excavación que pueda </w:t>
      </w:r>
      <w:r w:rsidR="00A9530F" w:rsidRPr="008765A6">
        <w:rPr>
          <w:rFonts w:cs="Arial"/>
          <w:lang w:eastAsia="es-CO"/>
        </w:rPr>
        <w:t>ser reutilizado siempre y cuando permanezcan aislados, encerrados con malla fina sintética, debidamente cubierto, confinado y señalizado</w:t>
      </w:r>
    </w:p>
    <w:p w14:paraId="191ED8EA" w14:textId="77777777" w:rsidR="00A9530F" w:rsidRPr="008765A6" w:rsidRDefault="00A9530F" w:rsidP="004774CC">
      <w:pPr>
        <w:pStyle w:val="Prrafodelista"/>
        <w:spacing w:after="0" w:line="240" w:lineRule="auto"/>
        <w:ind w:left="360"/>
        <w:jc w:val="both"/>
        <w:rPr>
          <w:rFonts w:cs="Arial"/>
          <w:lang w:eastAsia="es-CO"/>
        </w:rPr>
      </w:pPr>
    </w:p>
    <w:p w14:paraId="4AB6E66D" w14:textId="1F259B9A" w:rsidR="00A9530F" w:rsidRPr="008765A6" w:rsidRDefault="00A9530F" w:rsidP="009B7D07">
      <w:pPr>
        <w:pStyle w:val="Prrafodelista"/>
        <w:numPr>
          <w:ilvl w:val="0"/>
          <w:numId w:val="4"/>
        </w:numPr>
        <w:spacing w:after="0" w:line="240" w:lineRule="auto"/>
        <w:ind w:left="360"/>
        <w:jc w:val="both"/>
        <w:rPr>
          <w:rFonts w:cs="Arial"/>
          <w:lang w:eastAsia="es-CO"/>
        </w:rPr>
      </w:pPr>
      <w:r w:rsidRPr="008765A6">
        <w:rPr>
          <w:rFonts w:cs="Arial"/>
          <w:lang w:eastAsia="es-CO"/>
        </w:rPr>
        <w:t xml:space="preserve">Todos los acopios temporales deben contar con una ficha en la que se especifique la fecha de inicio del acopio, tipo de material, medidas ambientales a implementar </w:t>
      </w:r>
      <w:r w:rsidR="00A373AD" w:rsidRPr="008765A6">
        <w:rPr>
          <w:rFonts w:cs="Arial"/>
          <w:lang w:eastAsia="es-CO"/>
        </w:rPr>
        <w:t xml:space="preserve">y visto bueno y fecha de </w:t>
      </w:r>
      <w:r w:rsidR="00FC75F7" w:rsidRPr="008765A6">
        <w:rPr>
          <w:rFonts w:cs="Arial"/>
          <w:lang w:eastAsia="es-CO"/>
        </w:rPr>
        <w:t xml:space="preserve">aprobación de la interventoría. </w:t>
      </w:r>
      <w:r w:rsidR="00C30F23" w:rsidRPr="008765A6">
        <w:rPr>
          <w:rFonts w:cs="Arial"/>
          <w:lang w:eastAsia="es-CO"/>
        </w:rPr>
        <w:t>Dichas fichas</w:t>
      </w:r>
      <w:r w:rsidR="00FC75F7" w:rsidRPr="008765A6">
        <w:rPr>
          <w:rFonts w:cs="Arial"/>
          <w:lang w:eastAsia="es-CO"/>
        </w:rPr>
        <w:t xml:space="preserve"> deben reportarse en el informe semanal</w:t>
      </w:r>
    </w:p>
    <w:p w14:paraId="79235986" w14:textId="77777777" w:rsidR="00FC75F7" w:rsidRPr="008765A6" w:rsidRDefault="00FC75F7" w:rsidP="0051463E">
      <w:pPr>
        <w:pStyle w:val="Prrafodelista"/>
        <w:spacing w:after="0" w:line="240" w:lineRule="auto"/>
        <w:ind w:left="360"/>
        <w:jc w:val="both"/>
        <w:rPr>
          <w:rFonts w:cs="Arial"/>
          <w:lang w:eastAsia="es-CO"/>
        </w:rPr>
      </w:pPr>
    </w:p>
    <w:p w14:paraId="36383B7B" w14:textId="00CF1AD9" w:rsidR="00FC75F7" w:rsidRPr="008765A6" w:rsidRDefault="00FC75F7" w:rsidP="009B7D07">
      <w:pPr>
        <w:pStyle w:val="Prrafodelista"/>
        <w:numPr>
          <w:ilvl w:val="0"/>
          <w:numId w:val="4"/>
        </w:numPr>
        <w:spacing w:after="0" w:line="240" w:lineRule="auto"/>
        <w:ind w:left="360"/>
        <w:jc w:val="both"/>
        <w:rPr>
          <w:rFonts w:cs="Arial"/>
          <w:lang w:eastAsia="es-CO"/>
        </w:rPr>
      </w:pPr>
      <w:r w:rsidRPr="008765A6">
        <w:rPr>
          <w:rFonts w:cs="Arial"/>
          <w:lang w:eastAsia="es-CO"/>
        </w:rPr>
        <w:t>Coordinar previamente con las entidades de aseo de la zona los lugares de recolección, horarios y tarifas de servicios de recolección y transporte</w:t>
      </w:r>
    </w:p>
    <w:p w14:paraId="6BB45F98" w14:textId="77777777" w:rsidR="00303D19" w:rsidRPr="008765A6" w:rsidRDefault="00303D19" w:rsidP="004774CC">
      <w:pPr>
        <w:pStyle w:val="Prrafodelista"/>
        <w:spacing w:after="0" w:line="240" w:lineRule="auto"/>
        <w:ind w:left="360"/>
        <w:jc w:val="both"/>
        <w:rPr>
          <w:rFonts w:cs="Arial"/>
          <w:lang w:eastAsia="es-CO"/>
        </w:rPr>
      </w:pPr>
    </w:p>
    <w:p w14:paraId="36EAF2B3" w14:textId="24459747" w:rsidR="00291A40" w:rsidRPr="008765A6" w:rsidRDefault="00291A40" w:rsidP="009B7D07">
      <w:pPr>
        <w:pStyle w:val="Prrafodelista"/>
        <w:numPr>
          <w:ilvl w:val="0"/>
          <w:numId w:val="4"/>
        </w:numPr>
        <w:spacing w:after="0" w:line="240" w:lineRule="auto"/>
        <w:ind w:left="360"/>
        <w:jc w:val="both"/>
        <w:rPr>
          <w:rFonts w:cs="Arial"/>
          <w:lang w:eastAsia="es-CO"/>
        </w:rPr>
      </w:pPr>
      <w:r w:rsidRPr="008765A6">
        <w:rPr>
          <w:rFonts w:cs="Arial"/>
          <w:lang w:eastAsia="es-CO"/>
        </w:rPr>
        <w:t>Garantizar la limpieza de las llantas de todos los vehículos que salgan de la obra</w:t>
      </w:r>
    </w:p>
    <w:p w14:paraId="4F2F3433" w14:textId="77777777" w:rsidR="00291A40" w:rsidRPr="008765A6" w:rsidRDefault="00291A40" w:rsidP="004774CC">
      <w:pPr>
        <w:pStyle w:val="Prrafodelista"/>
        <w:spacing w:after="0" w:line="240" w:lineRule="auto"/>
        <w:ind w:left="360"/>
        <w:jc w:val="both"/>
        <w:rPr>
          <w:rFonts w:cs="Arial"/>
          <w:lang w:eastAsia="es-CO"/>
        </w:rPr>
      </w:pPr>
    </w:p>
    <w:p w14:paraId="33A8FE7C" w14:textId="1CC94B39" w:rsidR="00291A40" w:rsidRPr="008765A6" w:rsidRDefault="00291A40" w:rsidP="009B7D07">
      <w:pPr>
        <w:pStyle w:val="Prrafodelista"/>
        <w:numPr>
          <w:ilvl w:val="0"/>
          <w:numId w:val="4"/>
        </w:numPr>
        <w:spacing w:after="0" w:line="240" w:lineRule="auto"/>
        <w:ind w:left="360"/>
        <w:jc w:val="both"/>
        <w:rPr>
          <w:rFonts w:cs="Arial"/>
          <w:lang w:eastAsia="es-CO"/>
        </w:rPr>
      </w:pPr>
      <w:r w:rsidRPr="008765A6">
        <w:rPr>
          <w:rFonts w:cs="Arial"/>
          <w:lang w:eastAsia="es-CO"/>
        </w:rPr>
        <w:t>Diseñar e implementar medidas específicas para el control de emisiones atmosféricas en áreas sensibles</w:t>
      </w:r>
    </w:p>
    <w:p w14:paraId="395EE64E" w14:textId="77777777" w:rsidR="00291A40" w:rsidRPr="008765A6" w:rsidRDefault="00291A40" w:rsidP="00D67BB0">
      <w:pPr>
        <w:pStyle w:val="Prrafodelista"/>
        <w:spacing w:after="0" w:line="240" w:lineRule="auto"/>
        <w:ind w:left="360"/>
        <w:jc w:val="both"/>
        <w:rPr>
          <w:rFonts w:cs="Arial"/>
          <w:lang w:eastAsia="es-CO"/>
        </w:rPr>
      </w:pPr>
    </w:p>
    <w:p w14:paraId="4E45B6F3" w14:textId="266CC67C" w:rsidR="00291A40" w:rsidRPr="008765A6" w:rsidRDefault="00291A40" w:rsidP="009B7D07">
      <w:pPr>
        <w:pStyle w:val="Prrafodelista"/>
        <w:numPr>
          <w:ilvl w:val="0"/>
          <w:numId w:val="4"/>
        </w:numPr>
        <w:spacing w:after="0" w:line="240" w:lineRule="auto"/>
        <w:ind w:left="360"/>
        <w:jc w:val="both"/>
        <w:rPr>
          <w:rFonts w:cs="Arial"/>
          <w:lang w:eastAsia="es-CO"/>
        </w:rPr>
      </w:pPr>
      <w:r w:rsidRPr="008765A6">
        <w:rPr>
          <w:rFonts w:cs="Arial"/>
          <w:lang w:eastAsia="es-CO"/>
        </w:rPr>
        <w:t xml:space="preserve">Entregar las zonas de ronda en iguales o mejores condiciones a las iniciales. Para lo cual debe realizar un registro fotográfico del estado inicial de la zona de ronda y su cauce donde se adelantará la obra e incluirlo dentro del MAO. </w:t>
      </w:r>
    </w:p>
    <w:p w14:paraId="641158A9" w14:textId="77777777" w:rsidR="00566F2A" w:rsidRPr="008765A6" w:rsidRDefault="00566F2A" w:rsidP="004774CC">
      <w:pPr>
        <w:pStyle w:val="Prrafodelista"/>
        <w:spacing w:after="0" w:line="240" w:lineRule="auto"/>
        <w:ind w:left="360"/>
        <w:jc w:val="both"/>
        <w:rPr>
          <w:rFonts w:cs="Arial"/>
          <w:lang w:eastAsia="es-CO"/>
        </w:rPr>
      </w:pPr>
    </w:p>
    <w:p w14:paraId="44DEFEB1" w14:textId="757BE05C" w:rsidR="00291A40" w:rsidRPr="008765A6" w:rsidRDefault="00566F2A" w:rsidP="009B7D07">
      <w:pPr>
        <w:pStyle w:val="Prrafodelista"/>
        <w:numPr>
          <w:ilvl w:val="0"/>
          <w:numId w:val="4"/>
        </w:numPr>
        <w:spacing w:after="0" w:line="240" w:lineRule="auto"/>
        <w:ind w:left="360"/>
        <w:jc w:val="both"/>
        <w:rPr>
          <w:rFonts w:cs="Arial"/>
          <w:lang w:eastAsia="es-CO"/>
        </w:rPr>
      </w:pPr>
      <w:r w:rsidRPr="008765A6">
        <w:rPr>
          <w:rFonts w:cs="Arial"/>
          <w:lang w:eastAsia="es-CO"/>
        </w:rPr>
        <w:t xml:space="preserve">Elaborar el Plan de Gestión Integral de Residuos de Construcción y Demolición RCD </w:t>
      </w:r>
      <w:r w:rsidR="00C30F23" w:rsidRPr="008765A6">
        <w:rPr>
          <w:rFonts w:cs="Arial"/>
          <w:lang w:eastAsia="es-CO"/>
        </w:rPr>
        <w:t>de acuerdo con</w:t>
      </w:r>
      <w:r w:rsidRPr="008765A6">
        <w:rPr>
          <w:rFonts w:cs="Arial"/>
          <w:lang w:eastAsia="es-CO"/>
        </w:rPr>
        <w:t xml:space="preserve"> los lineamientos que para su elaboración estableció la SDA en la respectiva guía </w:t>
      </w:r>
      <w:r w:rsidRPr="008765A6">
        <w:rPr>
          <w:rFonts w:cs="Arial"/>
          <w:lang w:eastAsia="es-CO"/>
        </w:rPr>
        <w:lastRenderedPageBreak/>
        <w:t xml:space="preserve">(última versión vigente), el cual deberá ser entregado a la interventoría para su revisión y aprobación </w:t>
      </w:r>
      <w:r w:rsidR="00311525" w:rsidRPr="008765A6">
        <w:rPr>
          <w:rFonts w:cs="Arial"/>
          <w:lang w:eastAsia="es-CO"/>
        </w:rPr>
        <w:t xml:space="preserve">al primer mes de la etapa preliminar </w:t>
      </w:r>
      <w:r w:rsidRPr="008765A6">
        <w:rPr>
          <w:rFonts w:cs="Arial"/>
          <w:lang w:eastAsia="es-CO"/>
        </w:rPr>
        <w:t>y</w:t>
      </w:r>
      <w:r w:rsidR="00311525" w:rsidRPr="008765A6">
        <w:rPr>
          <w:rFonts w:cs="Arial"/>
          <w:lang w:eastAsia="es-CO"/>
        </w:rPr>
        <w:t xml:space="preserve"> rem</w:t>
      </w:r>
      <w:r w:rsidR="007E08B7" w:rsidRPr="008765A6">
        <w:rPr>
          <w:rFonts w:cs="Arial"/>
          <w:lang w:eastAsia="es-CO"/>
        </w:rPr>
        <w:t>itido como anexos en el MAO</w:t>
      </w:r>
    </w:p>
    <w:p w14:paraId="197015F0" w14:textId="77777777" w:rsidR="00566F2A" w:rsidRPr="008765A6" w:rsidRDefault="00566F2A" w:rsidP="004774CC">
      <w:pPr>
        <w:pStyle w:val="Prrafodelista"/>
        <w:spacing w:after="0" w:line="240" w:lineRule="auto"/>
        <w:ind w:left="360"/>
        <w:jc w:val="both"/>
        <w:rPr>
          <w:rFonts w:cs="Arial"/>
          <w:lang w:eastAsia="es-CO"/>
        </w:rPr>
      </w:pPr>
    </w:p>
    <w:p w14:paraId="45E720BE" w14:textId="2C5B1219" w:rsidR="00566F2A" w:rsidRPr="008765A6" w:rsidRDefault="00566F2A" w:rsidP="009B7D07">
      <w:pPr>
        <w:pStyle w:val="Prrafodelista"/>
        <w:numPr>
          <w:ilvl w:val="0"/>
          <w:numId w:val="4"/>
        </w:numPr>
        <w:spacing w:after="0" w:line="240" w:lineRule="auto"/>
        <w:ind w:left="360"/>
        <w:jc w:val="both"/>
        <w:rPr>
          <w:rFonts w:cs="Arial"/>
          <w:lang w:eastAsia="es-CO"/>
        </w:rPr>
      </w:pPr>
      <w:r w:rsidRPr="008765A6">
        <w:rPr>
          <w:rFonts w:cs="Arial"/>
          <w:lang w:eastAsia="es-CO"/>
        </w:rPr>
        <w:t>El contratista asume la responsabilidad sobre daños en la zona de ronda y de los cauces como consecuencia de las obras</w:t>
      </w:r>
    </w:p>
    <w:p w14:paraId="2BAB444F" w14:textId="77777777" w:rsidR="00566F2A" w:rsidRPr="00C30F23" w:rsidRDefault="00566F2A" w:rsidP="00C30F23">
      <w:pPr>
        <w:rPr>
          <w:rFonts w:cs="Arial"/>
          <w:lang w:eastAsia="es-CO"/>
        </w:rPr>
      </w:pPr>
    </w:p>
    <w:p w14:paraId="741E4EC6" w14:textId="791D9DD4" w:rsidR="00461520" w:rsidRPr="008765A6" w:rsidRDefault="00461520" w:rsidP="00D67BB0">
      <w:pPr>
        <w:pStyle w:val="Prrafodelista"/>
        <w:numPr>
          <w:ilvl w:val="0"/>
          <w:numId w:val="4"/>
        </w:numPr>
        <w:spacing w:after="0" w:line="240" w:lineRule="auto"/>
        <w:ind w:left="360"/>
        <w:jc w:val="both"/>
        <w:rPr>
          <w:rFonts w:cs="Arial"/>
          <w:lang w:eastAsia="es-CO"/>
        </w:rPr>
      </w:pPr>
      <w:r w:rsidRPr="008765A6">
        <w:rPr>
          <w:rFonts w:cs="Arial"/>
          <w:lang w:eastAsia="es-CO"/>
        </w:rPr>
        <w:t>Se debe garantizar la evacuación total y definitiva de materiales</w:t>
      </w:r>
      <w:r w:rsidR="00573279" w:rsidRPr="008765A6">
        <w:rPr>
          <w:rFonts w:cs="Arial"/>
          <w:lang w:eastAsia="es-CO"/>
        </w:rPr>
        <w:t xml:space="preserve"> RCD</w:t>
      </w:r>
      <w:r w:rsidRPr="008765A6">
        <w:rPr>
          <w:rFonts w:cs="Arial"/>
          <w:lang w:eastAsia="es-CO"/>
        </w:rPr>
        <w:t xml:space="preserve">, equipos, señalización y demás elementos utilizados durante la ejecución de la obra, antes de la firma del acta de recibo final de obra.  Esta acta debe estar con las certificaciones que soporten la entrega de los materiales a proveedores que cuenten </w:t>
      </w:r>
      <w:r w:rsidR="00C30F23" w:rsidRPr="008765A6">
        <w:rPr>
          <w:rFonts w:cs="Arial"/>
          <w:lang w:eastAsia="es-CO"/>
        </w:rPr>
        <w:t>con permiso</w:t>
      </w:r>
      <w:r w:rsidRPr="008765A6">
        <w:rPr>
          <w:rFonts w:cs="Arial"/>
          <w:lang w:eastAsia="es-CO"/>
        </w:rPr>
        <w:t xml:space="preserve"> de la autoridad ambiental. Los volúmenes entregados deben concordar con el volumen total que se registre en e</w:t>
      </w:r>
      <w:r w:rsidR="00D9128A" w:rsidRPr="008765A6">
        <w:rPr>
          <w:rFonts w:cs="Arial"/>
          <w:lang w:eastAsia="es-CO"/>
        </w:rPr>
        <w:t xml:space="preserve">l informe final del Contratista y deben estar soportados con las correspondientes certificaciones. El vale de suministro será un soporte de la gestión o entrega de material, sin </w:t>
      </w:r>
      <w:r w:rsidR="00C30F23" w:rsidRPr="008765A6">
        <w:rPr>
          <w:rFonts w:cs="Arial"/>
          <w:lang w:eastAsia="es-CO"/>
        </w:rPr>
        <w:t>embargo,</w:t>
      </w:r>
      <w:r w:rsidR="00D9128A" w:rsidRPr="008765A6">
        <w:rPr>
          <w:rFonts w:cs="Arial"/>
          <w:lang w:eastAsia="es-CO"/>
        </w:rPr>
        <w:t xml:space="preserve"> debe estar soportada con la correspondiente certificación</w:t>
      </w:r>
    </w:p>
    <w:p w14:paraId="741E4EC7" w14:textId="77777777" w:rsidR="00461520" w:rsidRPr="008765A6" w:rsidRDefault="00461520" w:rsidP="00D67BB0">
      <w:pPr>
        <w:pStyle w:val="Prrafodelista"/>
        <w:spacing w:after="0" w:line="240" w:lineRule="auto"/>
        <w:ind w:left="360"/>
        <w:jc w:val="both"/>
        <w:rPr>
          <w:rFonts w:cs="Arial"/>
          <w:lang w:eastAsia="es-CO"/>
        </w:rPr>
      </w:pPr>
    </w:p>
    <w:p w14:paraId="741E4EC8" w14:textId="4D9E0F02" w:rsidR="00461520" w:rsidRPr="008765A6" w:rsidRDefault="00461520" w:rsidP="00D67BB0">
      <w:pPr>
        <w:pStyle w:val="Prrafodelista"/>
        <w:numPr>
          <w:ilvl w:val="0"/>
          <w:numId w:val="4"/>
        </w:numPr>
        <w:spacing w:after="0" w:line="240" w:lineRule="auto"/>
        <w:ind w:left="360"/>
        <w:jc w:val="both"/>
        <w:rPr>
          <w:rFonts w:cs="Arial"/>
          <w:lang w:eastAsia="es-CO"/>
        </w:rPr>
      </w:pPr>
      <w:r w:rsidRPr="008765A6">
        <w:rPr>
          <w:rFonts w:cs="Arial"/>
          <w:lang w:eastAsia="es-CO"/>
        </w:rPr>
        <w:t xml:space="preserve">El Contratista debe garantizar que las zonas aledañas a las áreas intervenidas susceptibles de haberse afectado por la ejecución de las </w:t>
      </w:r>
      <w:r w:rsidR="00C30F23" w:rsidRPr="008765A6">
        <w:rPr>
          <w:rFonts w:cs="Arial"/>
          <w:lang w:eastAsia="es-CO"/>
        </w:rPr>
        <w:t>obras</w:t>
      </w:r>
      <w:r w:rsidRPr="008765A6">
        <w:rPr>
          <w:rFonts w:cs="Arial"/>
          <w:lang w:eastAsia="es-CO"/>
        </w:rPr>
        <w:t xml:space="preserve"> queden en iguales o mejores condiciones a las que se encontraron previa ejecución de la obra. Para ello</w:t>
      </w:r>
      <w:r w:rsidR="006D79C8" w:rsidRPr="008765A6">
        <w:rPr>
          <w:rFonts w:cs="Arial"/>
          <w:lang w:eastAsia="es-CO"/>
        </w:rPr>
        <w:t xml:space="preserve"> se</w:t>
      </w:r>
      <w:r w:rsidRPr="008765A6">
        <w:rPr>
          <w:rFonts w:cs="Arial"/>
          <w:lang w:eastAsia="es-CO"/>
        </w:rPr>
        <w:t xml:space="preserve"> debe realizar de manera </w:t>
      </w:r>
      <w:r w:rsidR="006D79C8" w:rsidRPr="008765A6">
        <w:rPr>
          <w:rFonts w:cs="Arial"/>
          <w:lang w:eastAsia="es-CO"/>
        </w:rPr>
        <w:t>anticipada</w:t>
      </w:r>
      <w:r w:rsidRPr="008765A6">
        <w:rPr>
          <w:rFonts w:cs="Arial"/>
          <w:lang w:eastAsia="es-CO"/>
        </w:rPr>
        <w:t xml:space="preserve"> a la intervención de la zona, el levantamiento de registro fotográfico que evidencie su estado antes de la intervención. Este registro fotográfico </w:t>
      </w:r>
      <w:r w:rsidR="006D79C8" w:rsidRPr="008765A6">
        <w:rPr>
          <w:rFonts w:cs="Arial"/>
          <w:lang w:eastAsia="es-CO"/>
        </w:rPr>
        <w:t xml:space="preserve">debe incluir fecha y hora. </w:t>
      </w:r>
      <w:r w:rsidR="00C30F23" w:rsidRPr="008765A6">
        <w:rPr>
          <w:rFonts w:cs="Arial"/>
          <w:lang w:eastAsia="es-CO"/>
        </w:rPr>
        <w:t>Además,</w:t>
      </w:r>
      <w:r w:rsidR="006D79C8" w:rsidRPr="008765A6">
        <w:rPr>
          <w:rFonts w:cs="Arial"/>
          <w:lang w:eastAsia="es-CO"/>
        </w:rPr>
        <w:t xml:space="preserve"> debe contener imágenes panorámicas de la zona con respecto del área circundante, y fotos a detalle del estado de las zonas esta </w:t>
      </w:r>
      <w:r w:rsidRPr="008765A6">
        <w:rPr>
          <w:rFonts w:cs="Arial"/>
          <w:lang w:eastAsia="es-CO"/>
        </w:rPr>
        <w:t xml:space="preserve">tendrá una secuencia mensual hasta que sea entregado y recuperado el espacio intervenido. Se definirá con Interventoría cuales son los espacios o elementos que requerirán de </w:t>
      </w:r>
      <w:r w:rsidR="00C30F23" w:rsidRPr="008765A6">
        <w:rPr>
          <w:rFonts w:cs="Arial"/>
          <w:lang w:eastAsia="es-CO"/>
        </w:rPr>
        <w:t>este</w:t>
      </w:r>
      <w:r w:rsidRPr="008765A6">
        <w:rPr>
          <w:rFonts w:cs="Arial"/>
          <w:lang w:eastAsia="es-CO"/>
        </w:rPr>
        <w:t xml:space="preserve"> seguimiento</w:t>
      </w:r>
    </w:p>
    <w:p w14:paraId="4F8EA422" w14:textId="77777777" w:rsidR="00FF7967" w:rsidRPr="008765A6" w:rsidRDefault="00FF7967" w:rsidP="00D67BB0">
      <w:pPr>
        <w:pStyle w:val="Prrafodelista"/>
        <w:spacing w:after="0" w:line="240" w:lineRule="auto"/>
        <w:ind w:left="360"/>
        <w:jc w:val="both"/>
        <w:rPr>
          <w:rFonts w:cs="Arial"/>
          <w:lang w:eastAsia="es-CO"/>
        </w:rPr>
      </w:pPr>
    </w:p>
    <w:p w14:paraId="741E4ECA" w14:textId="2BECF453" w:rsidR="00461520" w:rsidRPr="008765A6" w:rsidRDefault="00C30F23" w:rsidP="00D67BB0">
      <w:pPr>
        <w:pStyle w:val="Prrafodelista"/>
        <w:numPr>
          <w:ilvl w:val="0"/>
          <w:numId w:val="4"/>
        </w:numPr>
        <w:spacing w:after="0" w:line="240" w:lineRule="auto"/>
        <w:ind w:left="360"/>
        <w:jc w:val="both"/>
        <w:rPr>
          <w:rFonts w:cs="Arial"/>
          <w:lang w:eastAsia="es-CO"/>
        </w:rPr>
      </w:pPr>
      <w:r w:rsidRPr="008765A6">
        <w:rPr>
          <w:rFonts w:cs="Arial"/>
          <w:lang w:eastAsia="es-CO"/>
        </w:rPr>
        <w:t>En caso de que</w:t>
      </w:r>
      <w:r w:rsidR="00461520" w:rsidRPr="008765A6">
        <w:rPr>
          <w:rFonts w:cs="Arial"/>
          <w:lang w:eastAsia="es-CO"/>
        </w:rPr>
        <w:t xml:space="preserve"> se decida adelantar trabajos en horario nocturno (esta actividad necesita de permiso expedido por la entidad competente) deberá asegurarse que todas las actividades inherentes al desarrollo de las </w:t>
      </w:r>
      <w:r w:rsidRPr="008765A6">
        <w:rPr>
          <w:rFonts w:cs="Arial"/>
          <w:lang w:eastAsia="es-CO"/>
        </w:rPr>
        <w:t>obras</w:t>
      </w:r>
      <w:r w:rsidR="00461520" w:rsidRPr="008765A6">
        <w:rPr>
          <w:rFonts w:cs="Arial"/>
          <w:lang w:eastAsia="es-CO"/>
        </w:rPr>
        <w:t xml:space="preserve"> sigan estricto cumplimiento a todos los procedimientos </w:t>
      </w:r>
      <w:r w:rsidR="000E541B" w:rsidRPr="008765A6">
        <w:rPr>
          <w:rFonts w:cs="Arial"/>
          <w:lang w:eastAsia="es-CO"/>
        </w:rPr>
        <w:t>técnicos, ambientales, SST y de seguridad vial</w:t>
      </w:r>
      <w:r w:rsidR="00461520" w:rsidRPr="008765A6">
        <w:rPr>
          <w:rFonts w:cs="Arial"/>
          <w:lang w:eastAsia="es-CO"/>
        </w:rPr>
        <w:t xml:space="preserve"> establecidos para dichos trabajos. </w:t>
      </w:r>
      <w:r w:rsidRPr="008765A6">
        <w:rPr>
          <w:rFonts w:cs="Arial"/>
          <w:lang w:eastAsia="es-CO"/>
        </w:rPr>
        <w:t>En caso de que</w:t>
      </w:r>
      <w:r w:rsidR="00461520" w:rsidRPr="008765A6">
        <w:rPr>
          <w:rFonts w:cs="Arial"/>
          <w:lang w:eastAsia="es-CO"/>
        </w:rPr>
        <w:t xml:space="preserve"> la comunidad presente queja por el ruido generado por las actividades constructivas, sea en jornada diurna o nocturna, el Contratista deberá realizar los monitoreos </w:t>
      </w:r>
      <w:r w:rsidR="000E541B" w:rsidRPr="008765A6">
        <w:rPr>
          <w:rFonts w:cs="Arial"/>
          <w:lang w:eastAsia="es-CO"/>
        </w:rPr>
        <w:t>de emisión de ruido, según los protocolos validados por la legislación colombiana en la materia. A través de los cuales sea posible corroborar las variaciones respecto de los registros de línea base ambiental para inmisión de ruido (ruido ambiental), y efectuar los análisis correspondientes, en relación con la eficacia de las medidas de manejo implementadas por el Contratista de obra.</w:t>
      </w:r>
      <w:r w:rsidR="00461520" w:rsidRPr="008765A6">
        <w:rPr>
          <w:rFonts w:cs="Arial"/>
          <w:lang w:eastAsia="es-CO"/>
        </w:rPr>
        <w:t xml:space="preserve"> El Contratista asumirá los costos derivados por la elaboración de dichos monitoreos.</w:t>
      </w:r>
      <w:r w:rsidR="000E541B" w:rsidRPr="008765A6">
        <w:t xml:space="preserve"> </w:t>
      </w:r>
      <w:r w:rsidR="000E541B" w:rsidRPr="008765A6">
        <w:rPr>
          <w:rFonts w:cs="Arial"/>
          <w:lang w:eastAsia="es-CO"/>
        </w:rPr>
        <w:t>Se debe elaborar el informe técnico correspondiente de las mediciones, con sus respectivas memorias técnicas. Este informe se presentará a la Interventoría, ocho (8) días después de las mediciones. Producto de la revisión y aprobación del citado informe por parte de la Interventoría, y con el necesario aval del IDU, se dará respuesta al solicitante o al presunto afectado, a través de los mecanismos y canales de comunicación establecidos y aprobados por la entidad contratante</w:t>
      </w:r>
    </w:p>
    <w:p w14:paraId="741E4ECB" w14:textId="77777777" w:rsidR="00461520" w:rsidRPr="008765A6" w:rsidRDefault="00461520" w:rsidP="00D67BB0">
      <w:pPr>
        <w:pStyle w:val="Prrafodelista"/>
        <w:spacing w:after="0" w:line="240" w:lineRule="auto"/>
        <w:ind w:left="360"/>
        <w:jc w:val="both"/>
        <w:rPr>
          <w:rFonts w:cs="Arial"/>
          <w:lang w:eastAsia="es-CO"/>
        </w:rPr>
      </w:pPr>
    </w:p>
    <w:p w14:paraId="741E4ECE" w14:textId="3C65EAC5" w:rsidR="00461520" w:rsidRPr="008765A6" w:rsidRDefault="00461520" w:rsidP="00D67BB0">
      <w:pPr>
        <w:pStyle w:val="Prrafodelista"/>
        <w:numPr>
          <w:ilvl w:val="0"/>
          <w:numId w:val="4"/>
        </w:numPr>
        <w:spacing w:after="0" w:line="240" w:lineRule="auto"/>
        <w:ind w:left="360"/>
        <w:jc w:val="both"/>
        <w:rPr>
          <w:rFonts w:cs="Arial"/>
          <w:lang w:eastAsia="es-CO"/>
        </w:rPr>
      </w:pPr>
      <w:r w:rsidRPr="008765A6">
        <w:rPr>
          <w:rFonts w:cs="Arial"/>
          <w:lang w:eastAsia="es-CO"/>
        </w:rPr>
        <w:t>En todo momento los senderos peatonales deberán</w:t>
      </w:r>
      <w:r w:rsidR="000E541B" w:rsidRPr="008765A6">
        <w:rPr>
          <w:rFonts w:cs="Arial"/>
          <w:lang w:eastAsia="es-CO"/>
        </w:rPr>
        <w:t xml:space="preserve">: i) en todo momento, deberán garantizar las condiciones requeridas para el tránsito peatonal (ancho mínimo, señalización, canalización, estado de la </w:t>
      </w:r>
      <w:r w:rsidR="007F194B" w:rsidRPr="008765A6">
        <w:rPr>
          <w:rFonts w:cs="Arial"/>
          <w:lang w:eastAsia="es-CO"/>
        </w:rPr>
        <w:t>superficie</w:t>
      </w:r>
      <w:r w:rsidR="000E541B" w:rsidRPr="008765A6">
        <w:rPr>
          <w:rFonts w:cs="Arial"/>
          <w:lang w:eastAsia="es-CO"/>
        </w:rPr>
        <w:t>).</w:t>
      </w:r>
      <w:r w:rsidR="00311525" w:rsidRPr="008765A6">
        <w:rPr>
          <w:rFonts w:cs="Arial"/>
          <w:lang w:eastAsia="es-CO"/>
        </w:rPr>
        <w:t xml:space="preserve"> </w:t>
      </w:r>
      <w:proofErr w:type="spellStart"/>
      <w:r w:rsidR="000E541B" w:rsidRPr="008765A6">
        <w:rPr>
          <w:rFonts w:cs="Arial"/>
          <w:lang w:eastAsia="es-CO"/>
        </w:rPr>
        <w:t>ii</w:t>
      </w:r>
      <w:proofErr w:type="spellEnd"/>
      <w:r w:rsidR="000E541B" w:rsidRPr="008765A6">
        <w:rPr>
          <w:rFonts w:cs="Arial"/>
          <w:lang w:eastAsia="es-CO"/>
        </w:rPr>
        <w:t xml:space="preserve">) Permanecer limpios, ser seguros, y estar libres de obstáculos </w:t>
      </w:r>
      <w:r w:rsidRPr="008765A6">
        <w:rPr>
          <w:rFonts w:cs="Arial"/>
          <w:lang w:eastAsia="es-CO"/>
        </w:rPr>
        <w:t xml:space="preserve"> </w:t>
      </w:r>
    </w:p>
    <w:p w14:paraId="741E4ECF" w14:textId="77777777" w:rsidR="00461520" w:rsidRPr="008765A6" w:rsidRDefault="00461520" w:rsidP="00D67BB0">
      <w:pPr>
        <w:pStyle w:val="Prrafodelista"/>
        <w:spacing w:after="0" w:line="240" w:lineRule="auto"/>
        <w:ind w:left="360"/>
        <w:jc w:val="both"/>
        <w:rPr>
          <w:rFonts w:cs="Arial"/>
          <w:lang w:eastAsia="es-CO"/>
        </w:rPr>
      </w:pPr>
    </w:p>
    <w:p w14:paraId="6A05DE90" w14:textId="26BE4274" w:rsidR="00677EC4" w:rsidRPr="008765A6" w:rsidRDefault="00677EC4" w:rsidP="00B86CBF">
      <w:pPr>
        <w:pStyle w:val="Prrafodelista"/>
        <w:numPr>
          <w:ilvl w:val="0"/>
          <w:numId w:val="32"/>
        </w:numPr>
        <w:spacing w:after="0" w:line="240" w:lineRule="auto"/>
        <w:jc w:val="both"/>
        <w:rPr>
          <w:rFonts w:cs="Arial"/>
          <w:lang w:eastAsia="es-CO"/>
        </w:rPr>
      </w:pPr>
      <w:r w:rsidRPr="008765A6">
        <w:rPr>
          <w:rFonts w:cs="Arial"/>
          <w:lang w:eastAsia="es-CO"/>
        </w:rPr>
        <w:t xml:space="preserve">El contratista de </w:t>
      </w:r>
      <w:r w:rsidR="00C30F23" w:rsidRPr="008765A6">
        <w:rPr>
          <w:rFonts w:cs="Arial"/>
          <w:lang w:eastAsia="es-CO"/>
        </w:rPr>
        <w:t>obra</w:t>
      </w:r>
      <w:r w:rsidRPr="008765A6">
        <w:rPr>
          <w:rFonts w:cs="Arial"/>
          <w:lang w:eastAsia="es-CO"/>
        </w:rPr>
        <w:t xml:space="preserve"> deberá realizar un monitoreo de calidad del aire, ruido ambiental y monitoreo de calidad de agua superficial y subterránea en la etapa preliminar, con el fin de actualizar la caracterización ambiental de cada uno de los componentes, en los puntos </w:t>
      </w:r>
      <w:r w:rsidRPr="008765A6">
        <w:rPr>
          <w:rFonts w:cs="Arial"/>
          <w:lang w:eastAsia="es-CO"/>
        </w:rPr>
        <w:lastRenderedPageBreak/>
        <w:t>establecidos en el estudio ambiental del contrato IDU N</w:t>
      </w:r>
      <w:r w:rsidR="00C30F23">
        <w:rPr>
          <w:rFonts w:cs="Arial"/>
          <w:lang w:eastAsia="es-CO"/>
        </w:rPr>
        <w:t>o</w:t>
      </w:r>
      <w:r w:rsidRPr="008765A6">
        <w:rPr>
          <w:rFonts w:cs="Arial"/>
          <w:lang w:eastAsia="es-CO"/>
        </w:rPr>
        <w:t xml:space="preserve"> </w:t>
      </w:r>
      <w:r w:rsidR="00F3148D">
        <w:rPr>
          <w:rFonts w:cs="Arial"/>
          <w:lang w:eastAsia="es-CO"/>
        </w:rPr>
        <w:t>1630 de 2020</w:t>
      </w:r>
      <w:r w:rsidR="00802C91" w:rsidRPr="008765A6">
        <w:rPr>
          <w:rFonts w:cs="Arial"/>
          <w:lang w:eastAsia="es-CO"/>
        </w:rPr>
        <w:t xml:space="preserve"> en el capítulo Programa de Seguimiento y Monitoreo</w:t>
      </w:r>
      <w:r w:rsidRPr="008765A6">
        <w:rPr>
          <w:rFonts w:cs="Arial"/>
          <w:lang w:eastAsia="es-CO"/>
        </w:rPr>
        <w:t xml:space="preserve"> y compararlo con la normatividad ambiental vigente y/o la que modifique al momento del contrato</w:t>
      </w:r>
    </w:p>
    <w:p w14:paraId="33DBFFBF" w14:textId="77777777" w:rsidR="00677EC4" w:rsidRPr="008765A6" w:rsidRDefault="00677EC4" w:rsidP="00D67BB0">
      <w:pPr>
        <w:pStyle w:val="Prrafodelista"/>
        <w:spacing w:after="0" w:line="240" w:lineRule="auto"/>
        <w:ind w:left="360"/>
        <w:jc w:val="both"/>
        <w:rPr>
          <w:rFonts w:cs="Arial"/>
          <w:lang w:eastAsia="es-CO"/>
        </w:rPr>
      </w:pPr>
    </w:p>
    <w:p w14:paraId="741E4ED0" w14:textId="0DC2516C" w:rsidR="00461520" w:rsidRPr="008765A6" w:rsidRDefault="00461520" w:rsidP="00D67BB0">
      <w:pPr>
        <w:pStyle w:val="Prrafodelista"/>
        <w:numPr>
          <w:ilvl w:val="0"/>
          <w:numId w:val="4"/>
        </w:numPr>
        <w:spacing w:after="0" w:line="240" w:lineRule="auto"/>
        <w:ind w:left="360"/>
        <w:jc w:val="both"/>
        <w:rPr>
          <w:rFonts w:cs="Arial"/>
          <w:lang w:eastAsia="es-CO"/>
        </w:rPr>
      </w:pPr>
      <w:r w:rsidRPr="008765A6">
        <w:rPr>
          <w:rFonts w:cs="Arial"/>
          <w:lang w:eastAsia="es-CO"/>
        </w:rPr>
        <w:t>El Contratista deberá realiza</w:t>
      </w:r>
      <w:r w:rsidR="00A4293E" w:rsidRPr="008765A6">
        <w:rPr>
          <w:rFonts w:cs="Arial"/>
          <w:lang w:eastAsia="es-CO"/>
        </w:rPr>
        <w:t>r</w:t>
      </w:r>
      <w:r w:rsidRPr="008765A6">
        <w:rPr>
          <w:rFonts w:cs="Arial"/>
          <w:lang w:eastAsia="es-CO"/>
        </w:rPr>
        <w:t xml:space="preserve"> monitoreo de calidad de aire, para los siguientes parámetros de PM</w:t>
      </w:r>
      <w:r w:rsidRPr="008765A6">
        <w:rPr>
          <w:rFonts w:cs="Arial"/>
          <w:vertAlign w:val="subscript"/>
          <w:lang w:eastAsia="es-CO"/>
        </w:rPr>
        <w:t>10</w:t>
      </w:r>
      <w:r w:rsidRPr="008765A6">
        <w:rPr>
          <w:rFonts w:cs="Arial"/>
          <w:lang w:eastAsia="es-CO"/>
        </w:rPr>
        <w:t>, PM</w:t>
      </w:r>
      <w:r w:rsidRPr="008765A6">
        <w:rPr>
          <w:rFonts w:cs="Arial"/>
          <w:vertAlign w:val="subscript"/>
          <w:lang w:eastAsia="es-CO"/>
        </w:rPr>
        <w:t>2.5</w:t>
      </w:r>
      <w:r w:rsidR="00677EC4" w:rsidRPr="008765A6">
        <w:rPr>
          <w:rFonts w:cs="Arial"/>
          <w:lang w:eastAsia="es-CO"/>
        </w:rPr>
        <w:t>,</w:t>
      </w:r>
      <w:r w:rsidRPr="008765A6">
        <w:rPr>
          <w:rFonts w:cs="Arial"/>
          <w:lang w:eastAsia="es-CO"/>
        </w:rPr>
        <w:t xml:space="preserve"> NO</w:t>
      </w:r>
      <w:r w:rsidRPr="008765A6">
        <w:rPr>
          <w:rFonts w:cs="Arial"/>
          <w:vertAlign w:val="subscript"/>
          <w:lang w:eastAsia="es-CO"/>
        </w:rPr>
        <w:t>2</w:t>
      </w:r>
      <w:r w:rsidRPr="008765A6">
        <w:rPr>
          <w:rFonts w:cs="Arial"/>
          <w:lang w:eastAsia="es-CO"/>
        </w:rPr>
        <w:t>, SO</w:t>
      </w:r>
      <w:r w:rsidRPr="008765A6">
        <w:rPr>
          <w:rFonts w:cs="Arial"/>
          <w:vertAlign w:val="subscript"/>
          <w:lang w:eastAsia="es-CO"/>
        </w:rPr>
        <w:t>2</w:t>
      </w:r>
      <w:r w:rsidRPr="008765A6">
        <w:rPr>
          <w:rFonts w:cs="Arial"/>
          <w:lang w:eastAsia="es-CO"/>
        </w:rPr>
        <w:t>, CO</w:t>
      </w:r>
      <w:r w:rsidR="00067548" w:rsidRPr="008765A6">
        <w:rPr>
          <w:rFonts w:cs="Arial"/>
          <w:lang w:eastAsia="es-CO"/>
        </w:rPr>
        <w:t xml:space="preserve"> y O3</w:t>
      </w:r>
      <w:r w:rsidRPr="008765A6">
        <w:rPr>
          <w:rFonts w:cs="Arial"/>
          <w:lang w:eastAsia="es-CO"/>
        </w:rPr>
        <w:t xml:space="preserve">; dichas mediciones se deben efectuar </w:t>
      </w:r>
      <w:r w:rsidR="001017BB" w:rsidRPr="008765A6">
        <w:rPr>
          <w:rFonts w:cs="Arial"/>
          <w:lang w:eastAsia="es-CO"/>
        </w:rPr>
        <w:t xml:space="preserve">de </w:t>
      </w:r>
      <w:r w:rsidR="0049504A">
        <w:rPr>
          <w:rFonts w:cs="Arial"/>
          <w:lang w:eastAsia="es-CO"/>
        </w:rPr>
        <w:t xml:space="preserve">conformidad con lo establecido en el Capítulo 10 (Seguimiento y Monitoreo) del Estudio Ambiental del Cable Aéreo de San Cristóbal, así: Una campaña de monitoreo en el mes dos de la etapa preliminar, una campaña de monitoreo en el mes dos de la etapa de construcción, y, una campaña de monitoreo iniciando el antepenúltimo mes de la etapa de construcción. </w:t>
      </w:r>
    </w:p>
    <w:p w14:paraId="741E4ED1" w14:textId="77777777" w:rsidR="00461520" w:rsidRPr="008765A6" w:rsidRDefault="00461520" w:rsidP="00D67BB0">
      <w:pPr>
        <w:pStyle w:val="Prrafodelista"/>
        <w:spacing w:after="0" w:line="240" w:lineRule="auto"/>
        <w:ind w:left="360"/>
        <w:jc w:val="both"/>
        <w:rPr>
          <w:rFonts w:cs="Arial"/>
          <w:lang w:eastAsia="es-CO"/>
        </w:rPr>
      </w:pPr>
    </w:p>
    <w:p w14:paraId="741E4ED2" w14:textId="2D50C15F" w:rsidR="00461520" w:rsidRDefault="00461520" w:rsidP="00D67BB0">
      <w:pPr>
        <w:pStyle w:val="Prrafodelista"/>
        <w:numPr>
          <w:ilvl w:val="0"/>
          <w:numId w:val="4"/>
        </w:numPr>
        <w:spacing w:after="0" w:line="240" w:lineRule="auto"/>
        <w:ind w:left="360"/>
        <w:jc w:val="both"/>
        <w:rPr>
          <w:rFonts w:cs="Arial"/>
          <w:lang w:eastAsia="es-CO"/>
        </w:rPr>
      </w:pPr>
      <w:r w:rsidRPr="008765A6">
        <w:rPr>
          <w:rFonts w:cs="Arial"/>
          <w:lang w:eastAsia="es-CO"/>
        </w:rPr>
        <w:t xml:space="preserve">Las mediciones de </w:t>
      </w:r>
      <w:r w:rsidR="007F194B" w:rsidRPr="008765A6">
        <w:rPr>
          <w:rFonts w:cs="Arial"/>
          <w:lang w:eastAsia="es-CO"/>
        </w:rPr>
        <w:t>calidad del aire</w:t>
      </w:r>
      <w:r w:rsidR="00A4293E" w:rsidRPr="008765A6">
        <w:rPr>
          <w:rFonts w:cs="Arial"/>
          <w:lang w:eastAsia="es-CO"/>
        </w:rPr>
        <w:t xml:space="preserve"> se debe</w:t>
      </w:r>
      <w:r w:rsidR="007F194B" w:rsidRPr="008765A6">
        <w:rPr>
          <w:rFonts w:cs="Arial"/>
          <w:lang w:eastAsia="es-CO"/>
        </w:rPr>
        <w:t>n</w:t>
      </w:r>
      <w:r w:rsidR="00A4293E" w:rsidRPr="008765A6">
        <w:rPr>
          <w:rFonts w:cs="Arial"/>
          <w:lang w:eastAsia="es-CO"/>
        </w:rPr>
        <w:t xml:space="preserve"> realizar durante 20</w:t>
      </w:r>
      <w:r w:rsidRPr="008765A6">
        <w:rPr>
          <w:rFonts w:cs="Arial"/>
          <w:lang w:eastAsia="es-CO"/>
        </w:rPr>
        <w:t xml:space="preserve"> días continuos</w:t>
      </w:r>
      <w:r w:rsidR="007F194B" w:rsidRPr="008765A6">
        <w:rPr>
          <w:rFonts w:cs="Arial"/>
          <w:lang w:eastAsia="es-CO"/>
        </w:rPr>
        <w:t xml:space="preserve"> en época seca y 40 días continuos en época húmeda</w:t>
      </w:r>
      <w:r w:rsidRPr="008765A6">
        <w:rPr>
          <w:rFonts w:cs="Arial"/>
          <w:lang w:eastAsia="es-CO"/>
        </w:rPr>
        <w:t xml:space="preserve">, con toma de muestras durante 24 horas </w:t>
      </w:r>
      <w:r w:rsidR="00C44B1C">
        <w:rPr>
          <w:rFonts w:cs="Arial"/>
          <w:lang w:eastAsia="es-CO"/>
        </w:rPr>
        <w:t xml:space="preserve">para los parámetros </w:t>
      </w:r>
      <w:r w:rsidR="00C44B1C" w:rsidRPr="008765A6">
        <w:rPr>
          <w:rFonts w:cs="Arial"/>
          <w:lang w:eastAsia="es-CO"/>
        </w:rPr>
        <w:t>PM</w:t>
      </w:r>
      <w:r w:rsidR="00C44B1C" w:rsidRPr="008765A6">
        <w:rPr>
          <w:rFonts w:cs="Arial"/>
          <w:vertAlign w:val="subscript"/>
          <w:lang w:eastAsia="es-CO"/>
        </w:rPr>
        <w:t>10</w:t>
      </w:r>
      <w:r w:rsidR="00C44B1C" w:rsidRPr="008765A6">
        <w:rPr>
          <w:rFonts w:cs="Arial"/>
          <w:lang w:eastAsia="es-CO"/>
        </w:rPr>
        <w:t>, PM</w:t>
      </w:r>
      <w:r w:rsidR="00C44B1C" w:rsidRPr="008765A6">
        <w:rPr>
          <w:rFonts w:cs="Arial"/>
          <w:vertAlign w:val="subscript"/>
          <w:lang w:eastAsia="es-CO"/>
        </w:rPr>
        <w:t>2.5</w:t>
      </w:r>
      <w:r w:rsidR="00C44B1C" w:rsidRPr="008765A6">
        <w:rPr>
          <w:rFonts w:cs="Arial"/>
          <w:lang w:eastAsia="es-CO"/>
        </w:rPr>
        <w:t xml:space="preserve"> </w:t>
      </w:r>
      <w:r w:rsidR="00C44B1C">
        <w:rPr>
          <w:rFonts w:cs="Arial"/>
          <w:lang w:eastAsia="es-CO"/>
        </w:rPr>
        <w:t xml:space="preserve">y </w:t>
      </w:r>
      <w:r w:rsidR="00C44B1C" w:rsidRPr="008765A6">
        <w:rPr>
          <w:rFonts w:cs="Arial"/>
          <w:lang w:eastAsia="es-CO"/>
        </w:rPr>
        <w:t>SO</w:t>
      </w:r>
      <w:r w:rsidR="00C44B1C" w:rsidRPr="008765A6">
        <w:rPr>
          <w:rFonts w:cs="Arial"/>
          <w:vertAlign w:val="subscript"/>
          <w:lang w:eastAsia="es-CO"/>
        </w:rPr>
        <w:t>2</w:t>
      </w:r>
      <w:r w:rsidR="00C44B1C">
        <w:rPr>
          <w:rFonts w:cs="Arial"/>
          <w:lang w:eastAsia="es-CO"/>
        </w:rPr>
        <w:t xml:space="preserve">, con toma de muestras continuas de 3 horas para los parámetros </w:t>
      </w:r>
      <w:r w:rsidR="00C44B1C" w:rsidRPr="008765A6">
        <w:rPr>
          <w:rFonts w:cs="Arial"/>
          <w:lang w:eastAsia="es-CO"/>
        </w:rPr>
        <w:t>NO</w:t>
      </w:r>
      <w:r w:rsidR="00C44B1C" w:rsidRPr="008765A6">
        <w:rPr>
          <w:rFonts w:cs="Arial"/>
          <w:vertAlign w:val="subscript"/>
          <w:lang w:eastAsia="es-CO"/>
        </w:rPr>
        <w:t>2</w:t>
      </w:r>
      <w:r w:rsidR="00C44B1C">
        <w:rPr>
          <w:rFonts w:cs="Arial"/>
          <w:vertAlign w:val="subscript"/>
          <w:lang w:eastAsia="es-CO"/>
        </w:rPr>
        <w:t xml:space="preserve"> </w:t>
      </w:r>
      <w:r w:rsidR="00C44B1C">
        <w:rPr>
          <w:rFonts w:cs="Arial"/>
          <w:lang w:eastAsia="es-CO"/>
        </w:rPr>
        <w:t xml:space="preserve">y O3, y, toma de 8 horas continuas para CO. Las mediciones y los informes técnicos presentados, deberán </w:t>
      </w:r>
      <w:r w:rsidRPr="008765A6">
        <w:rPr>
          <w:rFonts w:cs="Arial"/>
          <w:lang w:eastAsia="es-CO"/>
        </w:rPr>
        <w:t>cumpli</w:t>
      </w:r>
      <w:r w:rsidR="00C44B1C">
        <w:rPr>
          <w:rFonts w:cs="Arial"/>
          <w:lang w:eastAsia="es-CO"/>
        </w:rPr>
        <w:t>r con</w:t>
      </w:r>
      <w:r w:rsidRPr="008765A6">
        <w:rPr>
          <w:rFonts w:cs="Arial"/>
          <w:lang w:eastAsia="es-CO"/>
        </w:rPr>
        <w:t xml:space="preserve"> los protocolos y la normatividad ambiental</w:t>
      </w:r>
      <w:r w:rsidR="0063038E" w:rsidRPr="008765A6">
        <w:rPr>
          <w:rFonts w:cs="Arial"/>
          <w:lang w:eastAsia="es-CO"/>
        </w:rPr>
        <w:t xml:space="preserve"> vigente</w:t>
      </w:r>
      <w:r w:rsidR="003615FB" w:rsidRPr="008765A6">
        <w:rPr>
          <w:rFonts w:cs="Arial"/>
          <w:lang w:eastAsia="es-CO"/>
        </w:rPr>
        <w:t xml:space="preserve"> y/o aplicable al momento del contrato</w:t>
      </w:r>
      <w:r w:rsidRPr="008765A6">
        <w:rPr>
          <w:rFonts w:cs="Arial"/>
          <w:lang w:eastAsia="es-CO"/>
        </w:rPr>
        <w:t>. Previo al inicio de los monitoreos, se deberá presentar a la Interventoría para su revisión y validación la me</w:t>
      </w:r>
      <w:r w:rsidR="003A1ACF" w:rsidRPr="008765A6">
        <w:rPr>
          <w:rFonts w:cs="Arial"/>
          <w:lang w:eastAsia="es-CO"/>
        </w:rPr>
        <w:t>todología, el plan de trabajo y el cronograma</w:t>
      </w:r>
      <w:r w:rsidR="007265FF">
        <w:rPr>
          <w:rFonts w:cs="Arial"/>
          <w:lang w:eastAsia="es-CO"/>
        </w:rPr>
        <w:t>.</w:t>
      </w:r>
    </w:p>
    <w:p w14:paraId="2A92BB72" w14:textId="77777777" w:rsidR="007265FF" w:rsidRPr="007265FF" w:rsidRDefault="007265FF" w:rsidP="007265FF">
      <w:pPr>
        <w:pStyle w:val="Prrafodelista"/>
        <w:rPr>
          <w:rFonts w:cs="Arial"/>
          <w:lang w:eastAsia="es-CO"/>
        </w:rPr>
      </w:pPr>
    </w:p>
    <w:p w14:paraId="0E172FD5" w14:textId="648422DB" w:rsidR="007265FF" w:rsidRPr="008765A6" w:rsidRDefault="007265FF" w:rsidP="00D67BB0">
      <w:pPr>
        <w:pStyle w:val="Prrafodelista"/>
        <w:numPr>
          <w:ilvl w:val="0"/>
          <w:numId w:val="4"/>
        </w:numPr>
        <w:spacing w:after="0" w:line="240" w:lineRule="auto"/>
        <w:ind w:left="360"/>
        <w:jc w:val="both"/>
        <w:rPr>
          <w:rFonts w:cs="Arial"/>
          <w:lang w:eastAsia="es-CO"/>
        </w:rPr>
      </w:pPr>
      <w:r>
        <w:rPr>
          <w:rFonts w:cs="Arial"/>
          <w:lang w:eastAsia="es-CO"/>
        </w:rPr>
        <w:t>Para las estaciones de monitoreo de la calidad del aire se deberá contar mínimo, con dos (2) estaciones meteorológicas portátiles, ubicadas así: una en la estación de monitoreo del Portal de TransMilenio 20 de julio, y la otra</w:t>
      </w:r>
      <w:r w:rsidR="00FF462F">
        <w:rPr>
          <w:rFonts w:cs="Arial"/>
          <w:lang w:eastAsia="es-CO"/>
        </w:rPr>
        <w:t>,</w:t>
      </w:r>
      <w:r>
        <w:rPr>
          <w:rFonts w:cs="Arial"/>
          <w:lang w:eastAsia="es-CO"/>
        </w:rPr>
        <w:t xml:space="preserve"> en la estación de monitoreo de Altamira</w:t>
      </w:r>
      <w:r w:rsidR="00FF462F">
        <w:rPr>
          <w:rFonts w:cs="Arial"/>
          <w:lang w:eastAsia="es-CO"/>
        </w:rPr>
        <w:t xml:space="preserve"> o del Hospital La Victoria</w:t>
      </w:r>
      <w:r>
        <w:rPr>
          <w:rFonts w:cs="Arial"/>
          <w:lang w:eastAsia="es-CO"/>
        </w:rPr>
        <w:t xml:space="preserve">. </w:t>
      </w:r>
    </w:p>
    <w:p w14:paraId="05CB332C" w14:textId="77777777" w:rsidR="007F194B" w:rsidRPr="008765A6" w:rsidRDefault="007F194B" w:rsidP="009B7D07">
      <w:pPr>
        <w:pStyle w:val="Prrafodelista"/>
        <w:rPr>
          <w:rFonts w:cs="Arial"/>
          <w:lang w:eastAsia="es-CO"/>
        </w:rPr>
      </w:pPr>
    </w:p>
    <w:p w14:paraId="6EB957F4" w14:textId="36E424C3" w:rsidR="007F194B" w:rsidRPr="008765A6" w:rsidRDefault="007F194B" w:rsidP="00D67BB0">
      <w:pPr>
        <w:pStyle w:val="Prrafodelista"/>
        <w:numPr>
          <w:ilvl w:val="0"/>
          <w:numId w:val="4"/>
        </w:numPr>
        <w:spacing w:after="0" w:line="240" w:lineRule="auto"/>
        <w:ind w:left="360"/>
        <w:jc w:val="both"/>
        <w:rPr>
          <w:rFonts w:cs="Arial"/>
          <w:lang w:eastAsia="es-CO"/>
        </w:rPr>
      </w:pPr>
      <w:r w:rsidRPr="008765A6">
        <w:rPr>
          <w:rFonts w:cs="Arial"/>
          <w:lang w:eastAsia="es-CO"/>
        </w:rPr>
        <w:t xml:space="preserve">Las estaciones de monitoreos de aire y </w:t>
      </w:r>
      <w:r w:rsidR="00C44B1C">
        <w:rPr>
          <w:rFonts w:cs="Arial"/>
          <w:lang w:eastAsia="es-CO"/>
        </w:rPr>
        <w:t xml:space="preserve">los puntos de </w:t>
      </w:r>
      <w:r w:rsidRPr="008765A6">
        <w:rPr>
          <w:rFonts w:cs="Arial"/>
          <w:lang w:eastAsia="es-CO"/>
        </w:rPr>
        <w:t xml:space="preserve">ruido </w:t>
      </w:r>
      <w:r w:rsidR="00C44B1C">
        <w:rPr>
          <w:rFonts w:cs="Arial"/>
          <w:lang w:eastAsia="es-CO"/>
        </w:rPr>
        <w:t xml:space="preserve">ambiental </w:t>
      </w:r>
      <w:r w:rsidRPr="008765A6">
        <w:rPr>
          <w:rFonts w:cs="Arial"/>
          <w:lang w:eastAsia="es-CO"/>
        </w:rPr>
        <w:t xml:space="preserve">serán </w:t>
      </w:r>
      <w:r w:rsidR="0051463E" w:rsidRPr="008765A6">
        <w:rPr>
          <w:rFonts w:cs="Arial"/>
          <w:lang w:eastAsia="es-CO"/>
        </w:rPr>
        <w:t>como mínimo</w:t>
      </w:r>
      <w:r w:rsidR="00C44B1C">
        <w:rPr>
          <w:rFonts w:cs="Arial"/>
          <w:lang w:eastAsia="es-CO"/>
        </w:rPr>
        <w:t>,</w:t>
      </w:r>
      <w:r w:rsidR="0051463E" w:rsidRPr="008765A6">
        <w:rPr>
          <w:rFonts w:cs="Arial"/>
          <w:lang w:eastAsia="es-CO"/>
        </w:rPr>
        <w:t xml:space="preserve"> los puntos</w:t>
      </w:r>
      <w:r w:rsidRPr="008765A6">
        <w:rPr>
          <w:rFonts w:cs="Arial"/>
          <w:lang w:eastAsia="es-CO"/>
        </w:rPr>
        <w:t xml:space="preserve"> ya ejecutados durante la etapa de estudios y diseños. </w:t>
      </w:r>
      <w:r w:rsidR="00C44B1C">
        <w:rPr>
          <w:rFonts w:cs="Arial"/>
          <w:lang w:eastAsia="es-CO"/>
        </w:rPr>
        <w:t xml:space="preserve">En caso de imposibilitarse la misma ubicación, esta </w:t>
      </w:r>
      <w:r w:rsidRPr="008765A6">
        <w:rPr>
          <w:rFonts w:cs="Arial"/>
          <w:lang w:eastAsia="es-CO"/>
        </w:rPr>
        <w:t xml:space="preserve">deberá ser </w:t>
      </w:r>
      <w:r w:rsidR="00C44B1C">
        <w:rPr>
          <w:rFonts w:cs="Arial"/>
          <w:lang w:eastAsia="es-CO"/>
        </w:rPr>
        <w:t>lo más</w:t>
      </w:r>
      <w:r w:rsidRPr="008765A6">
        <w:rPr>
          <w:rFonts w:cs="Arial"/>
          <w:lang w:eastAsia="es-CO"/>
        </w:rPr>
        <w:t xml:space="preserve"> cercan</w:t>
      </w:r>
      <w:r w:rsidR="00C44B1C">
        <w:rPr>
          <w:rFonts w:cs="Arial"/>
          <w:lang w:eastAsia="es-CO"/>
        </w:rPr>
        <w:t>a</w:t>
      </w:r>
      <w:r w:rsidRPr="008765A6">
        <w:rPr>
          <w:rFonts w:cs="Arial"/>
          <w:lang w:eastAsia="es-CO"/>
        </w:rPr>
        <w:t xml:space="preserve"> </w:t>
      </w:r>
      <w:r w:rsidR="00C44B1C">
        <w:rPr>
          <w:rFonts w:cs="Arial"/>
          <w:lang w:eastAsia="es-CO"/>
        </w:rPr>
        <w:t xml:space="preserve">posible </w:t>
      </w:r>
      <w:r w:rsidRPr="008765A6">
        <w:rPr>
          <w:rFonts w:cs="Arial"/>
          <w:lang w:eastAsia="es-CO"/>
        </w:rPr>
        <w:t xml:space="preserve">al </w:t>
      </w:r>
      <w:r w:rsidR="00C44B1C">
        <w:rPr>
          <w:rFonts w:cs="Arial"/>
          <w:lang w:eastAsia="es-CO"/>
        </w:rPr>
        <w:t>sitio usado durante el establecimiento de la Línea Base Ambiental.</w:t>
      </w:r>
    </w:p>
    <w:p w14:paraId="741E4ED3" w14:textId="77777777" w:rsidR="00461520" w:rsidRPr="008765A6" w:rsidRDefault="00461520" w:rsidP="00D67BB0">
      <w:pPr>
        <w:pStyle w:val="Prrafodelista"/>
        <w:spacing w:after="0" w:line="240" w:lineRule="auto"/>
        <w:ind w:left="360"/>
        <w:jc w:val="both"/>
        <w:rPr>
          <w:rFonts w:cs="Arial"/>
          <w:lang w:eastAsia="es-CO"/>
        </w:rPr>
      </w:pPr>
    </w:p>
    <w:p w14:paraId="741E4ED4" w14:textId="0DA4E28E" w:rsidR="00461520" w:rsidRPr="008765A6" w:rsidRDefault="00461520" w:rsidP="00D67BB0">
      <w:pPr>
        <w:pStyle w:val="Prrafodelista"/>
        <w:numPr>
          <w:ilvl w:val="0"/>
          <w:numId w:val="4"/>
        </w:numPr>
        <w:spacing w:after="0" w:line="240" w:lineRule="auto"/>
        <w:ind w:left="360"/>
        <w:jc w:val="both"/>
        <w:rPr>
          <w:rFonts w:cs="Arial"/>
          <w:lang w:eastAsia="es-CO"/>
        </w:rPr>
      </w:pPr>
      <w:r w:rsidRPr="008765A6">
        <w:rPr>
          <w:rFonts w:cs="Arial"/>
          <w:lang w:eastAsia="es-CO"/>
        </w:rPr>
        <w:t>Los resultados obtenidos deberán ser comparados con la normatividad ambiental</w:t>
      </w:r>
      <w:r w:rsidR="0063038E" w:rsidRPr="008765A6">
        <w:rPr>
          <w:rFonts w:cs="Arial"/>
          <w:lang w:eastAsia="es-CO"/>
        </w:rPr>
        <w:t xml:space="preserve"> vigente</w:t>
      </w:r>
      <w:r w:rsidR="003615FB" w:rsidRPr="008765A6">
        <w:rPr>
          <w:rFonts w:cs="Arial"/>
          <w:lang w:eastAsia="es-CO"/>
        </w:rPr>
        <w:t xml:space="preserve"> o la que la modifique</w:t>
      </w:r>
      <w:r w:rsidR="00067548" w:rsidRPr="008765A6">
        <w:rPr>
          <w:rFonts w:cs="Arial"/>
          <w:lang w:eastAsia="es-CO"/>
        </w:rPr>
        <w:t xml:space="preserve"> al momento del contrato</w:t>
      </w:r>
      <w:r w:rsidR="007F194B" w:rsidRPr="008765A6">
        <w:rPr>
          <w:rFonts w:cs="Arial"/>
          <w:lang w:eastAsia="es-CO"/>
        </w:rPr>
        <w:t xml:space="preserve">. </w:t>
      </w:r>
      <w:r w:rsidR="00C30F23" w:rsidRPr="008765A6">
        <w:rPr>
          <w:rFonts w:cs="Arial"/>
          <w:lang w:eastAsia="es-CO"/>
        </w:rPr>
        <w:t>Además,</w:t>
      </w:r>
      <w:r w:rsidR="007F194B" w:rsidRPr="008765A6">
        <w:rPr>
          <w:rFonts w:cs="Arial"/>
          <w:lang w:eastAsia="es-CO"/>
        </w:rPr>
        <w:t xml:space="preserve"> estos resultados serán </w:t>
      </w:r>
      <w:r w:rsidRPr="008765A6">
        <w:rPr>
          <w:rFonts w:cs="Arial"/>
          <w:lang w:eastAsia="es-CO"/>
        </w:rPr>
        <w:t>con</w:t>
      </w:r>
      <w:r w:rsidR="007F194B" w:rsidRPr="008765A6">
        <w:rPr>
          <w:rFonts w:cs="Arial"/>
          <w:lang w:eastAsia="es-CO"/>
        </w:rPr>
        <w:t>frontados con los reportados en</w:t>
      </w:r>
      <w:r w:rsidRPr="008765A6">
        <w:rPr>
          <w:rFonts w:cs="Arial"/>
          <w:lang w:eastAsia="es-CO"/>
        </w:rPr>
        <w:t xml:space="preserve"> la línea base del estudio ambiental del contrato IDU N</w:t>
      </w:r>
      <w:r w:rsidR="00C30F23">
        <w:rPr>
          <w:rFonts w:cs="Arial"/>
          <w:lang w:eastAsia="es-CO"/>
        </w:rPr>
        <w:t>o</w:t>
      </w:r>
      <w:r w:rsidRPr="008765A6">
        <w:rPr>
          <w:rFonts w:cs="Arial"/>
          <w:lang w:eastAsia="es-CO"/>
        </w:rPr>
        <w:t xml:space="preserve"> </w:t>
      </w:r>
      <w:r w:rsidR="00F3148D">
        <w:rPr>
          <w:rFonts w:cs="Arial"/>
          <w:lang w:eastAsia="es-CO"/>
        </w:rPr>
        <w:t>1630 de 2020</w:t>
      </w:r>
      <w:r w:rsidR="007F194B" w:rsidRPr="008765A6">
        <w:rPr>
          <w:rFonts w:cs="Arial"/>
          <w:lang w:eastAsia="es-CO"/>
        </w:rPr>
        <w:t xml:space="preserve"> y con los registrados en la etapa preliminar</w:t>
      </w:r>
      <w:r w:rsidRPr="008765A6">
        <w:rPr>
          <w:rFonts w:cs="Arial"/>
          <w:lang w:eastAsia="es-CO"/>
        </w:rPr>
        <w:t xml:space="preserve">. El Contratista </w:t>
      </w:r>
      <w:r w:rsidR="00C30C71" w:rsidRPr="008765A6">
        <w:rPr>
          <w:rFonts w:cs="Arial"/>
          <w:lang w:eastAsia="es-CO"/>
        </w:rPr>
        <w:t>en caso que los registros de las mediciones efectuadas evidencien excedencias significativas respecto de los datos de la Línea Base, el Consultor deberá realizar los respectivos análisis y conclusiones, y, en caso que corresponda, ajustar las medidas de manejo ambiental asociadas a este componente, específicamente, a los aspectos ambientales directamente relacionados con ese desempeño ambiental</w:t>
      </w:r>
      <w:r w:rsidRPr="008765A6">
        <w:rPr>
          <w:rFonts w:cs="Arial"/>
          <w:lang w:eastAsia="es-CO"/>
        </w:rPr>
        <w:t>, previa presentación del plan de acción a la Interventoría para su revisión y validación</w:t>
      </w:r>
    </w:p>
    <w:p w14:paraId="741E4ED5" w14:textId="77777777" w:rsidR="00461520" w:rsidRPr="008765A6" w:rsidRDefault="00461520" w:rsidP="00D67BB0">
      <w:pPr>
        <w:pStyle w:val="Prrafodelista"/>
        <w:spacing w:after="0" w:line="240" w:lineRule="auto"/>
        <w:ind w:left="360"/>
        <w:jc w:val="both"/>
        <w:rPr>
          <w:rFonts w:cs="Arial"/>
          <w:lang w:eastAsia="es-CO"/>
        </w:rPr>
      </w:pPr>
    </w:p>
    <w:p w14:paraId="741E4ED6" w14:textId="1AC0393A" w:rsidR="00461520" w:rsidRPr="008765A6" w:rsidRDefault="00C30C71" w:rsidP="00D67BB0">
      <w:pPr>
        <w:pStyle w:val="Prrafodelista"/>
        <w:numPr>
          <w:ilvl w:val="0"/>
          <w:numId w:val="4"/>
        </w:numPr>
        <w:spacing w:after="0" w:line="240" w:lineRule="auto"/>
        <w:ind w:left="360"/>
        <w:jc w:val="both"/>
        <w:rPr>
          <w:rFonts w:cs="Arial"/>
          <w:lang w:eastAsia="es-CO"/>
        </w:rPr>
      </w:pPr>
      <w:r w:rsidRPr="008765A6">
        <w:rPr>
          <w:rFonts w:cs="Arial"/>
          <w:lang w:eastAsia="es-CO"/>
        </w:rPr>
        <w:t>De acuerdo con lo establecido en el Plan de monitoreo y seguimiento ambiental, e</w:t>
      </w:r>
      <w:r w:rsidR="00461520" w:rsidRPr="008765A6">
        <w:rPr>
          <w:rFonts w:cs="Arial"/>
          <w:lang w:eastAsia="es-CO"/>
        </w:rPr>
        <w:t xml:space="preserve">l Contratista debe efectuar mediciones de ruido ambiental, las cuales se </w:t>
      </w:r>
      <w:r w:rsidR="00C30F23" w:rsidRPr="008765A6">
        <w:rPr>
          <w:rFonts w:cs="Arial"/>
          <w:lang w:eastAsia="es-CO"/>
        </w:rPr>
        <w:t>efectuarán</w:t>
      </w:r>
      <w:r w:rsidR="00461520" w:rsidRPr="008765A6">
        <w:rPr>
          <w:rFonts w:cs="Arial"/>
          <w:lang w:eastAsia="es-CO"/>
        </w:rPr>
        <w:t xml:space="preserve"> en día hábil</w:t>
      </w:r>
      <w:r w:rsidR="00A4293E" w:rsidRPr="008765A6">
        <w:rPr>
          <w:rFonts w:cs="Arial"/>
          <w:lang w:eastAsia="es-CO"/>
        </w:rPr>
        <w:t xml:space="preserve"> y no hábil</w:t>
      </w:r>
      <w:r w:rsidR="00461520" w:rsidRPr="008765A6">
        <w:rPr>
          <w:rFonts w:cs="Arial"/>
          <w:lang w:eastAsia="es-CO"/>
        </w:rPr>
        <w:t xml:space="preserve"> en jornada diurna y nocturna, dando cumplimiento a la Normatividad Ambiental Vige</w:t>
      </w:r>
      <w:r w:rsidR="003A1ACF" w:rsidRPr="008765A6">
        <w:rPr>
          <w:rFonts w:cs="Arial"/>
          <w:lang w:eastAsia="es-CO"/>
        </w:rPr>
        <w:t>nte</w:t>
      </w:r>
      <w:r w:rsidR="003615FB" w:rsidRPr="008765A6">
        <w:rPr>
          <w:rFonts w:cs="Arial"/>
          <w:lang w:eastAsia="es-CO"/>
        </w:rPr>
        <w:t xml:space="preserve"> o la que la modifique</w:t>
      </w:r>
      <w:r w:rsidR="00067548" w:rsidRPr="008765A6">
        <w:rPr>
          <w:rFonts w:cs="Arial"/>
          <w:lang w:eastAsia="es-CO"/>
        </w:rPr>
        <w:t xml:space="preserve"> al momento del contrato</w:t>
      </w:r>
      <w:r w:rsidR="003A1ACF" w:rsidRPr="008765A6">
        <w:rPr>
          <w:rFonts w:cs="Arial"/>
          <w:lang w:eastAsia="es-CO"/>
        </w:rPr>
        <w:t xml:space="preserve">; dichas mediciones </w:t>
      </w:r>
      <w:r w:rsidR="001017BB" w:rsidRPr="008765A6">
        <w:rPr>
          <w:rFonts w:cs="Arial"/>
          <w:lang w:eastAsia="es-CO"/>
        </w:rPr>
        <w:t>se deben efectuar de forma semestral durante la etapa de construcción</w:t>
      </w:r>
    </w:p>
    <w:p w14:paraId="741E4ED7" w14:textId="77777777" w:rsidR="00461520" w:rsidRPr="008765A6" w:rsidRDefault="00461520" w:rsidP="00D67BB0">
      <w:pPr>
        <w:pStyle w:val="Prrafodelista"/>
        <w:spacing w:after="0" w:line="240" w:lineRule="auto"/>
        <w:ind w:left="360"/>
        <w:jc w:val="both"/>
        <w:rPr>
          <w:rFonts w:cs="Arial"/>
          <w:lang w:eastAsia="es-CO"/>
        </w:rPr>
      </w:pPr>
    </w:p>
    <w:p w14:paraId="741E4ED8" w14:textId="118E51C3" w:rsidR="00461520" w:rsidRPr="008765A6" w:rsidRDefault="00461520" w:rsidP="002A72A2">
      <w:pPr>
        <w:pStyle w:val="Prrafodelista"/>
        <w:numPr>
          <w:ilvl w:val="0"/>
          <w:numId w:val="4"/>
        </w:numPr>
        <w:spacing w:after="0" w:line="240" w:lineRule="auto"/>
        <w:ind w:left="360"/>
        <w:jc w:val="both"/>
        <w:rPr>
          <w:rFonts w:cs="Arial"/>
          <w:lang w:eastAsia="es-CO"/>
        </w:rPr>
      </w:pPr>
      <w:r w:rsidRPr="008765A6">
        <w:rPr>
          <w:rFonts w:cs="Arial"/>
          <w:lang w:eastAsia="es-CO"/>
        </w:rPr>
        <w:t>Los resultados obtenidos deberán ser comparados con la normatividad ambiental vigente</w:t>
      </w:r>
      <w:r w:rsidR="00067548" w:rsidRPr="008765A6">
        <w:rPr>
          <w:rFonts w:cs="Arial"/>
          <w:lang w:eastAsia="es-CO"/>
        </w:rPr>
        <w:t xml:space="preserve"> </w:t>
      </w:r>
      <w:r w:rsidR="007F194B" w:rsidRPr="008765A6">
        <w:rPr>
          <w:rFonts w:cs="Arial"/>
          <w:lang w:eastAsia="es-CO"/>
        </w:rPr>
        <w:t xml:space="preserve">resolución </w:t>
      </w:r>
      <w:r w:rsidR="0051463E" w:rsidRPr="008765A6">
        <w:rPr>
          <w:rFonts w:cs="Arial"/>
          <w:lang w:eastAsia="es-CO"/>
        </w:rPr>
        <w:t>2254 de 2017</w:t>
      </w:r>
      <w:r w:rsidR="007F194B" w:rsidRPr="008765A6">
        <w:rPr>
          <w:rFonts w:cs="Arial"/>
          <w:lang w:eastAsia="es-CO"/>
        </w:rPr>
        <w:t xml:space="preserve"> del Ministerio de Ambiente, Vivienda y Desarrollo Territorial </w:t>
      </w:r>
      <w:r w:rsidR="00067548" w:rsidRPr="008765A6">
        <w:rPr>
          <w:rFonts w:cs="Arial"/>
          <w:lang w:eastAsia="es-CO"/>
        </w:rPr>
        <w:t>y/o la que modifique al momento del contrato</w:t>
      </w:r>
      <w:r w:rsidRPr="008765A6">
        <w:rPr>
          <w:rFonts w:cs="Arial"/>
          <w:lang w:eastAsia="es-CO"/>
        </w:rPr>
        <w:t xml:space="preserve"> y con </w:t>
      </w:r>
      <w:r w:rsidR="007F194B" w:rsidRPr="008765A6">
        <w:rPr>
          <w:rFonts w:cs="Arial"/>
          <w:lang w:eastAsia="es-CO"/>
        </w:rPr>
        <w:t xml:space="preserve">los datos registrados en </w:t>
      </w:r>
      <w:r w:rsidRPr="008765A6">
        <w:rPr>
          <w:rFonts w:cs="Arial"/>
          <w:lang w:eastAsia="es-CO"/>
        </w:rPr>
        <w:t>la línea base del estudio ambiental del contrato IDU N</w:t>
      </w:r>
      <w:r w:rsidR="00C30F23">
        <w:rPr>
          <w:rFonts w:cs="Arial"/>
          <w:lang w:eastAsia="es-CO"/>
        </w:rPr>
        <w:t>o</w:t>
      </w:r>
      <w:r w:rsidRPr="008765A6">
        <w:rPr>
          <w:rFonts w:cs="Arial"/>
          <w:lang w:eastAsia="es-CO"/>
        </w:rPr>
        <w:t xml:space="preserve"> </w:t>
      </w:r>
      <w:r w:rsidR="00F3148D">
        <w:rPr>
          <w:rFonts w:cs="Arial"/>
          <w:lang w:eastAsia="es-CO"/>
        </w:rPr>
        <w:t>1630 de 2020</w:t>
      </w:r>
      <w:r w:rsidR="007F194B" w:rsidRPr="008765A6">
        <w:rPr>
          <w:rFonts w:cs="Arial"/>
          <w:lang w:eastAsia="es-CO"/>
        </w:rPr>
        <w:t xml:space="preserve"> y </w:t>
      </w:r>
      <w:r w:rsidR="007D089E" w:rsidRPr="008765A6">
        <w:rPr>
          <w:rFonts w:cs="Arial"/>
          <w:lang w:eastAsia="es-CO"/>
        </w:rPr>
        <w:t xml:space="preserve">con </w:t>
      </w:r>
      <w:r w:rsidR="007F194B" w:rsidRPr="008765A6">
        <w:rPr>
          <w:rFonts w:cs="Arial"/>
          <w:lang w:eastAsia="es-CO"/>
        </w:rPr>
        <w:t xml:space="preserve">los </w:t>
      </w:r>
      <w:r w:rsidR="007D089E" w:rsidRPr="008765A6">
        <w:rPr>
          <w:rFonts w:cs="Arial"/>
          <w:lang w:eastAsia="es-CO"/>
        </w:rPr>
        <w:t>reportados en la</w:t>
      </w:r>
      <w:r w:rsidR="007F194B" w:rsidRPr="008765A6">
        <w:rPr>
          <w:rFonts w:cs="Arial"/>
          <w:lang w:eastAsia="es-CO"/>
        </w:rPr>
        <w:t xml:space="preserve"> etapa preliminar</w:t>
      </w:r>
      <w:r w:rsidRPr="008765A6">
        <w:rPr>
          <w:rFonts w:cs="Arial"/>
          <w:lang w:eastAsia="es-CO"/>
        </w:rPr>
        <w:t xml:space="preserve">. </w:t>
      </w:r>
      <w:r w:rsidR="00C30F23" w:rsidRPr="008765A6">
        <w:rPr>
          <w:rFonts w:cs="Arial"/>
          <w:lang w:eastAsia="es-CO"/>
        </w:rPr>
        <w:t xml:space="preserve">En </w:t>
      </w:r>
      <w:r w:rsidR="00C30F23" w:rsidRPr="008765A6">
        <w:rPr>
          <w:rFonts w:cs="Arial"/>
          <w:lang w:eastAsia="es-CO"/>
        </w:rPr>
        <w:lastRenderedPageBreak/>
        <w:t>caso de que</w:t>
      </w:r>
      <w:r w:rsidR="00C30C71" w:rsidRPr="008765A6">
        <w:rPr>
          <w:rFonts w:cs="Arial"/>
          <w:lang w:eastAsia="es-CO"/>
        </w:rPr>
        <w:t xml:space="preserve"> los registros de las mediciones efectuadas evidencien excedencias significativas respecto de los datos de la Línea Base, el Consultor deberá realizar los respectivos análisis y conclusiones, y, </w:t>
      </w:r>
      <w:r w:rsidR="00F337BD" w:rsidRPr="008765A6">
        <w:rPr>
          <w:rFonts w:cs="Arial"/>
          <w:lang w:eastAsia="es-CO"/>
        </w:rPr>
        <w:t>en caso de que</w:t>
      </w:r>
      <w:r w:rsidR="00C30C71" w:rsidRPr="008765A6">
        <w:rPr>
          <w:rFonts w:cs="Arial"/>
          <w:lang w:eastAsia="es-CO"/>
        </w:rPr>
        <w:t xml:space="preserve"> corresponda, ajustar las medidas de manejo ambiental asociadas a este componente, específicamente, a los aspectos ambientales directamente relacionados con ese desempeño ambiental</w:t>
      </w:r>
      <w:r w:rsidR="00F37614">
        <w:rPr>
          <w:rFonts w:cs="Arial"/>
          <w:lang w:eastAsia="es-CO"/>
        </w:rPr>
        <w:t>.</w:t>
      </w:r>
    </w:p>
    <w:p w14:paraId="3D9186BF" w14:textId="77777777" w:rsidR="00C30C71" w:rsidRPr="008765A6" w:rsidRDefault="00C30C71" w:rsidP="002A72A2">
      <w:pPr>
        <w:pStyle w:val="Prrafodelista"/>
        <w:spacing w:after="0" w:line="240" w:lineRule="auto"/>
        <w:rPr>
          <w:rFonts w:cs="Arial"/>
          <w:lang w:eastAsia="es-CO"/>
        </w:rPr>
      </w:pPr>
    </w:p>
    <w:p w14:paraId="741E4EDA" w14:textId="3EE9E2AF" w:rsidR="00461520" w:rsidRDefault="00461520" w:rsidP="002A72A2">
      <w:pPr>
        <w:pStyle w:val="Prrafodelista"/>
        <w:numPr>
          <w:ilvl w:val="0"/>
          <w:numId w:val="4"/>
        </w:numPr>
        <w:spacing w:after="0" w:line="240" w:lineRule="auto"/>
        <w:ind w:left="360"/>
        <w:jc w:val="both"/>
        <w:rPr>
          <w:rFonts w:cs="Arial"/>
          <w:lang w:eastAsia="es-CO"/>
        </w:rPr>
      </w:pPr>
      <w:r w:rsidRPr="008765A6">
        <w:rPr>
          <w:rFonts w:cs="Arial"/>
          <w:lang w:eastAsia="es-CO"/>
        </w:rPr>
        <w:t xml:space="preserve">El Contratista deberá monitorear </w:t>
      </w:r>
      <w:r w:rsidR="00585D27">
        <w:rPr>
          <w:rFonts w:cs="Arial"/>
          <w:lang w:eastAsia="es-CO"/>
        </w:rPr>
        <w:t>la Quebrada Chorro Colorado en los mismos puntos (aguas arriba y aguas abajo) de la estación Altamira.</w:t>
      </w:r>
      <w:r w:rsidR="00AC1222" w:rsidRPr="008765A6">
        <w:rPr>
          <w:rFonts w:cs="Arial"/>
          <w:lang w:eastAsia="es-CO"/>
        </w:rPr>
        <w:t xml:space="preserve"> </w:t>
      </w:r>
      <w:r w:rsidR="00585D27">
        <w:rPr>
          <w:rFonts w:cs="Arial"/>
          <w:lang w:eastAsia="es-CO"/>
        </w:rPr>
        <w:t xml:space="preserve">Se deben medir, </w:t>
      </w:r>
      <w:r w:rsidR="006B501D" w:rsidRPr="008765A6">
        <w:rPr>
          <w:rFonts w:cs="Arial"/>
          <w:lang w:eastAsia="es-CO"/>
        </w:rPr>
        <w:t>como mínimo</w:t>
      </w:r>
      <w:r w:rsidR="00585D27">
        <w:rPr>
          <w:rFonts w:cs="Arial"/>
          <w:lang w:eastAsia="es-CO"/>
        </w:rPr>
        <w:t>,</w:t>
      </w:r>
      <w:r w:rsidR="006B501D" w:rsidRPr="008765A6">
        <w:rPr>
          <w:rFonts w:cs="Arial"/>
          <w:lang w:eastAsia="es-CO"/>
        </w:rPr>
        <w:t xml:space="preserve"> </w:t>
      </w:r>
      <w:r w:rsidR="003E5668" w:rsidRPr="008765A6">
        <w:rPr>
          <w:rFonts w:cs="Arial"/>
          <w:lang w:eastAsia="es-CO"/>
        </w:rPr>
        <w:t>los parámetros relacionados a</w:t>
      </w:r>
      <w:r w:rsidR="00E04BA2" w:rsidRPr="008765A6">
        <w:rPr>
          <w:rFonts w:cs="Arial"/>
          <w:lang w:eastAsia="es-CO"/>
        </w:rPr>
        <w:t xml:space="preserve"> </w:t>
      </w:r>
      <w:r w:rsidR="003E5668" w:rsidRPr="008765A6">
        <w:rPr>
          <w:rFonts w:cs="Arial"/>
          <w:lang w:eastAsia="es-CO"/>
        </w:rPr>
        <w:t>continuación</w:t>
      </w:r>
      <w:r w:rsidR="00F63406" w:rsidRPr="008765A6">
        <w:rPr>
          <w:rFonts w:cs="Arial"/>
          <w:lang w:eastAsia="es-CO"/>
        </w:rPr>
        <w:t xml:space="preserve">: </w:t>
      </w:r>
      <w:r w:rsidRPr="008765A6">
        <w:rPr>
          <w:rFonts w:cs="Arial"/>
          <w:lang w:eastAsia="es-CO"/>
        </w:rPr>
        <w:t>pH, temperatura, Oxígeno Disuelto, Turbiedad, DBO</w:t>
      </w:r>
      <w:r w:rsidRPr="008765A6">
        <w:rPr>
          <w:rFonts w:cs="Arial"/>
          <w:vertAlign w:val="subscript"/>
          <w:lang w:eastAsia="es-CO"/>
        </w:rPr>
        <w:t>5</w:t>
      </w:r>
      <w:r w:rsidRPr="008765A6">
        <w:rPr>
          <w:rFonts w:cs="Arial"/>
          <w:lang w:eastAsia="es-CO"/>
        </w:rPr>
        <w:t>, DQO, Aceites y grasas, solidos disueltos totales, Solidos suspendidos totales, solidos sedimentables</w:t>
      </w:r>
      <w:r w:rsidR="006B501D" w:rsidRPr="008765A6">
        <w:rPr>
          <w:rFonts w:cs="Arial"/>
          <w:lang w:eastAsia="es-CO"/>
        </w:rPr>
        <w:t xml:space="preserve"> o</w:t>
      </w:r>
      <w:r w:rsidRPr="008765A6">
        <w:rPr>
          <w:rFonts w:cs="Arial"/>
          <w:lang w:eastAsia="es-CO"/>
        </w:rPr>
        <w:t xml:space="preserve">. Los resultados serán comparados con la normatividad ambiental </w:t>
      </w:r>
      <w:r w:rsidR="003E5668" w:rsidRPr="008765A6">
        <w:rPr>
          <w:rFonts w:cs="Arial"/>
          <w:lang w:eastAsia="es-CO"/>
        </w:rPr>
        <w:t xml:space="preserve">vigente </w:t>
      </w:r>
      <w:r w:rsidRPr="008765A6">
        <w:rPr>
          <w:rFonts w:cs="Arial"/>
          <w:lang w:eastAsia="es-CO"/>
        </w:rPr>
        <w:t>y</w:t>
      </w:r>
      <w:r w:rsidR="006B501D" w:rsidRPr="008765A6">
        <w:rPr>
          <w:rFonts w:cs="Arial"/>
          <w:lang w:eastAsia="es-CO"/>
        </w:rPr>
        <w:t xml:space="preserve">/o la que modifique </w:t>
      </w:r>
      <w:r w:rsidR="00C30F23">
        <w:rPr>
          <w:rFonts w:cs="Arial"/>
          <w:lang w:eastAsia="es-CO"/>
        </w:rPr>
        <w:t>a</w:t>
      </w:r>
      <w:r w:rsidR="00C30F23" w:rsidRPr="008765A6">
        <w:rPr>
          <w:rFonts w:cs="Arial"/>
          <w:lang w:eastAsia="es-CO"/>
        </w:rPr>
        <w:t>l m</w:t>
      </w:r>
      <w:r w:rsidR="00C30F23">
        <w:rPr>
          <w:rFonts w:cs="Arial"/>
          <w:lang w:eastAsia="es-CO"/>
        </w:rPr>
        <w:t>o</w:t>
      </w:r>
      <w:r w:rsidR="00C30F23" w:rsidRPr="008765A6">
        <w:rPr>
          <w:rFonts w:cs="Arial"/>
          <w:lang w:eastAsia="es-CO"/>
        </w:rPr>
        <w:t>mento</w:t>
      </w:r>
      <w:r w:rsidR="006B501D" w:rsidRPr="008765A6">
        <w:rPr>
          <w:rFonts w:cs="Arial"/>
          <w:lang w:eastAsia="es-CO"/>
        </w:rPr>
        <w:t xml:space="preserve"> del contrato y</w:t>
      </w:r>
      <w:r w:rsidRPr="008765A6">
        <w:rPr>
          <w:rFonts w:cs="Arial"/>
          <w:lang w:eastAsia="es-CO"/>
        </w:rPr>
        <w:t xml:space="preserve"> con la línea base del estudio ambiental del contrato I</w:t>
      </w:r>
      <w:r w:rsidR="00F63406" w:rsidRPr="008765A6">
        <w:rPr>
          <w:rFonts w:cs="Arial"/>
          <w:lang w:eastAsia="es-CO"/>
        </w:rPr>
        <w:t>DU N</w:t>
      </w:r>
      <w:r w:rsidR="00C30F23">
        <w:rPr>
          <w:rFonts w:cs="Arial"/>
          <w:lang w:eastAsia="es-CO"/>
        </w:rPr>
        <w:t>o</w:t>
      </w:r>
      <w:r w:rsidR="00F63406" w:rsidRPr="008765A6">
        <w:rPr>
          <w:rFonts w:cs="Arial"/>
          <w:lang w:eastAsia="es-CO"/>
        </w:rPr>
        <w:t xml:space="preserve"> </w:t>
      </w:r>
      <w:r w:rsidR="00F3148D">
        <w:rPr>
          <w:rFonts w:cs="Arial"/>
          <w:lang w:eastAsia="es-CO"/>
        </w:rPr>
        <w:t>1630 de 2020</w:t>
      </w:r>
      <w:r w:rsidR="00F37614">
        <w:rPr>
          <w:rFonts w:cs="Arial"/>
          <w:lang w:eastAsia="es-CO"/>
        </w:rPr>
        <w:t>.</w:t>
      </w:r>
    </w:p>
    <w:p w14:paraId="73133EE5" w14:textId="77777777" w:rsidR="00585D27" w:rsidRPr="00585D27" w:rsidRDefault="00585D27" w:rsidP="00585D27">
      <w:pPr>
        <w:pStyle w:val="Prrafodelista"/>
        <w:rPr>
          <w:rFonts w:cs="Arial"/>
          <w:lang w:eastAsia="es-CO"/>
        </w:rPr>
      </w:pPr>
    </w:p>
    <w:p w14:paraId="2DAA2326" w14:textId="487C0D2D" w:rsidR="00585D27" w:rsidRPr="008765A6" w:rsidRDefault="00585D27" w:rsidP="002A72A2">
      <w:pPr>
        <w:pStyle w:val="Prrafodelista"/>
        <w:numPr>
          <w:ilvl w:val="0"/>
          <w:numId w:val="4"/>
        </w:numPr>
        <w:spacing w:after="0" w:line="240" w:lineRule="auto"/>
        <w:ind w:left="360"/>
        <w:jc w:val="both"/>
        <w:rPr>
          <w:rFonts w:cs="Arial"/>
          <w:lang w:eastAsia="es-CO"/>
        </w:rPr>
      </w:pPr>
      <w:r>
        <w:rPr>
          <w:rFonts w:cs="Arial"/>
          <w:lang w:eastAsia="es-CO"/>
        </w:rPr>
        <w:t xml:space="preserve">Las mediciones de calidad del agua, en el colector que conduce la Quebrada Chorro Colorado tendrán la misma periodicidad establecida para las matrices aire y ruido, así: Una campaña de monitoreo en el mes dos de la etapa preliminar, una campaña de monitoreo en el mes dos de la etapa de construcción, y, una campaña de monitoreo iniciando el antepenúltimo mes de la etapa de construcción.   </w:t>
      </w:r>
    </w:p>
    <w:p w14:paraId="741E4EDB" w14:textId="77777777" w:rsidR="00461520" w:rsidRPr="008765A6" w:rsidRDefault="00461520" w:rsidP="00D67BB0">
      <w:pPr>
        <w:pStyle w:val="Prrafodelista"/>
        <w:spacing w:after="0" w:line="240" w:lineRule="auto"/>
        <w:ind w:left="360"/>
        <w:jc w:val="both"/>
        <w:rPr>
          <w:rFonts w:cs="Arial"/>
          <w:lang w:eastAsia="es-CO"/>
        </w:rPr>
      </w:pPr>
    </w:p>
    <w:p w14:paraId="7AB8EEC1" w14:textId="125C0E4A" w:rsidR="00DA0664" w:rsidRDefault="00461520" w:rsidP="00D67BB0">
      <w:pPr>
        <w:pStyle w:val="Prrafodelista"/>
        <w:numPr>
          <w:ilvl w:val="0"/>
          <w:numId w:val="4"/>
        </w:numPr>
        <w:spacing w:after="0" w:line="240" w:lineRule="auto"/>
        <w:ind w:left="360"/>
        <w:jc w:val="both"/>
        <w:rPr>
          <w:rFonts w:cs="Arial"/>
          <w:lang w:eastAsia="es-CO"/>
        </w:rPr>
      </w:pPr>
      <w:r w:rsidRPr="008765A6">
        <w:rPr>
          <w:rFonts w:cs="Arial"/>
          <w:lang w:eastAsia="es-CO"/>
        </w:rPr>
        <w:t xml:space="preserve">Previo a la programación de los monitoreos, el Contratista presentará a la Interventoría para su validación y revisión, el plan de trabajo, la metodología y el cronograma de la actividad. Incluirá adicionalmente la </w:t>
      </w:r>
      <w:r w:rsidR="003E5668" w:rsidRPr="008765A6">
        <w:rPr>
          <w:rFonts w:cs="Arial"/>
          <w:lang w:eastAsia="es-CO"/>
        </w:rPr>
        <w:t>acreditación</w:t>
      </w:r>
      <w:r w:rsidRPr="008765A6">
        <w:rPr>
          <w:rFonts w:cs="Arial"/>
          <w:lang w:eastAsia="es-CO"/>
        </w:rPr>
        <w:t xml:space="preserve"> </w:t>
      </w:r>
      <w:r w:rsidR="008E35D9" w:rsidRPr="008765A6">
        <w:rPr>
          <w:rFonts w:cs="Arial"/>
          <w:lang w:eastAsia="es-CO"/>
        </w:rPr>
        <w:t xml:space="preserve">vigente </w:t>
      </w:r>
      <w:r w:rsidR="008E35D9">
        <w:rPr>
          <w:rFonts w:cs="Arial"/>
          <w:lang w:eastAsia="es-CO"/>
        </w:rPr>
        <w:t xml:space="preserve">por parte </w:t>
      </w:r>
      <w:r w:rsidRPr="008765A6">
        <w:rPr>
          <w:rFonts w:cs="Arial"/>
          <w:lang w:eastAsia="es-CO"/>
        </w:rPr>
        <w:t>del IDEAM para cada uno de los parámetros</w:t>
      </w:r>
      <w:r w:rsidR="008E35D9">
        <w:rPr>
          <w:rFonts w:cs="Arial"/>
          <w:lang w:eastAsia="es-CO"/>
        </w:rPr>
        <w:t xml:space="preserve"> medidos</w:t>
      </w:r>
      <w:r w:rsidR="00F37614">
        <w:rPr>
          <w:rFonts w:cs="Arial"/>
          <w:lang w:eastAsia="es-CO"/>
        </w:rPr>
        <w:t>.</w:t>
      </w:r>
    </w:p>
    <w:p w14:paraId="24B813BE" w14:textId="77777777" w:rsidR="00B94333" w:rsidRPr="00B94333" w:rsidRDefault="00B94333" w:rsidP="00B94333">
      <w:pPr>
        <w:rPr>
          <w:rFonts w:cs="Arial"/>
          <w:lang w:eastAsia="es-CO"/>
        </w:rPr>
      </w:pPr>
    </w:p>
    <w:p w14:paraId="7023252A" w14:textId="42AAF321" w:rsidR="00DA0664" w:rsidRPr="00B94333" w:rsidRDefault="008E35D9" w:rsidP="00B94333">
      <w:pPr>
        <w:pStyle w:val="Prrafodelista"/>
        <w:numPr>
          <w:ilvl w:val="0"/>
          <w:numId w:val="4"/>
        </w:numPr>
        <w:spacing w:after="0" w:line="240" w:lineRule="auto"/>
        <w:ind w:left="360"/>
        <w:jc w:val="both"/>
        <w:rPr>
          <w:rFonts w:cs="Arial"/>
          <w:lang w:eastAsia="es-CO"/>
        </w:rPr>
      </w:pPr>
      <w:r>
        <w:t xml:space="preserve">Es responsabilidad del contratista de obra mantener el </w:t>
      </w:r>
      <w:r w:rsidR="00B94333">
        <w:t xml:space="preserve">cerramiento </w:t>
      </w:r>
      <w:r>
        <w:t xml:space="preserve">de obra, y de los frentes de trabajo, en buenas condiciones, por lo cual, </w:t>
      </w:r>
      <w:r w:rsidR="00B94333" w:rsidRPr="00B94333">
        <w:t>debe</w:t>
      </w:r>
      <w:r w:rsidR="00B94333">
        <w:t>rá</w:t>
      </w:r>
      <w:r w:rsidR="00B94333" w:rsidRPr="00B94333">
        <w:t xml:space="preserve"> </w:t>
      </w:r>
      <w:r w:rsidR="00B94333">
        <w:t xml:space="preserve">inspeccionar </w:t>
      </w:r>
      <w:r>
        <w:t xml:space="preserve">diariamente el estado del mismo. </w:t>
      </w:r>
    </w:p>
    <w:p w14:paraId="69A44400" w14:textId="77777777" w:rsidR="00B94333" w:rsidRPr="00B94333" w:rsidRDefault="00B94333" w:rsidP="00B94333">
      <w:pPr>
        <w:rPr>
          <w:rFonts w:cs="Arial"/>
          <w:lang w:eastAsia="es-CO"/>
        </w:rPr>
      </w:pPr>
    </w:p>
    <w:p w14:paraId="7182F9BF" w14:textId="5B25ABAC" w:rsidR="005304F3" w:rsidRPr="008765A6" w:rsidRDefault="005304F3" w:rsidP="005304F3">
      <w:pPr>
        <w:pStyle w:val="Prrafodelista"/>
        <w:numPr>
          <w:ilvl w:val="0"/>
          <w:numId w:val="4"/>
        </w:numPr>
        <w:spacing w:after="0" w:line="240" w:lineRule="auto"/>
        <w:ind w:left="360"/>
        <w:jc w:val="both"/>
        <w:rPr>
          <w:rFonts w:cs="Arial"/>
          <w:lang w:eastAsia="es-CO"/>
        </w:rPr>
      </w:pPr>
      <w:r w:rsidRPr="008765A6">
        <w:rPr>
          <w:rFonts w:cs="Arial"/>
          <w:lang w:eastAsia="es-CO"/>
        </w:rPr>
        <w:t>Las demás establecidas en el Manual Único de control y Seguimiento Ambiental y de SST del IDU vigente o el que le modifique durante la ejecución del Contrato</w:t>
      </w:r>
      <w:r w:rsidR="00F37614">
        <w:rPr>
          <w:rFonts w:cs="Arial"/>
          <w:lang w:eastAsia="es-CO"/>
        </w:rPr>
        <w:t>.</w:t>
      </w:r>
    </w:p>
    <w:p w14:paraId="09C33E1C" w14:textId="77777777" w:rsidR="00566F2A" w:rsidRPr="008765A6" w:rsidRDefault="00566F2A" w:rsidP="00D67BB0">
      <w:pPr>
        <w:pStyle w:val="Prrafodelista"/>
        <w:spacing w:after="0" w:line="240" w:lineRule="auto"/>
        <w:ind w:left="426"/>
        <w:rPr>
          <w:rFonts w:cs="Arial"/>
          <w:lang w:eastAsia="es-CO"/>
        </w:rPr>
      </w:pPr>
    </w:p>
    <w:p w14:paraId="03E76F36" w14:textId="77777777" w:rsidR="00566F2A" w:rsidRPr="008765A6" w:rsidRDefault="00566F2A" w:rsidP="00D67BB0">
      <w:pPr>
        <w:pStyle w:val="Prrafodelista"/>
        <w:spacing w:after="0" w:line="240" w:lineRule="auto"/>
        <w:ind w:left="426"/>
        <w:rPr>
          <w:rFonts w:cs="Arial"/>
          <w:lang w:eastAsia="es-CO"/>
        </w:rPr>
      </w:pPr>
    </w:p>
    <w:p w14:paraId="64191BC2" w14:textId="5D2EF074" w:rsidR="00187AE8" w:rsidRPr="008765A6" w:rsidRDefault="00AE7933" w:rsidP="009B7D07">
      <w:pPr>
        <w:pStyle w:val="Ttulo2"/>
        <w:rPr>
          <w:lang w:eastAsia="es-CO"/>
        </w:rPr>
      </w:pPr>
      <w:bookmarkStart w:id="28" w:name="_Toc96702872"/>
      <w:r w:rsidRPr="008765A6">
        <w:rPr>
          <w:lang w:eastAsia="es-CO"/>
        </w:rPr>
        <w:t>FORESTAL (EN CASO DE REQUERIRSE NUEVO PERMISO O INTERVENCIONES A LA VEGETACIÓN)</w:t>
      </w:r>
      <w:bookmarkEnd w:id="28"/>
    </w:p>
    <w:p w14:paraId="5BCB418C" w14:textId="57E55536" w:rsidR="00AE7933" w:rsidRPr="008765A6" w:rsidRDefault="00AE7933" w:rsidP="00D67BB0">
      <w:pPr>
        <w:pStyle w:val="Prrafodelista"/>
        <w:spacing w:after="0" w:line="240" w:lineRule="auto"/>
        <w:ind w:left="426"/>
        <w:rPr>
          <w:rFonts w:cs="Arial"/>
          <w:lang w:eastAsia="es-CO"/>
        </w:rPr>
      </w:pPr>
    </w:p>
    <w:p w14:paraId="0EEEE932" w14:textId="51DC1024" w:rsidR="00837F41" w:rsidRPr="008765A6" w:rsidRDefault="00837F41" w:rsidP="00B86CBF">
      <w:pPr>
        <w:pStyle w:val="Prrafodelista"/>
        <w:numPr>
          <w:ilvl w:val="0"/>
          <w:numId w:val="39"/>
        </w:numPr>
        <w:spacing w:after="0" w:line="240" w:lineRule="auto"/>
        <w:ind w:left="360" w:right="36"/>
        <w:jc w:val="both"/>
        <w:rPr>
          <w:rFonts w:cs="Arial"/>
          <w:color w:val="000000"/>
          <w:spacing w:val="-1"/>
          <w:szCs w:val="20"/>
        </w:rPr>
      </w:pPr>
      <w:r w:rsidRPr="008765A6">
        <w:rPr>
          <w:rFonts w:cs="Arial"/>
          <w:color w:val="000000"/>
          <w:spacing w:val="-1"/>
          <w:szCs w:val="20"/>
        </w:rPr>
        <w:t>En caso de requerirse intervención de vegetación no contemplada dentro de los actos administrativos emitidos por la AAC, en el marco de este proyecto; el contratista elabor</w:t>
      </w:r>
      <w:r w:rsidR="007405F0">
        <w:rPr>
          <w:rFonts w:cs="Arial"/>
          <w:color w:val="000000"/>
          <w:spacing w:val="-1"/>
          <w:szCs w:val="20"/>
        </w:rPr>
        <w:t>ar</w:t>
      </w:r>
      <w:r w:rsidRPr="008765A6">
        <w:rPr>
          <w:rFonts w:cs="Arial"/>
          <w:color w:val="000000"/>
          <w:spacing w:val="-1"/>
          <w:szCs w:val="20"/>
        </w:rPr>
        <w:t xml:space="preserve"> </w:t>
      </w:r>
      <w:r w:rsidR="007405F0">
        <w:rPr>
          <w:rFonts w:cs="Arial"/>
          <w:color w:val="000000"/>
          <w:spacing w:val="-1"/>
          <w:szCs w:val="20"/>
        </w:rPr>
        <w:t xml:space="preserve">el </w:t>
      </w:r>
      <w:r w:rsidRPr="008765A6">
        <w:rPr>
          <w:rFonts w:cs="Arial"/>
          <w:color w:val="000000"/>
          <w:spacing w:val="-1"/>
          <w:szCs w:val="20"/>
        </w:rPr>
        <w:t xml:space="preserve">Inventario Forestal del 100 </w:t>
      </w:r>
      <w:r w:rsidRPr="008765A6">
        <w:rPr>
          <w:rFonts w:cs="Arial"/>
          <w:color w:val="000000"/>
          <w:spacing w:val="3"/>
          <w:szCs w:val="20"/>
        </w:rPr>
        <w:t xml:space="preserve">% de los individuos vegetales </w:t>
      </w:r>
      <w:r w:rsidR="007405F0">
        <w:rPr>
          <w:rFonts w:cs="Arial"/>
          <w:color w:val="000000"/>
          <w:spacing w:val="3"/>
          <w:szCs w:val="20"/>
        </w:rPr>
        <w:t xml:space="preserve">que se verán afectados </w:t>
      </w:r>
      <w:r w:rsidRPr="008765A6">
        <w:rPr>
          <w:rFonts w:cs="Arial"/>
          <w:color w:val="000000"/>
          <w:szCs w:val="20"/>
        </w:rPr>
        <w:t>(incluye p</w:t>
      </w:r>
      <w:r w:rsidR="007405F0">
        <w:rPr>
          <w:rFonts w:cs="Arial"/>
          <w:color w:val="000000"/>
          <w:szCs w:val="20"/>
        </w:rPr>
        <w:t>l</w:t>
      </w:r>
      <w:r w:rsidRPr="008765A6">
        <w:rPr>
          <w:rFonts w:cs="Arial"/>
          <w:color w:val="000000"/>
          <w:szCs w:val="20"/>
        </w:rPr>
        <w:t>anos, memorias técnicas y formatos). El Contratista debe</w:t>
      </w:r>
      <w:r w:rsidR="007405F0">
        <w:rPr>
          <w:rFonts w:cs="Arial"/>
          <w:color w:val="000000"/>
          <w:szCs w:val="20"/>
        </w:rPr>
        <w:t>rá</w:t>
      </w:r>
      <w:r w:rsidRPr="008765A6">
        <w:rPr>
          <w:rFonts w:cs="Arial"/>
          <w:color w:val="000000"/>
          <w:szCs w:val="20"/>
        </w:rPr>
        <w:t xml:space="preserve"> presentar a la Interventoría, para </w:t>
      </w:r>
      <w:r w:rsidRPr="008765A6">
        <w:rPr>
          <w:rFonts w:cs="Arial"/>
          <w:color w:val="000000"/>
          <w:spacing w:val="-1"/>
          <w:szCs w:val="20"/>
        </w:rPr>
        <w:t xml:space="preserve">su revisión y aprobación, los inventarios forestales, con el propósito de solicitar los tramites de los </w:t>
      </w:r>
      <w:r w:rsidRPr="008765A6">
        <w:rPr>
          <w:rFonts w:cs="Arial"/>
          <w:color w:val="000000"/>
          <w:spacing w:val="-3"/>
          <w:szCs w:val="20"/>
        </w:rPr>
        <w:t xml:space="preserve">permisos de tratamientos de vegetación ante la AAC. Los formatos de inventario a diligenciar son los </w:t>
      </w:r>
      <w:r w:rsidRPr="008765A6">
        <w:rPr>
          <w:rFonts w:cs="Arial"/>
          <w:color w:val="000000"/>
          <w:szCs w:val="20"/>
        </w:rPr>
        <w:t>exigidos por la AAC. Debe elaborar los planos (escala adecuada) donde se presente la ubicación de</w:t>
      </w:r>
      <w:r w:rsidRPr="008765A6">
        <w:t xml:space="preserve"> </w:t>
      </w:r>
      <w:r w:rsidRPr="008765A6">
        <w:rPr>
          <w:rFonts w:cs="Arial"/>
          <w:color w:val="000000"/>
          <w:szCs w:val="20"/>
        </w:rPr>
        <w:t xml:space="preserve">los individuos arbóreos considerados en los inventarios forestales y la respectiva marcación en campo. </w:t>
      </w:r>
      <w:r w:rsidRPr="008765A6">
        <w:rPr>
          <w:rFonts w:cs="Arial"/>
          <w:color w:val="000000"/>
          <w:spacing w:val="-1"/>
          <w:szCs w:val="20"/>
        </w:rPr>
        <w:t>Así mismo, en los planos se ubicará el proyecto de manera tal que se puedan determinar los Individuos arbóreos afectados directamente por el proyecto</w:t>
      </w:r>
      <w:r w:rsidR="00F37614">
        <w:rPr>
          <w:rFonts w:cs="Arial"/>
          <w:color w:val="000000"/>
          <w:spacing w:val="-1"/>
          <w:szCs w:val="20"/>
        </w:rPr>
        <w:t>.</w:t>
      </w:r>
    </w:p>
    <w:p w14:paraId="7E74D609" w14:textId="77777777" w:rsidR="00837F41" w:rsidRPr="008765A6" w:rsidRDefault="00837F41" w:rsidP="003D03A6">
      <w:pPr>
        <w:rPr>
          <w:rFonts w:cs="Arial"/>
          <w:color w:val="000000"/>
          <w:spacing w:val="-1"/>
          <w:szCs w:val="20"/>
        </w:rPr>
      </w:pPr>
    </w:p>
    <w:p w14:paraId="63442448" w14:textId="56BA6062" w:rsidR="00837F41" w:rsidRPr="008765A6" w:rsidRDefault="00837F41" w:rsidP="00B86CBF">
      <w:pPr>
        <w:pStyle w:val="Prrafodelista"/>
        <w:numPr>
          <w:ilvl w:val="0"/>
          <w:numId w:val="39"/>
        </w:numPr>
        <w:tabs>
          <w:tab w:val="decimal" w:pos="432"/>
        </w:tabs>
        <w:spacing w:after="0" w:line="240" w:lineRule="auto"/>
        <w:ind w:left="360"/>
        <w:jc w:val="both"/>
        <w:rPr>
          <w:rFonts w:cs="Arial"/>
          <w:color w:val="000000"/>
          <w:spacing w:val="3"/>
          <w:szCs w:val="20"/>
        </w:rPr>
      </w:pPr>
      <w:r w:rsidRPr="008765A6">
        <w:rPr>
          <w:rFonts w:cs="Arial"/>
          <w:color w:val="000000"/>
          <w:spacing w:val="3"/>
          <w:szCs w:val="20"/>
        </w:rPr>
        <w:t xml:space="preserve">Debe revisarse el inventario forestal realizado en la etapa de estudios y diseños si es el caso </w:t>
      </w:r>
      <w:r w:rsidRPr="008765A6">
        <w:rPr>
          <w:rFonts w:cs="Arial"/>
          <w:color w:val="000000"/>
          <w:szCs w:val="20"/>
        </w:rPr>
        <w:t xml:space="preserve">actualizar el respectivo permiso tramitado en esta etapa ante la AAC. Así mismo, deberá garantizar en todo momento el mantenimiento de la numeración existe sobre los individuos, </w:t>
      </w:r>
      <w:r w:rsidRPr="008765A6">
        <w:rPr>
          <w:rFonts w:cs="Arial"/>
          <w:color w:val="000000"/>
          <w:szCs w:val="20"/>
        </w:rPr>
        <w:lastRenderedPageBreak/>
        <w:t>con el fin de conservar el consecutivo requerido para el control y seguimiento durante la etapa de obra y el que considere necesario la AAC</w:t>
      </w:r>
      <w:r w:rsidR="00F37614">
        <w:rPr>
          <w:rFonts w:cs="Arial"/>
          <w:color w:val="000000"/>
          <w:szCs w:val="20"/>
        </w:rPr>
        <w:t>.</w:t>
      </w:r>
    </w:p>
    <w:p w14:paraId="4830D884" w14:textId="77777777" w:rsidR="00837F41" w:rsidRPr="008765A6" w:rsidRDefault="00837F41" w:rsidP="003D03A6">
      <w:pPr>
        <w:tabs>
          <w:tab w:val="decimal" w:pos="432"/>
        </w:tabs>
        <w:rPr>
          <w:rFonts w:cs="Arial"/>
          <w:color w:val="000000"/>
          <w:spacing w:val="3"/>
          <w:szCs w:val="20"/>
        </w:rPr>
      </w:pPr>
    </w:p>
    <w:p w14:paraId="14EF0B2F" w14:textId="2370F74F" w:rsidR="00837F41" w:rsidRPr="008765A6" w:rsidRDefault="00837F41" w:rsidP="00B86CBF">
      <w:pPr>
        <w:pStyle w:val="Prrafodelista"/>
        <w:numPr>
          <w:ilvl w:val="0"/>
          <w:numId w:val="39"/>
        </w:numPr>
        <w:tabs>
          <w:tab w:val="decimal" w:pos="432"/>
        </w:tabs>
        <w:spacing w:after="0" w:line="240" w:lineRule="auto"/>
        <w:ind w:left="360"/>
        <w:jc w:val="both"/>
        <w:rPr>
          <w:rFonts w:cs="Arial"/>
          <w:color w:val="000000"/>
          <w:spacing w:val="1"/>
          <w:szCs w:val="20"/>
        </w:rPr>
      </w:pPr>
      <w:r w:rsidRPr="008765A6">
        <w:rPr>
          <w:rFonts w:cs="Arial"/>
          <w:color w:val="000000"/>
          <w:spacing w:val="1"/>
          <w:szCs w:val="20"/>
        </w:rPr>
        <w:t xml:space="preserve">En caso de contemplar endurecimiento de zonas verdes diferentes a las </w:t>
      </w:r>
      <w:r w:rsidR="007405F0">
        <w:rPr>
          <w:rFonts w:cs="Arial"/>
          <w:color w:val="000000"/>
          <w:spacing w:val="1"/>
          <w:szCs w:val="20"/>
        </w:rPr>
        <w:t xml:space="preserve">consideradas dentro del balance hecho en la fase de Estudios y Diseños, </w:t>
      </w:r>
      <w:r w:rsidRPr="008765A6">
        <w:rPr>
          <w:rFonts w:cs="Arial"/>
          <w:color w:val="000000"/>
          <w:spacing w:val="1"/>
          <w:szCs w:val="20"/>
        </w:rPr>
        <w:t xml:space="preserve">se deberá realizar la </w:t>
      </w:r>
      <w:r w:rsidR="007405F0">
        <w:rPr>
          <w:rFonts w:cs="Arial"/>
          <w:color w:val="000000"/>
          <w:spacing w:val="1"/>
          <w:szCs w:val="20"/>
        </w:rPr>
        <w:t>i</w:t>
      </w:r>
      <w:r w:rsidRPr="008765A6">
        <w:rPr>
          <w:rFonts w:cs="Arial"/>
          <w:color w:val="000000"/>
          <w:spacing w:val="1"/>
          <w:szCs w:val="20"/>
        </w:rPr>
        <w:t xml:space="preserve">dentificación, descripción y cuantificación </w:t>
      </w:r>
      <w:r w:rsidRPr="008765A6">
        <w:rPr>
          <w:rFonts w:cs="Arial"/>
          <w:color w:val="000000"/>
          <w:spacing w:val="-2"/>
          <w:szCs w:val="20"/>
        </w:rPr>
        <w:t xml:space="preserve">de las zonas verdes susceptibles de intervención por el proyecto, con el propósito de determinar </w:t>
      </w:r>
      <w:proofErr w:type="spellStart"/>
      <w:r w:rsidRPr="008765A6">
        <w:rPr>
          <w:rFonts w:cs="Arial"/>
          <w:color w:val="000000"/>
          <w:spacing w:val="-2"/>
          <w:szCs w:val="20"/>
        </w:rPr>
        <w:t>Ia</w:t>
      </w:r>
      <w:proofErr w:type="spellEnd"/>
      <w:r w:rsidRPr="008765A6">
        <w:rPr>
          <w:rFonts w:cs="Arial"/>
          <w:color w:val="000000"/>
          <w:spacing w:val="-2"/>
          <w:szCs w:val="20"/>
        </w:rPr>
        <w:t xml:space="preserve"> </w:t>
      </w:r>
      <w:r w:rsidRPr="008765A6">
        <w:rPr>
          <w:rFonts w:cs="Arial"/>
          <w:color w:val="000000"/>
          <w:spacing w:val="-4"/>
          <w:szCs w:val="20"/>
        </w:rPr>
        <w:t xml:space="preserve">afectación y establecer las medidas de compensación </w:t>
      </w:r>
      <w:r w:rsidR="00C30F23" w:rsidRPr="008765A6">
        <w:rPr>
          <w:rFonts w:cs="Arial"/>
          <w:color w:val="000000"/>
          <w:spacing w:val="-4"/>
          <w:szCs w:val="20"/>
        </w:rPr>
        <w:t>de acuerdo con</w:t>
      </w:r>
      <w:r w:rsidRPr="008765A6">
        <w:rPr>
          <w:rFonts w:cs="Arial"/>
          <w:color w:val="000000"/>
          <w:spacing w:val="-4"/>
          <w:szCs w:val="20"/>
        </w:rPr>
        <w:t xml:space="preserve"> </w:t>
      </w:r>
      <w:proofErr w:type="spellStart"/>
      <w:r w:rsidRPr="008765A6">
        <w:rPr>
          <w:rFonts w:cs="Arial"/>
          <w:color w:val="000000"/>
          <w:spacing w:val="-4"/>
          <w:szCs w:val="20"/>
        </w:rPr>
        <w:t>Ia</w:t>
      </w:r>
      <w:proofErr w:type="spellEnd"/>
      <w:r w:rsidRPr="008765A6">
        <w:rPr>
          <w:rFonts w:cs="Arial"/>
          <w:color w:val="000000"/>
          <w:spacing w:val="-4"/>
          <w:szCs w:val="20"/>
        </w:rPr>
        <w:t xml:space="preserve"> normatividad vigente (incluye </w:t>
      </w:r>
      <w:r w:rsidRPr="008765A6">
        <w:rPr>
          <w:rFonts w:cs="Arial"/>
          <w:color w:val="000000"/>
          <w:spacing w:val="-1"/>
          <w:szCs w:val="20"/>
        </w:rPr>
        <w:t>memorias de los inventarios y pianos).</w:t>
      </w:r>
      <w:r w:rsidR="0075196C">
        <w:rPr>
          <w:rFonts w:cs="Arial"/>
          <w:color w:val="000000"/>
          <w:spacing w:val="-1"/>
          <w:szCs w:val="20"/>
        </w:rPr>
        <w:t xml:space="preserve"> De esto se deberá informar de manera oportuna al interventor y a la entidad contratante.</w:t>
      </w:r>
    </w:p>
    <w:p w14:paraId="318CCBA3" w14:textId="77777777" w:rsidR="00837F41" w:rsidRPr="008765A6" w:rsidRDefault="00837F41" w:rsidP="003D03A6">
      <w:pPr>
        <w:pStyle w:val="Prrafodelista"/>
        <w:spacing w:after="0" w:line="240" w:lineRule="auto"/>
        <w:ind w:left="0"/>
        <w:jc w:val="both"/>
        <w:rPr>
          <w:rFonts w:cs="Arial"/>
          <w:color w:val="000000"/>
          <w:spacing w:val="1"/>
          <w:szCs w:val="20"/>
        </w:rPr>
      </w:pPr>
    </w:p>
    <w:p w14:paraId="016D0396" w14:textId="1D572700" w:rsidR="00837F41" w:rsidRDefault="00837F41" w:rsidP="00B86CBF">
      <w:pPr>
        <w:pStyle w:val="Prrafodelista"/>
        <w:numPr>
          <w:ilvl w:val="0"/>
          <w:numId w:val="39"/>
        </w:numPr>
        <w:tabs>
          <w:tab w:val="decimal" w:pos="432"/>
        </w:tabs>
        <w:spacing w:after="0" w:line="240" w:lineRule="auto"/>
        <w:ind w:left="360"/>
        <w:jc w:val="both"/>
        <w:rPr>
          <w:rFonts w:cs="Arial"/>
          <w:color w:val="000000"/>
          <w:spacing w:val="3"/>
          <w:szCs w:val="20"/>
        </w:rPr>
      </w:pPr>
      <w:r w:rsidRPr="008765A6">
        <w:rPr>
          <w:rFonts w:cs="Arial"/>
          <w:color w:val="000000"/>
          <w:spacing w:val="1"/>
          <w:szCs w:val="20"/>
        </w:rPr>
        <w:t xml:space="preserve">El contratista asume la responsabilidad de la vegetación que se relaciona el Inventario Forestal </w:t>
      </w:r>
      <w:r w:rsidRPr="008765A6">
        <w:rPr>
          <w:rFonts w:cs="Arial"/>
          <w:color w:val="000000"/>
          <w:spacing w:val="2"/>
          <w:szCs w:val="20"/>
        </w:rPr>
        <w:t xml:space="preserve">y/o el área circundante a los frentes de obra y debe tomar todas las medidas necesarias para </w:t>
      </w:r>
      <w:r w:rsidRPr="008765A6">
        <w:rPr>
          <w:rFonts w:cs="Arial"/>
          <w:color w:val="000000"/>
          <w:spacing w:val="-2"/>
          <w:szCs w:val="20"/>
        </w:rPr>
        <w:t xml:space="preserve">garantizar su </w:t>
      </w:r>
      <w:r w:rsidR="0055729B" w:rsidRPr="008765A6">
        <w:rPr>
          <w:rFonts w:cs="Arial"/>
          <w:color w:val="000000"/>
          <w:spacing w:val="-2"/>
          <w:szCs w:val="20"/>
        </w:rPr>
        <w:t xml:space="preserve">protección, </w:t>
      </w:r>
      <w:r w:rsidRPr="008765A6">
        <w:rPr>
          <w:rFonts w:cs="Arial"/>
          <w:color w:val="000000"/>
          <w:spacing w:val="-2"/>
          <w:szCs w:val="20"/>
        </w:rPr>
        <w:t xml:space="preserve">permanencia y supervivencia durante el contrato. </w:t>
      </w:r>
      <w:r w:rsidR="00C30F23" w:rsidRPr="008765A6">
        <w:rPr>
          <w:rFonts w:cs="Arial"/>
          <w:color w:val="000000"/>
          <w:spacing w:val="-2"/>
          <w:szCs w:val="20"/>
        </w:rPr>
        <w:t>En caso de que</w:t>
      </w:r>
      <w:r w:rsidRPr="008765A6">
        <w:rPr>
          <w:rFonts w:cs="Arial"/>
          <w:color w:val="000000"/>
          <w:spacing w:val="-2"/>
          <w:szCs w:val="20"/>
        </w:rPr>
        <w:t xml:space="preserve"> ocurra un daño a algún </w:t>
      </w:r>
      <w:r w:rsidRPr="008765A6">
        <w:rPr>
          <w:rFonts w:cs="Arial"/>
          <w:color w:val="000000"/>
          <w:spacing w:val="3"/>
          <w:szCs w:val="20"/>
        </w:rPr>
        <w:t xml:space="preserve">individuo vegetal existente, ocasionado por la ejecución de la obra y/o terceros, el contratista cumplirá con las compensaciones exigidas en el Manual Único de Control y Seguimiento Ambiental y de SST del IDU vigente en el momento de la convocatoria del contrato, sin eximirlo de </w:t>
      </w:r>
      <w:proofErr w:type="spellStart"/>
      <w:r w:rsidRPr="008765A6">
        <w:rPr>
          <w:rFonts w:cs="Arial"/>
          <w:color w:val="000000"/>
          <w:spacing w:val="3"/>
          <w:szCs w:val="20"/>
        </w:rPr>
        <w:t>Ia</w:t>
      </w:r>
      <w:proofErr w:type="spellEnd"/>
      <w:r w:rsidRPr="008765A6">
        <w:rPr>
          <w:rFonts w:cs="Arial"/>
          <w:color w:val="000000"/>
          <w:spacing w:val="3"/>
          <w:szCs w:val="20"/>
        </w:rPr>
        <w:t xml:space="preserve"> responsabilidad ante la Autoridad Ambiental</w:t>
      </w:r>
      <w:r w:rsidR="009C6868">
        <w:rPr>
          <w:rFonts w:cs="Arial"/>
          <w:color w:val="000000"/>
          <w:spacing w:val="3"/>
          <w:szCs w:val="20"/>
        </w:rPr>
        <w:t>.</w:t>
      </w:r>
    </w:p>
    <w:p w14:paraId="155FF56E" w14:textId="77777777" w:rsidR="009C6868" w:rsidRPr="009C6868" w:rsidRDefault="009C6868" w:rsidP="009C6868">
      <w:pPr>
        <w:tabs>
          <w:tab w:val="decimal" w:pos="432"/>
        </w:tabs>
        <w:rPr>
          <w:rFonts w:cs="Arial"/>
          <w:color w:val="000000"/>
          <w:spacing w:val="3"/>
          <w:szCs w:val="20"/>
        </w:rPr>
      </w:pPr>
    </w:p>
    <w:p w14:paraId="6781EB29" w14:textId="1F968D8F" w:rsidR="00837F41" w:rsidRPr="008765A6" w:rsidRDefault="00EC4CE2" w:rsidP="00B86CBF">
      <w:pPr>
        <w:pStyle w:val="Prrafodelista"/>
        <w:numPr>
          <w:ilvl w:val="0"/>
          <w:numId w:val="39"/>
        </w:numPr>
        <w:tabs>
          <w:tab w:val="decimal" w:pos="432"/>
        </w:tabs>
        <w:spacing w:after="0" w:line="240" w:lineRule="auto"/>
        <w:ind w:left="360"/>
        <w:jc w:val="both"/>
        <w:rPr>
          <w:rFonts w:cs="Arial"/>
          <w:color w:val="000000"/>
          <w:spacing w:val="3"/>
          <w:szCs w:val="20"/>
        </w:rPr>
      </w:pPr>
      <w:r w:rsidRPr="008765A6">
        <w:rPr>
          <w:rFonts w:cs="Arial"/>
          <w:color w:val="000000"/>
          <w:spacing w:val="3"/>
          <w:szCs w:val="20"/>
        </w:rPr>
        <w:t>Dentro de los plazos establecidos s</w:t>
      </w:r>
      <w:r w:rsidR="00837F41" w:rsidRPr="008765A6">
        <w:rPr>
          <w:rFonts w:cs="Arial"/>
          <w:color w:val="000000"/>
          <w:spacing w:val="3"/>
          <w:szCs w:val="20"/>
        </w:rPr>
        <w:t>uministrar la información solicitada como resultado de la visita de evaluación del inventario forestal por parte de la Autoridad Ambiental competente</w:t>
      </w:r>
      <w:r w:rsidR="00F65A57">
        <w:rPr>
          <w:rFonts w:cs="Arial"/>
          <w:color w:val="000000"/>
          <w:spacing w:val="3"/>
          <w:szCs w:val="20"/>
        </w:rPr>
        <w:t xml:space="preserve"> – AAC</w:t>
      </w:r>
      <w:r w:rsidR="00837F41" w:rsidRPr="008765A6">
        <w:rPr>
          <w:rFonts w:cs="Arial"/>
          <w:color w:val="000000"/>
          <w:spacing w:val="3"/>
          <w:szCs w:val="20"/>
        </w:rPr>
        <w:t>, si para el caso aplica</w:t>
      </w:r>
      <w:r w:rsidR="009C6868">
        <w:rPr>
          <w:rFonts w:cs="Arial"/>
          <w:color w:val="000000"/>
          <w:spacing w:val="3"/>
          <w:szCs w:val="20"/>
        </w:rPr>
        <w:t>.</w:t>
      </w:r>
    </w:p>
    <w:p w14:paraId="01F33B16" w14:textId="77777777" w:rsidR="009C6868" w:rsidRDefault="009C6868" w:rsidP="009C6868">
      <w:pPr>
        <w:pStyle w:val="Prrafodelista"/>
        <w:tabs>
          <w:tab w:val="decimal" w:pos="432"/>
        </w:tabs>
        <w:spacing w:after="0" w:line="240" w:lineRule="auto"/>
        <w:ind w:left="360"/>
        <w:jc w:val="both"/>
        <w:rPr>
          <w:rFonts w:cs="Arial"/>
          <w:color w:val="000000"/>
          <w:spacing w:val="3"/>
          <w:szCs w:val="20"/>
        </w:rPr>
      </w:pPr>
    </w:p>
    <w:p w14:paraId="4C99298A" w14:textId="2EA4C3AB" w:rsidR="00837F41" w:rsidRPr="008765A6" w:rsidRDefault="00837F41" w:rsidP="00B86CBF">
      <w:pPr>
        <w:pStyle w:val="Prrafodelista"/>
        <w:numPr>
          <w:ilvl w:val="0"/>
          <w:numId w:val="39"/>
        </w:numPr>
        <w:tabs>
          <w:tab w:val="decimal" w:pos="432"/>
        </w:tabs>
        <w:spacing w:after="0" w:line="240" w:lineRule="auto"/>
        <w:ind w:left="360"/>
        <w:jc w:val="both"/>
        <w:rPr>
          <w:rFonts w:cs="Arial"/>
          <w:color w:val="000000"/>
          <w:spacing w:val="3"/>
          <w:szCs w:val="20"/>
        </w:rPr>
      </w:pPr>
      <w:r w:rsidRPr="008765A6">
        <w:rPr>
          <w:rFonts w:cs="Arial"/>
          <w:color w:val="000000"/>
          <w:spacing w:val="3"/>
          <w:szCs w:val="20"/>
        </w:rPr>
        <w:t xml:space="preserve">Hacerse responsable por las demoras en los trámites ante </w:t>
      </w:r>
      <w:proofErr w:type="spellStart"/>
      <w:r w:rsidRPr="008765A6">
        <w:rPr>
          <w:rFonts w:cs="Arial"/>
          <w:color w:val="000000"/>
          <w:spacing w:val="3"/>
          <w:szCs w:val="20"/>
        </w:rPr>
        <w:t>Ia</w:t>
      </w:r>
      <w:proofErr w:type="spellEnd"/>
      <w:r w:rsidRPr="008765A6">
        <w:rPr>
          <w:rFonts w:cs="Arial"/>
          <w:color w:val="000000"/>
          <w:spacing w:val="3"/>
          <w:szCs w:val="20"/>
        </w:rPr>
        <w:t xml:space="preserve"> Autoridad Ambiental competente debido a los incumplimientos derivados por la falta de calidad y de precisión en los datos suministrados</w:t>
      </w:r>
      <w:r w:rsidR="009C6868">
        <w:rPr>
          <w:rFonts w:cs="Arial"/>
          <w:color w:val="000000"/>
          <w:spacing w:val="3"/>
          <w:szCs w:val="20"/>
        </w:rPr>
        <w:t>.</w:t>
      </w:r>
    </w:p>
    <w:p w14:paraId="2ADB6BA0" w14:textId="77777777" w:rsidR="00837F41" w:rsidRPr="008765A6" w:rsidRDefault="00837F41" w:rsidP="003D03A6">
      <w:pPr>
        <w:pStyle w:val="Prrafodelista"/>
        <w:spacing w:after="0" w:line="240" w:lineRule="auto"/>
        <w:ind w:left="0"/>
        <w:jc w:val="both"/>
        <w:rPr>
          <w:rFonts w:cs="Arial"/>
          <w:color w:val="000000"/>
          <w:spacing w:val="3"/>
          <w:szCs w:val="20"/>
        </w:rPr>
      </w:pPr>
    </w:p>
    <w:p w14:paraId="3EBCA075" w14:textId="6F973019" w:rsidR="00837F41" w:rsidRPr="008765A6" w:rsidRDefault="00837F41" w:rsidP="00B86CBF">
      <w:pPr>
        <w:pStyle w:val="Prrafodelista"/>
        <w:numPr>
          <w:ilvl w:val="0"/>
          <w:numId w:val="39"/>
        </w:numPr>
        <w:tabs>
          <w:tab w:val="decimal" w:pos="432"/>
        </w:tabs>
        <w:spacing w:after="0" w:line="240" w:lineRule="auto"/>
        <w:ind w:left="360"/>
        <w:jc w:val="both"/>
        <w:rPr>
          <w:rFonts w:cs="Arial"/>
          <w:color w:val="000000"/>
          <w:spacing w:val="3"/>
          <w:szCs w:val="20"/>
        </w:rPr>
      </w:pPr>
      <w:r w:rsidRPr="008765A6">
        <w:rPr>
          <w:rFonts w:cs="Arial"/>
          <w:color w:val="000000"/>
          <w:spacing w:val="3"/>
          <w:szCs w:val="20"/>
        </w:rPr>
        <w:t xml:space="preserve">Garantizar </w:t>
      </w:r>
      <w:r w:rsidR="00C30F23" w:rsidRPr="008765A6">
        <w:rPr>
          <w:rFonts w:cs="Arial"/>
          <w:color w:val="000000"/>
          <w:spacing w:val="3"/>
          <w:szCs w:val="20"/>
        </w:rPr>
        <w:t>que,</w:t>
      </w:r>
      <w:r w:rsidR="00EC4CE2" w:rsidRPr="008765A6">
        <w:rPr>
          <w:rFonts w:cs="Arial"/>
          <w:color w:val="000000"/>
          <w:spacing w:val="3"/>
          <w:szCs w:val="20"/>
        </w:rPr>
        <w:t xml:space="preserve"> por parte del personal competente, y de acuerdo con los procedimientos definidos para ello </w:t>
      </w:r>
      <w:r w:rsidRPr="008765A6">
        <w:rPr>
          <w:rFonts w:cs="Arial"/>
          <w:color w:val="000000"/>
          <w:spacing w:val="3"/>
          <w:szCs w:val="20"/>
        </w:rPr>
        <w:t>la intervención de los individuos vegetales solo se realice una vez se cuente con los permisos emitidos por la Autoridad Ambiental competente</w:t>
      </w:r>
      <w:r w:rsidR="009C6868">
        <w:rPr>
          <w:rFonts w:cs="Arial"/>
          <w:color w:val="000000"/>
          <w:spacing w:val="3"/>
          <w:szCs w:val="20"/>
        </w:rPr>
        <w:t>.</w:t>
      </w:r>
    </w:p>
    <w:p w14:paraId="65647F58" w14:textId="77777777" w:rsidR="00837F41" w:rsidRPr="008765A6" w:rsidRDefault="00837F41" w:rsidP="003D03A6">
      <w:pPr>
        <w:pStyle w:val="Prrafodelista"/>
        <w:spacing w:after="0" w:line="240" w:lineRule="auto"/>
        <w:ind w:left="0"/>
        <w:jc w:val="both"/>
        <w:rPr>
          <w:rFonts w:cs="Arial"/>
          <w:color w:val="000000"/>
          <w:spacing w:val="-1"/>
          <w:szCs w:val="20"/>
        </w:rPr>
      </w:pPr>
    </w:p>
    <w:p w14:paraId="5B7640D0" w14:textId="6B2E704D" w:rsidR="00837F41" w:rsidRPr="008765A6" w:rsidRDefault="00837F41" w:rsidP="00B86CBF">
      <w:pPr>
        <w:pStyle w:val="Prrafodelista"/>
        <w:numPr>
          <w:ilvl w:val="0"/>
          <w:numId w:val="39"/>
        </w:numPr>
        <w:spacing w:after="0" w:line="240" w:lineRule="auto"/>
        <w:ind w:left="360"/>
        <w:jc w:val="both"/>
        <w:rPr>
          <w:rFonts w:cs="Arial"/>
          <w:color w:val="000000"/>
          <w:szCs w:val="20"/>
        </w:rPr>
      </w:pPr>
      <w:r w:rsidRPr="008765A6">
        <w:rPr>
          <w:rFonts w:cs="Arial"/>
          <w:color w:val="000000"/>
          <w:spacing w:val="-2"/>
          <w:szCs w:val="20"/>
        </w:rPr>
        <w:t xml:space="preserve">Cuando sea notificado oficialmente, el Contratista deberá revisar los tratamientos aprobados en la </w:t>
      </w:r>
      <w:r w:rsidRPr="008765A6">
        <w:rPr>
          <w:rFonts w:cs="Arial"/>
          <w:color w:val="000000"/>
          <w:spacing w:val="2"/>
          <w:szCs w:val="20"/>
        </w:rPr>
        <w:t>Resolución o Acto Administrativo de aprobación de los tratamientos silviculturales requeridos y en</w:t>
      </w:r>
      <w:r w:rsidRPr="008765A6">
        <w:rPr>
          <w:rFonts w:cs="Arial"/>
          <w:color w:val="000000"/>
          <w:spacing w:val="-1"/>
          <w:szCs w:val="20"/>
        </w:rPr>
        <w:t xml:space="preserve"> caso de aplicar un recurso de reposición, remitir a la Interventoría para su revisión y aprobación el documento con la sustentación técnica y documental, para su posterior remisión al IDU. Este </w:t>
      </w:r>
      <w:r w:rsidR="00EC4CE2" w:rsidRPr="008765A6">
        <w:rPr>
          <w:rFonts w:cs="Arial"/>
          <w:color w:val="000000"/>
          <w:spacing w:val="-1"/>
          <w:szCs w:val="20"/>
        </w:rPr>
        <w:t>trámite</w:t>
      </w:r>
      <w:r w:rsidRPr="008765A6">
        <w:rPr>
          <w:rFonts w:cs="Arial"/>
          <w:color w:val="000000"/>
          <w:spacing w:val="-1"/>
          <w:szCs w:val="20"/>
        </w:rPr>
        <w:t xml:space="preserve"> </w:t>
      </w:r>
      <w:r w:rsidRPr="008765A6">
        <w:rPr>
          <w:rFonts w:cs="Arial"/>
          <w:color w:val="000000"/>
          <w:szCs w:val="20"/>
        </w:rPr>
        <w:t>tendrá un plazo má</w:t>
      </w:r>
      <w:r w:rsidR="00EC4CE2" w:rsidRPr="008765A6">
        <w:rPr>
          <w:rFonts w:cs="Arial"/>
          <w:color w:val="000000"/>
          <w:szCs w:val="20"/>
        </w:rPr>
        <w:t>ximo de dos (2) días calendario, desde la fecha de notificación</w:t>
      </w:r>
      <w:r w:rsidR="009C6868">
        <w:rPr>
          <w:rFonts w:cs="Arial"/>
          <w:color w:val="000000"/>
          <w:szCs w:val="20"/>
        </w:rPr>
        <w:t>.</w:t>
      </w:r>
    </w:p>
    <w:p w14:paraId="62A15057" w14:textId="77777777" w:rsidR="00837F41" w:rsidRPr="008765A6" w:rsidRDefault="00837F41" w:rsidP="003D03A6">
      <w:pPr>
        <w:tabs>
          <w:tab w:val="decimal" w:pos="432"/>
        </w:tabs>
        <w:rPr>
          <w:rFonts w:cs="Arial"/>
          <w:color w:val="000000"/>
          <w:szCs w:val="20"/>
        </w:rPr>
      </w:pPr>
    </w:p>
    <w:p w14:paraId="6193FF35" w14:textId="161D1A75" w:rsidR="00837F41" w:rsidRPr="008765A6" w:rsidRDefault="00837F41" w:rsidP="00B86CBF">
      <w:pPr>
        <w:pStyle w:val="Prrafodelista"/>
        <w:numPr>
          <w:ilvl w:val="0"/>
          <w:numId w:val="39"/>
        </w:numPr>
        <w:tabs>
          <w:tab w:val="decimal" w:pos="432"/>
        </w:tabs>
        <w:spacing w:after="0" w:line="240" w:lineRule="auto"/>
        <w:ind w:left="360"/>
        <w:jc w:val="both"/>
        <w:rPr>
          <w:rFonts w:cs="Arial"/>
          <w:color w:val="000000"/>
          <w:szCs w:val="20"/>
        </w:rPr>
      </w:pPr>
      <w:r w:rsidRPr="008765A6">
        <w:rPr>
          <w:rFonts w:cs="Arial"/>
          <w:color w:val="000000"/>
          <w:szCs w:val="20"/>
        </w:rPr>
        <w:t xml:space="preserve">Luego de obtener el permiso de tratamientos a la vegetación por parte de la autoridad ambiental, </w:t>
      </w:r>
      <w:r w:rsidRPr="008765A6">
        <w:rPr>
          <w:rFonts w:cs="Arial"/>
          <w:color w:val="000000"/>
          <w:spacing w:val="3"/>
          <w:szCs w:val="20"/>
        </w:rPr>
        <w:t xml:space="preserve">remarcar los </w:t>
      </w:r>
      <w:proofErr w:type="spellStart"/>
      <w:r w:rsidRPr="008765A6">
        <w:rPr>
          <w:rFonts w:cs="Arial"/>
          <w:color w:val="000000"/>
          <w:spacing w:val="3"/>
          <w:szCs w:val="20"/>
        </w:rPr>
        <w:t>arboles</w:t>
      </w:r>
      <w:proofErr w:type="spellEnd"/>
      <w:r w:rsidRPr="008765A6">
        <w:rPr>
          <w:rFonts w:cs="Arial"/>
          <w:color w:val="000000"/>
          <w:spacing w:val="3"/>
          <w:szCs w:val="20"/>
        </w:rPr>
        <w:t xml:space="preserve"> de tal forma que se tenga claro cuáles de ellos son de tala, de bloqueo y </w:t>
      </w:r>
      <w:r w:rsidRPr="008765A6">
        <w:rPr>
          <w:rFonts w:cs="Arial"/>
          <w:color w:val="000000"/>
          <w:szCs w:val="20"/>
        </w:rPr>
        <w:t>traslado o permanencia con la aplicación de un código de colores, siempre y cuando aplique</w:t>
      </w:r>
      <w:r w:rsidR="009C6868">
        <w:rPr>
          <w:rFonts w:cs="Arial"/>
          <w:color w:val="000000"/>
          <w:szCs w:val="20"/>
        </w:rPr>
        <w:t>.</w:t>
      </w:r>
    </w:p>
    <w:p w14:paraId="05B279C9" w14:textId="77777777" w:rsidR="00837F41" w:rsidRPr="008765A6" w:rsidRDefault="00837F41" w:rsidP="003D03A6">
      <w:pPr>
        <w:tabs>
          <w:tab w:val="decimal" w:pos="432"/>
        </w:tabs>
        <w:rPr>
          <w:rFonts w:cs="Arial"/>
          <w:color w:val="000000"/>
          <w:szCs w:val="20"/>
        </w:rPr>
      </w:pPr>
    </w:p>
    <w:p w14:paraId="2AF6CC38" w14:textId="758CB937" w:rsidR="00837F41" w:rsidRPr="008765A6" w:rsidRDefault="00837F41" w:rsidP="00B86CBF">
      <w:pPr>
        <w:pStyle w:val="Prrafodelista"/>
        <w:numPr>
          <w:ilvl w:val="0"/>
          <w:numId w:val="39"/>
        </w:numPr>
        <w:tabs>
          <w:tab w:val="decimal" w:pos="432"/>
        </w:tabs>
        <w:spacing w:after="0" w:line="240" w:lineRule="auto"/>
        <w:ind w:left="360"/>
        <w:jc w:val="both"/>
        <w:rPr>
          <w:rFonts w:cs="Arial"/>
          <w:color w:val="000000"/>
          <w:szCs w:val="20"/>
        </w:rPr>
      </w:pPr>
      <w:r w:rsidRPr="008765A6">
        <w:rPr>
          <w:rFonts w:cs="Arial"/>
          <w:color w:val="000000"/>
          <w:szCs w:val="20"/>
        </w:rPr>
        <w:t xml:space="preserve">Notificar o informar al IDU de los árboles que se encuentren en riesgo y que hacen parte de los </w:t>
      </w:r>
      <w:r w:rsidRPr="008765A6">
        <w:rPr>
          <w:rFonts w:cs="Arial"/>
          <w:color w:val="000000"/>
          <w:spacing w:val="1"/>
          <w:szCs w:val="20"/>
        </w:rPr>
        <w:t xml:space="preserve">corredores en conservación y el Instituto, a su vez notificará a la </w:t>
      </w:r>
      <w:proofErr w:type="gramStart"/>
      <w:r w:rsidRPr="008765A6">
        <w:rPr>
          <w:rFonts w:cs="Arial"/>
          <w:color w:val="000000"/>
          <w:spacing w:val="1"/>
          <w:szCs w:val="20"/>
        </w:rPr>
        <w:t>Secretaria</w:t>
      </w:r>
      <w:proofErr w:type="gramEnd"/>
      <w:r w:rsidRPr="008765A6">
        <w:rPr>
          <w:rFonts w:cs="Arial"/>
          <w:color w:val="000000"/>
          <w:spacing w:val="1"/>
          <w:szCs w:val="20"/>
        </w:rPr>
        <w:t xml:space="preserve"> Distrital de Ambiente </w:t>
      </w:r>
      <w:r w:rsidRPr="008765A6">
        <w:rPr>
          <w:rFonts w:cs="Arial"/>
          <w:color w:val="000000"/>
          <w:szCs w:val="20"/>
        </w:rPr>
        <w:t>SDA</w:t>
      </w:r>
      <w:r w:rsidR="009C6868">
        <w:rPr>
          <w:rFonts w:cs="Arial"/>
          <w:color w:val="000000"/>
          <w:szCs w:val="20"/>
        </w:rPr>
        <w:t>.</w:t>
      </w:r>
    </w:p>
    <w:p w14:paraId="59053CA9" w14:textId="77777777" w:rsidR="00837F41" w:rsidRPr="008765A6" w:rsidRDefault="00837F41" w:rsidP="003D03A6">
      <w:pPr>
        <w:rPr>
          <w:rFonts w:cs="Arial"/>
          <w:color w:val="000000"/>
          <w:szCs w:val="20"/>
        </w:rPr>
      </w:pPr>
    </w:p>
    <w:p w14:paraId="38F501B4" w14:textId="32AA7475" w:rsidR="00837F41" w:rsidRPr="008765A6" w:rsidRDefault="00837F41" w:rsidP="00B86CBF">
      <w:pPr>
        <w:pStyle w:val="Prrafodelista"/>
        <w:numPr>
          <w:ilvl w:val="0"/>
          <w:numId w:val="39"/>
        </w:numPr>
        <w:tabs>
          <w:tab w:val="decimal" w:pos="432"/>
        </w:tabs>
        <w:spacing w:after="0" w:line="240" w:lineRule="auto"/>
        <w:ind w:left="360"/>
        <w:jc w:val="both"/>
        <w:rPr>
          <w:rFonts w:cs="Arial"/>
          <w:color w:val="000000"/>
          <w:spacing w:val="1"/>
          <w:szCs w:val="20"/>
        </w:rPr>
      </w:pPr>
      <w:r w:rsidRPr="008765A6">
        <w:rPr>
          <w:rFonts w:cs="Arial"/>
          <w:color w:val="000000"/>
          <w:spacing w:val="1"/>
          <w:szCs w:val="20"/>
        </w:rPr>
        <w:t xml:space="preserve">Notificar o informar al IDU de los árboles ausentes en los contenedores que hacen parte de los </w:t>
      </w:r>
      <w:r w:rsidRPr="008765A6">
        <w:rPr>
          <w:rFonts w:cs="Arial"/>
          <w:color w:val="000000"/>
          <w:spacing w:val="3"/>
          <w:szCs w:val="20"/>
        </w:rPr>
        <w:t xml:space="preserve">corredores en conservación y el Instituto a su vez notificará al Jardín Botánico de Bogotá José </w:t>
      </w:r>
      <w:r w:rsidRPr="008765A6">
        <w:rPr>
          <w:rFonts w:cs="Arial"/>
          <w:color w:val="000000"/>
          <w:spacing w:val="-4"/>
          <w:szCs w:val="20"/>
        </w:rPr>
        <w:t>Celestino Mutis — JBB</w:t>
      </w:r>
      <w:r w:rsidR="009C6868">
        <w:rPr>
          <w:rFonts w:cs="Arial"/>
          <w:color w:val="000000"/>
          <w:spacing w:val="-4"/>
          <w:szCs w:val="20"/>
        </w:rPr>
        <w:t>.</w:t>
      </w:r>
    </w:p>
    <w:p w14:paraId="2A4F15DB" w14:textId="77777777" w:rsidR="00837F41" w:rsidRPr="008765A6" w:rsidRDefault="00837F41" w:rsidP="003D03A6">
      <w:pPr>
        <w:pStyle w:val="Prrafodelista"/>
        <w:spacing w:after="0" w:line="240" w:lineRule="auto"/>
        <w:ind w:left="0"/>
        <w:jc w:val="both"/>
        <w:rPr>
          <w:rFonts w:cs="Arial"/>
          <w:color w:val="000000"/>
          <w:spacing w:val="1"/>
          <w:szCs w:val="20"/>
        </w:rPr>
      </w:pPr>
    </w:p>
    <w:p w14:paraId="370646A1" w14:textId="5042818C" w:rsidR="00837F41" w:rsidRPr="008765A6" w:rsidRDefault="00837F41" w:rsidP="00B86CBF">
      <w:pPr>
        <w:pStyle w:val="Prrafodelista"/>
        <w:numPr>
          <w:ilvl w:val="0"/>
          <w:numId w:val="39"/>
        </w:numPr>
        <w:tabs>
          <w:tab w:val="decimal" w:pos="432"/>
        </w:tabs>
        <w:spacing w:after="0" w:line="240" w:lineRule="auto"/>
        <w:ind w:left="360"/>
        <w:jc w:val="both"/>
        <w:rPr>
          <w:rFonts w:cs="Arial"/>
          <w:color w:val="000000"/>
          <w:szCs w:val="20"/>
        </w:rPr>
      </w:pPr>
      <w:r w:rsidRPr="008765A6">
        <w:rPr>
          <w:rFonts w:cs="Arial"/>
          <w:color w:val="000000"/>
          <w:szCs w:val="20"/>
        </w:rPr>
        <w:t xml:space="preserve">Cancelar el valor de los IVP (Individuo Vegetal Plantado) como medida de compensación por la tala </w:t>
      </w:r>
      <w:r w:rsidRPr="008765A6">
        <w:rPr>
          <w:rFonts w:cs="Arial"/>
          <w:color w:val="000000"/>
          <w:spacing w:val="4"/>
          <w:szCs w:val="20"/>
        </w:rPr>
        <w:t xml:space="preserve">del arbolado urbano y de los servicios de evaluación y seguimiento, que defina la Autoridad </w:t>
      </w:r>
      <w:r w:rsidRPr="008765A6">
        <w:rPr>
          <w:rFonts w:cs="Arial"/>
          <w:color w:val="000000"/>
          <w:szCs w:val="20"/>
        </w:rPr>
        <w:t>Ambiental competente en los actos administrativos, cuando aplique</w:t>
      </w:r>
      <w:r w:rsidR="009C6868">
        <w:rPr>
          <w:rFonts w:cs="Arial"/>
          <w:color w:val="000000"/>
          <w:szCs w:val="20"/>
        </w:rPr>
        <w:t>.</w:t>
      </w:r>
    </w:p>
    <w:p w14:paraId="06D060B0" w14:textId="77777777" w:rsidR="00837F41" w:rsidRPr="008765A6" w:rsidRDefault="00837F41" w:rsidP="003D03A6">
      <w:pPr>
        <w:pStyle w:val="Prrafodelista"/>
        <w:spacing w:after="0" w:line="240" w:lineRule="auto"/>
        <w:ind w:left="0"/>
        <w:jc w:val="both"/>
        <w:rPr>
          <w:rFonts w:cs="Arial"/>
          <w:color w:val="000000"/>
          <w:szCs w:val="20"/>
        </w:rPr>
      </w:pPr>
    </w:p>
    <w:p w14:paraId="0319FD62" w14:textId="2270B7EB" w:rsidR="00837F41" w:rsidRPr="008765A6" w:rsidRDefault="00837F41" w:rsidP="00B86CBF">
      <w:pPr>
        <w:pStyle w:val="Prrafodelista"/>
        <w:numPr>
          <w:ilvl w:val="0"/>
          <w:numId w:val="39"/>
        </w:numPr>
        <w:tabs>
          <w:tab w:val="decimal" w:pos="432"/>
        </w:tabs>
        <w:spacing w:after="0" w:line="240" w:lineRule="auto"/>
        <w:ind w:left="360"/>
        <w:jc w:val="both"/>
        <w:rPr>
          <w:rFonts w:cs="Arial"/>
          <w:color w:val="000000"/>
          <w:spacing w:val="1"/>
          <w:szCs w:val="20"/>
        </w:rPr>
      </w:pPr>
      <w:r w:rsidRPr="008765A6">
        <w:rPr>
          <w:rFonts w:cs="Arial"/>
          <w:color w:val="000000"/>
          <w:spacing w:val="1"/>
          <w:szCs w:val="20"/>
        </w:rPr>
        <w:t xml:space="preserve">Cancelar el valor del (los) salvoconducto(s) para la movilización del producto objeto de </w:t>
      </w:r>
      <w:proofErr w:type="spellStart"/>
      <w:r w:rsidRPr="008765A6">
        <w:rPr>
          <w:rFonts w:cs="Arial"/>
          <w:color w:val="000000"/>
          <w:spacing w:val="1"/>
          <w:szCs w:val="20"/>
        </w:rPr>
        <w:t>Ia</w:t>
      </w:r>
      <w:proofErr w:type="spellEnd"/>
      <w:r w:rsidRPr="008765A6">
        <w:rPr>
          <w:rFonts w:cs="Arial"/>
          <w:color w:val="000000"/>
          <w:spacing w:val="1"/>
          <w:szCs w:val="20"/>
        </w:rPr>
        <w:t xml:space="preserve"> tala (Solo </w:t>
      </w:r>
      <w:r w:rsidRPr="008765A6">
        <w:rPr>
          <w:rFonts w:cs="Arial"/>
          <w:color w:val="000000"/>
          <w:spacing w:val="3"/>
          <w:szCs w:val="20"/>
        </w:rPr>
        <w:t xml:space="preserve">si </w:t>
      </w:r>
      <w:proofErr w:type="spellStart"/>
      <w:r w:rsidRPr="008765A6">
        <w:rPr>
          <w:rFonts w:cs="Arial"/>
          <w:color w:val="000000"/>
          <w:spacing w:val="3"/>
          <w:szCs w:val="20"/>
        </w:rPr>
        <w:t>Ia</w:t>
      </w:r>
      <w:proofErr w:type="spellEnd"/>
      <w:r w:rsidRPr="008765A6">
        <w:rPr>
          <w:rFonts w:cs="Arial"/>
          <w:color w:val="000000"/>
          <w:spacing w:val="3"/>
          <w:szCs w:val="20"/>
        </w:rPr>
        <w:t xml:space="preserve"> resolución de autorización de tratamientos silviculturales exige tramite de </w:t>
      </w:r>
      <w:r w:rsidRPr="00312026">
        <w:rPr>
          <w:rFonts w:cs="Arial"/>
          <w:color w:val="000000"/>
          <w:spacing w:val="1"/>
          <w:szCs w:val="20"/>
        </w:rPr>
        <w:t>s</w:t>
      </w:r>
      <w:r w:rsidR="009E2F1E" w:rsidRPr="00312026">
        <w:rPr>
          <w:rFonts w:cs="Arial"/>
          <w:color w:val="000000"/>
          <w:spacing w:val="1"/>
          <w:szCs w:val="20"/>
        </w:rPr>
        <w:t>alvoconducto)</w:t>
      </w:r>
      <w:r w:rsidR="009C6868">
        <w:rPr>
          <w:rFonts w:cs="Arial"/>
          <w:color w:val="000000"/>
          <w:spacing w:val="1"/>
          <w:szCs w:val="20"/>
        </w:rPr>
        <w:t>.</w:t>
      </w:r>
    </w:p>
    <w:p w14:paraId="171A49FB" w14:textId="77777777" w:rsidR="00837F41" w:rsidRPr="008765A6" w:rsidRDefault="00837F41" w:rsidP="00312026">
      <w:pPr>
        <w:pStyle w:val="Prrafodelista"/>
        <w:tabs>
          <w:tab w:val="decimal" w:pos="432"/>
        </w:tabs>
        <w:spacing w:after="0" w:line="240" w:lineRule="auto"/>
        <w:ind w:left="360"/>
        <w:jc w:val="both"/>
        <w:rPr>
          <w:rFonts w:cs="Arial"/>
          <w:color w:val="000000"/>
          <w:spacing w:val="1"/>
          <w:szCs w:val="20"/>
        </w:rPr>
      </w:pPr>
    </w:p>
    <w:p w14:paraId="6694F08F" w14:textId="594C86F7" w:rsidR="00837F41" w:rsidRPr="00E35C52" w:rsidRDefault="00312026" w:rsidP="00B86CBF">
      <w:pPr>
        <w:pStyle w:val="Prrafodelista"/>
        <w:numPr>
          <w:ilvl w:val="0"/>
          <w:numId w:val="39"/>
        </w:numPr>
        <w:tabs>
          <w:tab w:val="decimal" w:pos="432"/>
        </w:tabs>
        <w:spacing w:after="0" w:line="240" w:lineRule="auto"/>
        <w:ind w:left="360"/>
        <w:jc w:val="both"/>
        <w:rPr>
          <w:rFonts w:cs="Arial"/>
          <w:color w:val="000000"/>
          <w:spacing w:val="1"/>
          <w:szCs w:val="20"/>
        </w:rPr>
      </w:pPr>
      <w:r w:rsidRPr="00E35C52">
        <w:rPr>
          <w:rFonts w:cs="Arial"/>
          <w:color w:val="000000"/>
          <w:spacing w:val="1"/>
          <w:szCs w:val="20"/>
        </w:rPr>
        <w:t>En caso de que el contratista de obra realice modificaciones a los diseños originales y estos impliquen afectación de zonas verdes no contempladas dentro del balance de zonas verdes presentado durante la Etapa de Estudios y Diseños, se deberá e</w:t>
      </w:r>
      <w:r w:rsidR="00837F41" w:rsidRPr="00E35C52">
        <w:rPr>
          <w:rFonts w:cs="Arial"/>
          <w:color w:val="000000"/>
          <w:spacing w:val="1"/>
          <w:szCs w:val="20"/>
        </w:rPr>
        <w:t>stablecer las cantidades (balance de zonas verdes), estado y sitios de áreas verdes que se puedan afectar por la obra e implem</w:t>
      </w:r>
      <w:r w:rsidR="009E2F1E" w:rsidRPr="00E35C52">
        <w:rPr>
          <w:rFonts w:cs="Arial"/>
          <w:color w:val="000000"/>
          <w:spacing w:val="1"/>
          <w:szCs w:val="20"/>
        </w:rPr>
        <w:t>entar las medidas de protección</w:t>
      </w:r>
      <w:r w:rsidR="00837F41" w:rsidRPr="00E35C52">
        <w:rPr>
          <w:rFonts w:cs="Arial"/>
          <w:color w:val="000000"/>
          <w:spacing w:val="1"/>
          <w:szCs w:val="20"/>
        </w:rPr>
        <w:t xml:space="preserve"> (Cuando aplique)</w:t>
      </w:r>
      <w:r w:rsidR="009C6868">
        <w:rPr>
          <w:rFonts w:cs="Arial"/>
          <w:color w:val="000000"/>
          <w:spacing w:val="1"/>
          <w:szCs w:val="20"/>
        </w:rPr>
        <w:t>.</w:t>
      </w:r>
    </w:p>
    <w:p w14:paraId="7ADD8EA3" w14:textId="77777777" w:rsidR="00837F41" w:rsidRPr="00312026" w:rsidRDefault="00837F41" w:rsidP="00312026">
      <w:pPr>
        <w:pStyle w:val="Prrafodelista"/>
        <w:tabs>
          <w:tab w:val="decimal" w:pos="432"/>
        </w:tabs>
        <w:spacing w:after="0" w:line="240" w:lineRule="auto"/>
        <w:ind w:left="360"/>
        <w:jc w:val="both"/>
        <w:rPr>
          <w:rFonts w:cs="Arial"/>
          <w:color w:val="000000"/>
          <w:spacing w:val="1"/>
          <w:szCs w:val="20"/>
        </w:rPr>
      </w:pPr>
    </w:p>
    <w:p w14:paraId="02C1E535" w14:textId="67E28E57" w:rsidR="00837F41" w:rsidRDefault="00837F41" w:rsidP="00B86CBF">
      <w:pPr>
        <w:pStyle w:val="Prrafodelista"/>
        <w:numPr>
          <w:ilvl w:val="0"/>
          <w:numId w:val="39"/>
        </w:numPr>
        <w:tabs>
          <w:tab w:val="decimal" w:pos="432"/>
        </w:tabs>
        <w:spacing w:after="0" w:line="240" w:lineRule="auto"/>
        <w:ind w:left="360"/>
        <w:jc w:val="both"/>
        <w:rPr>
          <w:rFonts w:cs="Arial"/>
          <w:color w:val="000000"/>
          <w:spacing w:val="1"/>
          <w:szCs w:val="20"/>
        </w:rPr>
      </w:pPr>
      <w:r w:rsidRPr="00312026">
        <w:rPr>
          <w:rFonts w:cs="Arial"/>
          <w:color w:val="000000"/>
          <w:spacing w:val="1"/>
          <w:szCs w:val="20"/>
        </w:rPr>
        <w:t>Elaborar</w:t>
      </w:r>
      <w:r w:rsidR="00804D70" w:rsidRPr="00312026">
        <w:rPr>
          <w:rFonts w:cs="Arial"/>
          <w:color w:val="000000"/>
          <w:spacing w:val="1"/>
          <w:szCs w:val="20"/>
        </w:rPr>
        <w:t xml:space="preserve"> y presentar a </w:t>
      </w:r>
      <w:r w:rsidR="00EB4898" w:rsidRPr="00312026">
        <w:rPr>
          <w:rFonts w:cs="Arial"/>
          <w:color w:val="000000"/>
          <w:spacing w:val="1"/>
          <w:szCs w:val="20"/>
        </w:rPr>
        <w:t xml:space="preserve">la </w:t>
      </w:r>
      <w:r w:rsidR="00804D70" w:rsidRPr="00312026">
        <w:rPr>
          <w:rFonts w:cs="Arial"/>
          <w:color w:val="000000"/>
          <w:spacing w:val="1"/>
          <w:szCs w:val="20"/>
        </w:rPr>
        <w:t>interventoría</w:t>
      </w:r>
      <w:r w:rsidRPr="00312026">
        <w:rPr>
          <w:rFonts w:cs="Arial"/>
          <w:color w:val="000000"/>
          <w:spacing w:val="1"/>
          <w:szCs w:val="20"/>
        </w:rPr>
        <w:t xml:space="preserve"> un programa de protección, recuperación y restauración de zonas verdes, que puedan ser afectadas por la ejecución de la obra o por las adecuaciones, que requiera el contratista</w:t>
      </w:r>
      <w:r w:rsidR="009C6868">
        <w:rPr>
          <w:rFonts w:cs="Arial"/>
          <w:color w:val="000000"/>
          <w:spacing w:val="1"/>
          <w:szCs w:val="20"/>
        </w:rPr>
        <w:t>.</w:t>
      </w:r>
    </w:p>
    <w:p w14:paraId="72C6E4A2" w14:textId="77777777" w:rsidR="00C30F23" w:rsidRPr="00C30F23" w:rsidRDefault="00C30F23" w:rsidP="00C30F23">
      <w:pPr>
        <w:pStyle w:val="Prrafodelista"/>
        <w:rPr>
          <w:rFonts w:cs="Arial"/>
          <w:color w:val="000000"/>
          <w:spacing w:val="1"/>
          <w:szCs w:val="20"/>
        </w:rPr>
      </w:pPr>
    </w:p>
    <w:p w14:paraId="6382D042" w14:textId="797B8CEC" w:rsidR="00837F41" w:rsidRPr="008765A6" w:rsidRDefault="00837F41" w:rsidP="00B86CBF">
      <w:pPr>
        <w:pStyle w:val="Prrafodelista"/>
        <w:numPr>
          <w:ilvl w:val="0"/>
          <w:numId w:val="39"/>
        </w:numPr>
        <w:tabs>
          <w:tab w:val="decimal" w:pos="432"/>
        </w:tabs>
        <w:spacing w:after="0" w:line="240" w:lineRule="auto"/>
        <w:ind w:left="360"/>
        <w:jc w:val="both"/>
        <w:rPr>
          <w:rFonts w:cs="Arial"/>
          <w:color w:val="000000"/>
          <w:spacing w:val="1"/>
          <w:szCs w:val="20"/>
        </w:rPr>
      </w:pPr>
      <w:r w:rsidRPr="008765A6">
        <w:rPr>
          <w:rFonts w:cs="Arial"/>
          <w:color w:val="000000"/>
          <w:spacing w:val="1"/>
          <w:szCs w:val="20"/>
        </w:rPr>
        <w:t>Solicitar aprobación por parte de la Interventoría</w:t>
      </w:r>
      <w:r w:rsidR="00EB4898" w:rsidRPr="008765A6">
        <w:rPr>
          <w:rFonts w:cs="Arial"/>
          <w:color w:val="000000"/>
          <w:spacing w:val="1"/>
          <w:szCs w:val="20"/>
        </w:rPr>
        <w:t>,</w:t>
      </w:r>
      <w:r w:rsidRPr="008765A6">
        <w:rPr>
          <w:rFonts w:cs="Arial"/>
          <w:color w:val="000000"/>
          <w:spacing w:val="1"/>
          <w:szCs w:val="20"/>
        </w:rPr>
        <w:t xml:space="preserve"> en caso de requerirse el us</w:t>
      </w:r>
      <w:r w:rsidR="00EB4898" w:rsidRPr="008765A6">
        <w:rPr>
          <w:rFonts w:cs="Arial"/>
          <w:color w:val="000000"/>
          <w:spacing w:val="1"/>
          <w:szCs w:val="20"/>
        </w:rPr>
        <w:t>o</w:t>
      </w:r>
      <w:r w:rsidRPr="008765A6">
        <w:rPr>
          <w:rFonts w:cs="Arial"/>
          <w:color w:val="000000"/>
          <w:spacing w:val="1"/>
          <w:szCs w:val="20"/>
        </w:rPr>
        <w:t xml:space="preserve"> de zonas verdes y no previstas para el acopio temporal de materiales. El contratista debe restaurar estas zonas a su costo a </w:t>
      </w:r>
      <w:r w:rsidR="00EB4898" w:rsidRPr="008765A6">
        <w:rPr>
          <w:rFonts w:cs="Arial"/>
          <w:color w:val="000000"/>
          <w:spacing w:val="1"/>
          <w:szCs w:val="20"/>
        </w:rPr>
        <w:t>más</w:t>
      </w:r>
      <w:r w:rsidRPr="008765A6">
        <w:rPr>
          <w:rFonts w:cs="Arial"/>
          <w:color w:val="000000"/>
          <w:spacing w:val="1"/>
          <w:szCs w:val="20"/>
        </w:rPr>
        <w:t xml:space="preserve"> tardar una (1) semana después de finalizada la actividad. Dejar las zonas verdes en iguales o mejores condiciones a las existentes.</w:t>
      </w:r>
      <w:r w:rsidR="00EB4898" w:rsidRPr="008765A6">
        <w:rPr>
          <w:rFonts w:cs="Arial"/>
          <w:color w:val="000000"/>
          <w:spacing w:val="1"/>
          <w:szCs w:val="20"/>
        </w:rPr>
        <w:t xml:space="preserve"> Se debe conservar registro documental de ello, e informar a la Interventoría</w:t>
      </w:r>
      <w:r w:rsidR="009C6868">
        <w:rPr>
          <w:rFonts w:cs="Arial"/>
          <w:color w:val="000000"/>
          <w:spacing w:val="1"/>
          <w:szCs w:val="20"/>
        </w:rPr>
        <w:t>.</w:t>
      </w:r>
    </w:p>
    <w:p w14:paraId="2C7C620D" w14:textId="77777777" w:rsidR="00837F41" w:rsidRPr="008765A6" w:rsidRDefault="00837F41" w:rsidP="003D03A6">
      <w:pPr>
        <w:pStyle w:val="Prrafodelista"/>
        <w:spacing w:after="0" w:line="240" w:lineRule="auto"/>
        <w:ind w:left="0"/>
        <w:jc w:val="both"/>
        <w:rPr>
          <w:rFonts w:cs="Arial"/>
          <w:color w:val="000000"/>
          <w:spacing w:val="-2"/>
          <w:szCs w:val="20"/>
        </w:rPr>
      </w:pPr>
    </w:p>
    <w:p w14:paraId="3ACA50AF" w14:textId="6A61DEE1" w:rsidR="00837F41" w:rsidRPr="008765A6" w:rsidRDefault="00837F41" w:rsidP="00B86CBF">
      <w:pPr>
        <w:pStyle w:val="Prrafodelista"/>
        <w:numPr>
          <w:ilvl w:val="0"/>
          <w:numId w:val="39"/>
        </w:numPr>
        <w:tabs>
          <w:tab w:val="decimal" w:pos="432"/>
        </w:tabs>
        <w:spacing w:after="0" w:line="240" w:lineRule="auto"/>
        <w:ind w:left="360"/>
        <w:jc w:val="both"/>
        <w:rPr>
          <w:rFonts w:cs="Arial"/>
          <w:color w:val="000000"/>
          <w:spacing w:val="-1"/>
          <w:szCs w:val="20"/>
        </w:rPr>
      </w:pPr>
      <w:r w:rsidRPr="008765A6">
        <w:rPr>
          <w:rFonts w:cs="Arial"/>
          <w:color w:val="000000"/>
          <w:spacing w:val="-1"/>
          <w:szCs w:val="20"/>
        </w:rPr>
        <w:t>Coordinar la remoción de las zonas verdes y material orgánic</w:t>
      </w:r>
      <w:r w:rsidR="00F65A57">
        <w:rPr>
          <w:rFonts w:cs="Arial"/>
          <w:color w:val="000000"/>
          <w:spacing w:val="-1"/>
          <w:szCs w:val="20"/>
        </w:rPr>
        <w:t>o</w:t>
      </w:r>
      <w:r w:rsidRPr="008765A6">
        <w:rPr>
          <w:rFonts w:cs="Arial"/>
          <w:color w:val="000000"/>
          <w:spacing w:val="-1"/>
          <w:szCs w:val="20"/>
        </w:rPr>
        <w:t xml:space="preserve"> producto de la actividad de descapote para su disposición, reutilización dentro de la obra o para ser entregado a entidades distritales o </w:t>
      </w:r>
      <w:r w:rsidRPr="008765A6">
        <w:rPr>
          <w:rFonts w:cs="Arial"/>
          <w:color w:val="000000"/>
          <w:szCs w:val="20"/>
        </w:rPr>
        <w:t xml:space="preserve">comunidades aledañas, suscribiendo en acta correspondiente, todo lo anterior previa aprobación </w:t>
      </w:r>
      <w:r w:rsidR="00F65A57" w:rsidRPr="008765A6">
        <w:rPr>
          <w:rFonts w:cs="Arial"/>
          <w:color w:val="000000"/>
          <w:szCs w:val="20"/>
        </w:rPr>
        <w:t>del</w:t>
      </w:r>
      <w:r w:rsidRPr="008765A6">
        <w:rPr>
          <w:rFonts w:cs="Arial"/>
          <w:color w:val="000000"/>
          <w:szCs w:val="20"/>
        </w:rPr>
        <w:t xml:space="preserve"> Interventor</w:t>
      </w:r>
      <w:r w:rsidR="009C6868">
        <w:rPr>
          <w:rFonts w:cs="Arial"/>
          <w:color w:val="000000"/>
          <w:szCs w:val="20"/>
        </w:rPr>
        <w:t>.</w:t>
      </w:r>
    </w:p>
    <w:p w14:paraId="7E8619BE" w14:textId="77777777" w:rsidR="00837F41" w:rsidRPr="008765A6" w:rsidRDefault="00837F41" w:rsidP="003D03A6">
      <w:pPr>
        <w:tabs>
          <w:tab w:val="decimal" w:pos="432"/>
        </w:tabs>
        <w:rPr>
          <w:rFonts w:cs="Arial"/>
          <w:color w:val="000000"/>
          <w:spacing w:val="3"/>
          <w:szCs w:val="20"/>
        </w:rPr>
      </w:pPr>
    </w:p>
    <w:p w14:paraId="79969BDC" w14:textId="4A36CFEC" w:rsidR="00837F41" w:rsidRPr="008765A6" w:rsidRDefault="00837F41" w:rsidP="00B86CBF">
      <w:pPr>
        <w:pStyle w:val="Prrafodelista"/>
        <w:numPr>
          <w:ilvl w:val="0"/>
          <w:numId w:val="39"/>
        </w:numPr>
        <w:tabs>
          <w:tab w:val="decimal" w:pos="432"/>
        </w:tabs>
        <w:spacing w:after="0" w:line="240" w:lineRule="auto"/>
        <w:ind w:left="360"/>
        <w:jc w:val="both"/>
        <w:rPr>
          <w:rFonts w:cs="Arial"/>
          <w:color w:val="000000"/>
          <w:spacing w:val="3"/>
          <w:szCs w:val="20"/>
        </w:rPr>
      </w:pPr>
      <w:r w:rsidRPr="008765A6">
        <w:rPr>
          <w:rFonts w:cs="Arial"/>
          <w:color w:val="000000"/>
          <w:spacing w:val="3"/>
          <w:szCs w:val="20"/>
        </w:rPr>
        <w:t xml:space="preserve">Implementar los procedimientos de tratamientos </w:t>
      </w:r>
      <w:r w:rsidR="008C2C45">
        <w:rPr>
          <w:rFonts w:cs="Arial"/>
          <w:color w:val="000000"/>
          <w:spacing w:val="3"/>
          <w:szCs w:val="20"/>
        </w:rPr>
        <w:t xml:space="preserve">para la </w:t>
      </w:r>
      <w:r w:rsidRPr="008765A6">
        <w:rPr>
          <w:rFonts w:cs="Arial"/>
          <w:color w:val="000000"/>
          <w:spacing w:val="3"/>
          <w:szCs w:val="20"/>
        </w:rPr>
        <w:t xml:space="preserve">vegetación requeridos para el contrato y </w:t>
      </w:r>
      <w:r w:rsidRPr="008765A6">
        <w:rPr>
          <w:rFonts w:cs="Arial"/>
          <w:color w:val="000000"/>
          <w:szCs w:val="20"/>
        </w:rPr>
        <w:t>presentados en el MAO, cuando aplique</w:t>
      </w:r>
      <w:r w:rsidR="009C6868">
        <w:rPr>
          <w:rFonts w:cs="Arial"/>
          <w:color w:val="000000"/>
          <w:szCs w:val="20"/>
        </w:rPr>
        <w:t>.</w:t>
      </w:r>
    </w:p>
    <w:p w14:paraId="21E64148" w14:textId="77777777" w:rsidR="00837F41" w:rsidRPr="008765A6" w:rsidRDefault="00837F41" w:rsidP="003D03A6">
      <w:pPr>
        <w:pStyle w:val="Prrafodelista"/>
        <w:spacing w:after="0" w:line="240" w:lineRule="auto"/>
        <w:ind w:left="0"/>
        <w:jc w:val="both"/>
        <w:rPr>
          <w:rFonts w:cs="Arial"/>
          <w:color w:val="000000"/>
          <w:spacing w:val="3"/>
          <w:szCs w:val="20"/>
        </w:rPr>
      </w:pPr>
    </w:p>
    <w:p w14:paraId="19633276" w14:textId="1DF45F9D" w:rsidR="00837F41" w:rsidRPr="008765A6" w:rsidRDefault="00837F41" w:rsidP="00B86CBF">
      <w:pPr>
        <w:pStyle w:val="Prrafodelista"/>
        <w:numPr>
          <w:ilvl w:val="0"/>
          <w:numId w:val="39"/>
        </w:numPr>
        <w:tabs>
          <w:tab w:val="decimal" w:pos="432"/>
        </w:tabs>
        <w:spacing w:after="0" w:line="240" w:lineRule="auto"/>
        <w:ind w:left="360"/>
        <w:jc w:val="both"/>
        <w:rPr>
          <w:rFonts w:cs="Arial"/>
          <w:color w:val="000000"/>
          <w:spacing w:val="3"/>
          <w:szCs w:val="20"/>
        </w:rPr>
      </w:pPr>
      <w:r w:rsidRPr="008765A6">
        <w:rPr>
          <w:rFonts w:cs="Arial"/>
          <w:color w:val="000000"/>
          <w:spacing w:val="3"/>
          <w:szCs w:val="20"/>
        </w:rPr>
        <w:t xml:space="preserve">Realizar el mantenimiento de los </w:t>
      </w:r>
      <w:r w:rsidR="008C2C45" w:rsidRPr="008765A6">
        <w:rPr>
          <w:rFonts w:cs="Arial"/>
          <w:color w:val="000000"/>
          <w:spacing w:val="3"/>
          <w:szCs w:val="20"/>
        </w:rPr>
        <w:t>árboles</w:t>
      </w:r>
      <w:r w:rsidRPr="008765A6">
        <w:rPr>
          <w:rFonts w:cs="Arial"/>
          <w:color w:val="000000"/>
          <w:spacing w:val="3"/>
          <w:szCs w:val="20"/>
        </w:rPr>
        <w:t xml:space="preserve"> bloqueados y trasladados desde el momento de su </w:t>
      </w:r>
      <w:r w:rsidRPr="008765A6">
        <w:rPr>
          <w:rFonts w:cs="Arial"/>
          <w:color w:val="000000"/>
          <w:spacing w:val="-2"/>
          <w:szCs w:val="20"/>
        </w:rPr>
        <w:t xml:space="preserve">plantación hasta la entrega respectiva a la Autoridad Ambiental competente, ya sean como parte del </w:t>
      </w:r>
      <w:r w:rsidRPr="008765A6">
        <w:rPr>
          <w:rFonts w:cs="Arial"/>
          <w:color w:val="000000"/>
          <w:szCs w:val="20"/>
        </w:rPr>
        <w:t>diseño paisajístico o como co</w:t>
      </w:r>
      <w:r w:rsidR="00C272EA" w:rsidRPr="008765A6">
        <w:rPr>
          <w:rFonts w:cs="Arial"/>
          <w:color w:val="000000"/>
          <w:szCs w:val="20"/>
        </w:rPr>
        <w:t>mpensación</w:t>
      </w:r>
      <w:r w:rsidRPr="008765A6">
        <w:rPr>
          <w:rFonts w:cs="Arial"/>
          <w:color w:val="000000"/>
          <w:szCs w:val="20"/>
        </w:rPr>
        <w:t>, cuando aplique</w:t>
      </w:r>
      <w:r w:rsidR="009C6868">
        <w:rPr>
          <w:rFonts w:cs="Arial"/>
          <w:color w:val="000000"/>
          <w:szCs w:val="20"/>
        </w:rPr>
        <w:t>.</w:t>
      </w:r>
    </w:p>
    <w:p w14:paraId="0D93A167" w14:textId="77777777" w:rsidR="00837F41" w:rsidRPr="008765A6" w:rsidRDefault="00837F41" w:rsidP="003D03A6">
      <w:pPr>
        <w:pStyle w:val="Prrafodelista"/>
        <w:spacing w:after="0" w:line="240" w:lineRule="auto"/>
        <w:ind w:left="0"/>
        <w:jc w:val="both"/>
        <w:rPr>
          <w:rFonts w:cs="Arial"/>
          <w:color w:val="000000"/>
          <w:spacing w:val="3"/>
          <w:szCs w:val="20"/>
        </w:rPr>
      </w:pPr>
    </w:p>
    <w:p w14:paraId="73A3994C" w14:textId="632DD8AD" w:rsidR="00837F41" w:rsidRPr="00C30F23" w:rsidRDefault="00837F41" w:rsidP="00B86CBF">
      <w:pPr>
        <w:pStyle w:val="Prrafodelista"/>
        <w:numPr>
          <w:ilvl w:val="0"/>
          <w:numId w:val="39"/>
        </w:numPr>
        <w:tabs>
          <w:tab w:val="decimal" w:pos="432"/>
        </w:tabs>
        <w:spacing w:after="0" w:line="240" w:lineRule="auto"/>
        <w:ind w:left="360"/>
        <w:jc w:val="both"/>
        <w:rPr>
          <w:rFonts w:cs="Arial"/>
          <w:color w:val="000000"/>
          <w:spacing w:val="1"/>
          <w:szCs w:val="20"/>
        </w:rPr>
      </w:pPr>
      <w:r w:rsidRPr="008765A6">
        <w:rPr>
          <w:rFonts w:cs="Arial"/>
          <w:color w:val="000000"/>
          <w:spacing w:val="1"/>
          <w:szCs w:val="20"/>
        </w:rPr>
        <w:t xml:space="preserve">Realizar el mantenimiento de los </w:t>
      </w:r>
      <w:r w:rsidR="008C2C45" w:rsidRPr="008765A6">
        <w:rPr>
          <w:rFonts w:cs="Arial"/>
          <w:color w:val="000000"/>
          <w:spacing w:val="1"/>
          <w:szCs w:val="20"/>
        </w:rPr>
        <w:t>árboles</w:t>
      </w:r>
      <w:r w:rsidRPr="008765A6">
        <w:rPr>
          <w:rFonts w:cs="Arial"/>
          <w:color w:val="000000"/>
          <w:spacing w:val="1"/>
          <w:szCs w:val="20"/>
        </w:rPr>
        <w:t xml:space="preserve"> </w:t>
      </w:r>
      <w:r w:rsidR="00C272EA" w:rsidRPr="008765A6">
        <w:rPr>
          <w:rFonts w:cs="Arial"/>
          <w:color w:val="000000"/>
          <w:spacing w:val="1"/>
          <w:szCs w:val="20"/>
        </w:rPr>
        <w:t xml:space="preserve">nuevos </w:t>
      </w:r>
      <w:r w:rsidRPr="008765A6">
        <w:rPr>
          <w:rFonts w:cs="Arial"/>
          <w:color w:val="000000"/>
          <w:spacing w:val="1"/>
          <w:szCs w:val="20"/>
        </w:rPr>
        <w:t xml:space="preserve">desde el momento de su plantación hasta la entrega </w:t>
      </w:r>
      <w:r w:rsidRPr="008765A6">
        <w:rPr>
          <w:rFonts w:cs="Arial"/>
          <w:color w:val="000000"/>
          <w:szCs w:val="20"/>
        </w:rPr>
        <w:t>respectiva a la entidad competente, cuando aplique</w:t>
      </w:r>
      <w:r w:rsidR="009C6868">
        <w:rPr>
          <w:rFonts w:cs="Arial"/>
          <w:color w:val="000000"/>
          <w:szCs w:val="20"/>
        </w:rPr>
        <w:t>.</w:t>
      </w:r>
    </w:p>
    <w:p w14:paraId="523D0350" w14:textId="77777777" w:rsidR="00C30F23" w:rsidRPr="00C30F23" w:rsidRDefault="00C30F23" w:rsidP="00C30F23">
      <w:pPr>
        <w:pStyle w:val="Prrafodelista"/>
        <w:rPr>
          <w:rFonts w:cs="Arial"/>
          <w:color w:val="000000"/>
          <w:spacing w:val="1"/>
          <w:szCs w:val="20"/>
        </w:rPr>
      </w:pPr>
    </w:p>
    <w:p w14:paraId="4AFFC24C" w14:textId="3390BB78" w:rsidR="00837F41" w:rsidRPr="008765A6" w:rsidRDefault="00837F41" w:rsidP="00B86CBF">
      <w:pPr>
        <w:pStyle w:val="Prrafodelista"/>
        <w:numPr>
          <w:ilvl w:val="0"/>
          <w:numId w:val="39"/>
        </w:numPr>
        <w:tabs>
          <w:tab w:val="decimal" w:pos="432"/>
        </w:tabs>
        <w:spacing w:after="0" w:line="240" w:lineRule="auto"/>
        <w:ind w:left="360"/>
        <w:jc w:val="both"/>
        <w:rPr>
          <w:rFonts w:cs="Arial"/>
          <w:color w:val="000000"/>
          <w:spacing w:val="1"/>
          <w:szCs w:val="20"/>
        </w:rPr>
      </w:pPr>
      <w:r w:rsidRPr="008765A6">
        <w:rPr>
          <w:rFonts w:cs="Arial"/>
          <w:color w:val="000000"/>
          <w:spacing w:val="1"/>
          <w:szCs w:val="20"/>
        </w:rPr>
        <w:t xml:space="preserve">Garantizar que la madera producto de las talas sea utilizada en la obra, donada a comunidades interesadas, donada a una ONG o donada para la fabricación de Compost, en todo caso, la madera producto de las talas no puede ser comercializada por el Contratista y la donación debe ser avalada y aprobada por </w:t>
      </w:r>
      <w:r w:rsidR="008C2C45">
        <w:rPr>
          <w:rFonts w:cs="Arial"/>
          <w:color w:val="000000"/>
          <w:spacing w:val="1"/>
          <w:szCs w:val="20"/>
        </w:rPr>
        <w:t xml:space="preserve">la </w:t>
      </w:r>
      <w:r w:rsidRPr="008765A6">
        <w:rPr>
          <w:rFonts w:cs="Arial"/>
          <w:color w:val="000000"/>
          <w:spacing w:val="1"/>
          <w:szCs w:val="20"/>
        </w:rPr>
        <w:t>Interventoría.</w:t>
      </w:r>
      <w:r w:rsidR="00C272EA" w:rsidRPr="008765A6">
        <w:rPr>
          <w:rFonts w:cs="Arial"/>
          <w:color w:val="000000"/>
          <w:spacing w:val="1"/>
          <w:szCs w:val="20"/>
        </w:rPr>
        <w:t xml:space="preserve"> De ello, debe quedar el registro correspondiente</w:t>
      </w:r>
      <w:r w:rsidR="009C6868">
        <w:rPr>
          <w:rFonts w:cs="Arial"/>
          <w:color w:val="000000"/>
          <w:spacing w:val="1"/>
          <w:szCs w:val="20"/>
        </w:rPr>
        <w:t>.</w:t>
      </w:r>
    </w:p>
    <w:p w14:paraId="50CDB13B" w14:textId="77777777" w:rsidR="00837F41" w:rsidRPr="008765A6" w:rsidRDefault="00837F41" w:rsidP="003D03A6">
      <w:pPr>
        <w:pStyle w:val="Prrafodelista"/>
        <w:spacing w:after="0" w:line="240" w:lineRule="auto"/>
        <w:ind w:left="0"/>
        <w:jc w:val="both"/>
        <w:rPr>
          <w:rFonts w:cs="Arial"/>
          <w:color w:val="000000"/>
          <w:szCs w:val="20"/>
        </w:rPr>
      </w:pPr>
    </w:p>
    <w:p w14:paraId="7E14F32E" w14:textId="5A203B25" w:rsidR="00837F41" w:rsidRPr="008765A6" w:rsidRDefault="00837F41" w:rsidP="00B86CBF">
      <w:pPr>
        <w:pStyle w:val="Prrafodelista"/>
        <w:numPr>
          <w:ilvl w:val="0"/>
          <w:numId w:val="39"/>
        </w:numPr>
        <w:tabs>
          <w:tab w:val="decimal" w:pos="432"/>
        </w:tabs>
        <w:spacing w:after="0" w:line="240" w:lineRule="auto"/>
        <w:ind w:left="360"/>
        <w:jc w:val="both"/>
        <w:rPr>
          <w:rFonts w:cs="Arial"/>
          <w:color w:val="000000"/>
          <w:spacing w:val="1"/>
          <w:szCs w:val="20"/>
        </w:rPr>
      </w:pPr>
      <w:r w:rsidRPr="008765A6">
        <w:rPr>
          <w:rFonts w:cs="Arial"/>
          <w:color w:val="000000"/>
          <w:spacing w:val="1"/>
          <w:szCs w:val="20"/>
        </w:rPr>
        <w:t xml:space="preserve">Coordinar y supervisar la correcta remisión y firma de actas de entrega (certificación) de material vegetal proveniente de los tratamientos de vegetación realizados y aprobados por la Autoridad </w:t>
      </w:r>
      <w:r w:rsidRPr="008765A6">
        <w:rPr>
          <w:rFonts w:cs="Arial"/>
          <w:color w:val="000000"/>
          <w:szCs w:val="20"/>
        </w:rPr>
        <w:t>Ambiental y reportar a la Interventoría</w:t>
      </w:r>
      <w:r w:rsidR="009C6868">
        <w:rPr>
          <w:rFonts w:cs="Arial"/>
          <w:color w:val="000000"/>
          <w:szCs w:val="20"/>
        </w:rPr>
        <w:t>.</w:t>
      </w:r>
    </w:p>
    <w:p w14:paraId="04C2283F" w14:textId="77777777" w:rsidR="00837F41" w:rsidRPr="008765A6" w:rsidRDefault="00837F41" w:rsidP="003D03A6">
      <w:pPr>
        <w:pStyle w:val="Prrafodelista"/>
        <w:spacing w:after="0" w:line="240" w:lineRule="auto"/>
        <w:ind w:left="0"/>
        <w:jc w:val="both"/>
        <w:rPr>
          <w:rFonts w:cs="Arial"/>
          <w:color w:val="000000"/>
          <w:spacing w:val="1"/>
          <w:szCs w:val="20"/>
        </w:rPr>
      </w:pPr>
    </w:p>
    <w:p w14:paraId="278EA805" w14:textId="2189E178" w:rsidR="00837F41" w:rsidRPr="008765A6" w:rsidRDefault="00837F41" w:rsidP="00B86CBF">
      <w:pPr>
        <w:pStyle w:val="Prrafodelista"/>
        <w:numPr>
          <w:ilvl w:val="0"/>
          <w:numId w:val="39"/>
        </w:numPr>
        <w:tabs>
          <w:tab w:val="decimal" w:pos="432"/>
        </w:tabs>
        <w:spacing w:after="0" w:line="240" w:lineRule="auto"/>
        <w:ind w:left="360"/>
        <w:jc w:val="both"/>
        <w:rPr>
          <w:rFonts w:cs="Arial"/>
          <w:color w:val="000000"/>
          <w:spacing w:val="2"/>
          <w:szCs w:val="20"/>
        </w:rPr>
      </w:pPr>
      <w:r w:rsidRPr="008765A6">
        <w:rPr>
          <w:rFonts w:cs="Arial"/>
          <w:color w:val="000000"/>
          <w:spacing w:val="2"/>
          <w:szCs w:val="20"/>
        </w:rPr>
        <w:t xml:space="preserve">Supervisar que el material vegetal a plantar por efecto de la implementación del diseño </w:t>
      </w:r>
      <w:r w:rsidR="00033517" w:rsidRPr="008765A6">
        <w:rPr>
          <w:rFonts w:cs="Arial"/>
          <w:color w:val="000000"/>
          <w:spacing w:val="2"/>
          <w:szCs w:val="20"/>
        </w:rPr>
        <w:t xml:space="preserve">paisajístico </w:t>
      </w:r>
      <w:r w:rsidRPr="008765A6">
        <w:rPr>
          <w:rFonts w:cs="Arial"/>
          <w:color w:val="000000"/>
          <w:spacing w:val="2"/>
          <w:szCs w:val="20"/>
        </w:rPr>
        <w:t xml:space="preserve">o por compensación tenga excelentes condiciones físicas y sanitarias y cumpla con la altura mínima </w:t>
      </w:r>
      <w:r w:rsidRPr="008765A6">
        <w:rPr>
          <w:rFonts w:cs="Arial"/>
          <w:color w:val="000000"/>
          <w:szCs w:val="20"/>
        </w:rPr>
        <w:t xml:space="preserve">requerida, según lo exigido en el Manual de Silvicultura Urbana del JBB y </w:t>
      </w:r>
      <w:r w:rsidR="00033517" w:rsidRPr="008765A6">
        <w:rPr>
          <w:rFonts w:cs="Arial"/>
          <w:color w:val="000000"/>
          <w:szCs w:val="20"/>
        </w:rPr>
        <w:t>el</w:t>
      </w:r>
      <w:r w:rsidRPr="008765A6">
        <w:rPr>
          <w:rFonts w:cs="Arial"/>
          <w:color w:val="000000"/>
          <w:szCs w:val="20"/>
        </w:rPr>
        <w:t xml:space="preserve"> Manual único de Control y Seguimiento Ambiental y SST del IDU</w:t>
      </w:r>
      <w:r w:rsidR="009C6868">
        <w:rPr>
          <w:rFonts w:cs="Arial"/>
          <w:color w:val="000000"/>
          <w:szCs w:val="20"/>
        </w:rPr>
        <w:t>.</w:t>
      </w:r>
    </w:p>
    <w:p w14:paraId="317E4A21" w14:textId="36AEBE12" w:rsidR="003D03A6" w:rsidRPr="008765A6" w:rsidRDefault="003D03A6" w:rsidP="003D03A6">
      <w:pPr>
        <w:pStyle w:val="Prrafodelista"/>
        <w:spacing w:after="0" w:line="240" w:lineRule="auto"/>
        <w:ind w:left="360"/>
        <w:jc w:val="both"/>
        <w:rPr>
          <w:rFonts w:cs="Arial"/>
          <w:color w:val="000000"/>
          <w:spacing w:val="2"/>
          <w:szCs w:val="20"/>
        </w:rPr>
      </w:pPr>
    </w:p>
    <w:p w14:paraId="26D084F6" w14:textId="419B8911" w:rsidR="00837F41" w:rsidRPr="008765A6" w:rsidRDefault="00837F41" w:rsidP="00B86CBF">
      <w:pPr>
        <w:pStyle w:val="Prrafodelista"/>
        <w:numPr>
          <w:ilvl w:val="0"/>
          <w:numId w:val="39"/>
        </w:numPr>
        <w:tabs>
          <w:tab w:val="decimal" w:pos="432"/>
        </w:tabs>
        <w:spacing w:after="0" w:line="240" w:lineRule="auto"/>
        <w:ind w:left="360" w:right="72"/>
        <w:jc w:val="both"/>
        <w:rPr>
          <w:color w:val="000000"/>
          <w:spacing w:val="3"/>
        </w:rPr>
      </w:pPr>
      <w:r w:rsidRPr="008765A6">
        <w:rPr>
          <w:rFonts w:cs="Arial"/>
          <w:color w:val="000000"/>
          <w:szCs w:val="20"/>
        </w:rPr>
        <w:t xml:space="preserve">Elaborar y entregar a la Interventoría una vez terminadas las actividades silviculturales, los pianos </w:t>
      </w:r>
      <w:r w:rsidR="00C30F23" w:rsidRPr="008765A6">
        <w:rPr>
          <w:rFonts w:cs="Arial"/>
          <w:color w:val="000000"/>
          <w:spacing w:val="-1"/>
          <w:szCs w:val="20"/>
        </w:rPr>
        <w:t>récord</w:t>
      </w:r>
      <w:r w:rsidRPr="008765A6">
        <w:rPr>
          <w:rFonts w:cs="Arial"/>
          <w:color w:val="000000"/>
          <w:spacing w:val="-1"/>
          <w:szCs w:val="20"/>
        </w:rPr>
        <w:t xml:space="preserve"> georreferenciados de la ubicación de los </w:t>
      </w:r>
      <w:proofErr w:type="spellStart"/>
      <w:r w:rsidRPr="008765A6">
        <w:rPr>
          <w:rFonts w:cs="Arial"/>
          <w:color w:val="000000"/>
          <w:spacing w:val="-1"/>
          <w:szCs w:val="20"/>
        </w:rPr>
        <w:t>arboles</w:t>
      </w:r>
      <w:proofErr w:type="spellEnd"/>
      <w:r w:rsidRPr="008765A6">
        <w:rPr>
          <w:rFonts w:cs="Arial"/>
          <w:color w:val="000000"/>
          <w:spacing w:val="-1"/>
          <w:szCs w:val="20"/>
        </w:rPr>
        <w:t xml:space="preserve"> bloqueados y trasladados, plantados por </w:t>
      </w:r>
      <w:r w:rsidRPr="008765A6">
        <w:rPr>
          <w:rFonts w:cs="Arial"/>
          <w:color w:val="000000"/>
          <w:spacing w:val="5"/>
          <w:szCs w:val="20"/>
        </w:rPr>
        <w:t xml:space="preserve">compensación y de los árboles de permanencia (estos últimos cuando haya inventario forestal </w:t>
      </w:r>
      <w:r w:rsidRPr="008765A6">
        <w:rPr>
          <w:color w:val="000000"/>
          <w:spacing w:val="3"/>
        </w:rPr>
        <w:t xml:space="preserve">reportado ante </w:t>
      </w:r>
      <w:proofErr w:type="spellStart"/>
      <w:r w:rsidRPr="008765A6">
        <w:rPr>
          <w:color w:val="000000"/>
          <w:spacing w:val="3"/>
        </w:rPr>
        <w:t>Ia</w:t>
      </w:r>
      <w:proofErr w:type="spellEnd"/>
      <w:r w:rsidRPr="008765A6">
        <w:rPr>
          <w:color w:val="000000"/>
          <w:spacing w:val="3"/>
        </w:rPr>
        <w:t xml:space="preserve"> SDA para el manejo de la vegetación). Se debe realizar la actualización del </w:t>
      </w:r>
      <w:r w:rsidRPr="008765A6">
        <w:rPr>
          <w:color w:val="000000"/>
        </w:rPr>
        <w:t>sistema SIGAU del JBB para los casos anteriores</w:t>
      </w:r>
      <w:r w:rsidR="009C6868">
        <w:rPr>
          <w:color w:val="000000"/>
        </w:rPr>
        <w:t>.</w:t>
      </w:r>
    </w:p>
    <w:p w14:paraId="28898D3D" w14:textId="77777777" w:rsidR="00837F41" w:rsidRPr="008765A6" w:rsidRDefault="00837F41" w:rsidP="003D03A6">
      <w:pPr>
        <w:tabs>
          <w:tab w:val="decimal" w:pos="360"/>
        </w:tabs>
        <w:ind w:right="72"/>
        <w:rPr>
          <w:color w:val="000000"/>
        </w:rPr>
      </w:pPr>
    </w:p>
    <w:p w14:paraId="3FFC15A8" w14:textId="71D7A66B" w:rsidR="00837F41" w:rsidRPr="008765A6" w:rsidRDefault="00837F41" w:rsidP="00B86CBF">
      <w:pPr>
        <w:pStyle w:val="Prrafodelista"/>
        <w:numPr>
          <w:ilvl w:val="0"/>
          <w:numId w:val="39"/>
        </w:numPr>
        <w:tabs>
          <w:tab w:val="decimal" w:pos="360"/>
        </w:tabs>
        <w:spacing w:after="0" w:line="240" w:lineRule="auto"/>
        <w:ind w:left="360" w:right="72"/>
        <w:jc w:val="both"/>
        <w:rPr>
          <w:color w:val="000000"/>
        </w:rPr>
      </w:pPr>
      <w:r w:rsidRPr="008765A6">
        <w:rPr>
          <w:color w:val="000000"/>
        </w:rPr>
        <w:t xml:space="preserve">Generar y/o actualizar en el Sistema de Información para </w:t>
      </w:r>
      <w:proofErr w:type="spellStart"/>
      <w:r w:rsidRPr="008765A6">
        <w:rPr>
          <w:color w:val="000000"/>
        </w:rPr>
        <w:t>Ia</w:t>
      </w:r>
      <w:proofErr w:type="spellEnd"/>
      <w:r w:rsidRPr="008765A6">
        <w:rPr>
          <w:color w:val="000000"/>
        </w:rPr>
        <w:t xml:space="preserve"> Gestión del Arbolado Urban</w:t>
      </w:r>
      <w:r w:rsidR="00033517" w:rsidRPr="008765A6">
        <w:rPr>
          <w:color w:val="000000"/>
        </w:rPr>
        <w:t>o</w:t>
      </w:r>
      <w:r w:rsidRPr="008765A6">
        <w:rPr>
          <w:color w:val="000000"/>
        </w:rPr>
        <w:t xml:space="preserve"> — SIGAU, el código único de identificación de los individuos arbóreos objeto de tratamiento de las actividades </w:t>
      </w:r>
      <w:r w:rsidRPr="008765A6">
        <w:rPr>
          <w:color w:val="000000"/>
          <w:spacing w:val="3"/>
        </w:rPr>
        <w:t xml:space="preserve">de tala, bloqueo y traslado, aprobados en los Actos Administrativos emitidos por </w:t>
      </w:r>
      <w:proofErr w:type="spellStart"/>
      <w:r w:rsidRPr="008765A6">
        <w:rPr>
          <w:color w:val="000000"/>
          <w:spacing w:val="3"/>
        </w:rPr>
        <w:t>Ia</w:t>
      </w:r>
      <w:proofErr w:type="spellEnd"/>
      <w:r w:rsidRPr="008765A6">
        <w:rPr>
          <w:color w:val="000000"/>
          <w:spacing w:val="3"/>
        </w:rPr>
        <w:t xml:space="preserve"> </w:t>
      </w:r>
      <w:proofErr w:type="gramStart"/>
      <w:r w:rsidRPr="008765A6">
        <w:rPr>
          <w:color w:val="000000"/>
          <w:spacing w:val="3"/>
        </w:rPr>
        <w:t>Secretaria</w:t>
      </w:r>
      <w:proofErr w:type="gramEnd"/>
      <w:r w:rsidRPr="008765A6">
        <w:rPr>
          <w:color w:val="000000"/>
          <w:spacing w:val="3"/>
        </w:rPr>
        <w:t xml:space="preserve"> </w:t>
      </w:r>
      <w:r w:rsidRPr="008765A6">
        <w:rPr>
          <w:color w:val="000000"/>
        </w:rPr>
        <w:t xml:space="preserve">Distrital de Ambiente y para los individuos arbóreos resultantes de la implementación del diseño </w:t>
      </w:r>
      <w:r w:rsidRPr="008765A6">
        <w:rPr>
          <w:color w:val="000000"/>
          <w:spacing w:val="-5"/>
        </w:rPr>
        <w:t xml:space="preserve">paisajístico y de compensación. Lo anterior, teniendo en cuenta los procedimientos definidos por las </w:t>
      </w:r>
      <w:r w:rsidR="00033517" w:rsidRPr="008765A6">
        <w:rPr>
          <w:color w:val="000000"/>
        </w:rPr>
        <w:t>Entidades</w:t>
      </w:r>
      <w:r w:rsidRPr="008765A6">
        <w:rPr>
          <w:color w:val="000000"/>
        </w:rPr>
        <w:t xml:space="preserve"> competentes</w:t>
      </w:r>
      <w:r w:rsidR="009C6868">
        <w:rPr>
          <w:color w:val="000000"/>
        </w:rPr>
        <w:t>.</w:t>
      </w:r>
    </w:p>
    <w:p w14:paraId="44D7A639" w14:textId="77777777" w:rsidR="00837F41" w:rsidRPr="008765A6" w:rsidRDefault="00837F41" w:rsidP="003D03A6">
      <w:pPr>
        <w:tabs>
          <w:tab w:val="decimal" w:pos="432"/>
        </w:tabs>
        <w:ind w:right="72"/>
        <w:rPr>
          <w:color w:val="000000"/>
        </w:rPr>
      </w:pPr>
    </w:p>
    <w:p w14:paraId="2010AA88" w14:textId="5189BC94" w:rsidR="00837F41" w:rsidRPr="008765A6" w:rsidRDefault="00837F41" w:rsidP="00B86CBF">
      <w:pPr>
        <w:pStyle w:val="Prrafodelista"/>
        <w:numPr>
          <w:ilvl w:val="0"/>
          <w:numId w:val="39"/>
        </w:numPr>
        <w:tabs>
          <w:tab w:val="decimal" w:pos="432"/>
        </w:tabs>
        <w:spacing w:after="0" w:line="240" w:lineRule="auto"/>
        <w:ind w:left="360" w:right="72"/>
        <w:jc w:val="both"/>
        <w:rPr>
          <w:color w:val="000000"/>
        </w:rPr>
      </w:pPr>
      <w:r w:rsidRPr="008765A6">
        <w:rPr>
          <w:color w:val="000000"/>
        </w:rPr>
        <w:t xml:space="preserve">Obtener la aprobación por parte del Jardín Botánico </w:t>
      </w:r>
      <w:r w:rsidR="008C2C45" w:rsidRPr="008765A6">
        <w:rPr>
          <w:color w:val="000000"/>
        </w:rPr>
        <w:t>José</w:t>
      </w:r>
      <w:r w:rsidRPr="008765A6">
        <w:rPr>
          <w:color w:val="000000"/>
        </w:rPr>
        <w:t xml:space="preserve"> Celestino Mutis, de la actualización y </w:t>
      </w:r>
      <w:r w:rsidRPr="008765A6">
        <w:rPr>
          <w:color w:val="000000"/>
          <w:spacing w:val="-1"/>
        </w:rPr>
        <w:t>generación de los códigos únicos de identificación en el Sistema SIGAU</w:t>
      </w:r>
      <w:r w:rsidR="009C6868">
        <w:rPr>
          <w:color w:val="000000"/>
          <w:spacing w:val="-1"/>
        </w:rPr>
        <w:t>.</w:t>
      </w:r>
    </w:p>
    <w:p w14:paraId="3A6AE45F" w14:textId="77777777" w:rsidR="00837F41" w:rsidRPr="008765A6" w:rsidRDefault="00837F41" w:rsidP="003D03A6">
      <w:pPr>
        <w:pStyle w:val="Prrafodelista"/>
        <w:tabs>
          <w:tab w:val="decimal" w:pos="432"/>
        </w:tabs>
        <w:spacing w:after="0" w:line="240" w:lineRule="auto"/>
        <w:ind w:left="0" w:right="72"/>
        <w:jc w:val="both"/>
        <w:rPr>
          <w:color w:val="000000"/>
        </w:rPr>
      </w:pPr>
    </w:p>
    <w:p w14:paraId="31C7D67F" w14:textId="25C3915C" w:rsidR="00837F41" w:rsidRPr="008765A6" w:rsidRDefault="00837F41" w:rsidP="00B86CBF">
      <w:pPr>
        <w:pStyle w:val="Prrafodelista"/>
        <w:numPr>
          <w:ilvl w:val="0"/>
          <w:numId w:val="39"/>
        </w:numPr>
        <w:tabs>
          <w:tab w:val="decimal" w:pos="432"/>
        </w:tabs>
        <w:spacing w:after="0" w:line="240" w:lineRule="auto"/>
        <w:ind w:left="360"/>
        <w:jc w:val="both"/>
        <w:rPr>
          <w:rFonts w:cs="Arial"/>
          <w:color w:val="000000"/>
          <w:spacing w:val="2"/>
          <w:szCs w:val="20"/>
        </w:rPr>
      </w:pPr>
      <w:r w:rsidRPr="008765A6">
        <w:rPr>
          <w:rFonts w:cs="Arial"/>
          <w:color w:val="000000"/>
          <w:spacing w:val="2"/>
          <w:szCs w:val="20"/>
        </w:rPr>
        <w:t xml:space="preserve">Obtener la firma del Acta de Recibo por parte del Jardín Botánico </w:t>
      </w:r>
      <w:r w:rsidR="008C2C45" w:rsidRPr="008765A6">
        <w:rPr>
          <w:rFonts w:cs="Arial"/>
          <w:color w:val="000000"/>
          <w:spacing w:val="2"/>
          <w:szCs w:val="20"/>
        </w:rPr>
        <w:t>José</w:t>
      </w:r>
      <w:r w:rsidRPr="008765A6">
        <w:rPr>
          <w:rFonts w:cs="Arial"/>
          <w:color w:val="000000"/>
          <w:spacing w:val="2"/>
          <w:szCs w:val="20"/>
        </w:rPr>
        <w:t xml:space="preserve"> Celestino Mutis, de los individuos arbóreos plantados por implementación del Diseño</w:t>
      </w:r>
      <w:r w:rsidR="00033517" w:rsidRPr="008765A6">
        <w:rPr>
          <w:rFonts w:cs="Arial"/>
          <w:color w:val="000000"/>
          <w:spacing w:val="2"/>
          <w:szCs w:val="20"/>
        </w:rPr>
        <w:t xml:space="preserve"> Paisajístico y de compensación y presentarla a la Interventoría</w:t>
      </w:r>
      <w:r w:rsidR="009C6868">
        <w:rPr>
          <w:rFonts w:cs="Arial"/>
          <w:color w:val="000000"/>
          <w:spacing w:val="2"/>
          <w:szCs w:val="20"/>
        </w:rPr>
        <w:t>.</w:t>
      </w:r>
    </w:p>
    <w:p w14:paraId="2C0BF259" w14:textId="77777777" w:rsidR="00837F41" w:rsidRPr="008765A6" w:rsidRDefault="00837F41" w:rsidP="00D67BB0">
      <w:pPr>
        <w:pStyle w:val="Prrafodelista"/>
        <w:spacing w:after="0" w:line="240" w:lineRule="auto"/>
        <w:ind w:left="426"/>
        <w:rPr>
          <w:rFonts w:cs="Arial"/>
          <w:lang w:eastAsia="es-CO"/>
        </w:rPr>
      </w:pPr>
    </w:p>
    <w:p w14:paraId="0BDD913B" w14:textId="77777777" w:rsidR="00837F41" w:rsidRPr="008765A6" w:rsidRDefault="00837F41" w:rsidP="00D67BB0">
      <w:pPr>
        <w:pStyle w:val="Prrafodelista"/>
        <w:spacing w:after="0" w:line="240" w:lineRule="auto"/>
        <w:ind w:left="426"/>
        <w:rPr>
          <w:rFonts w:cs="Arial"/>
          <w:lang w:eastAsia="es-CO"/>
        </w:rPr>
      </w:pPr>
    </w:p>
    <w:p w14:paraId="6CCB8CCC" w14:textId="1DA90963" w:rsidR="00AE7933" w:rsidRPr="008765A6" w:rsidRDefault="00AE7933" w:rsidP="009B7D07">
      <w:pPr>
        <w:pStyle w:val="Ttulo2"/>
        <w:rPr>
          <w:lang w:eastAsia="es-CO"/>
        </w:rPr>
      </w:pPr>
      <w:bookmarkStart w:id="29" w:name="_Toc96702873"/>
      <w:r w:rsidRPr="008765A6">
        <w:rPr>
          <w:lang w:eastAsia="es-CO"/>
        </w:rPr>
        <w:t xml:space="preserve">MANEJO </w:t>
      </w:r>
      <w:r w:rsidR="00A07D95">
        <w:rPr>
          <w:lang w:eastAsia="es-CO"/>
        </w:rPr>
        <w:t xml:space="preserve">DE MANEJO DE </w:t>
      </w:r>
      <w:r w:rsidRPr="008765A6">
        <w:rPr>
          <w:lang w:eastAsia="es-CO"/>
        </w:rPr>
        <w:t>FAUNA</w:t>
      </w:r>
      <w:r w:rsidR="00633F5A">
        <w:rPr>
          <w:lang w:eastAsia="es-CO"/>
        </w:rPr>
        <w:t xml:space="preserve"> SILVESTRE URBANA</w:t>
      </w:r>
      <w:bookmarkEnd w:id="29"/>
    </w:p>
    <w:p w14:paraId="778BB965" w14:textId="77777777" w:rsidR="00AE7933" w:rsidRPr="008765A6" w:rsidRDefault="00AE7933" w:rsidP="00D67BB0">
      <w:pPr>
        <w:pStyle w:val="Prrafodelista"/>
        <w:spacing w:after="0" w:line="240" w:lineRule="auto"/>
        <w:ind w:left="426"/>
        <w:rPr>
          <w:rFonts w:cs="Arial"/>
          <w:lang w:eastAsia="es-CO"/>
        </w:rPr>
      </w:pPr>
    </w:p>
    <w:p w14:paraId="32C06EAE" w14:textId="2EC6B055" w:rsidR="00AE7933" w:rsidRPr="008765A6" w:rsidRDefault="004141CC" w:rsidP="00E36BC0">
      <w:pPr>
        <w:rPr>
          <w:rFonts w:cs="Arial"/>
          <w:lang w:eastAsia="es-CO"/>
        </w:rPr>
      </w:pPr>
      <w:r w:rsidRPr="008765A6">
        <w:rPr>
          <w:rFonts w:cs="Arial"/>
          <w:lang w:eastAsia="es-CO"/>
        </w:rPr>
        <w:t xml:space="preserve">El contratista será responsable de ejecutar las actividades relacionadas con este componente, las cuales dependerán de las observaciones que al respecto presente la </w:t>
      </w:r>
      <w:proofErr w:type="gramStart"/>
      <w:r w:rsidRPr="008765A6">
        <w:rPr>
          <w:rFonts w:cs="Arial"/>
          <w:lang w:eastAsia="es-CO"/>
        </w:rPr>
        <w:t>Secretaria</w:t>
      </w:r>
      <w:proofErr w:type="gramEnd"/>
      <w:r w:rsidRPr="008765A6">
        <w:rPr>
          <w:rFonts w:cs="Arial"/>
          <w:lang w:eastAsia="es-CO"/>
        </w:rPr>
        <w:t xml:space="preserve"> Distrital de Ambiente, derivadas del permiso de intervención silvicultural tramitado, dentro de las cuales se incluyen:</w:t>
      </w:r>
    </w:p>
    <w:p w14:paraId="58674B8A" w14:textId="77777777" w:rsidR="004141CC" w:rsidRPr="008765A6" w:rsidRDefault="004141CC" w:rsidP="00D67BB0">
      <w:pPr>
        <w:pStyle w:val="Prrafodelista"/>
        <w:spacing w:after="0" w:line="240" w:lineRule="auto"/>
        <w:ind w:left="426"/>
        <w:rPr>
          <w:rFonts w:cs="Arial"/>
          <w:lang w:eastAsia="es-CO"/>
        </w:rPr>
      </w:pPr>
    </w:p>
    <w:p w14:paraId="5EFBCD99" w14:textId="79185B31" w:rsidR="004141CC" w:rsidRPr="008765A6" w:rsidRDefault="004141CC" w:rsidP="00B86CBF">
      <w:pPr>
        <w:pStyle w:val="Prrafodelista"/>
        <w:numPr>
          <w:ilvl w:val="0"/>
          <w:numId w:val="36"/>
        </w:numPr>
        <w:spacing w:after="0" w:line="240" w:lineRule="auto"/>
        <w:jc w:val="both"/>
        <w:rPr>
          <w:rFonts w:cs="Arial"/>
          <w:lang w:eastAsia="es-CO"/>
        </w:rPr>
      </w:pPr>
      <w:r w:rsidRPr="008765A6">
        <w:rPr>
          <w:rFonts w:cs="Arial"/>
          <w:lang w:eastAsia="es-CO"/>
        </w:rPr>
        <w:t>Verificar y realizar seguimiento a la implantación del Plan de Manejo de Avifauna aprobado para el proyecto, según requerimientos de la AAC</w:t>
      </w:r>
      <w:r w:rsidR="009C6868">
        <w:rPr>
          <w:rFonts w:cs="Arial"/>
          <w:lang w:eastAsia="es-CO"/>
        </w:rPr>
        <w:t>.</w:t>
      </w:r>
    </w:p>
    <w:p w14:paraId="43256062" w14:textId="77777777" w:rsidR="00F337BD" w:rsidRDefault="00F337BD" w:rsidP="00F337BD">
      <w:pPr>
        <w:pStyle w:val="Prrafodelista"/>
        <w:spacing w:after="0" w:line="240" w:lineRule="auto"/>
        <w:ind w:left="786"/>
        <w:jc w:val="both"/>
        <w:rPr>
          <w:rFonts w:cs="Arial"/>
          <w:lang w:eastAsia="es-CO"/>
        </w:rPr>
      </w:pPr>
    </w:p>
    <w:p w14:paraId="2D976B4D" w14:textId="366F5E9D" w:rsidR="004141CC" w:rsidRPr="008765A6" w:rsidRDefault="004141CC" w:rsidP="00B86CBF">
      <w:pPr>
        <w:pStyle w:val="Prrafodelista"/>
        <w:numPr>
          <w:ilvl w:val="0"/>
          <w:numId w:val="36"/>
        </w:numPr>
        <w:spacing w:after="0" w:line="240" w:lineRule="auto"/>
        <w:jc w:val="both"/>
        <w:rPr>
          <w:rFonts w:cs="Arial"/>
          <w:lang w:eastAsia="es-CO"/>
        </w:rPr>
      </w:pPr>
      <w:r w:rsidRPr="008765A6">
        <w:rPr>
          <w:rFonts w:cs="Arial"/>
          <w:lang w:eastAsia="es-CO"/>
        </w:rPr>
        <w:t>Cumplir con todas las obligaciones, medidas y acciones ambientales contempladas en el MAO,</w:t>
      </w:r>
      <w:r w:rsidR="00D2066A" w:rsidRPr="008765A6">
        <w:rPr>
          <w:rFonts w:cs="Arial"/>
          <w:lang w:eastAsia="es-CO"/>
        </w:rPr>
        <w:t xml:space="preserve"> Pliegos de Condiciones, </w:t>
      </w:r>
      <w:r w:rsidR="003D03A6" w:rsidRPr="008765A6">
        <w:rPr>
          <w:rFonts w:cs="Arial"/>
          <w:lang w:eastAsia="es-CO"/>
        </w:rPr>
        <w:t>Contrato</w:t>
      </w:r>
      <w:r w:rsidR="00D2066A" w:rsidRPr="008765A6">
        <w:rPr>
          <w:rFonts w:cs="Arial"/>
          <w:lang w:eastAsia="es-CO"/>
        </w:rPr>
        <w:t xml:space="preserve"> de obra, normas y aspectos legales vigentes</w:t>
      </w:r>
      <w:r w:rsidR="009C6868">
        <w:rPr>
          <w:rFonts w:cs="Arial"/>
          <w:lang w:eastAsia="es-CO"/>
        </w:rPr>
        <w:t>.</w:t>
      </w:r>
    </w:p>
    <w:p w14:paraId="79A4719E" w14:textId="77777777" w:rsidR="00F337BD" w:rsidRDefault="00F337BD" w:rsidP="00F337BD">
      <w:pPr>
        <w:pStyle w:val="Prrafodelista"/>
        <w:spacing w:after="0" w:line="240" w:lineRule="auto"/>
        <w:ind w:left="786"/>
        <w:jc w:val="both"/>
        <w:rPr>
          <w:rFonts w:cs="Arial"/>
          <w:lang w:eastAsia="es-CO"/>
        </w:rPr>
      </w:pPr>
    </w:p>
    <w:p w14:paraId="5E830184" w14:textId="4A199D76" w:rsidR="00D2066A" w:rsidRPr="008765A6" w:rsidRDefault="00D2066A" w:rsidP="00B86CBF">
      <w:pPr>
        <w:pStyle w:val="Prrafodelista"/>
        <w:numPr>
          <w:ilvl w:val="0"/>
          <w:numId w:val="36"/>
        </w:numPr>
        <w:spacing w:after="0" w:line="240" w:lineRule="auto"/>
        <w:jc w:val="both"/>
        <w:rPr>
          <w:rFonts w:cs="Arial"/>
          <w:lang w:eastAsia="es-CO"/>
        </w:rPr>
      </w:pPr>
      <w:r w:rsidRPr="008765A6">
        <w:rPr>
          <w:rFonts w:cs="Arial"/>
          <w:lang w:eastAsia="es-CO"/>
        </w:rPr>
        <w:t xml:space="preserve">Realizar rescate y traslado de los nidos con huevos y/o polluelos que se encuentren en los </w:t>
      </w:r>
      <w:proofErr w:type="spellStart"/>
      <w:r w:rsidRPr="008765A6">
        <w:rPr>
          <w:rFonts w:cs="Arial"/>
          <w:lang w:eastAsia="es-CO"/>
        </w:rPr>
        <w:t>arboles</w:t>
      </w:r>
      <w:proofErr w:type="spellEnd"/>
      <w:r w:rsidRPr="008765A6">
        <w:rPr>
          <w:rFonts w:cs="Arial"/>
          <w:lang w:eastAsia="es-CO"/>
        </w:rPr>
        <w:t xml:space="preserve"> objeto de manejo silvicultural como talas, podas, bloqueos y traslados, según lo contemplado en el plan de manejo </w:t>
      </w:r>
      <w:r w:rsidR="00A07D95" w:rsidRPr="008765A6">
        <w:rPr>
          <w:rFonts w:cs="Arial"/>
          <w:lang w:eastAsia="es-CO"/>
        </w:rPr>
        <w:t>de fauna</w:t>
      </w:r>
      <w:r w:rsidR="00A07D95">
        <w:rPr>
          <w:rFonts w:cs="Arial"/>
          <w:lang w:eastAsia="es-CO"/>
        </w:rPr>
        <w:t xml:space="preserve"> silvestre urbana</w:t>
      </w:r>
      <w:r w:rsidRPr="008765A6">
        <w:rPr>
          <w:rFonts w:cs="Arial"/>
          <w:lang w:eastAsia="es-CO"/>
        </w:rPr>
        <w:t xml:space="preserve"> y las medidas de manejo </w:t>
      </w:r>
      <w:r w:rsidR="00A07D95">
        <w:rPr>
          <w:rFonts w:cs="Arial"/>
          <w:lang w:eastAsia="es-CO"/>
        </w:rPr>
        <w:t>ambiental en obra (</w:t>
      </w:r>
      <w:r w:rsidRPr="008765A6">
        <w:rPr>
          <w:rFonts w:cs="Arial"/>
          <w:lang w:eastAsia="es-CO"/>
        </w:rPr>
        <w:t>MAO</w:t>
      </w:r>
      <w:r w:rsidR="00A07D95">
        <w:rPr>
          <w:rFonts w:cs="Arial"/>
          <w:lang w:eastAsia="es-CO"/>
        </w:rPr>
        <w:t>)</w:t>
      </w:r>
      <w:r w:rsidR="009C6868">
        <w:rPr>
          <w:rFonts w:cs="Arial"/>
          <w:lang w:eastAsia="es-CO"/>
        </w:rPr>
        <w:t>.</w:t>
      </w:r>
    </w:p>
    <w:p w14:paraId="20F0C03B" w14:textId="77777777" w:rsidR="00F337BD" w:rsidRDefault="00F337BD" w:rsidP="00F337BD">
      <w:pPr>
        <w:pStyle w:val="Prrafodelista"/>
        <w:spacing w:after="0" w:line="240" w:lineRule="auto"/>
        <w:ind w:left="786"/>
        <w:jc w:val="both"/>
        <w:rPr>
          <w:rFonts w:cs="Arial"/>
          <w:lang w:eastAsia="es-CO"/>
        </w:rPr>
      </w:pPr>
    </w:p>
    <w:p w14:paraId="2105D66B" w14:textId="7261B889" w:rsidR="00D2066A" w:rsidRPr="008765A6" w:rsidRDefault="00D2066A" w:rsidP="00B86CBF">
      <w:pPr>
        <w:pStyle w:val="Prrafodelista"/>
        <w:numPr>
          <w:ilvl w:val="0"/>
          <w:numId w:val="36"/>
        </w:numPr>
        <w:spacing w:after="0" w:line="240" w:lineRule="auto"/>
        <w:jc w:val="both"/>
        <w:rPr>
          <w:rFonts w:cs="Arial"/>
          <w:lang w:eastAsia="es-CO"/>
        </w:rPr>
      </w:pPr>
      <w:r w:rsidRPr="008765A6">
        <w:rPr>
          <w:rFonts w:cs="Arial"/>
          <w:lang w:eastAsia="es-CO"/>
        </w:rPr>
        <w:t xml:space="preserve">Coordinar con las Unidades de Recepción y Rehabilitación de Aves (URRA) y/o el “Centro de Paso para Fauna” </w:t>
      </w:r>
      <w:r w:rsidR="00392B62">
        <w:rPr>
          <w:rFonts w:cs="Arial"/>
          <w:lang w:eastAsia="es-CO"/>
        </w:rPr>
        <w:t xml:space="preserve">disponible por el distrito, </w:t>
      </w:r>
      <w:r w:rsidRPr="008765A6">
        <w:rPr>
          <w:rFonts w:cs="Arial"/>
          <w:lang w:eastAsia="es-CO"/>
        </w:rPr>
        <w:t>para el traslado al sitio de crianza conforme en lo establecido en el Plan de Manejo de fauna</w:t>
      </w:r>
      <w:r w:rsidR="00A07D95">
        <w:rPr>
          <w:rFonts w:cs="Arial"/>
          <w:lang w:eastAsia="es-CO"/>
        </w:rPr>
        <w:t xml:space="preserve"> silvestre urbana</w:t>
      </w:r>
      <w:r w:rsidR="009C6868">
        <w:rPr>
          <w:rFonts w:cs="Arial"/>
          <w:lang w:eastAsia="es-CO"/>
        </w:rPr>
        <w:t>.</w:t>
      </w:r>
    </w:p>
    <w:p w14:paraId="00C3ED1F" w14:textId="77777777" w:rsidR="00F337BD" w:rsidRDefault="00F337BD" w:rsidP="00F337BD">
      <w:pPr>
        <w:pStyle w:val="Prrafodelista"/>
        <w:spacing w:after="0" w:line="240" w:lineRule="auto"/>
        <w:ind w:left="786"/>
        <w:jc w:val="both"/>
        <w:rPr>
          <w:rFonts w:cs="Arial"/>
          <w:lang w:eastAsia="es-CO"/>
        </w:rPr>
      </w:pPr>
    </w:p>
    <w:p w14:paraId="33B74FE4" w14:textId="3AD8F8B8" w:rsidR="00D2066A" w:rsidRPr="008765A6" w:rsidRDefault="00D2066A" w:rsidP="00B86CBF">
      <w:pPr>
        <w:pStyle w:val="Prrafodelista"/>
        <w:numPr>
          <w:ilvl w:val="0"/>
          <w:numId w:val="36"/>
        </w:numPr>
        <w:spacing w:after="0" w:line="240" w:lineRule="auto"/>
        <w:jc w:val="both"/>
        <w:rPr>
          <w:rFonts w:cs="Arial"/>
          <w:lang w:eastAsia="es-CO"/>
        </w:rPr>
      </w:pPr>
      <w:r w:rsidRPr="008765A6">
        <w:rPr>
          <w:rFonts w:cs="Arial"/>
          <w:lang w:eastAsia="es-CO"/>
        </w:rPr>
        <w:lastRenderedPageBreak/>
        <w:t>Garantizar que el rescate y traslado se realice según a lo estipulado en el Plan de Manejo de fauna</w:t>
      </w:r>
      <w:r w:rsidR="00A07D95">
        <w:rPr>
          <w:rFonts w:cs="Arial"/>
          <w:lang w:eastAsia="es-CO"/>
        </w:rPr>
        <w:t xml:space="preserve"> silvestre urbana</w:t>
      </w:r>
      <w:r w:rsidR="009C6868">
        <w:rPr>
          <w:rFonts w:cs="Arial"/>
          <w:lang w:eastAsia="es-CO"/>
        </w:rPr>
        <w:t>.</w:t>
      </w:r>
    </w:p>
    <w:p w14:paraId="149C651F" w14:textId="77777777" w:rsidR="00F337BD" w:rsidRDefault="00F337BD" w:rsidP="00F337BD">
      <w:pPr>
        <w:pStyle w:val="Prrafodelista"/>
        <w:spacing w:after="0" w:line="240" w:lineRule="auto"/>
        <w:ind w:left="786"/>
        <w:jc w:val="both"/>
        <w:rPr>
          <w:rFonts w:cs="Arial"/>
          <w:lang w:eastAsia="es-CO"/>
        </w:rPr>
      </w:pPr>
    </w:p>
    <w:p w14:paraId="7A486512" w14:textId="2FB77EA6" w:rsidR="00D2066A" w:rsidRPr="008765A6" w:rsidRDefault="00D2066A" w:rsidP="00B86CBF">
      <w:pPr>
        <w:pStyle w:val="Prrafodelista"/>
        <w:numPr>
          <w:ilvl w:val="0"/>
          <w:numId w:val="36"/>
        </w:numPr>
        <w:spacing w:after="0" w:line="240" w:lineRule="auto"/>
        <w:jc w:val="both"/>
        <w:rPr>
          <w:rFonts w:cs="Arial"/>
          <w:lang w:eastAsia="es-CO"/>
        </w:rPr>
      </w:pPr>
      <w:r w:rsidRPr="008765A6">
        <w:rPr>
          <w:rFonts w:cs="Arial"/>
          <w:lang w:eastAsia="es-CO"/>
        </w:rPr>
        <w:t>Verificar el cumplimiento de la resolución expedida por la autoridad ambiental para la realización de t</w:t>
      </w:r>
      <w:r w:rsidR="00CF5488">
        <w:rPr>
          <w:rFonts w:cs="Arial"/>
          <w:lang w:eastAsia="es-CO"/>
        </w:rPr>
        <w:t>rata</w:t>
      </w:r>
      <w:r w:rsidRPr="008765A6">
        <w:rPr>
          <w:rFonts w:cs="Arial"/>
          <w:lang w:eastAsia="es-CO"/>
        </w:rPr>
        <w:t>mientos</w:t>
      </w:r>
      <w:r w:rsidR="009C6868">
        <w:rPr>
          <w:rFonts w:cs="Arial"/>
          <w:lang w:eastAsia="es-CO"/>
        </w:rPr>
        <w:t>.</w:t>
      </w:r>
    </w:p>
    <w:p w14:paraId="080FB93A" w14:textId="77777777" w:rsidR="00F337BD" w:rsidRDefault="00F337BD" w:rsidP="00F337BD">
      <w:pPr>
        <w:pStyle w:val="Prrafodelista"/>
        <w:spacing w:after="0" w:line="240" w:lineRule="auto"/>
        <w:ind w:left="786"/>
        <w:jc w:val="both"/>
        <w:rPr>
          <w:rFonts w:cs="Arial"/>
          <w:lang w:eastAsia="es-CO"/>
        </w:rPr>
      </w:pPr>
    </w:p>
    <w:p w14:paraId="180BE567" w14:textId="7946E476" w:rsidR="00D2066A" w:rsidRPr="008765A6" w:rsidRDefault="00D2066A" w:rsidP="00B86CBF">
      <w:pPr>
        <w:pStyle w:val="Prrafodelista"/>
        <w:numPr>
          <w:ilvl w:val="0"/>
          <w:numId w:val="36"/>
        </w:numPr>
        <w:spacing w:after="0" w:line="240" w:lineRule="auto"/>
        <w:jc w:val="both"/>
        <w:rPr>
          <w:rFonts w:cs="Arial"/>
          <w:lang w:eastAsia="es-CO"/>
        </w:rPr>
      </w:pPr>
      <w:r w:rsidRPr="008765A6">
        <w:rPr>
          <w:rFonts w:cs="Arial"/>
          <w:lang w:eastAsia="es-CO"/>
        </w:rPr>
        <w:t>Realizar los informes de sus componentes según requerimientos de la Autoridad Ambiental Competente</w:t>
      </w:r>
      <w:r w:rsidR="009C6868">
        <w:rPr>
          <w:rFonts w:cs="Arial"/>
          <w:lang w:eastAsia="es-CO"/>
        </w:rPr>
        <w:t>.</w:t>
      </w:r>
    </w:p>
    <w:p w14:paraId="15D49FB9" w14:textId="77777777" w:rsidR="00F337BD" w:rsidRDefault="00F337BD" w:rsidP="00F337BD">
      <w:pPr>
        <w:pStyle w:val="Prrafodelista"/>
        <w:spacing w:after="0" w:line="240" w:lineRule="auto"/>
        <w:ind w:left="786"/>
        <w:jc w:val="both"/>
        <w:rPr>
          <w:rFonts w:cs="Arial"/>
          <w:lang w:eastAsia="es-CO"/>
        </w:rPr>
      </w:pPr>
    </w:p>
    <w:p w14:paraId="43124E5D" w14:textId="5E419A98" w:rsidR="00D2066A" w:rsidRPr="008765A6" w:rsidRDefault="00D2066A" w:rsidP="00B86CBF">
      <w:pPr>
        <w:pStyle w:val="Prrafodelista"/>
        <w:numPr>
          <w:ilvl w:val="0"/>
          <w:numId w:val="36"/>
        </w:numPr>
        <w:spacing w:after="0" w:line="240" w:lineRule="auto"/>
        <w:jc w:val="both"/>
        <w:rPr>
          <w:rFonts w:cs="Arial"/>
          <w:lang w:eastAsia="es-CO"/>
        </w:rPr>
      </w:pPr>
      <w:r w:rsidRPr="008765A6">
        <w:rPr>
          <w:rFonts w:cs="Arial"/>
          <w:lang w:eastAsia="es-CO"/>
        </w:rPr>
        <w:t>Asistir a las reuniones y comités a los que sea convocado por la interventoría y el IDU.</w:t>
      </w:r>
    </w:p>
    <w:p w14:paraId="39FAFE2D" w14:textId="77777777" w:rsidR="00F337BD" w:rsidRDefault="00F337BD" w:rsidP="00F337BD">
      <w:pPr>
        <w:pStyle w:val="Prrafodelista"/>
        <w:spacing w:after="0" w:line="240" w:lineRule="auto"/>
        <w:ind w:left="786"/>
        <w:jc w:val="both"/>
        <w:rPr>
          <w:rFonts w:cs="Arial"/>
          <w:lang w:eastAsia="es-CO"/>
        </w:rPr>
      </w:pPr>
    </w:p>
    <w:p w14:paraId="5C748188" w14:textId="2D8282D8" w:rsidR="00D2066A" w:rsidRPr="008765A6" w:rsidRDefault="00D2066A" w:rsidP="00B86CBF">
      <w:pPr>
        <w:pStyle w:val="Prrafodelista"/>
        <w:numPr>
          <w:ilvl w:val="0"/>
          <w:numId w:val="36"/>
        </w:numPr>
        <w:spacing w:after="0" w:line="240" w:lineRule="auto"/>
        <w:jc w:val="both"/>
        <w:rPr>
          <w:rFonts w:cs="Arial"/>
          <w:lang w:eastAsia="es-CO"/>
        </w:rPr>
      </w:pPr>
      <w:r w:rsidRPr="008765A6">
        <w:rPr>
          <w:rFonts w:cs="Arial"/>
          <w:lang w:eastAsia="es-CO"/>
        </w:rPr>
        <w:t>Cumplir con los compromisos adquiridos en los comités de seguimiento</w:t>
      </w:r>
      <w:r w:rsidR="009C6868">
        <w:rPr>
          <w:rFonts w:cs="Arial"/>
          <w:lang w:eastAsia="es-CO"/>
        </w:rPr>
        <w:t>.</w:t>
      </w:r>
    </w:p>
    <w:p w14:paraId="2B99944E" w14:textId="77777777" w:rsidR="00F337BD" w:rsidRDefault="00F337BD" w:rsidP="00F337BD">
      <w:pPr>
        <w:pStyle w:val="Prrafodelista"/>
        <w:spacing w:after="0" w:line="240" w:lineRule="auto"/>
        <w:ind w:left="786"/>
        <w:jc w:val="both"/>
        <w:rPr>
          <w:rFonts w:cs="Arial"/>
          <w:lang w:eastAsia="es-CO"/>
        </w:rPr>
      </w:pPr>
    </w:p>
    <w:p w14:paraId="06DC606C" w14:textId="30CA8270" w:rsidR="00D2066A" w:rsidRPr="008765A6" w:rsidRDefault="00D2066A" w:rsidP="00B86CBF">
      <w:pPr>
        <w:pStyle w:val="Prrafodelista"/>
        <w:numPr>
          <w:ilvl w:val="0"/>
          <w:numId w:val="36"/>
        </w:numPr>
        <w:spacing w:after="0" w:line="240" w:lineRule="auto"/>
        <w:jc w:val="both"/>
        <w:rPr>
          <w:rFonts w:cs="Arial"/>
          <w:lang w:eastAsia="es-CO"/>
        </w:rPr>
      </w:pPr>
      <w:r w:rsidRPr="008765A6">
        <w:rPr>
          <w:rFonts w:cs="Arial"/>
          <w:lang w:eastAsia="es-CO"/>
        </w:rPr>
        <w:t>Brinda</w:t>
      </w:r>
      <w:r w:rsidR="004376DF" w:rsidRPr="008765A6">
        <w:rPr>
          <w:rFonts w:cs="Arial"/>
          <w:lang w:eastAsia="es-CO"/>
        </w:rPr>
        <w:t>r</w:t>
      </w:r>
      <w:r w:rsidRPr="008765A6">
        <w:rPr>
          <w:rFonts w:cs="Arial"/>
          <w:lang w:eastAsia="es-CO"/>
        </w:rPr>
        <w:t xml:space="preserve"> apoyo </w:t>
      </w:r>
      <w:r w:rsidR="00DE3F11" w:rsidRPr="008765A6">
        <w:rPr>
          <w:rFonts w:cs="Arial"/>
          <w:lang w:eastAsia="es-CO"/>
        </w:rPr>
        <w:t>para el componente de fauna en la elaboración de los informes requeridos contractualmente</w:t>
      </w:r>
      <w:r w:rsidR="009C6868">
        <w:rPr>
          <w:rFonts w:cs="Arial"/>
          <w:lang w:eastAsia="es-CO"/>
        </w:rPr>
        <w:t>.</w:t>
      </w:r>
    </w:p>
    <w:p w14:paraId="208F6ED1" w14:textId="77777777" w:rsidR="00F337BD" w:rsidRDefault="00F337BD" w:rsidP="00F337BD">
      <w:pPr>
        <w:pStyle w:val="Prrafodelista"/>
        <w:spacing w:after="0" w:line="240" w:lineRule="auto"/>
        <w:ind w:left="786"/>
        <w:jc w:val="both"/>
        <w:rPr>
          <w:rFonts w:cs="Arial"/>
          <w:lang w:eastAsia="es-CO"/>
        </w:rPr>
      </w:pPr>
    </w:p>
    <w:p w14:paraId="4CC8A13A" w14:textId="40685EFD" w:rsidR="00DE3F11" w:rsidRPr="008765A6" w:rsidRDefault="00DE3F11" w:rsidP="00B86CBF">
      <w:pPr>
        <w:pStyle w:val="Prrafodelista"/>
        <w:numPr>
          <w:ilvl w:val="0"/>
          <w:numId w:val="36"/>
        </w:numPr>
        <w:spacing w:after="0" w:line="240" w:lineRule="auto"/>
        <w:jc w:val="both"/>
        <w:rPr>
          <w:rFonts w:cs="Arial"/>
          <w:lang w:eastAsia="es-CO"/>
        </w:rPr>
      </w:pPr>
      <w:r w:rsidRPr="008765A6">
        <w:rPr>
          <w:rFonts w:cs="Arial"/>
          <w:lang w:eastAsia="es-CO"/>
        </w:rPr>
        <w:t>Reportar a la interventoría su gestión semanal y mensual en cumplimiento de sus funciones</w:t>
      </w:r>
      <w:r w:rsidR="009C6868">
        <w:rPr>
          <w:rFonts w:cs="Arial"/>
          <w:lang w:eastAsia="es-CO"/>
        </w:rPr>
        <w:t>.</w:t>
      </w:r>
    </w:p>
    <w:p w14:paraId="0B5A9CB2" w14:textId="77777777" w:rsidR="00F337BD" w:rsidRDefault="00F337BD" w:rsidP="00F337BD">
      <w:pPr>
        <w:pStyle w:val="Prrafodelista"/>
        <w:spacing w:after="0" w:line="240" w:lineRule="auto"/>
        <w:ind w:left="786"/>
        <w:jc w:val="both"/>
        <w:rPr>
          <w:rFonts w:cs="Arial"/>
          <w:lang w:eastAsia="es-CO"/>
        </w:rPr>
      </w:pPr>
    </w:p>
    <w:p w14:paraId="6FDFEEF0" w14:textId="472C3031" w:rsidR="00DE3F11" w:rsidRPr="008765A6" w:rsidRDefault="00DE3F11" w:rsidP="00B86CBF">
      <w:pPr>
        <w:pStyle w:val="Prrafodelista"/>
        <w:numPr>
          <w:ilvl w:val="0"/>
          <w:numId w:val="36"/>
        </w:numPr>
        <w:spacing w:after="0" w:line="240" w:lineRule="auto"/>
        <w:jc w:val="both"/>
        <w:rPr>
          <w:rFonts w:cs="Arial"/>
          <w:lang w:eastAsia="es-CO"/>
        </w:rPr>
      </w:pPr>
      <w:r w:rsidRPr="008765A6">
        <w:rPr>
          <w:rFonts w:cs="Arial"/>
          <w:lang w:eastAsia="es-CO"/>
        </w:rPr>
        <w:t>Presentar las entregas de los productos</w:t>
      </w:r>
      <w:r w:rsidR="004376DF" w:rsidRPr="008765A6">
        <w:rPr>
          <w:rFonts w:cs="Arial"/>
          <w:lang w:eastAsia="es-CO"/>
        </w:rPr>
        <w:t xml:space="preserve"> contractuales</w:t>
      </w:r>
      <w:r w:rsidRPr="008765A6">
        <w:rPr>
          <w:rFonts w:cs="Arial"/>
          <w:lang w:eastAsia="es-CO"/>
        </w:rPr>
        <w:t>, según programación</w:t>
      </w:r>
      <w:r w:rsidR="009C6868">
        <w:rPr>
          <w:rFonts w:cs="Arial"/>
          <w:lang w:eastAsia="es-CO"/>
        </w:rPr>
        <w:t>.</w:t>
      </w:r>
    </w:p>
    <w:p w14:paraId="4D0CE5AD" w14:textId="77777777" w:rsidR="00DE3F11" w:rsidRDefault="00DE3F11" w:rsidP="009B7D07">
      <w:pPr>
        <w:pStyle w:val="Prrafodelista"/>
        <w:spacing w:after="0" w:line="240" w:lineRule="auto"/>
        <w:ind w:left="426"/>
        <w:jc w:val="both"/>
        <w:rPr>
          <w:rFonts w:cs="Arial"/>
          <w:lang w:eastAsia="es-CO"/>
        </w:rPr>
      </w:pPr>
    </w:p>
    <w:p w14:paraId="2C1B9496" w14:textId="63FAC320" w:rsidR="00625702" w:rsidRDefault="00625702" w:rsidP="00625702">
      <w:pPr>
        <w:rPr>
          <w:rFonts w:cs="Arial"/>
          <w:lang w:eastAsia="es-CO"/>
        </w:rPr>
      </w:pPr>
      <w:r w:rsidRPr="00C30F23">
        <w:rPr>
          <w:lang w:eastAsia="es-CO"/>
        </w:rPr>
        <w:t>Adicionalmente e</w:t>
      </w:r>
      <w:r w:rsidRPr="00C30F23">
        <w:rPr>
          <w:rFonts w:cs="Arial"/>
          <w:lang w:eastAsia="es-CO"/>
        </w:rPr>
        <w:t>l contratista será responsable de ejecutar las actividades relacionadas con las siguientes actividades específicas y propias de la especialidad, así:</w:t>
      </w:r>
    </w:p>
    <w:p w14:paraId="261C848F" w14:textId="77777777" w:rsidR="00A07D95" w:rsidRDefault="00A07D95" w:rsidP="00625702">
      <w:pPr>
        <w:rPr>
          <w:rFonts w:cs="Arial"/>
          <w:lang w:eastAsia="es-CO"/>
        </w:rPr>
      </w:pPr>
    </w:p>
    <w:p w14:paraId="02E25876" w14:textId="77777777" w:rsidR="009C6868" w:rsidRPr="00C30F23" w:rsidRDefault="009C6868" w:rsidP="00625702">
      <w:pPr>
        <w:rPr>
          <w:rFonts w:cs="Arial"/>
          <w:lang w:eastAsia="es-CO"/>
        </w:rPr>
      </w:pPr>
    </w:p>
    <w:p w14:paraId="36DE7792" w14:textId="678B3EFF" w:rsidR="00392B62" w:rsidRPr="00C30F23" w:rsidRDefault="00C20D46" w:rsidP="00392B62">
      <w:pPr>
        <w:pStyle w:val="Ttulo3"/>
        <w:rPr>
          <w:lang w:eastAsia="es-CO"/>
        </w:rPr>
      </w:pPr>
      <w:bookmarkStart w:id="30" w:name="_Toc519767889"/>
      <w:bookmarkStart w:id="31" w:name="_Toc487624182"/>
      <w:bookmarkStart w:id="32" w:name="_Toc488066133"/>
      <w:bookmarkStart w:id="33" w:name="_Toc96702874"/>
      <w:r>
        <w:rPr>
          <w:lang w:eastAsia="es-CO"/>
        </w:rPr>
        <w:t>P</w:t>
      </w:r>
      <w:r w:rsidRPr="00C30F23">
        <w:rPr>
          <w:lang w:eastAsia="es-CO"/>
        </w:rPr>
        <w:t>ermiso de recolección de especímenes de la diversidad biológica</w:t>
      </w:r>
      <w:bookmarkEnd w:id="30"/>
      <w:bookmarkEnd w:id="33"/>
    </w:p>
    <w:p w14:paraId="0F9DEA31" w14:textId="77777777" w:rsidR="00392B62" w:rsidRPr="00C30F23" w:rsidRDefault="00392B62" w:rsidP="00392B62">
      <w:pPr>
        <w:rPr>
          <w:szCs w:val="20"/>
        </w:rPr>
      </w:pPr>
    </w:p>
    <w:p w14:paraId="382E1E96" w14:textId="54397C21" w:rsidR="00392B62" w:rsidRPr="00C30F23" w:rsidRDefault="00A07D95" w:rsidP="00392B62">
      <w:r>
        <w:t>En caso de requerirse, y d</w:t>
      </w:r>
      <w:r w:rsidR="00392B62" w:rsidRPr="00C30F23">
        <w:t xml:space="preserve">e acuerdo a que en el Decreto No 1376 del 27 de junio de 2013 se reglamenta el permiso de recolección de especímenes de especies silvestres de la diversidad biológica con fines de investigación científica no comercial, se hace necesario que el operador del presente </w:t>
      </w:r>
      <w:r w:rsidRPr="00C30F23">
        <w:t xml:space="preserve">Plan de Manejo </w:t>
      </w:r>
      <w:r>
        <w:t xml:space="preserve">de </w:t>
      </w:r>
      <w:r w:rsidRPr="00C30F23">
        <w:t xml:space="preserve">Fauna </w:t>
      </w:r>
      <w:r>
        <w:t>Silvestre</w:t>
      </w:r>
      <w:r w:rsidRPr="00C30F23">
        <w:t xml:space="preserve"> Urbana</w:t>
      </w:r>
      <w:r w:rsidR="00392B62" w:rsidRPr="00C30F23">
        <w:t xml:space="preserve">, tramite legalmente </w:t>
      </w:r>
      <w:r>
        <w:t xml:space="preserve">ante la entidad competente, </w:t>
      </w:r>
      <w:r w:rsidR="00392B62" w:rsidRPr="00C30F23">
        <w:t xml:space="preserve">la manipulación del material biológico tales como aves, huevos y polluelos que se pudiesen encontrar al momento de efectuar el aprovechamiento forestal de los </w:t>
      </w:r>
      <w:r w:rsidRPr="00A07D95">
        <w:t>25</w:t>
      </w:r>
      <w:r w:rsidR="00392B62" w:rsidRPr="00A07D95">
        <w:t xml:space="preserve"> árboles que se encuentran en el Área </w:t>
      </w:r>
      <w:r w:rsidRPr="00A07D95">
        <w:t xml:space="preserve">de intervención del proyecto, tanto en Pilonas como en estaciones, en espacio público y en espacio privado; </w:t>
      </w:r>
      <w:r w:rsidR="00392B62" w:rsidRPr="00A07D95">
        <w:t>además que se realizarán actividades de descapote sobre otras coberturas vegetales, lo que podría alterar el estado de madrigueras de algunos roedores y cualquier mamífero que se pudiese encontrar en las áreas de obra.</w:t>
      </w:r>
    </w:p>
    <w:p w14:paraId="5C583097" w14:textId="77777777" w:rsidR="00392B62" w:rsidRPr="00C30F23" w:rsidRDefault="00392B62" w:rsidP="00392B62">
      <w:pPr>
        <w:rPr>
          <w:szCs w:val="20"/>
        </w:rPr>
      </w:pPr>
    </w:p>
    <w:p w14:paraId="69781656" w14:textId="0D9223D7" w:rsidR="00392B62" w:rsidRPr="00C30F23" w:rsidRDefault="00392B62" w:rsidP="00A07D95">
      <w:pPr>
        <w:ind w:left="426" w:hanging="426"/>
      </w:pPr>
    </w:p>
    <w:p w14:paraId="3B075048" w14:textId="77777777" w:rsidR="00392B62" w:rsidRPr="00C30F23" w:rsidRDefault="00392B62" w:rsidP="00392B62">
      <w:pPr>
        <w:ind w:firstLine="9"/>
      </w:pPr>
    </w:p>
    <w:p w14:paraId="41FCF6CF" w14:textId="7CB6F9FD" w:rsidR="00392B62" w:rsidRPr="00C30F23" w:rsidRDefault="00C20D46" w:rsidP="00392B62">
      <w:pPr>
        <w:pStyle w:val="Ttulo3"/>
        <w:rPr>
          <w:b w:val="0"/>
        </w:rPr>
      </w:pPr>
      <w:bookmarkStart w:id="34" w:name="_Toc519767890"/>
      <w:bookmarkStart w:id="35" w:name="_Toc96702875"/>
      <w:r>
        <w:rPr>
          <w:lang w:eastAsia="es-CO"/>
        </w:rPr>
        <w:t>S</w:t>
      </w:r>
      <w:r w:rsidRPr="00C30F23">
        <w:rPr>
          <w:lang w:eastAsia="es-CO"/>
        </w:rPr>
        <w:t>alvoconducto para movilización de fauna</w:t>
      </w:r>
      <w:bookmarkEnd w:id="34"/>
      <w:bookmarkEnd w:id="35"/>
    </w:p>
    <w:p w14:paraId="2095358C" w14:textId="77777777" w:rsidR="00392B62" w:rsidRPr="00C30F23" w:rsidRDefault="00392B62" w:rsidP="00392B62">
      <w:pPr>
        <w:rPr>
          <w:szCs w:val="20"/>
        </w:rPr>
      </w:pPr>
    </w:p>
    <w:p w14:paraId="1734073D" w14:textId="2C147EF0" w:rsidR="00392B62" w:rsidRPr="00C30F23" w:rsidRDefault="00392B62" w:rsidP="00392B62">
      <w:r w:rsidRPr="00C30F23">
        <w:t xml:space="preserve">Se hace necesario que el operador del presente </w:t>
      </w:r>
      <w:r w:rsidR="00A07D95" w:rsidRPr="00C30F23">
        <w:t xml:space="preserve">Plan de Manejo </w:t>
      </w:r>
      <w:r w:rsidR="00A07D95">
        <w:t xml:space="preserve">de </w:t>
      </w:r>
      <w:r w:rsidR="00A07D95" w:rsidRPr="00C30F23">
        <w:t xml:space="preserve">Fauna </w:t>
      </w:r>
      <w:r w:rsidR="00A07D95">
        <w:t>Silvestre</w:t>
      </w:r>
      <w:r w:rsidR="00A07D95" w:rsidRPr="00C30F23">
        <w:t xml:space="preserve"> Urbana</w:t>
      </w:r>
      <w:r w:rsidRPr="00C30F23">
        <w:t>, tramite legalmente el salvoconducto para movilización de fauna, el cual está reglamentado por la resolución 1009 del 14 de septiembre de 2017, expedida por el Ministerio de Ambiente y Desarrollo Sostenible. Este salvoconducto debe tramitarse exclusivamente en la plataforma de la ventanilla integral de trámites ambientales en línea (VITAL).</w:t>
      </w:r>
    </w:p>
    <w:p w14:paraId="01374379" w14:textId="3A759492" w:rsidR="00392B62" w:rsidRDefault="00392B62" w:rsidP="00392B62"/>
    <w:p w14:paraId="4BD177FC" w14:textId="77777777" w:rsidR="00A07D95" w:rsidRPr="00C30F23" w:rsidRDefault="00A07D95" w:rsidP="00392B62"/>
    <w:p w14:paraId="528CEC2D" w14:textId="2310F2F1" w:rsidR="00392B62" w:rsidRPr="00C30F23" w:rsidRDefault="00C20D46" w:rsidP="00392B62">
      <w:pPr>
        <w:pStyle w:val="Ttulo3"/>
        <w:rPr>
          <w:lang w:eastAsia="es-CO"/>
        </w:rPr>
      </w:pPr>
      <w:bookmarkStart w:id="36" w:name="_Toc519767891"/>
      <w:bookmarkStart w:id="37" w:name="_Toc96702876"/>
      <w:r>
        <w:rPr>
          <w:lang w:eastAsia="es-CO"/>
        </w:rPr>
        <w:lastRenderedPageBreak/>
        <w:t>R</w:t>
      </w:r>
      <w:r w:rsidRPr="00C30F23">
        <w:rPr>
          <w:lang w:eastAsia="es-CO"/>
        </w:rPr>
        <w:t>escate de material biológico</w:t>
      </w:r>
      <w:bookmarkEnd w:id="36"/>
      <w:bookmarkEnd w:id="37"/>
      <w:r w:rsidRPr="00C30F23">
        <w:rPr>
          <w:lang w:eastAsia="es-CO"/>
        </w:rPr>
        <w:t xml:space="preserve"> </w:t>
      </w:r>
    </w:p>
    <w:p w14:paraId="40242889" w14:textId="77777777" w:rsidR="00392B62" w:rsidRPr="00C30F23" w:rsidRDefault="00392B62" w:rsidP="00392B62"/>
    <w:p w14:paraId="0E35E886" w14:textId="7D6E1D77" w:rsidR="00392B62" w:rsidRDefault="00392B62" w:rsidP="00392B62">
      <w:r w:rsidRPr="00C30F23">
        <w:t xml:space="preserve">El contratista operador del </w:t>
      </w:r>
      <w:r w:rsidR="00A07D95" w:rsidRPr="00C30F23">
        <w:t xml:space="preserve">Plan de Manejo </w:t>
      </w:r>
      <w:r w:rsidR="00A07D95">
        <w:t xml:space="preserve">de </w:t>
      </w:r>
      <w:r w:rsidR="00A07D95" w:rsidRPr="00C30F23">
        <w:t xml:space="preserve">Fauna </w:t>
      </w:r>
      <w:r w:rsidR="00A07D95">
        <w:t>Silvestre</w:t>
      </w:r>
      <w:r w:rsidR="00A07D95" w:rsidRPr="00C30F23">
        <w:t xml:space="preserve"> Urbana</w:t>
      </w:r>
      <w:r w:rsidRPr="00C30F23">
        <w:t>, debe estar atento al reglamento vigente respecto a la tenencia por parte de la unidad de cuidado Animal UCA, del recién creado Instituto Distrital de Protección y Bienestar Animal.</w:t>
      </w:r>
      <w:r w:rsidR="00AF2F87" w:rsidRPr="00C30F23">
        <w:t xml:space="preserve"> En este sentido se debe tener en cuenta la entrega del material biológico rescatado por medio de las siguientes dos estrategias: </w:t>
      </w:r>
    </w:p>
    <w:p w14:paraId="046D51D9" w14:textId="77777777" w:rsidR="00A07D95" w:rsidRPr="00C30F23" w:rsidRDefault="00A07D95" w:rsidP="00392B62"/>
    <w:p w14:paraId="4EA16279" w14:textId="77777777" w:rsidR="00181F9F" w:rsidRPr="00C30F23" w:rsidRDefault="00181F9F" w:rsidP="00392B62">
      <w:pPr>
        <w:ind w:left="426" w:hanging="426"/>
      </w:pPr>
    </w:p>
    <w:p w14:paraId="36150EC7" w14:textId="507F869F" w:rsidR="00392B62" w:rsidRPr="00C20D46" w:rsidRDefault="00C20D46" w:rsidP="00F337BD">
      <w:pPr>
        <w:pStyle w:val="Ttulo4"/>
      </w:pPr>
      <w:r>
        <w:t>G</w:t>
      </w:r>
      <w:r w:rsidRPr="00C20D46">
        <w:t>estión para la entrega del material biológico rescatado por medio de convenios con centros de paso para atención de avifauna terrestre</w:t>
      </w:r>
      <w:bookmarkEnd w:id="31"/>
      <w:bookmarkEnd w:id="32"/>
      <w:r w:rsidRPr="00C20D46">
        <w:t xml:space="preserve"> (propuesta no 1)</w:t>
      </w:r>
    </w:p>
    <w:p w14:paraId="60E4B8EA" w14:textId="77777777" w:rsidR="00392B62" w:rsidRPr="00C30F23" w:rsidRDefault="00392B62" w:rsidP="00392B62"/>
    <w:p w14:paraId="4196D3EE" w14:textId="3E18EA46" w:rsidR="00392B62" w:rsidRPr="00C30F23" w:rsidRDefault="00392B62" w:rsidP="00392B62">
      <w:r w:rsidRPr="00C30F23">
        <w:t xml:space="preserve">Con el fin de salvaguardar la integridad y la vida de los especímenes que se pudiesen hallar en los aprovechamientos de coberturas vegetales y aprovechamiento forestal, se propone que el operador del presente plan de manejo, desarrolle antes de las actividades de búsqueda, rescate y traslado de avifauna terrestre, un convenio con los sitios acondicionados para atender individuos de avifauna de todos los grupos, lo anterior debido a que existe el riesgo de que estos individuos resulten heridos o parcialmente limitados en su movilidad por el estrés generado por estas de aprovechamiento de coberturas y rescate. Esta clase de alianzas permite que el manejo de los ejemplares de avifauna silvestre rescatados sea el adecuado, y permitirá en caso de estar heridos, o en malas condiciones físicas, tener un buen traslado, manipulación. Estas especies entregadas a estos lugares </w:t>
      </w:r>
      <w:r w:rsidR="00C20D46" w:rsidRPr="00C30F23">
        <w:t>especializados</w:t>
      </w:r>
      <w:r w:rsidRPr="00C30F23">
        <w:t xml:space="preserve"> podrán tener una reubicación inmediata o el tratamiento adecuado para una pronta liberación. </w:t>
      </w:r>
    </w:p>
    <w:p w14:paraId="524D3304" w14:textId="77777777" w:rsidR="00392B62" w:rsidRPr="00C30F23" w:rsidRDefault="00392B62" w:rsidP="00392B62"/>
    <w:p w14:paraId="76AB0D52" w14:textId="45317F1B" w:rsidR="00392B62" w:rsidRPr="00C30F23" w:rsidRDefault="00392B62" w:rsidP="00392B62">
      <w:r w:rsidRPr="00C30F23">
        <w:t xml:space="preserve">Estas alianzas con centros de paso especializados como el caso de </w:t>
      </w:r>
      <w:r w:rsidRPr="00C30F23">
        <w:rPr>
          <w:b/>
        </w:rPr>
        <w:t xml:space="preserve">Unidad de </w:t>
      </w:r>
      <w:r w:rsidR="009F7CEC" w:rsidRPr="00C30F23">
        <w:rPr>
          <w:b/>
        </w:rPr>
        <w:t>Rescate</w:t>
      </w:r>
      <w:r w:rsidRPr="00C30F23">
        <w:rPr>
          <w:b/>
        </w:rPr>
        <w:t xml:space="preserve"> y </w:t>
      </w:r>
      <w:r w:rsidR="009F7CEC" w:rsidRPr="00C30F23">
        <w:rPr>
          <w:b/>
        </w:rPr>
        <w:t>Rehabilitación</w:t>
      </w:r>
      <w:r w:rsidRPr="00C30F23">
        <w:rPr>
          <w:b/>
        </w:rPr>
        <w:t xml:space="preserve"> de </w:t>
      </w:r>
      <w:r w:rsidR="009F7CEC" w:rsidRPr="00C30F23">
        <w:rPr>
          <w:b/>
        </w:rPr>
        <w:t>Animales S</w:t>
      </w:r>
      <w:r w:rsidRPr="00C30F23">
        <w:rPr>
          <w:b/>
        </w:rPr>
        <w:t>ilvestres</w:t>
      </w:r>
      <w:r w:rsidR="00C20D46">
        <w:rPr>
          <w:b/>
        </w:rPr>
        <w:t xml:space="preserve"> -</w:t>
      </w:r>
      <w:r w:rsidR="00C20D46" w:rsidRPr="00C20D46">
        <w:rPr>
          <w:b/>
        </w:rPr>
        <w:t xml:space="preserve"> </w:t>
      </w:r>
      <w:r w:rsidR="00C20D46" w:rsidRPr="00C30F23">
        <w:rPr>
          <w:b/>
        </w:rPr>
        <w:t>URRAS</w:t>
      </w:r>
      <w:r w:rsidRPr="00C30F23">
        <w:t xml:space="preserve">, el centro de paso de la </w:t>
      </w:r>
      <w:proofErr w:type="gramStart"/>
      <w:r w:rsidRPr="00C30F23">
        <w:t>Secretaria</w:t>
      </w:r>
      <w:proofErr w:type="gramEnd"/>
      <w:r w:rsidRPr="00C30F23">
        <w:t xml:space="preserve"> de Ambiente, o centros establecidos para este fin. Estos centros de paso para atención de avifauna silvestre, cumple </w:t>
      </w:r>
      <w:r w:rsidR="00C20D46" w:rsidRPr="00C30F23">
        <w:t>características acordes</w:t>
      </w:r>
      <w:r w:rsidRPr="00C30F23">
        <w:t xml:space="preserve"> a los criterios establecidos por el Ministerio del Medio Ambiente en el documento: “Centros Regionales para el manejo de especímenes de avifauna silvestre decomisados”, y son las siguientes:</w:t>
      </w:r>
    </w:p>
    <w:p w14:paraId="1B2B0012" w14:textId="77777777" w:rsidR="00392B62" w:rsidRPr="00C30F23" w:rsidRDefault="00392B62" w:rsidP="00392B62"/>
    <w:p w14:paraId="5BAE80FD" w14:textId="16E5FADD" w:rsidR="00392B62" w:rsidRPr="00C30F23" w:rsidRDefault="00392B62" w:rsidP="00B86CBF">
      <w:pPr>
        <w:pStyle w:val="Prrafodelista"/>
        <w:numPr>
          <w:ilvl w:val="0"/>
          <w:numId w:val="40"/>
        </w:numPr>
        <w:spacing w:after="0" w:line="240" w:lineRule="auto"/>
        <w:jc w:val="both"/>
      </w:pPr>
      <w:r w:rsidRPr="00C30F23">
        <w:t>Tener las áreas adecuadas para el alojamiento de los ejemplares de avifauna silvestre, áreas de diagnóstico, cocina y zonas de lavado, deben ser de fácil limpieza e higiene. Los pisos en lo posible deben tener una inclinación del 2% hacia el drenaje</w:t>
      </w:r>
    </w:p>
    <w:p w14:paraId="50974A91" w14:textId="77777777" w:rsidR="00392B62" w:rsidRPr="00C30F23" w:rsidRDefault="00392B62" w:rsidP="00392B62"/>
    <w:p w14:paraId="571482A7" w14:textId="77777777" w:rsidR="00392B62" w:rsidRPr="00C30F23" w:rsidRDefault="00392B62" w:rsidP="00392B62">
      <w:r w:rsidRPr="00C30F23">
        <w:t xml:space="preserve">Los encierros deben corresponder al tipo de animales por alojar los cuales deben cumplir los siguientes requisitos mínimos: </w:t>
      </w:r>
    </w:p>
    <w:p w14:paraId="48E522AD" w14:textId="77777777" w:rsidR="00392B62" w:rsidRPr="00C30F23" w:rsidRDefault="00392B62" w:rsidP="00392B62"/>
    <w:p w14:paraId="197010CE" w14:textId="77777777" w:rsidR="00392B62" w:rsidRPr="00C30F23" w:rsidRDefault="00392B62" w:rsidP="00392B62">
      <w:r w:rsidRPr="00C30F23">
        <w:t>El diseño de las jaulas, encierros, deben corresponder a la avifauna esperada y de tratarse de ejemplares de manejo especial se debe cumplir con las normas de seguridad entre otras las siguientes:</w:t>
      </w:r>
    </w:p>
    <w:p w14:paraId="7B416D06" w14:textId="77777777" w:rsidR="00392B62" w:rsidRPr="00C30F23" w:rsidRDefault="00392B62" w:rsidP="00392B62"/>
    <w:p w14:paraId="1800763E" w14:textId="2DA03023" w:rsidR="00392B62" w:rsidRDefault="00392B62" w:rsidP="00B86CBF">
      <w:pPr>
        <w:pStyle w:val="Prrafodelista"/>
        <w:numPr>
          <w:ilvl w:val="0"/>
          <w:numId w:val="41"/>
        </w:numPr>
        <w:spacing w:after="0" w:line="240" w:lineRule="auto"/>
        <w:jc w:val="both"/>
      </w:pPr>
      <w:r w:rsidRPr="00C30F23">
        <w:t>Jaula con dos compartimientos para manejar al animal en forma alterna cuando se requiere el ingreso de personal</w:t>
      </w:r>
    </w:p>
    <w:p w14:paraId="64C4F420" w14:textId="51562A0D" w:rsidR="00392B62" w:rsidRDefault="00392B62" w:rsidP="00B86CBF">
      <w:pPr>
        <w:pStyle w:val="Prrafodelista"/>
        <w:numPr>
          <w:ilvl w:val="0"/>
          <w:numId w:val="41"/>
        </w:numPr>
        <w:spacing w:after="0" w:line="240" w:lineRule="auto"/>
        <w:jc w:val="both"/>
      </w:pPr>
      <w:r w:rsidRPr="00C30F23">
        <w:t>Mecanismo de seguridad individual en las puertas</w:t>
      </w:r>
    </w:p>
    <w:p w14:paraId="71903AB0" w14:textId="77777777" w:rsidR="00F337BD" w:rsidRDefault="00F337BD" w:rsidP="00F337BD">
      <w:pPr>
        <w:pStyle w:val="Prrafodelista"/>
      </w:pPr>
    </w:p>
    <w:p w14:paraId="72D65407" w14:textId="04F5F9E6" w:rsidR="00392B62" w:rsidRPr="00C30F23" w:rsidRDefault="00392B62" w:rsidP="00B86CBF">
      <w:pPr>
        <w:pStyle w:val="Prrafodelista"/>
        <w:numPr>
          <w:ilvl w:val="0"/>
          <w:numId w:val="41"/>
        </w:numPr>
        <w:spacing w:after="0" w:line="240" w:lineRule="auto"/>
        <w:jc w:val="both"/>
      </w:pPr>
      <w:r w:rsidRPr="00C30F23">
        <w:t xml:space="preserve">Alarma en caso de escape o accidente. (esta se </w:t>
      </w:r>
      <w:r w:rsidR="00C20D46" w:rsidRPr="00C30F23">
        <w:t>activará</w:t>
      </w:r>
      <w:r w:rsidRPr="00C30F23">
        <w:t xml:space="preserve"> en el centro de paso y las personas a cargo </w:t>
      </w:r>
      <w:r w:rsidR="00C20D46" w:rsidRPr="00C30F23">
        <w:t>de este</w:t>
      </w:r>
      <w:r w:rsidRPr="00C30F23">
        <w:t xml:space="preserve"> darán búsqueda y rescate al ejemplar)</w:t>
      </w:r>
    </w:p>
    <w:p w14:paraId="0D9E7F0D" w14:textId="77777777" w:rsidR="00F337BD" w:rsidRDefault="00F337BD" w:rsidP="00F337BD">
      <w:pPr>
        <w:pStyle w:val="Prrafodelista"/>
        <w:spacing w:after="0" w:line="240" w:lineRule="auto"/>
        <w:jc w:val="both"/>
      </w:pPr>
    </w:p>
    <w:p w14:paraId="236279AB" w14:textId="6F118169" w:rsidR="00392B62" w:rsidRDefault="00392B62" w:rsidP="00B86CBF">
      <w:pPr>
        <w:pStyle w:val="Prrafodelista"/>
        <w:numPr>
          <w:ilvl w:val="0"/>
          <w:numId w:val="41"/>
        </w:numPr>
        <w:spacing w:after="0" w:line="240" w:lineRule="auto"/>
        <w:jc w:val="both"/>
      </w:pPr>
      <w:r w:rsidRPr="00C30F23">
        <w:t>Doble puerta para el ingreso a las jaulas</w:t>
      </w:r>
    </w:p>
    <w:p w14:paraId="20AB84C7" w14:textId="77777777" w:rsidR="00F337BD" w:rsidRPr="00C30F23" w:rsidRDefault="00F337BD" w:rsidP="00F337BD">
      <w:pPr>
        <w:pStyle w:val="Prrafodelista"/>
        <w:spacing w:after="0" w:line="240" w:lineRule="auto"/>
        <w:jc w:val="both"/>
      </w:pPr>
    </w:p>
    <w:p w14:paraId="13E268F8" w14:textId="6B809025" w:rsidR="00392B62" w:rsidRPr="00C30F23" w:rsidRDefault="00392B62" w:rsidP="00B86CBF">
      <w:pPr>
        <w:pStyle w:val="Prrafodelista"/>
        <w:numPr>
          <w:ilvl w:val="0"/>
          <w:numId w:val="41"/>
        </w:numPr>
        <w:spacing w:after="0" w:line="240" w:lineRule="auto"/>
        <w:jc w:val="both"/>
      </w:pPr>
      <w:r w:rsidRPr="00C30F23">
        <w:t>Los materiales de la construcción de los encierros o jaulas no deben ser corrosivos o tóxicos, para los ejemplares y se debe evitar el uso de pinturas plomadas (esto les puede causar intoxicación a largo plazo)</w:t>
      </w:r>
    </w:p>
    <w:p w14:paraId="126D7922" w14:textId="77777777" w:rsidR="00F337BD" w:rsidRDefault="00F337BD" w:rsidP="00F337BD">
      <w:pPr>
        <w:pStyle w:val="Prrafodelista"/>
        <w:spacing w:after="0" w:line="240" w:lineRule="auto"/>
        <w:jc w:val="both"/>
      </w:pPr>
    </w:p>
    <w:p w14:paraId="6FE1AF62" w14:textId="147CCA66" w:rsidR="00392B62" w:rsidRPr="00C30F23" w:rsidRDefault="00392B62" w:rsidP="00B86CBF">
      <w:pPr>
        <w:pStyle w:val="Prrafodelista"/>
        <w:numPr>
          <w:ilvl w:val="0"/>
          <w:numId w:val="42"/>
        </w:numPr>
        <w:spacing w:after="0" w:line="240" w:lineRule="auto"/>
        <w:jc w:val="both"/>
      </w:pPr>
      <w:r w:rsidRPr="00C30F23">
        <w:t>El agua para bebederos, pocetas y piscinas debe ser independiente, evitando la recirculación entre estas y su contaminación</w:t>
      </w:r>
    </w:p>
    <w:p w14:paraId="7FBE45DB" w14:textId="77777777" w:rsidR="00F337BD" w:rsidRDefault="00F337BD" w:rsidP="00F337BD">
      <w:pPr>
        <w:pStyle w:val="Prrafodelista"/>
        <w:spacing w:after="0" w:line="240" w:lineRule="auto"/>
        <w:jc w:val="both"/>
      </w:pPr>
    </w:p>
    <w:p w14:paraId="401232C5" w14:textId="6C4720B2" w:rsidR="00392B62" w:rsidRPr="00C30F23" w:rsidRDefault="00392B62" w:rsidP="00B86CBF">
      <w:pPr>
        <w:pStyle w:val="Prrafodelista"/>
        <w:numPr>
          <w:ilvl w:val="0"/>
          <w:numId w:val="42"/>
        </w:numPr>
        <w:spacing w:after="0" w:line="240" w:lineRule="auto"/>
        <w:jc w:val="both"/>
      </w:pPr>
      <w:r w:rsidRPr="00C30F23">
        <w:t>Este centro de paso debe contar con un lugar para el almacenamiento de elementos y equipos de mantenimiento de la sección (botas, petos, guantes y elementos de limpieza, e</w:t>
      </w:r>
      <w:r w:rsidR="009F7CEC" w:rsidRPr="00C30F23">
        <w:t>ntre otros</w:t>
      </w:r>
      <w:r w:rsidRPr="00C30F23">
        <w:t>.)</w:t>
      </w:r>
    </w:p>
    <w:p w14:paraId="09EA906A" w14:textId="77777777" w:rsidR="00F337BD" w:rsidRDefault="00F337BD" w:rsidP="00F337BD">
      <w:pPr>
        <w:pStyle w:val="Prrafodelista"/>
        <w:spacing w:after="0" w:line="240" w:lineRule="auto"/>
        <w:jc w:val="both"/>
      </w:pPr>
    </w:p>
    <w:p w14:paraId="15328643" w14:textId="418AEE73" w:rsidR="00392B62" w:rsidRPr="00C30F23" w:rsidRDefault="00392B62" w:rsidP="00B86CBF">
      <w:pPr>
        <w:pStyle w:val="Prrafodelista"/>
        <w:numPr>
          <w:ilvl w:val="0"/>
          <w:numId w:val="42"/>
        </w:numPr>
        <w:spacing w:after="0" w:line="240" w:lineRule="auto"/>
        <w:jc w:val="both"/>
      </w:pPr>
      <w:r w:rsidRPr="00C30F23">
        <w:t>Las zonas de alojamiento de animales y las zonas para el almacenamiento de alimentos, debe tener protección contra insectos, roedores o cualquier animal extraño y debe siempre estar sobre una base que no tenga contacto directo con el suelo (estibas)</w:t>
      </w:r>
    </w:p>
    <w:p w14:paraId="4E5571E2" w14:textId="77777777" w:rsidR="00392B62" w:rsidRPr="00C30F23" w:rsidRDefault="00392B62" w:rsidP="00392B62"/>
    <w:p w14:paraId="3EFED81F" w14:textId="77777777" w:rsidR="00392B62" w:rsidRPr="00C30F23" w:rsidRDefault="00392B62" w:rsidP="00392B62">
      <w:r w:rsidRPr="00C30F23">
        <w:t>El área para el manejo de animales debe tener los siguientes espacios:</w:t>
      </w:r>
    </w:p>
    <w:p w14:paraId="51B6021D" w14:textId="77777777" w:rsidR="00392B62" w:rsidRPr="00C30F23" w:rsidRDefault="00392B62" w:rsidP="00392B62"/>
    <w:p w14:paraId="4E7BFF1B" w14:textId="4914A6EF" w:rsidR="00392B62" w:rsidRPr="00C30F23" w:rsidRDefault="00392B62" w:rsidP="00B86CBF">
      <w:pPr>
        <w:pStyle w:val="Prrafodelista"/>
        <w:numPr>
          <w:ilvl w:val="0"/>
          <w:numId w:val="43"/>
        </w:numPr>
        <w:spacing w:after="0" w:line="240" w:lineRule="auto"/>
        <w:jc w:val="both"/>
      </w:pPr>
      <w:r w:rsidRPr="00C30F23">
        <w:t>Áreas de circulación: son los corredores por donde circula el personal, los cuales deben ser amplios y de fácil limpieza</w:t>
      </w:r>
    </w:p>
    <w:p w14:paraId="1A8C4AEF" w14:textId="77777777" w:rsidR="00F337BD" w:rsidRDefault="00F337BD" w:rsidP="00F337BD">
      <w:pPr>
        <w:pStyle w:val="Prrafodelista"/>
        <w:spacing w:after="0" w:line="240" w:lineRule="auto"/>
        <w:jc w:val="both"/>
      </w:pPr>
    </w:p>
    <w:p w14:paraId="05F69038" w14:textId="06B2F5CC" w:rsidR="00392B62" w:rsidRPr="00C30F23" w:rsidRDefault="00392B62" w:rsidP="00B86CBF">
      <w:pPr>
        <w:pStyle w:val="Prrafodelista"/>
        <w:numPr>
          <w:ilvl w:val="0"/>
          <w:numId w:val="43"/>
        </w:numPr>
        <w:spacing w:after="0" w:line="240" w:lineRule="auto"/>
        <w:jc w:val="both"/>
      </w:pPr>
      <w:r w:rsidRPr="00C30F23">
        <w:t>Alojamiento de animales: el diseño de estas áreas debe considerar el control de variables ambientales como la temperatura, la cual no debe presentar fluctuaciones amplias durante el día en las zonas de mantenimiento de animales. La temperatura en las áreas de encierro debe ser similar a la del hábitat natural de la especie alojada.  La humedad ambiental debe estar entre el 40% y el 70%</w:t>
      </w:r>
    </w:p>
    <w:p w14:paraId="51F2B44E" w14:textId="77777777" w:rsidR="00F337BD" w:rsidRDefault="00F337BD" w:rsidP="00F337BD">
      <w:pPr>
        <w:pStyle w:val="Prrafodelista"/>
        <w:spacing w:after="0" w:line="240" w:lineRule="auto"/>
        <w:jc w:val="both"/>
      </w:pPr>
    </w:p>
    <w:p w14:paraId="5F076CEA" w14:textId="132372AB" w:rsidR="00392B62" w:rsidRPr="00C30F23" w:rsidRDefault="00392B62" w:rsidP="00B86CBF">
      <w:pPr>
        <w:pStyle w:val="Prrafodelista"/>
        <w:numPr>
          <w:ilvl w:val="0"/>
          <w:numId w:val="43"/>
        </w:numPr>
        <w:spacing w:after="0" w:line="240" w:lineRule="auto"/>
        <w:jc w:val="both"/>
      </w:pPr>
      <w:r w:rsidRPr="00C30F23">
        <w:t>Para la ventilación debe proveerse por lo menos 15-20 cambios por hora. Para la iluminación, deben considerarse las condiciones naturales, previendo en todo caso sombrío. Debe tenerse un control de ruido audible y ultrasónico que pueda producir disturbio a los animales</w:t>
      </w:r>
    </w:p>
    <w:p w14:paraId="6B71148F" w14:textId="77777777" w:rsidR="00F337BD" w:rsidRDefault="00F337BD" w:rsidP="00F337BD">
      <w:pPr>
        <w:pStyle w:val="Prrafodelista"/>
        <w:spacing w:after="0" w:line="240" w:lineRule="auto"/>
        <w:jc w:val="both"/>
      </w:pPr>
    </w:p>
    <w:p w14:paraId="3AEA2C2B" w14:textId="66FBF84A" w:rsidR="00392B62" w:rsidRPr="00C30F23" w:rsidRDefault="00392B62" w:rsidP="00B86CBF">
      <w:pPr>
        <w:pStyle w:val="Prrafodelista"/>
        <w:numPr>
          <w:ilvl w:val="0"/>
          <w:numId w:val="43"/>
        </w:numPr>
        <w:spacing w:after="0" w:line="240" w:lineRule="auto"/>
        <w:jc w:val="both"/>
      </w:pPr>
      <w:r w:rsidRPr="00C30F23">
        <w:t>Barreras para evitar la transmisión de enfermedades: los animales deben separarse de acuerdo con los siguientes criterios: especie, tiempo de llegada y condición o salud del animal</w:t>
      </w:r>
    </w:p>
    <w:p w14:paraId="44AD3B52" w14:textId="77777777" w:rsidR="00392B62" w:rsidRPr="00C30F23" w:rsidRDefault="00392B62" w:rsidP="00392B62"/>
    <w:p w14:paraId="44C9A07D" w14:textId="77777777" w:rsidR="00392B62" w:rsidRPr="00C30F23" w:rsidRDefault="00392B62" w:rsidP="00392B62">
      <w:pPr>
        <w:rPr>
          <w:b/>
        </w:rPr>
      </w:pPr>
      <w:r w:rsidRPr="00C30F23">
        <w:t>De forma práctica, la mejor posibilidad económicamente factible y viable para separar los animales de acuerdo con el tiempo de llegada y disminuir el riesgo de transmisión de enfermedades, es realizar el diseño considerando las siguientes zonas:</w:t>
      </w:r>
    </w:p>
    <w:p w14:paraId="061EC43D" w14:textId="77777777" w:rsidR="00392B62" w:rsidRPr="00C30F23" w:rsidRDefault="00392B62" w:rsidP="00392B62">
      <w:pPr>
        <w:rPr>
          <w:b/>
        </w:rPr>
      </w:pPr>
    </w:p>
    <w:p w14:paraId="655B100E" w14:textId="34D09AD3" w:rsidR="00392B62" w:rsidRPr="00C30F23" w:rsidRDefault="00392B62" w:rsidP="00B86CBF">
      <w:pPr>
        <w:pStyle w:val="Prrafodelista"/>
        <w:numPr>
          <w:ilvl w:val="0"/>
          <w:numId w:val="44"/>
        </w:numPr>
        <w:spacing w:after="0" w:line="240" w:lineRule="auto"/>
      </w:pPr>
      <w:r w:rsidRPr="00C30F23">
        <w:rPr>
          <w:b/>
        </w:rPr>
        <w:t>Zona de arribo:</w:t>
      </w:r>
      <w:r w:rsidRPr="00C30F23">
        <w:t xml:space="preserve"> que es el sitio en donde se reciben los animales</w:t>
      </w:r>
    </w:p>
    <w:p w14:paraId="538155DA" w14:textId="77777777" w:rsidR="00F337BD" w:rsidRPr="00F337BD" w:rsidRDefault="00F337BD" w:rsidP="00F337BD">
      <w:pPr>
        <w:pStyle w:val="Prrafodelista"/>
        <w:spacing w:after="0" w:line="240" w:lineRule="auto"/>
      </w:pPr>
    </w:p>
    <w:p w14:paraId="7183D641" w14:textId="6C2E9E71" w:rsidR="00392B62" w:rsidRPr="00C30F23" w:rsidRDefault="00392B62" w:rsidP="00B86CBF">
      <w:pPr>
        <w:pStyle w:val="Prrafodelista"/>
        <w:numPr>
          <w:ilvl w:val="0"/>
          <w:numId w:val="44"/>
        </w:numPr>
        <w:spacing w:after="0" w:line="240" w:lineRule="auto"/>
      </w:pPr>
      <w:r w:rsidRPr="00C30F23">
        <w:rPr>
          <w:b/>
        </w:rPr>
        <w:t xml:space="preserve">Zona de cuarentena: </w:t>
      </w:r>
      <w:r w:rsidRPr="00C30F23">
        <w:t>sitio donde se localizan los animales después del arribo para su observación</w:t>
      </w:r>
    </w:p>
    <w:p w14:paraId="3506A8E8" w14:textId="77777777" w:rsidR="00F337BD" w:rsidRDefault="00F337BD" w:rsidP="00F337BD">
      <w:pPr>
        <w:pStyle w:val="Prrafodelista"/>
        <w:spacing w:after="0" w:line="240" w:lineRule="auto"/>
        <w:rPr>
          <w:b/>
        </w:rPr>
      </w:pPr>
    </w:p>
    <w:p w14:paraId="69BF6E67" w14:textId="23C76F54" w:rsidR="00392B62" w:rsidRPr="00C30F23" w:rsidRDefault="00392B62" w:rsidP="00B86CBF">
      <w:pPr>
        <w:pStyle w:val="Prrafodelista"/>
        <w:numPr>
          <w:ilvl w:val="0"/>
          <w:numId w:val="44"/>
        </w:numPr>
        <w:spacing w:after="0" w:line="240" w:lineRule="auto"/>
        <w:rPr>
          <w:b/>
        </w:rPr>
      </w:pPr>
      <w:r w:rsidRPr="00C30F23">
        <w:rPr>
          <w:b/>
        </w:rPr>
        <w:t>Cuarto de hospitalización:</w:t>
      </w:r>
      <w:r w:rsidRPr="00C30F23">
        <w:t xml:space="preserve"> área destinada a la recuperación de animales posterior a un tratamiento veterinario</w:t>
      </w:r>
    </w:p>
    <w:p w14:paraId="6F2B1AEB" w14:textId="77777777" w:rsidR="00F337BD" w:rsidRPr="00F337BD" w:rsidRDefault="00F337BD" w:rsidP="00F337BD">
      <w:pPr>
        <w:pStyle w:val="Prrafodelista"/>
        <w:spacing w:after="0" w:line="240" w:lineRule="auto"/>
      </w:pPr>
    </w:p>
    <w:p w14:paraId="6FFB49BF" w14:textId="5B8A9962" w:rsidR="00392B62" w:rsidRPr="00C30F23" w:rsidRDefault="00392B62" w:rsidP="00B86CBF">
      <w:pPr>
        <w:pStyle w:val="Prrafodelista"/>
        <w:numPr>
          <w:ilvl w:val="0"/>
          <w:numId w:val="44"/>
        </w:numPr>
        <w:spacing w:after="0" w:line="240" w:lineRule="auto"/>
      </w:pPr>
      <w:r w:rsidRPr="00C30F23">
        <w:rPr>
          <w:b/>
        </w:rPr>
        <w:t>Cuidado de neonatos:</w:t>
      </w:r>
      <w:r w:rsidRPr="00C30F23">
        <w:t xml:space="preserve"> lugar donde se localizan las crías de polluelos</w:t>
      </w:r>
    </w:p>
    <w:p w14:paraId="208A6FD0" w14:textId="77777777" w:rsidR="00F337BD" w:rsidRPr="00F337BD" w:rsidRDefault="00F337BD" w:rsidP="00F337BD">
      <w:pPr>
        <w:pStyle w:val="Prrafodelista"/>
        <w:spacing w:after="0" w:line="240" w:lineRule="auto"/>
      </w:pPr>
    </w:p>
    <w:p w14:paraId="1649068C" w14:textId="63B48CCD" w:rsidR="00392B62" w:rsidRPr="00C30F23" w:rsidRDefault="00392B62" w:rsidP="00B86CBF">
      <w:pPr>
        <w:pStyle w:val="Prrafodelista"/>
        <w:numPr>
          <w:ilvl w:val="0"/>
          <w:numId w:val="44"/>
        </w:numPr>
        <w:spacing w:after="0" w:line="240" w:lineRule="auto"/>
      </w:pPr>
      <w:r w:rsidRPr="00C30F23">
        <w:rPr>
          <w:b/>
        </w:rPr>
        <w:t>Jaulas de manejo o encierros:</w:t>
      </w:r>
      <w:r w:rsidRPr="00C30F23">
        <w:t xml:space="preserve"> son los sitios para el mantenimiento de animales</w:t>
      </w:r>
    </w:p>
    <w:p w14:paraId="0A8CDA8A" w14:textId="77777777" w:rsidR="00392B62" w:rsidRPr="00C30F23" w:rsidRDefault="00392B62" w:rsidP="00392B62"/>
    <w:p w14:paraId="58A8A404" w14:textId="77777777" w:rsidR="00392B62" w:rsidRPr="00C30F23" w:rsidRDefault="00392B62" w:rsidP="00392B62">
      <w:r w:rsidRPr="00C30F23">
        <w:t>En cuanto a estos centros de paso, se deben tener en cuenta las siguientes características en sus diseños:</w:t>
      </w:r>
    </w:p>
    <w:p w14:paraId="58A91D05" w14:textId="77777777" w:rsidR="00392B62" w:rsidRPr="00C30F23" w:rsidRDefault="00392B62" w:rsidP="00392B62"/>
    <w:p w14:paraId="6ACB3469" w14:textId="373B2E38" w:rsidR="00392B62" w:rsidRPr="00C30F23" w:rsidRDefault="00392B62" w:rsidP="00B86CBF">
      <w:pPr>
        <w:pStyle w:val="Prrafodelista"/>
        <w:numPr>
          <w:ilvl w:val="0"/>
          <w:numId w:val="43"/>
        </w:numPr>
        <w:spacing w:after="0" w:line="240" w:lineRule="auto"/>
        <w:jc w:val="both"/>
      </w:pPr>
      <w:r w:rsidRPr="00C30F23">
        <w:t>Las jaulas o encierros deben estar hechos con características en su maya y materiales, o estar colocadas de tal forma que impidan el contacto físico entre animales de diferentes especies</w:t>
      </w:r>
    </w:p>
    <w:p w14:paraId="11267F81" w14:textId="77777777" w:rsidR="00F337BD" w:rsidRDefault="00F337BD" w:rsidP="00F337BD">
      <w:pPr>
        <w:pStyle w:val="Prrafodelista"/>
        <w:spacing w:after="0" w:line="240" w:lineRule="auto"/>
        <w:jc w:val="both"/>
      </w:pPr>
    </w:p>
    <w:p w14:paraId="10A69A0E" w14:textId="79F04225" w:rsidR="00392B62" w:rsidRPr="00C30F23" w:rsidRDefault="00392B62" w:rsidP="00B86CBF">
      <w:pPr>
        <w:pStyle w:val="Prrafodelista"/>
        <w:numPr>
          <w:ilvl w:val="0"/>
          <w:numId w:val="43"/>
        </w:numPr>
        <w:spacing w:after="0" w:line="240" w:lineRule="auto"/>
        <w:jc w:val="both"/>
      </w:pPr>
      <w:r w:rsidRPr="00C30F23">
        <w:t>En cuanto a los recipientes plásticos rectangulares de colores opacos para el manejo de los animales, deben tener tapa de angeo plástico o metálico, se utilizan para el mantenimiento, arribo, aislamiento y cuarentena de ejemplares pequeños de avifauna silvestre puede presentarse el caso que sean de diferentes especies en su mayoría aves, u otros ejemplares como mamíferos pequeños u anfibios y reptiles de pequeño tamaño</w:t>
      </w:r>
    </w:p>
    <w:p w14:paraId="5A4E4142" w14:textId="77777777" w:rsidR="00F337BD" w:rsidRDefault="00F337BD" w:rsidP="00F337BD">
      <w:pPr>
        <w:pStyle w:val="Prrafodelista"/>
        <w:spacing w:after="0" w:line="240" w:lineRule="auto"/>
        <w:jc w:val="both"/>
      </w:pPr>
    </w:p>
    <w:p w14:paraId="6270D2F1" w14:textId="0CF6274C" w:rsidR="00392B62" w:rsidRPr="00C30F23" w:rsidRDefault="00392B62" w:rsidP="00B86CBF">
      <w:pPr>
        <w:pStyle w:val="Prrafodelista"/>
        <w:numPr>
          <w:ilvl w:val="0"/>
          <w:numId w:val="43"/>
        </w:numPr>
        <w:spacing w:after="0" w:line="240" w:lineRule="auto"/>
        <w:jc w:val="both"/>
      </w:pPr>
      <w:r w:rsidRPr="00C30F23">
        <w:t>Para las aves y eventualmente mamíferos pequeños y arbóreos (murciélagos y roedores) es conveniente para evitar el estrés, que queden localizados a mayor altura que la del paso de los operarios</w:t>
      </w:r>
    </w:p>
    <w:p w14:paraId="0374215B" w14:textId="77777777" w:rsidR="00F337BD" w:rsidRDefault="00F337BD" w:rsidP="00F337BD">
      <w:pPr>
        <w:pStyle w:val="Prrafodelista"/>
        <w:spacing w:after="0" w:line="240" w:lineRule="auto"/>
        <w:jc w:val="both"/>
      </w:pPr>
    </w:p>
    <w:p w14:paraId="1D5948CF" w14:textId="072A7917" w:rsidR="00392B62" w:rsidRPr="00C30F23" w:rsidRDefault="00392B62" w:rsidP="00B86CBF">
      <w:pPr>
        <w:pStyle w:val="Prrafodelista"/>
        <w:numPr>
          <w:ilvl w:val="0"/>
          <w:numId w:val="43"/>
        </w:numPr>
        <w:spacing w:after="0" w:line="240" w:lineRule="auto"/>
        <w:jc w:val="both"/>
      </w:pPr>
      <w:r w:rsidRPr="00C30F23">
        <w:t>En el caso de ejemplares de animales nocturnos (aves como búhos y mamíferos pequeños como murciélagos) Las jaulas de animales deben tener un refugio oscuro para esconderse de la luz durante el día</w:t>
      </w:r>
    </w:p>
    <w:p w14:paraId="054AFE33" w14:textId="77777777" w:rsidR="00392B62" w:rsidRPr="00C30F23" w:rsidRDefault="00392B62" w:rsidP="00392B62"/>
    <w:p w14:paraId="2906AB91" w14:textId="26DEE60D" w:rsidR="00392B62" w:rsidRPr="00C30F23" w:rsidRDefault="00392B62" w:rsidP="00392B62">
      <w:r w:rsidRPr="00C30F23">
        <w:t xml:space="preserve">En cuanto a </w:t>
      </w:r>
      <w:r w:rsidR="00C20D46" w:rsidRPr="00C30F23">
        <w:t>las áreas</w:t>
      </w:r>
      <w:r w:rsidRPr="00C30F23">
        <w:t xml:space="preserve"> de diagnóstico se deben incluir como </w:t>
      </w:r>
      <w:r w:rsidR="00C20D46" w:rsidRPr="00C30F23">
        <w:t xml:space="preserve">mínimo </w:t>
      </w:r>
      <w:r w:rsidR="00F337BD" w:rsidRPr="00C30F23">
        <w:t>los siguientes</w:t>
      </w:r>
      <w:r w:rsidRPr="00C30F23">
        <w:t xml:space="preserve"> espacios:</w:t>
      </w:r>
    </w:p>
    <w:p w14:paraId="7FF0A6A0" w14:textId="77777777" w:rsidR="00392B62" w:rsidRPr="00C30F23" w:rsidRDefault="00392B62" w:rsidP="00392B62"/>
    <w:p w14:paraId="4E3536DE" w14:textId="77777777" w:rsidR="00392B62" w:rsidRPr="00C30F23" w:rsidRDefault="00392B62" w:rsidP="00B86CBF">
      <w:pPr>
        <w:pStyle w:val="Prrafodelista"/>
        <w:numPr>
          <w:ilvl w:val="0"/>
          <w:numId w:val="43"/>
        </w:numPr>
        <w:spacing w:after="0" w:line="240" w:lineRule="auto"/>
        <w:jc w:val="both"/>
      </w:pPr>
      <w:r w:rsidRPr="00C30F23">
        <w:t>Sala de examen, área de necropsias, laboratorio clínico (de ser necesario puesto que existen convenios internos con instituciones y depende del caso).</w:t>
      </w:r>
    </w:p>
    <w:p w14:paraId="6BA5DB99" w14:textId="77777777" w:rsidR="00F337BD" w:rsidRDefault="00F337BD" w:rsidP="00F337BD">
      <w:pPr>
        <w:pStyle w:val="Prrafodelista"/>
        <w:spacing w:after="0" w:line="240" w:lineRule="auto"/>
        <w:jc w:val="both"/>
      </w:pPr>
    </w:p>
    <w:p w14:paraId="6A86CE78" w14:textId="193043CD" w:rsidR="00392B62" w:rsidRPr="00C30F23" w:rsidRDefault="00392B62" w:rsidP="00B86CBF">
      <w:pPr>
        <w:pStyle w:val="Prrafodelista"/>
        <w:numPr>
          <w:ilvl w:val="0"/>
          <w:numId w:val="43"/>
        </w:numPr>
        <w:spacing w:after="0" w:line="240" w:lineRule="auto"/>
        <w:jc w:val="both"/>
      </w:pPr>
      <w:r w:rsidRPr="00C30F23">
        <w:t>Área de servicios: estas son las áreas para el almacenamiento de alimentos, bioterio en caso de manejar aves rapaces en el centro de paso. (alimentación de rapaces, o crianza de neonatos de las mismas, estos casos eventuales que necesitan una permanencia de más de 15 días en el centro de paso).</w:t>
      </w:r>
    </w:p>
    <w:p w14:paraId="26B31AC6" w14:textId="77777777" w:rsidR="00F337BD" w:rsidRDefault="00F337BD" w:rsidP="00F337BD">
      <w:pPr>
        <w:pStyle w:val="Prrafodelista"/>
        <w:spacing w:after="0" w:line="240" w:lineRule="auto"/>
        <w:jc w:val="both"/>
      </w:pPr>
    </w:p>
    <w:p w14:paraId="50ABBA0B" w14:textId="4016D4ED" w:rsidR="00392B62" w:rsidRPr="00C30F23" w:rsidRDefault="00392B62" w:rsidP="00B86CBF">
      <w:pPr>
        <w:pStyle w:val="Prrafodelista"/>
        <w:numPr>
          <w:ilvl w:val="0"/>
          <w:numId w:val="43"/>
        </w:numPr>
        <w:spacing w:after="0" w:line="240" w:lineRule="auto"/>
        <w:jc w:val="both"/>
      </w:pPr>
      <w:r w:rsidRPr="00C30F23">
        <w:t xml:space="preserve">Zona de lavado de jaulas, percheros, bebederos y demás materiales utilizados para el manejo, de las especies silvestres allí albergadas y decepcionadas. </w:t>
      </w:r>
    </w:p>
    <w:p w14:paraId="03DE3065" w14:textId="77777777" w:rsidR="00F337BD" w:rsidRDefault="00F337BD" w:rsidP="00F337BD">
      <w:pPr>
        <w:pStyle w:val="Prrafodelista"/>
        <w:spacing w:after="0" w:line="240" w:lineRule="auto"/>
        <w:jc w:val="both"/>
      </w:pPr>
    </w:p>
    <w:p w14:paraId="670D19C7" w14:textId="46F36E60" w:rsidR="00392B62" w:rsidRPr="00C30F23" w:rsidRDefault="00392B62" w:rsidP="00B86CBF">
      <w:pPr>
        <w:pStyle w:val="Prrafodelista"/>
        <w:numPr>
          <w:ilvl w:val="0"/>
          <w:numId w:val="43"/>
        </w:numPr>
        <w:spacing w:after="0" w:line="240" w:lineRule="auto"/>
        <w:jc w:val="both"/>
      </w:pPr>
      <w:r w:rsidRPr="00C30F23">
        <w:t xml:space="preserve">Bodega, es importante contar con este lugar en el cual se </w:t>
      </w:r>
      <w:r w:rsidR="00C20D46" w:rsidRPr="00C30F23">
        <w:t>almacenarán</w:t>
      </w:r>
      <w:r w:rsidRPr="00C30F23">
        <w:t xml:space="preserve"> todos los materiales adecuadamente para el manejo de avifauna silvestres</w:t>
      </w:r>
    </w:p>
    <w:p w14:paraId="79BDA6F2" w14:textId="77777777" w:rsidR="00F337BD" w:rsidRDefault="00F337BD" w:rsidP="00F337BD">
      <w:pPr>
        <w:pStyle w:val="Prrafodelista"/>
        <w:spacing w:after="0" w:line="240" w:lineRule="auto"/>
        <w:jc w:val="both"/>
      </w:pPr>
    </w:p>
    <w:p w14:paraId="7CA2C2B4" w14:textId="7DF34C28" w:rsidR="00392B62" w:rsidRPr="00C30F23" w:rsidRDefault="00392B62" w:rsidP="00B86CBF">
      <w:pPr>
        <w:pStyle w:val="Prrafodelista"/>
        <w:numPr>
          <w:ilvl w:val="0"/>
          <w:numId w:val="43"/>
        </w:numPr>
        <w:spacing w:after="0" w:line="240" w:lineRule="auto"/>
        <w:jc w:val="both"/>
      </w:pPr>
      <w:r w:rsidRPr="00C30F23">
        <w:t>Área de almacenamiento de basura</w:t>
      </w:r>
    </w:p>
    <w:p w14:paraId="0B146450" w14:textId="77777777" w:rsidR="00392B62" w:rsidRPr="00C30F23" w:rsidRDefault="00392B62" w:rsidP="00392B62">
      <w:pPr>
        <w:pStyle w:val="Prrafodelista"/>
        <w:spacing w:after="0" w:line="240" w:lineRule="auto"/>
        <w:ind w:left="1004"/>
        <w:jc w:val="both"/>
      </w:pPr>
    </w:p>
    <w:p w14:paraId="78890564" w14:textId="61BAF00B" w:rsidR="00392B62" w:rsidRPr="00C30F23" w:rsidRDefault="00C20D46" w:rsidP="00F337BD">
      <w:pPr>
        <w:pStyle w:val="Ttulo4"/>
      </w:pPr>
      <w:r>
        <w:t>G</w:t>
      </w:r>
      <w:r w:rsidRPr="00C30F23">
        <w:t>estión para la entrega del material biológico rescatado por medio de implementación del nuevo centro de paso para atención de avifauna terrestre (</w:t>
      </w:r>
      <w:r w:rsidR="00F337BD">
        <w:t>P</w:t>
      </w:r>
      <w:r w:rsidRPr="00C30F23">
        <w:t>ropuesta no 2)</w:t>
      </w:r>
    </w:p>
    <w:p w14:paraId="3BA0BE19" w14:textId="77777777" w:rsidR="00392B62" w:rsidRPr="00C30F23" w:rsidRDefault="00392B62" w:rsidP="00392B62"/>
    <w:p w14:paraId="20A986CC" w14:textId="77777777" w:rsidR="00392B62" w:rsidRPr="00C30F23" w:rsidRDefault="00392B62" w:rsidP="00392B62">
      <w:r w:rsidRPr="00C30F23">
        <w:t xml:space="preserve">Como opción alternativa en el caso de que no sea viable los convenios interinstitucionales sugeridos en la anterior propuesta No 1, o en el caso en que los centros de paso y unidades dispuestas en alianzas para el manejo especializado de la avifauna silvestre se encuentren copados de especies y no puedan recibir los animales recatados en las jornadas previas a los procesos silviculturales, se recomienda seguir sus recomendaciones y proceder en primera </w:t>
      </w:r>
      <w:r w:rsidRPr="00C30F23">
        <w:lastRenderedPageBreak/>
        <w:t>estancia a dar liberación en zonas adecuadas y acorde a su distribución y características naturales a los ejemplares que estén en buena condición física y motora. Para ello se toma en cuenta áreas próximas a los viveros, parques con gran cantidad de vegetación que posean árboles de gran porte, zonas protegidas, que ofrezcan protección y tengan de preferencia una fuente de agua permanente.</w:t>
      </w:r>
    </w:p>
    <w:p w14:paraId="22A4FF0D" w14:textId="77777777" w:rsidR="00392B62" w:rsidRPr="00C30F23" w:rsidRDefault="00392B62" w:rsidP="00392B62"/>
    <w:p w14:paraId="2ED95F61" w14:textId="77777777" w:rsidR="00392B62" w:rsidRPr="00C30F23" w:rsidRDefault="00392B62" w:rsidP="00392B62">
      <w:r w:rsidRPr="00C30F23">
        <w:t xml:space="preserve">En segunda estancia como parte de un nuevo proyecto piloto del IDU, se propone la construcción de un Centro de Paso para Avifauna terrestre urbana – CPA en el desarrollo del proyecto del IDU, para que en este modo se manipule adecuadamente el material biológico rescatado antes del aprovechamiento de coberturas vegetales durante la fase de </w:t>
      </w:r>
      <w:proofErr w:type="spellStart"/>
      <w:r w:rsidRPr="00C30F23">
        <w:t>pre-construcción</w:t>
      </w:r>
      <w:proofErr w:type="spellEnd"/>
      <w:r w:rsidRPr="00C30F23">
        <w:t xml:space="preserve"> y construcción. En caso de que esta opción se llegase a dar y como plan piloto de la Alcaldía de Bogotá, se realizaría una licitación pública para la construcción del mencionado Centro de Paso de Avifauna por parte de empresas privadas o públicas que se puedan llegar a presentar. El ganador de dicha propuesta deberá tener en cuenta las siguientes consideraciones:</w:t>
      </w:r>
    </w:p>
    <w:p w14:paraId="642CD4EB" w14:textId="77777777" w:rsidR="00392B62" w:rsidRPr="00C30F23" w:rsidRDefault="00392B62" w:rsidP="00392B62"/>
    <w:p w14:paraId="26F11C8E" w14:textId="77777777" w:rsidR="00392B62" w:rsidRPr="00C30F23" w:rsidRDefault="00392B62" w:rsidP="00392B62">
      <w:r w:rsidRPr="00C30F23">
        <w:t xml:space="preserve">Para la manipulación de los ejemplares hacia el centro de paso de fauna, se requiere del siguiente personal: un veterinario, un biólogo, licenciado en biología o ecólogo con experiencia en manejo de avifauna silvestre, un tecnólogo auxiliar (que haga las veces de enfermero y que puede ser un estudiante de últimos semestres de veterinaria), personal auxiliar para el mantenimiento de las instalaciones, al igual que para el </w:t>
      </w:r>
      <w:proofErr w:type="spellStart"/>
      <w:r w:rsidRPr="00C30F23">
        <w:t>ahuyentamiento</w:t>
      </w:r>
      <w:proofErr w:type="spellEnd"/>
      <w:r w:rsidRPr="00C30F23">
        <w:t>, traslado y relocalización de avifauna, lo mismo que el rescate contingente, no prevé manipulación importante de animales que requiera de atención en gran número; de otra parte los centros de fauna serán utilizados exclusivamente para animales que a juicio de los especialistas requieran un corto período de confinamiento para atención veterinaria o mientras se determina el sitio para el traslado.</w:t>
      </w:r>
    </w:p>
    <w:p w14:paraId="0AE13D9E" w14:textId="77777777" w:rsidR="00392B62" w:rsidRPr="00C30F23" w:rsidRDefault="00392B62" w:rsidP="00392B62"/>
    <w:p w14:paraId="7E059B8E" w14:textId="77777777" w:rsidR="00392B62" w:rsidRPr="00C30F23" w:rsidRDefault="00392B62" w:rsidP="00392B62">
      <w:r w:rsidRPr="00C30F23">
        <w:t xml:space="preserve">En cuanto a normas y reglamentación para los diseños de construcción, se recomienda seguir las consideraciones de los siguientes documentos académicos y normativos </w:t>
      </w:r>
    </w:p>
    <w:p w14:paraId="382D8987" w14:textId="77777777" w:rsidR="00392B62" w:rsidRPr="00C30F23" w:rsidRDefault="00392B62" w:rsidP="00392B62"/>
    <w:p w14:paraId="4601CC18" w14:textId="77777777" w:rsidR="00392B62" w:rsidRPr="00C30F23" w:rsidRDefault="00392B62" w:rsidP="00B86CBF">
      <w:pPr>
        <w:pStyle w:val="Prrafodelista"/>
        <w:numPr>
          <w:ilvl w:val="0"/>
          <w:numId w:val="43"/>
        </w:numPr>
        <w:spacing w:after="0" w:line="240" w:lineRule="auto"/>
        <w:jc w:val="both"/>
      </w:pPr>
      <w:r w:rsidRPr="00C30F23">
        <w:t xml:space="preserve">Ministerio del Medio Ambiente - MMA (2000). Centros regionales para el manejo de especímenes de fauna silvestre decomisados: elementos técnicos para su diseño y construcción, protocolos para el manejo y disposición de animales </w:t>
      </w:r>
      <w:proofErr w:type="spellStart"/>
      <w:r w:rsidRPr="00C30F23">
        <w:t>post-decomiso</w:t>
      </w:r>
      <w:proofErr w:type="spellEnd"/>
      <w:r w:rsidRPr="00C30F23">
        <w:t>. 52 páginas. Ministerio del Medio Ambiente, República de Colombia.</w:t>
      </w:r>
    </w:p>
    <w:p w14:paraId="6A157ECD" w14:textId="77777777" w:rsidR="00F337BD" w:rsidRDefault="00F337BD" w:rsidP="00F337BD">
      <w:pPr>
        <w:pStyle w:val="Prrafodelista"/>
        <w:spacing w:after="0" w:line="240" w:lineRule="auto"/>
        <w:jc w:val="both"/>
      </w:pPr>
    </w:p>
    <w:p w14:paraId="62265D6F" w14:textId="5B97D00E" w:rsidR="00392B62" w:rsidRPr="00C30F23" w:rsidRDefault="00392B62" w:rsidP="00B86CBF">
      <w:pPr>
        <w:pStyle w:val="Prrafodelista"/>
        <w:numPr>
          <w:ilvl w:val="0"/>
          <w:numId w:val="43"/>
        </w:numPr>
        <w:spacing w:after="0" w:line="240" w:lineRule="auto"/>
        <w:jc w:val="both"/>
      </w:pPr>
      <w:r w:rsidRPr="00C30F23">
        <w:t>Nassar, F.; González, C.; Lozano, I.; Patiño, X.; Cuadros, M. 1998. Protocolo general de manejo para el centro de recepción y rehabilitación de fauna silvestre del DAMA. Ed. DAMA (Bogotá). 45p.</w:t>
      </w:r>
    </w:p>
    <w:p w14:paraId="74DB67B4" w14:textId="77777777" w:rsidR="00392B62" w:rsidRPr="00C30F23" w:rsidRDefault="00392B62" w:rsidP="00392B62">
      <w:pPr>
        <w:ind w:left="293" w:hanging="142"/>
      </w:pPr>
    </w:p>
    <w:p w14:paraId="20265250" w14:textId="77777777" w:rsidR="00392B62" w:rsidRPr="00C30F23" w:rsidRDefault="00392B62" w:rsidP="00B86CBF">
      <w:pPr>
        <w:pStyle w:val="Prrafodelista"/>
        <w:numPr>
          <w:ilvl w:val="0"/>
          <w:numId w:val="43"/>
        </w:numPr>
        <w:spacing w:after="0" w:line="240" w:lineRule="auto"/>
        <w:jc w:val="both"/>
      </w:pPr>
      <w:r w:rsidRPr="00C30F23">
        <w:t>Resolución 1609 del 20 de febrero de 2015: Por la cual se adopta el Plan de Regularización y Manejo del Centro de Recepción y Rehabilitación de Flora y Fauna Silvestre, emitida por la Secretaría Distrital de Planeación.</w:t>
      </w:r>
    </w:p>
    <w:p w14:paraId="79308C85" w14:textId="77777777" w:rsidR="00392B62" w:rsidRPr="00C30F23" w:rsidRDefault="00392B62" w:rsidP="00392B62"/>
    <w:p w14:paraId="568BB2C4" w14:textId="685CD395" w:rsidR="00392B62" w:rsidRPr="00C30F23" w:rsidRDefault="00392B62" w:rsidP="00392B62">
      <w:pPr>
        <w:rPr>
          <w:szCs w:val="20"/>
        </w:rPr>
      </w:pPr>
      <w:r w:rsidRPr="00C30F23">
        <w:t xml:space="preserve">Con el fin de realizar una mayor proyección de las especificaciones técnicas del </w:t>
      </w:r>
      <w:r w:rsidRPr="00C30F23">
        <w:rPr>
          <w:szCs w:val="20"/>
        </w:rPr>
        <w:t>Centro de Paso para Fauna Terrestre Urbana – CPFTU, se proporciona al IDU los elementos necesarios para que pueda desarrollar la licitación para la elaboración de los diseños y construcción de dicho proyecto piloto mediante un documento anexo al presente plan de manejo, el cual se denomina como “LINEAMIENTOS PARA LA LICITACIÓN DEL CONTRATO DE DISEÑOS, CONSTRUCCIÓN E IMPLEMENTACIÓN DEL CENTRO DE PASO PARA FAUNA TERRESTRE URBANA IDU” DOCUMENTO N</w:t>
      </w:r>
      <w:r w:rsidR="00C20D46">
        <w:rPr>
          <w:szCs w:val="20"/>
        </w:rPr>
        <w:t xml:space="preserve">o </w:t>
      </w:r>
      <w:r w:rsidRPr="00C30F23">
        <w:rPr>
          <w:szCs w:val="20"/>
        </w:rPr>
        <w:t>TK7- CPFT - CP10-RA. En dicho documento se presenta en cierta medida los lineamientos contractuales necesarios para el diseño y desarrollo del nuevo Centro de Paso para Fauna Terrestre Urbana – CPFTU.</w:t>
      </w:r>
    </w:p>
    <w:p w14:paraId="211391F9" w14:textId="77777777" w:rsidR="00F337BD" w:rsidRPr="00C30F23" w:rsidRDefault="00F337BD" w:rsidP="00392B62">
      <w:pPr>
        <w:rPr>
          <w:szCs w:val="20"/>
        </w:rPr>
      </w:pPr>
    </w:p>
    <w:p w14:paraId="153E0D1A" w14:textId="28E8AD0C" w:rsidR="00612895" w:rsidRPr="00C30F23" w:rsidRDefault="00C20D46" w:rsidP="00612895">
      <w:pPr>
        <w:pStyle w:val="Ttulo3"/>
        <w:rPr>
          <w:lang w:eastAsia="es-CO"/>
        </w:rPr>
      </w:pPr>
      <w:bookmarkStart w:id="38" w:name="_Toc519767892"/>
      <w:bookmarkStart w:id="39" w:name="_Toc96702877"/>
      <w:r>
        <w:rPr>
          <w:lang w:eastAsia="es-CO"/>
        </w:rPr>
        <w:t>A</w:t>
      </w:r>
      <w:r w:rsidRPr="00C30F23">
        <w:rPr>
          <w:lang w:eastAsia="es-CO"/>
        </w:rPr>
        <w:t>ctualización del inventario de nidos a rescatar</w:t>
      </w:r>
      <w:bookmarkEnd w:id="38"/>
      <w:bookmarkEnd w:id="39"/>
    </w:p>
    <w:p w14:paraId="088955F9" w14:textId="77777777" w:rsidR="00612895" w:rsidRPr="00C30F23" w:rsidRDefault="00612895" w:rsidP="00612895"/>
    <w:p w14:paraId="18E48F4B" w14:textId="113755B7" w:rsidR="00497CBC" w:rsidRPr="00C30F23" w:rsidRDefault="00497CBC" w:rsidP="00612895">
      <w:r w:rsidRPr="00C30F23">
        <w:t xml:space="preserve">Se recomienda la empresa encargada durante la fase de construcción del proyecto, evalúe la posibilidad de realizar una actualización de la caracterización e inventario de nidos debido a que la fabricación y permanencia de estos es muy efímera ya que el tiempo transcurrido entre el inventario del presente inventario y el tiempo de construcción en cada tramo, puede llegar a ser suficiente para que varios de estos nidos queden deshabilitados o reconstruidos en otros árboles por parte de las diferentes especies de aves presentes en el corredor del proyecto. Adicionalmente si se llegase a presentar para ese entonces alguna modificación en los </w:t>
      </w:r>
      <w:r w:rsidR="00C20D46" w:rsidRPr="00C30F23">
        <w:t>diseños finales</w:t>
      </w:r>
      <w:r w:rsidRPr="00C30F23">
        <w:t xml:space="preserve"> (incluyendo los parques en el área de influencia que según el conteo son mínimo 20 parques), debe también realizarse una actualización del inventario de nidos ya que serían otras unidades arbóreas susceptibles de aprovechamiento forestal y que ellos contengan otros nidos con huevos y/o polluelos.</w:t>
      </w:r>
    </w:p>
    <w:p w14:paraId="2A146A7D" w14:textId="77777777" w:rsidR="004376DF" w:rsidRPr="008765A6" w:rsidRDefault="004376DF" w:rsidP="009B7D07">
      <w:pPr>
        <w:pStyle w:val="Prrafodelista"/>
        <w:spacing w:after="0" w:line="240" w:lineRule="auto"/>
        <w:ind w:left="426"/>
        <w:jc w:val="both"/>
        <w:rPr>
          <w:rFonts w:cs="Arial"/>
          <w:lang w:eastAsia="es-CO"/>
        </w:rPr>
      </w:pPr>
    </w:p>
    <w:p w14:paraId="76FE1C21" w14:textId="77777777" w:rsidR="00E63566" w:rsidRPr="008507A8" w:rsidRDefault="00E63566" w:rsidP="00E63566">
      <w:pPr>
        <w:pStyle w:val="Ttulo2"/>
        <w:rPr>
          <w:lang w:eastAsia="es-CO" w:bidi="he-IL"/>
        </w:rPr>
      </w:pPr>
      <w:bookmarkStart w:id="40" w:name="_Hlk89701712"/>
      <w:bookmarkStart w:id="41" w:name="_Toc96702878"/>
      <w:r w:rsidRPr="008507A8">
        <w:rPr>
          <w:lang w:eastAsia="es-CO" w:bidi="he-IL"/>
        </w:rPr>
        <w:t>SISTEMA DE GESTIÓN EN SEGURIDAD Y SALUD EN TRABAJO / SG-SST</w:t>
      </w:r>
      <w:bookmarkEnd w:id="41"/>
    </w:p>
    <w:p w14:paraId="0D8A0BB0" w14:textId="77777777" w:rsidR="00E63566" w:rsidRPr="008507A8" w:rsidRDefault="00E63566" w:rsidP="00E63566">
      <w:pPr>
        <w:rPr>
          <w:sz w:val="18"/>
          <w:lang w:eastAsia="es-CO" w:bidi="he-IL"/>
        </w:rPr>
      </w:pPr>
    </w:p>
    <w:p w14:paraId="7FF4CD87" w14:textId="14E6BF8A" w:rsidR="00DA4D25" w:rsidRPr="008507A8" w:rsidRDefault="00DA4D25" w:rsidP="00DA4D25">
      <w:pPr>
        <w:rPr>
          <w:rFonts w:eastAsia="Arial" w:cs="Arial"/>
          <w:szCs w:val="22"/>
        </w:rPr>
      </w:pPr>
      <w:r w:rsidRPr="008507A8">
        <w:rPr>
          <w:rFonts w:eastAsia="Arial" w:cs="Arial"/>
          <w:szCs w:val="22"/>
        </w:rPr>
        <w:t xml:space="preserve">El </w:t>
      </w:r>
      <w:r w:rsidRPr="008507A8">
        <w:rPr>
          <w:rFonts w:eastAsia="Arial" w:cs="Arial"/>
          <w:b/>
          <w:bCs/>
          <w:szCs w:val="22"/>
        </w:rPr>
        <w:t xml:space="preserve">Contratista </w:t>
      </w:r>
      <w:r w:rsidRPr="008507A8">
        <w:rPr>
          <w:rFonts w:eastAsia="Arial" w:cs="Arial"/>
          <w:szCs w:val="22"/>
        </w:rPr>
        <w:t>debe elaborar según la normatividad vigente el Sistema de Gestión en Seguridad y Salud en el Trabajo a cada etapa del contrato (presentar</w:t>
      </w:r>
      <w:r w:rsidR="003B0D0B" w:rsidRPr="008507A8">
        <w:rPr>
          <w:rFonts w:eastAsia="Arial" w:cs="Arial"/>
          <w:szCs w:val="22"/>
        </w:rPr>
        <w:t>á diez (10) días calendario</w:t>
      </w:r>
      <w:r w:rsidRPr="008507A8">
        <w:rPr>
          <w:rFonts w:eastAsia="Arial" w:cs="Arial"/>
          <w:szCs w:val="22"/>
        </w:rPr>
        <w:t xml:space="preserve"> posterior a la firma del acta de inicio del contrato, inicialmente para la etapa de Preliminares, posterior en la etapa de obra debe ser actualizado y presentado con el MAO) a la</w:t>
      </w:r>
      <w:r w:rsidR="00C20D46" w:rsidRPr="008507A8">
        <w:rPr>
          <w:rFonts w:eastAsia="Arial" w:cs="Arial"/>
          <w:szCs w:val="22"/>
        </w:rPr>
        <w:t xml:space="preserve"> </w:t>
      </w:r>
      <w:r w:rsidRPr="008507A8">
        <w:rPr>
          <w:rFonts w:eastAsia="Arial" w:cs="Arial"/>
          <w:b/>
          <w:szCs w:val="22"/>
        </w:rPr>
        <w:t>Interventoría</w:t>
      </w:r>
      <w:r w:rsidRPr="008507A8">
        <w:rPr>
          <w:rFonts w:eastAsia="Arial" w:cs="Arial"/>
          <w:szCs w:val="22"/>
        </w:rPr>
        <w:t xml:space="preserve"> a fin de ser revisado y aprobado. Este sistema debe contener como mínimo:</w:t>
      </w:r>
    </w:p>
    <w:p w14:paraId="6D7DBD16" w14:textId="77777777" w:rsidR="00DA4D25" w:rsidRPr="008507A8" w:rsidRDefault="00DA4D25" w:rsidP="00DA4D25">
      <w:pPr>
        <w:rPr>
          <w:rFonts w:eastAsia="Arial" w:cs="Arial"/>
          <w:szCs w:val="22"/>
        </w:rPr>
      </w:pPr>
    </w:p>
    <w:p w14:paraId="0BCBD760" w14:textId="77777777" w:rsidR="00DA4D25" w:rsidRPr="008507A8" w:rsidRDefault="00DA4D25" w:rsidP="00392B62">
      <w:pPr>
        <w:pStyle w:val="Prrafodelista"/>
        <w:numPr>
          <w:ilvl w:val="0"/>
          <w:numId w:val="22"/>
        </w:numPr>
        <w:spacing w:after="0" w:line="240" w:lineRule="auto"/>
        <w:jc w:val="both"/>
        <w:rPr>
          <w:rFonts w:eastAsia="Arial" w:cs="Arial"/>
        </w:rPr>
      </w:pPr>
      <w:r w:rsidRPr="008507A8">
        <w:rPr>
          <w:rFonts w:eastAsia="Arial" w:cs="Arial"/>
        </w:rPr>
        <w:t>Política en Seguridad y Salud en el Trabajo</w:t>
      </w:r>
    </w:p>
    <w:p w14:paraId="032347E5" w14:textId="77777777" w:rsidR="00F337BD" w:rsidRPr="008507A8" w:rsidRDefault="00F337BD" w:rsidP="00F337BD">
      <w:pPr>
        <w:pStyle w:val="Prrafodelista"/>
        <w:spacing w:after="0" w:line="240" w:lineRule="auto"/>
        <w:ind w:left="360"/>
        <w:jc w:val="both"/>
        <w:rPr>
          <w:rFonts w:eastAsia="Arial" w:cs="Arial"/>
        </w:rPr>
      </w:pPr>
    </w:p>
    <w:p w14:paraId="26124462" w14:textId="06D3B715" w:rsidR="00DA4D25" w:rsidRPr="008507A8" w:rsidRDefault="00DA4D25" w:rsidP="00392B62">
      <w:pPr>
        <w:pStyle w:val="Prrafodelista"/>
        <w:numPr>
          <w:ilvl w:val="0"/>
          <w:numId w:val="22"/>
        </w:numPr>
        <w:spacing w:after="0" w:line="240" w:lineRule="auto"/>
        <w:jc w:val="both"/>
        <w:rPr>
          <w:rFonts w:eastAsia="Arial" w:cs="Arial"/>
        </w:rPr>
      </w:pPr>
      <w:r w:rsidRPr="008507A8">
        <w:rPr>
          <w:rFonts w:eastAsia="Arial" w:cs="Arial"/>
        </w:rPr>
        <w:t xml:space="preserve">Reglamento de Higiene y </w:t>
      </w:r>
      <w:r w:rsidR="00C20D46" w:rsidRPr="008507A8">
        <w:rPr>
          <w:rFonts w:eastAsia="Arial" w:cs="Arial"/>
        </w:rPr>
        <w:t>Seguridad Industrial</w:t>
      </w:r>
    </w:p>
    <w:p w14:paraId="71F918E5" w14:textId="77777777" w:rsidR="00F337BD" w:rsidRPr="008507A8" w:rsidRDefault="00F337BD" w:rsidP="00F337BD">
      <w:pPr>
        <w:pStyle w:val="Prrafodelista"/>
        <w:spacing w:after="0" w:line="240" w:lineRule="auto"/>
        <w:ind w:left="360"/>
        <w:jc w:val="both"/>
        <w:rPr>
          <w:rFonts w:eastAsia="Arial" w:cs="Arial"/>
        </w:rPr>
      </w:pPr>
    </w:p>
    <w:p w14:paraId="25D63A85" w14:textId="7B89D68F" w:rsidR="00DA4D25" w:rsidRPr="008507A8" w:rsidRDefault="00DA4D25" w:rsidP="00392B62">
      <w:pPr>
        <w:pStyle w:val="Prrafodelista"/>
        <w:numPr>
          <w:ilvl w:val="0"/>
          <w:numId w:val="22"/>
        </w:numPr>
        <w:spacing w:after="0" w:line="240" w:lineRule="auto"/>
        <w:jc w:val="both"/>
        <w:rPr>
          <w:rFonts w:eastAsia="Arial" w:cs="Arial"/>
        </w:rPr>
      </w:pPr>
      <w:r w:rsidRPr="008507A8">
        <w:rPr>
          <w:rFonts w:eastAsia="Arial" w:cs="Arial"/>
        </w:rPr>
        <w:t>Comité Paritario de Seguridad y Salud ene l Trabajo</w:t>
      </w:r>
    </w:p>
    <w:p w14:paraId="4AEF0CD6" w14:textId="77777777" w:rsidR="00F337BD" w:rsidRPr="008507A8" w:rsidRDefault="00F337BD" w:rsidP="00F337BD">
      <w:pPr>
        <w:pStyle w:val="Prrafodelista"/>
        <w:spacing w:after="0" w:line="240" w:lineRule="auto"/>
        <w:ind w:left="360"/>
        <w:jc w:val="both"/>
        <w:rPr>
          <w:rFonts w:eastAsia="Arial" w:cs="Arial"/>
        </w:rPr>
      </w:pPr>
    </w:p>
    <w:p w14:paraId="268FCEC5" w14:textId="7C3CFE27" w:rsidR="00DA4D25" w:rsidRPr="008507A8" w:rsidRDefault="00DA4D25" w:rsidP="00392B62">
      <w:pPr>
        <w:pStyle w:val="Prrafodelista"/>
        <w:numPr>
          <w:ilvl w:val="0"/>
          <w:numId w:val="22"/>
        </w:numPr>
        <w:spacing w:after="0" w:line="240" w:lineRule="auto"/>
        <w:jc w:val="both"/>
        <w:rPr>
          <w:rFonts w:eastAsia="Arial" w:cs="Arial"/>
        </w:rPr>
      </w:pPr>
      <w:r w:rsidRPr="008507A8">
        <w:rPr>
          <w:rFonts w:eastAsia="Arial" w:cs="Arial"/>
        </w:rPr>
        <w:t>Comité de Convivencia Laboral</w:t>
      </w:r>
    </w:p>
    <w:p w14:paraId="6C869DEB" w14:textId="77777777" w:rsidR="00F337BD" w:rsidRPr="008507A8" w:rsidRDefault="00F337BD" w:rsidP="00F337BD">
      <w:pPr>
        <w:pStyle w:val="Prrafodelista"/>
        <w:spacing w:after="0" w:line="240" w:lineRule="auto"/>
        <w:ind w:left="360"/>
        <w:jc w:val="both"/>
        <w:rPr>
          <w:rFonts w:eastAsia="Arial" w:cs="Arial"/>
        </w:rPr>
      </w:pPr>
    </w:p>
    <w:p w14:paraId="75FC15DC" w14:textId="4FCC5285" w:rsidR="00DA4D25" w:rsidRPr="008507A8" w:rsidRDefault="00DA4D25" w:rsidP="00392B62">
      <w:pPr>
        <w:pStyle w:val="Prrafodelista"/>
        <w:numPr>
          <w:ilvl w:val="0"/>
          <w:numId w:val="22"/>
        </w:numPr>
        <w:spacing w:after="0" w:line="240" w:lineRule="auto"/>
        <w:jc w:val="both"/>
        <w:rPr>
          <w:rFonts w:eastAsia="Arial" w:cs="Arial"/>
        </w:rPr>
      </w:pPr>
      <w:r w:rsidRPr="008507A8">
        <w:rPr>
          <w:rFonts w:eastAsia="Arial" w:cs="Arial"/>
        </w:rPr>
        <w:t>Procedimientos de ingreso e inducción de personal</w:t>
      </w:r>
    </w:p>
    <w:p w14:paraId="5A6BC730" w14:textId="77777777" w:rsidR="00F337BD" w:rsidRPr="008507A8" w:rsidRDefault="00F337BD" w:rsidP="00F337BD">
      <w:pPr>
        <w:pStyle w:val="Prrafodelista"/>
        <w:spacing w:after="0" w:line="240" w:lineRule="auto"/>
        <w:ind w:left="360"/>
        <w:jc w:val="both"/>
        <w:rPr>
          <w:rFonts w:eastAsia="Arial" w:cs="Arial"/>
        </w:rPr>
      </w:pPr>
    </w:p>
    <w:p w14:paraId="62DF7EE6" w14:textId="036525E7" w:rsidR="00DA4D25" w:rsidRPr="008507A8" w:rsidRDefault="00C20D46" w:rsidP="00392B62">
      <w:pPr>
        <w:pStyle w:val="Prrafodelista"/>
        <w:numPr>
          <w:ilvl w:val="0"/>
          <w:numId w:val="22"/>
        </w:numPr>
        <w:spacing w:after="0" w:line="240" w:lineRule="auto"/>
        <w:jc w:val="both"/>
        <w:rPr>
          <w:rFonts w:eastAsia="Arial" w:cs="Arial"/>
        </w:rPr>
      </w:pPr>
      <w:r w:rsidRPr="008507A8">
        <w:rPr>
          <w:rFonts w:eastAsia="Arial" w:cs="Arial"/>
        </w:rPr>
        <w:t>Programa de</w:t>
      </w:r>
      <w:r w:rsidR="00DA4D25" w:rsidRPr="008507A8">
        <w:rPr>
          <w:rFonts w:eastAsia="Arial" w:cs="Arial"/>
        </w:rPr>
        <w:t xml:space="preserve"> Inducción y Capacitación</w:t>
      </w:r>
    </w:p>
    <w:p w14:paraId="76EA382D" w14:textId="77777777" w:rsidR="00F337BD" w:rsidRPr="008507A8" w:rsidRDefault="00F337BD" w:rsidP="00F337BD">
      <w:pPr>
        <w:pStyle w:val="Prrafodelista"/>
        <w:spacing w:after="0" w:line="240" w:lineRule="auto"/>
        <w:ind w:left="360"/>
        <w:jc w:val="both"/>
        <w:rPr>
          <w:rFonts w:eastAsia="Arial" w:cs="Arial"/>
        </w:rPr>
      </w:pPr>
    </w:p>
    <w:p w14:paraId="33141FA3" w14:textId="73C56615" w:rsidR="00DA4D25" w:rsidRPr="008507A8" w:rsidRDefault="00DA4D25" w:rsidP="00392B62">
      <w:pPr>
        <w:pStyle w:val="Prrafodelista"/>
        <w:numPr>
          <w:ilvl w:val="0"/>
          <w:numId w:val="22"/>
        </w:numPr>
        <w:spacing w:after="0" w:line="240" w:lineRule="auto"/>
        <w:jc w:val="both"/>
        <w:rPr>
          <w:rFonts w:eastAsia="Arial" w:cs="Arial"/>
        </w:rPr>
      </w:pPr>
      <w:r w:rsidRPr="008507A8">
        <w:rPr>
          <w:rFonts w:eastAsia="Arial" w:cs="Arial"/>
        </w:rPr>
        <w:t>Procedimiento para la afiliación y pagos al sistema de seguridad social integral</w:t>
      </w:r>
    </w:p>
    <w:p w14:paraId="6CDD5DB7" w14:textId="77777777" w:rsidR="00F337BD" w:rsidRPr="008507A8" w:rsidRDefault="00F337BD" w:rsidP="00F337BD">
      <w:pPr>
        <w:pStyle w:val="Prrafodelista"/>
        <w:spacing w:after="0" w:line="240" w:lineRule="auto"/>
        <w:ind w:left="360"/>
        <w:jc w:val="both"/>
        <w:rPr>
          <w:rFonts w:eastAsia="Arial" w:cs="Arial"/>
        </w:rPr>
      </w:pPr>
    </w:p>
    <w:p w14:paraId="260E8124" w14:textId="61C7247E" w:rsidR="00DA4D25" w:rsidRPr="008507A8" w:rsidRDefault="00DA4D25" w:rsidP="00F337BD">
      <w:pPr>
        <w:pStyle w:val="Prrafodelista"/>
        <w:numPr>
          <w:ilvl w:val="0"/>
          <w:numId w:val="22"/>
        </w:numPr>
        <w:spacing w:after="0" w:line="240" w:lineRule="auto"/>
        <w:jc w:val="both"/>
        <w:rPr>
          <w:rFonts w:eastAsia="Arial" w:cs="Arial"/>
        </w:rPr>
      </w:pPr>
      <w:r w:rsidRPr="008507A8">
        <w:rPr>
          <w:rFonts w:eastAsia="Arial" w:cs="Arial"/>
        </w:rPr>
        <w:t>Procedimiento y matriz de peligros y valoración de riesgos acorde con las actividades propias del proyecto y de su etapa</w:t>
      </w:r>
    </w:p>
    <w:p w14:paraId="52F204FB" w14:textId="77777777" w:rsidR="00F337BD" w:rsidRPr="008507A8" w:rsidRDefault="00F337BD" w:rsidP="00F337BD">
      <w:pPr>
        <w:pStyle w:val="Prrafodelista"/>
        <w:spacing w:after="0" w:line="240" w:lineRule="auto"/>
        <w:ind w:left="360"/>
        <w:jc w:val="both"/>
        <w:rPr>
          <w:rFonts w:eastAsia="Arial" w:cs="Arial"/>
        </w:rPr>
      </w:pPr>
    </w:p>
    <w:p w14:paraId="157CFC27" w14:textId="2FCFD383" w:rsidR="00DA4D25" w:rsidRPr="008507A8" w:rsidRDefault="00DA4D25" w:rsidP="00392B62">
      <w:pPr>
        <w:pStyle w:val="Prrafodelista"/>
        <w:numPr>
          <w:ilvl w:val="0"/>
          <w:numId w:val="22"/>
        </w:numPr>
        <w:spacing w:after="0" w:line="240" w:lineRule="auto"/>
        <w:jc w:val="both"/>
        <w:rPr>
          <w:rFonts w:eastAsia="Arial" w:cs="Arial"/>
        </w:rPr>
      </w:pPr>
      <w:r w:rsidRPr="008507A8">
        <w:rPr>
          <w:rFonts w:eastAsia="Arial" w:cs="Arial"/>
        </w:rPr>
        <w:t>Procedimiento y profesiograma de exámenes médicos laborales</w:t>
      </w:r>
    </w:p>
    <w:p w14:paraId="45563C36" w14:textId="77777777" w:rsidR="00F337BD" w:rsidRPr="008507A8" w:rsidRDefault="00F337BD" w:rsidP="00F337BD">
      <w:pPr>
        <w:pStyle w:val="Prrafodelista"/>
        <w:spacing w:after="0" w:line="240" w:lineRule="auto"/>
        <w:ind w:left="360"/>
        <w:jc w:val="both"/>
        <w:rPr>
          <w:rFonts w:eastAsia="Arial" w:cs="Arial"/>
        </w:rPr>
      </w:pPr>
    </w:p>
    <w:p w14:paraId="76E20EE0" w14:textId="29B5FA76" w:rsidR="00DA4D25" w:rsidRPr="008507A8" w:rsidRDefault="00DA4D25" w:rsidP="00392B62">
      <w:pPr>
        <w:pStyle w:val="Prrafodelista"/>
        <w:numPr>
          <w:ilvl w:val="0"/>
          <w:numId w:val="22"/>
        </w:numPr>
        <w:spacing w:after="0" w:line="240" w:lineRule="auto"/>
        <w:jc w:val="both"/>
        <w:rPr>
          <w:rFonts w:eastAsia="Arial" w:cs="Arial"/>
        </w:rPr>
      </w:pPr>
      <w:r w:rsidRPr="008507A8">
        <w:rPr>
          <w:rFonts w:eastAsia="Arial" w:cs="Arial"/>
        </w:rPr>
        <w:t>Procedimiento y matriz de elementos de protección personal, EPP (Incluir frecuencia de reposición)</w:t>
      </w:r>
    </w:p>
    <w:p w14:paraId="6BB20C7C" w14:textId="77777777" w:rsidR="00F337BD" w:rsidRPr="008507A8" w:rsidRDefault="00F337BD" w:rsidP="00F337BD">
      <w:pPr>
        <w:pStyle w:val="Prrafodelista"/>
        <w:spacing w:after="0" w:line="240" w:lineRule="auto"/>
        <w:ind w:left="360"/>
        <w:jc w:val="both"/>
        <w:rPr>
          <w:rFonts w:eastAsia="Arial" w:cs="Arial"/>
        </w:rPr>
      </w:pPr>
    </w:p>
    <w:p w14:paraId="596195BE" w14:textId="1850B810" w:rsidR="00DA4D25" w:rsidRPr="008507A8" w:rsidRDefault="00DA4D25" w:rsidP="00392B62">
      <w:pPr>
        <w:pStyle w:val="Prrafodelista"/>
        <w:numPr>
          <w:ilvl w:val="0"/>
          <w:numId w:val="22"/>
        </w:numPr>
        <w:spacing w:after="0" w:line="240" w:lineRule="auto"/>
        <w:jc w:val="both"/>
        <w:rPr>
          <w:rFonts w:eastAsia="Arial" w:cs="Arial"/>
        </w:rPr>
      </w:pPr>
      <w:r w:rsidRPr="008507A8">
        <w:rPr>
          <w:rFonts w:eastAsia="Arial" w:cs="Arial"/>
        </w:rPr>
        <w:t>Organigrama organizacional del proyecto</w:t>
      </w:r>
    </w:p>
    <w:p w14:paraId="19BCC85D" w14:textId="77777777" w:rsidR="00F337BD" w:rsidRPr="008507A8" w:rsidRDefault="00F337BD" w:rsidP="00F337BD">
      <w:pPr>
        <w:pStyle w:val="Prrafodelista"/>
        <w:spacing w:after="0" w:line="240" w:lineRule="auto"/>
        <w:ind w:left="360"/>
        <w:jc w:val="both"/>
        <w:rPr>
          <w:rFonts w:eastAsia="Arial" w:cs="Arial"/>
        </w:rPr>
      </w:pPr>
    </w:p>
    <w:p w14:paraId="0FBA894C" w14:textId="2895E69C" w:rsidR="00DA4D25" w:rsidRPr="008507A8" w:rsidRDefault="00DA4D25" w:rsidP="00392B62">
      <w:pPr>
        <w:pStyle w:val="Prrafodelista"/>
        <w:numPr>
          <w:ilvl w:val="0"/>
          <w:numId w:val="22"/>
        </w:numPr>
        <w:spacing w:after="0" w:line="240" w:lineRule="auto"/>
        <w:jc w:val="both"/>
        <w:rPr>
          <w:rFonts w:eastAsia="Arial" w:cs="Arial"/>
        </w:rPr>
      </w:pPr>
      <w:r w:rsidRPr="008507A8">
        <w:rPr>
          <w:rFonts w:eastAsia="Arial" w:cs="Arial"/>
        </w:rPr>
        <w:t>Procedimiento y matriz de requisitos legales</w:t>
      </w:r>
    </w:p>
    <w:p w14:paraId="3746DEF3" w14:textId="77777777" w:rsidR="00F337BD" w:rsidRPr="008507A8" w:rsidRDefault="00F337BD" w:rsidP="00F337BD">
      <w:pPr>
        <w:pStyle w:val="Prrafodelista"/>
        <w:spacing w:after="0" w:line="240" w:lineRule="auto"/>
        <w:ind w:left="360"/>
        <w:jc w:val="both"/>
        <w:rPr>
          <w:rFonts w:eastAsia="Arial" w:cs="Arial"/>
        </w:rPr>
      </w:pPr>
    </w:p>
    <w:p w14:paraId="7483316D" w14:textId="7A5F5B84" w:rsidR="00C20D46" w:rsidRPr="008507A8" w:rsidRDefault="00DA4D25" w:rsidP="00392B62">
      <w:pPr>
        <w:pStyle w:val="Prrafodelista"/>
        <w:numPr>
          <w:ilvl w:val="0"/>
          <w:numId w:val="22"/>
        </w:numPr>
        <w:spacing w:after="0" w:line="240" w:lineRule="auto"/>
        <w:jc w:val="both"/>
        <w:rPr>
          <w:rFonts w:eastAsia="Arial" w:cs="Arial"/>
        </w:rPr>
      </w:pPr>
      <w:r w:rsidRPr="008507A8">
        <w:rPr>
          <w:rFonts w:eastAsia="Arial" w:cs="Arial"/>
        </w:rPr>
        <w:t>Plan de emergencias: prevención, preparación y respuesta ante emergencias, MEDEVAC</w:t>
      </w:r>
    </w:p>
    <w:p w14:paraId="24C1E7C8" w14:textId="77777777" w:rsidR="00F337BD" w:rsidRPr="008507A8" w:rsidRDefault="00F337BD" w:rsidP="00F337BD">
      <w:pPr>
        <w:pStyle w:val="Prrafodelista"/>
        <w:spacing w:after="0" w:line="240" w:lineRule="auto"/>
        <w:ind w:left="360"/>
        <w:jc w:val="both"/>
        <w:rPr>
          <w:rFonts w:eastAsia="Arial" w:cs="Arial"/>
        </w:rPr>
      </w:pPr>
    </w:p>
    <w:p w14:paraId="0231D1F9" w14:textId="34E3DDD4" w:rsidR="00DA4D25" w:rsidRPr="008507A8" w:rsidRDefault="00DA4D25" w:rsidP="00392B62">
      <w:pPr>
        <w:pStyle w:val="Prrafodelista"/>
        <w:numPr>
          <w:ilvl w:val="0"/>
          <w:numId w:val="22"/>
        </w:numPr>
        <w:spacing w:after="0" w:line="240" w:lineRule="auto"/>
        <w:jc w:val="both"/>
        <w:rPr>
          <w:rFonts w:eastAsia="Arial" w:cs="Arial"/>
        </w:rPr>
      </w:pPr>
      <w:r w:rsidRPr="008507A8">
        <w:rPr>
          <w:rFonts w:eastAsia="Arial" w:cs="Arial"/>
        </w:rPr>
        <w:t>Plan de contingencia, Brigadas, simulacros, etc</w:t>
      </w:r>
      <w:r w:rsidR="00C20D46" w:rsidRPr="008507A8">
        <w:rPr>
          <w:rFonts w:eastAsia="Arial" w:cs="Arial"/>
        </w:rPr>
        <w:t>.</w:t>
      </w:r>
    </w:p>
    <w:p w14:paraId="2F5EDCEF" w14:textId="77777777" w:rsidR="00F337BD" w:rsidRPr="008507A8" w:rsidRDefault="00F337BD" w:rsidP="00F337BD">
      <w:pPr>
        <w:pStyle w:val="Prrafodelista"/>
        <w:spacing w:after="0" w:line="240" w:lineRule="auto"/>
        <w:ind w:left="360"/>
        <w:jc w:val="both"/>
        <w:rPr>
          <w:rFonts w:eastAsia="Arial" w:cs="Arial"/>
        </w:rPr>
      </w:pPr>
    </w:p>
    <w:p w14:paraId="4C50FB1F" w14:textId="3DE5AE5C" w:rsidR="00DA4D25" w:rsidRPr="008507A8" w:rsidRDefault="00DA4D25" w:rsidP="00392B62">
      <w:pPr>
        <w:pStyle w:val="Prrafodelista"/>
        <w:numPr>
          <w:ilvl w:val="0"/>
          <w:numId w:val="22"/>
        </w:numPr>
        <w:spacing w:after="0" w:line="240" w:lineRule="auto"/>
        <w:jc w:val="both"/>
        <w:rPr>
          <w:rFonts w:eastAsia="Arial" w:cs="Arial"/>
        </w:rPr>
      </w:pPr>
      <w:r w:rsidRPr="008507A8">
        <w:rPr>
          <w:rFonts w:eastAsia="Arial" w:cs="Arial"/>
        </w:rPr>
        <w:t>Procedimiento de notificación e investigación de accidentes/ incidentes de trabajo</w:t>
      </w:r>
    </w:p>
    <w:p w14:paraId="112ADE20" w14:textId="77777777" w:rsidR="00F337BD" w:rsidRPr="008507A8" w:rsidRDefault="00F337BD" w:rsidP="00F337BD">
      <w:pPr>
        <w:pStyle w:val="Prrafodelista"/>
        <w:spacing w:after="0" w:line="240" w:lineRule="auto"/>
        <w:ind w:left="360"/>
        <w:jc w:val="both"/>
        <w:rPr>
          <w:rFonts w:eastAsia="Arial" w:cs="Arial"/>
        </w:rPr>
      </w:pPr>
    </w:p>
    <w:p w14:paraId="59BEC0E9" w14:textId="654E8AAC" w:rsidR="00DA4D25" w:rsidRPr="008507A8" w:rsidRDefault="00DA4D25" w:rsidP="00392B62">
      <w:pPr>
        <w:pStyle w:val="Prrafodelista"/>
        <w:numPr>
          <w:ilvl w:val="0"/>
          <w:numId w:val="22"/>
        </w:numPr>
        <w:spacing w:after="0" w:line="240" w:lineRule="auto"/>
        <w:jc w:val="both"/>
        <w:rPr>
          <w:rFonts w:eastAsia="Arial" w:cs="Arial"/>
        </w:rPr>
      </w:pPr>
      <w:r w:rsidRPr="008507A8">
        <w:rPr>
          <w:rFonts w:eastAsia="Arial" w:cs="Arial"/>
        </w:rPr>
        <w:t>Manual de competencias y perfil del cargo, responsabilidades y funciones en Seguridad y Salud en Trabajo</w:t>
      </w:r>
    </w:p>
    <w:p w14:paraId="4CD6DC7A" w14:textId="77777777" w:rsidR="00F337BD" w:rsidRPr="008507A8" w:rsidRDefault="00F337BD" w:rsidP="00F337BD">
      <w:pPr>
        <w:pStyle w:val="Prrafodelista"/>
        <w:spacing w:after="0" w:line="240" w:lineRule="auto"/>
        <w:ind w:left="360"/>
        <w:jc w:val="both"/>
        <w:rPr>
          <w:rFonts w:eastAsia="Arial" w:cs="Arial"/>
        </w:rPr>
      </w:pPr>
    </w:p>
    <w:p w14:paraId="05FB83AA" w14:textId="34982BD8" w:rsidR="00DA4D25" w:rsidRPr="008507A8" w:rsidRDefault="00DA4D25" w:rsidP="00392B62">
      <w:pPr>
        <w:pStyle w:val="Prrafodelista"/>
        <w:numPr>
          <w:ilvl w:val="0"/>
          <w:numId w:val="22"/>
        </w:numPr>
        <w:spacing w:after="0" w:line="240" w:lineRule="auto"/>
        <w:jc w:val="both"/>
        <w:rPr>
          <w:rFonts w:eastAsia="Arial" w:cs="Arial"/>
        </w:rPr>
      </w:pPr>
      <w:r w:rsidRPr="008507A8">
        <w:rPr>
          <w:rFonts w:eastAsia="Arial" w:cs="Arial"/>
        </w:rPr>
        <w:t>Programa de auditorías internas / externas</w:t>
      </w:r>
    </w:p>
    <w:p w14:paraId="2F64775C" w14:textId="77777777" w:rsidR="00F337BD" w:rsidRPr="008507A8" w:rsidRDefault="00F337BD" w:rsidP="00F337BD">
      <w:pPr>
        <w:pStyle w:val="Prrafodelista"/>
        <w:spacing w:after="0" w:line="240" w:lineRule="auto"/>
        <w:ind w:left="360"/>
        <w:jc w:val="both"/>
        <w:rPr>
          <w:rFonts w:eastAsia="Arial" w:cs="Arial"/>
        </w:rPr>
      </w:pPr>
    </w:p>
    <w:p w14:paraId="1CF6BC25" w14:textId="69D51A72" w:rsidR="00DA4D25" w:rsidRPr="008507A8" w:rsidRDefault="00DA4D25" w:rsidP="00392B62">
      <w:pPr>
        <w:pStyle w:val="Prrafodelista"/>
        <w:numPr>
          <w:ilvl w:val="0"/>
          <w:numId w:val="22"/>
        </w:numPr>
        <w:spacing w:after="0" w:line="240" w:lineRule="auto"/>
        <w:jc w:val="both"/>
        <w:rPr>
          <w:rFonts w:eastAsia="Arial" w:cs="Arial"/>
        </w:rPr>
      </w:pPr>
      <w:r w:rsidRPr="008507A8">
        <w:rPr>
          <w:rFonts w:eastAsia="Arial" w:cs="Arial"/>
        </w:rPr>
        <w:t>Programas de Vigilancia Epidemiológica (Biológico, Biomecánico, Ruido, Psicosocial, etc.)</w:t>
      </w:r>
    </w:p>
    <w:p w14:paraId="0F14EBA8" w14:textId="77777777" w:rsidR="00F337BD" w:rsidRPr="008507A8" w:rsidRDefault="00F337BD" w:rsidP="00F337BD">
      <w:pPr>
        <w:pStyle w:val="Prrafodelista"/>
        <w:spacing w:after="0" w:line="240" w:lineRule="auto"/>
        <w:ind w:left="360"/>
        <w:jc w:val="both"/>
        <w:rPr>
          <w:rFonts w:eastAsia="Arial" w:cs="Arial"/>
        </w:rPr>
      </w:pPr>
    </w:p>
    <w:p w14:paraId="409C9170" w14:textId="3C43C622" w:rsidR="00DA4D25" w:rsidRPr="008507A8" w:rsidRDefault="00DA4D25" w:rsidP="00392B62">
      <w:pPr>
        <w:pStyle w:val="Prrafodelista"/>
        <w:numPr>
          <w:ilvl w:val="0"/>
          <w:numId w:val="22"/>
        </w:numPr>
        <w:spacing w:after="0" w:line="240" w:lineRule="auto"/>
        <w:jc w:val="both"/>
        <w:rPr>
          <w:rFonts w:eastAsia="Arial" w:cs="Arial"/>
        </w:rPr>
      </w:pPr>
      <w:r w:rsidRPr="008507A8">
        <w:rPr>
          <w:rFonts w:eastAsia="Arial" w:cs="Arial"/>
        </w:rPr>
        <w:t>Programa de inspecciones y sus respectivos formatos (inspección de vehículos, EPP, maquinaria, equipos, de área, botiquín, etc.)</w:t>
      </w:r>
    </w:p>
    <w:p w14:paraId="3861099E" w14:textId="77777777" w:rsidR="00F337BD" w:rsidRPr="008507A8" w:rsidRDefault="00F337BD" w:rsidP="00F337BD">
      <w:pPr>
        <w:pStyle w:val="Prrafodelista"/>
        <w:spacing w:after="0" w:line="240" w:lineRule="auto"/>
        <w:ind w:left="360"/>
        <w:jc w:val="both"/>
        <w:rPr>
          <w:rFonts w:eastAsia="Arial" w:cs="Arial"/>
        </w:rPr>
      </w:pPr>
    </w:p>
    <w:p w14:paraId="51843FCA" w14:textId="30A155B0" w:rsidR="00DA4D25" w:rsidRPr="008507A8" w:rsidRDefault="00DA4D25" w:rsidP="00392B62">
      <w:pPr>
        <w:pStyle w:val="Prrafodelista"/>
        <w:numPr>
          <w:ilvl w:val="0"/>
          <w:numId w:val="22"/>
        </w:numPr>
        <w:spacing w:after="0" w:line="240" w:lineRule="auto"/>
        <w:jc w:val="both"/>
        <w:rPr>
          <w:rFonts w:eastAsia="Arial" w:cs="Arial"/>
        </w:rPr>
      </w:pPr>
      <w:r w:rsidRPr="008507A8">
        <w:rPr>
          <w:rFonts w:eastAsia="Arial" w:cs="Arial"/>
        </w:rPr>
        <w:t>Procedimiento de comunicación de accidentes / incidentes al IDU a través de la Interventoría (contacto, tiempo, formatos y soportes)</w:t>
      </w:r>
    </w:p>
    <w:p w14:paraId="0353C529" w14:textId="77777777" w:rsidR="00F337BD" w:rsidRPr="008507A8" w:rsidRDefault="00F337BD" w:rsidP="00F337BD">
      <w:pPr>
        <w:pStyle w:val="Prrafodelista"/>
        <w:spacing w:after="0" w:line="240" w:lineRule="auto"/>
        <w:ind w:left="360"/>
        <w:jc w:val="both"/>
        <w:rPr>
          <w:rFonts w:eastAsia="Arial" w:cs="Arial"/>
        </w:rPr>
      </w:pPr>
    </w:p>
    <w:p w14:paraId="59901ADF" w14:textId="7DBAD394" w:rsidR="00DA4D25" w:rsidRPr="008507A8" w:rsidRDefault="00DA4D25" w:rsidP="00392B62">
      <w:pPr>
        <w:pStyle w:val="Prrafodelista"/>
        <w:numPr>
          <w:ilvl w:val="0"/>
          <w:numId w:val="22"/>
        </w:numPr>
        <w:spacing w:after="0" w:line="240" w:lineRule="auto"/>
        <w:jc w:val="both"/>
        <w:rPr>
          <w:rFonts w:eastAsia="Arial" w:cs="Arial"/>
        </w:rPr>
      </w:pPr>
      <w:r w:rsidRPr="008507A8">
        <w:rPr>
          <w:rFonts w:eastAsia="Arial" w:cs="Arial"/>
        </w:rPr>
        <w:t xml:space="preserve">Procedimiento para contratistas y proveedores, en especial el aseguramiento de contratación de vehículos- transporte terrestre </w:t>
      </w:r>
    </w:p>
    <w:p w14:paraId="2FE094AB" w14:textId="77777777" w:rsidR="00F337BD" w:rsidRPr="008507A8" w:rsidRDefault="00F337BD" w:rsidP="00F337BD">
      <w:pPr>
        <w:pStyle w:val="Prrafodelista"/>
        <w:spacing w:after="0" w:line="240" w:lineRule="auto"/>
        <w:ind w:left="360"/>
        <w:jc w:val="both"/>
        <w:rPr>
          <w:rFonts w:eastAsia="Arial" w:cs="Arial"/>
        </w:rPr>
      </w:pPr>
    </w:p>
    <w:p w14:paraId="0863CBD6" w14:textId="3FBF7B0E" w:rsidR="00DA4D25" w:rsidRPr="008507A8" w:rsidRDefault="00DA4D25" w:rsidP="00392B62">
      <w:pPr>
        <w:pStyle w:val="Prrafodelista"/>
        <w:numPr>
          <w:ilvl w:val="0"/>
          <w:numId w:val="22"/>
        </w:numPr>
        <w:spacing w:after="0" w:line="240" w:lineRule="auto"/>
        <w:jc w:val="both"/>
        <w:rPr>
          <w:rFonts w:eastAsia="Arial" w:cs="Arial"/>
        </w:rPr>
      </w:pPr>
      <w:r w:rsidRPr="008507A8">
        <w:rPr>
          <w:rFonts w:eastAsia="Arial" w:cs="Arial"/>
        </w:rPr>
        <w:t xml:space="preserve">Deberá contar con certificaciones de competencias cuando aplique, registros de inducción y evaluación, </w:t>
      </w:r>
      <w:r w:rsidR="00C20D46" w:rsidRPr="008507A8">
        <w:rPr>
          <w:rFonts w:eastAsia="Arial" w:cs="Arial"/>
        </w:rPr>
        <w:t>carné</w:t>
      </w:r>
      <w:r w:rsidRPr="008507A8">
        <w:rPr>
          <w:rFonts w:eastAsia="Arial" w:cs="Arial"/>
        </w:rPr>
        <w:t xml:space="preserve"> de vacunas según corresponda (este debe incluir verificación por parte del médico en certificado de aptitud laboral) y demás registros que soporte el cumplimiento del SG</w:t>
      </w:r>
      <w:r w:rsidR="00C20D46" w:rsidRPr="008507A8">
        <w:rPr>
          <w:rFonts w:eastAsia="Arial" w:cs="Arial"/>
        </w:rPr>
        <w:t>-</w:t>
      </w:r>
      <w:r w:rsidRPr="008507A8">
        <w:rPr>
          <w:rFonts w:eastAsia="Arial" w:cs="Arial"/>
        </w:rPr>
        <w:t>SST</w:t>
      </w:r>
    </w:p>
    <w:p w14:paraId="7A55EA9A" w14:textId="77777777" w:rsidR="00F337BD" w:rsidRPr="008507A8" w:rsidRDefault="00F337BD" w:rsidP="00F337BD">
      <w:pPr>
        <w:pStyle w:val="Prrafodelista"/>
        <w:spacing w:after="0" w:line="240" w:lineRule="auto"/>
        <w:ind w:left="360"/>
        <w:jc w:val="both"/>
        <w:rPr>
          <w:rFonts w:eastAsia="Arial" w:cs="Arial"/>
        </w:rPr>
      </w:pPr>
    </w:p>
    <w:p w14:paraId="778F76A7" w14:textId="55B420AA" w:rsidR="00DA4D25" w:rsidRPr="008507A8" w:rsidRDefault="00DA4D25" w:rsidP="00392B62">
      <w:pPr>
        <w:pStyle w:val="Prrafodelista"/>
        <w:numPr>
          <w:ilvl w:val="0"/>
          <w:numId w:val="22"/>
        </w:numPr>
        <w:spacing w:after="0" w:line="240" w:lineRule="auto"/>
        <w:jc w:val="both"/>
        <w:rPr>
          <w:rFonts w:eastAsia="Arial" w:cs="Arial"/>
        </w:rPr>
      </w:pPr>
      <w:r w:rsidRPr="008507A8">
        <w:rPr>
          <w:rFonts w:eastAsia="Arial" w:cs="Arial"/>
        </w:rPr>
        <w:t>Y demás procedimientos que sean necesarios para ejecución de las actividades del contrato</w:t>
      </w:r>
    </w:p>
    <w:p w14:paraId="3519F216" w14:textId="77777777" w:rsidR="00E63566" w:rsidRPr="008507A8" w:rsidRDefault="00E63566" w:rsidP="00E63566">
      <w:pPr>
        <w:rPr>
          <w:rFonts w:eastAsia="Arial" w:cs="Arial"/>
          <w:szCs w:val="22"/>
        </w:rPr>
      </w:pPr>
    </w:p>
    <w:p w14:paraId="3F69112E" w14:textId="5B2BF839" w:rsidR="00E63566" w:rsidRPr="008507A8" w:rsidRDefault="00E63566" w:rsidP="00E63566">
      <w:pPr>
        <w:rPr>
          <w:sz w:val="18"/>
        </w:rPr>
      </w:pPr>
      <w:r w:rsidRPr="008507A8">
        <w:rPr>
          <w:rFonts w:eastAsia="Arial" w:cs="Arial"/>
          <w:szCs w:val="22"/>
        </w:rPr>
        <w:t xml:space="preserve">El </w:t>
      </w:r>
      <w:r w:rsidR="00C20D46" w:rsidRPr="008507A8">
        <w:rPr>
          <w:rFonts w:eastAsia="Arial" w:cs="Arial"/>
          <w:b/>
          <w:szCs w:val="22"/>
        </w:rPr>
        <w:t xml:space="preserve">Contratista </w:t>
      </w:r>
      <w:r w:rsidR="00C20D46" w:rsidRPr="008507A8">
        <w:rPr>
          <w:rFonts w:eastAsia="Arial" w:cs="Arial"/>
          <w:szCs w:val="22"/>
        </w:rPr>
        <w:t>debe</w:t>
      </w:r>
      <w:r w:rsidRPr="008507A8">
        <w:rPr>
          <w:rFonts w:eastAsia="Arial" w:cs="Arial"/>
          <w:szCs w:val="22"/>
        </w:rPr>
        <w:t xml:space="preserve"> cumplir con las siguientes obligaciones y actividades, las cuales serán verificadas por la </w:t>
      </w:r>
      <w:r w:rsidRPr="008507A8">
        <w:rPr>
          <w:rFonts w:eastAsia="Arial" w:cs="Arial"/>
          <w:b/>
          <w:bCs/>
          <w:szCs w:val="22"/>
        </w:rPr>
        <w:t>Interventoría:</w:t>
      </w:r>
    </w:p>
    <w:p w14:paraId="3CC4EDB9" w14:textId="77777777" w:rsidR="00E63566" w:rsidRPr="008507A8" w:rsidRDefault="00E63566" w:rsidP="00E63566">
      <w:pPr>
        <w:rPr>
          <w:sz w:val="18"/>
        </w:rPr>
      </w:pPr>
    </w:p>
    <w:p w14:paraId="69E0AE24" w14:textId="26D3AE1D" w:rsidR="00E63566" w:rsidRPr="008507A8" w:rsidRDefault="00E63566" w:rsidP="00E63566">
      <w:pPr>
        <w:pStyle w:val="Prrafodelista"/>
        <w:numPr>
          <w:ilvl w:val="0"/>
          <w:numId w:val="9"/>
        </w:numPr>
        <w:spacing w:after="0" w:line="240" w:lineRule="auto"/>
        <w:ind w:left="432"/>
        <w:jc w:val="both"/>
        <w:rPr>
          <w:sz w:val="18"/>
        </w:rPr>
      </w:pPr>
      <w:r w:rsidRPr="008507A8">
        <w:rPr>
          <w:rFonts w:eastAsia="Arial" w:cs="Arial"/>
        </w:rPr>
        <w:t xml:space="preserve">Elaborar e implementar procedimientos de trabajo seguro para </w:t>
      </w:r>
      <w:r w:rsidR="00C20D46" w:rsidRPr="008507A8">
        <w:rPr>
          <w:rFonts w:eastAsia="Arial" w:cs="Arial"/>
        </w:rPr>
        <w:t>las actividades</w:t>
      </w:r>
      <w:r w:rsidRPr="008507A8">
        <w:rPr>
          <w:rFonts w:eastAsia="Arial" w:cs="Arial"/>
        </w:rPr>
        <w:t xml:space="preserve"> criticas; estos procedimientos deben ser socializados a las partes implicadas</w:t>
      </w:r>
    </w:p>
    <w:p w14:paraId="634E2245" w14:textId="77777777" w:rsidR="00F337BD" w:rsidRPr="008507A8" w:rsidRDefault="00F337BD" w:rsidP="00F337BD">
      <w:pPr>
        <w:pStyle w:val="Prrafodelista"/>
        <w:spacing w:after="0" w:line="240" w:lineRule="auto"/>
        <w:ind w:left="432"/>
        <w:jc w:val="both"/>
        <w:rPr>
          <w:sz w:val="18"/>
        </w:rPr>
      </w:pPr>
    </w:p>
    <w:p w14:paraId="7EE8133B" w14:textId="4D1615C6" w:rsidR="00E63566" w:rsidRPr="008507A8" w:rsidRDefault="00E63566" w:rsidP="00E63566">
      <w:pPr>
        <w:pStyle w:val="Prrafodelista"/>
        <w:numPr>
          <w:ilvl w:val="0"/>
          <w:numId w:val="9"/>
        </w:numPr>
        <w:spacing w:after="0" w:line="240" w:lineRule="auto"/>
        <w:ind w:left="432"/>
        <w:jc w:val="both"/>
        <w:rPr>
          <w:sz w:val="18"/>
        </w:rPr>
      </w:pPr>
      <w:r w:rsidRPr="008507A8">
        <w:rPr>
          <w:rFonts w:eastAsia="Arial" w:cs="Arial"/>
        </w:rPr>
        <w:t>Definir los lineamientos y requerimientos técnicos y normativos con relación al manejo, transporte y almacenamiento de sustancias químicas en los diferentes centros de trabajo o puntos de obra</w:t>
      </w:r>
    </w:p>
    <w:p w14:paraId="6E4A9D1B" w14:textId="77777777" w:rsidR="00F337BD" w:rsidRPr="008507A8" w:rsidRDefault="00F337BD" w:rsidP="00F337BD">
      <w:pPr>
        <w:pStyle w:val="Prrafodelista"/>
        <w:spacing w:after="0" w:line="240" w:lineRule="auto"/>
        <w:ind w:left="432"/>
        <w:jc w:val="both"/>
        <w:rPr>
          <w:sz w:val="18"/>
        </w:rPr>
      </w:pPr>
    </w:p>
    <w:p w14:paraId="571406C5" w14:textId="4785ACFF" w:rsidR="00E63566" w:rsidRPr="008507A8" w:rsidRDefault="00E63566" w:rsidP="00E63566">
      <w:pPr>
        <w:pStyle w:val="Prrafodelista"/>
        <w:numPr>
          <w:ilvl w:val="0"/>
          <w:numId w:val="9"/>
        </w:numPr>
        <w:spacing w:after="0" w:line="240" w:lineRule="auto"/>
        <w:ind w:left="432"/>
        <w:jc w:val="both"/>
        <w:rPr>
          <w:sz w:val="18"/>
        </w:rPr>
      </w:pPr>
      <w:r w:rsidRPr="008507A8">
        <w:rPr>
          <w:rFonts w:eastAsia="Arial" w:cs="Arial"/>
        </w:rPr>
        <w:t>Definir los lineamientos y requerimientos técnicos y normativos con relación al manejo, transporte y traslado de maquinaria, equipos, vehículos y carga en la obra</w:t>
      </w:r>
    </w:p>
    <w:p w14:paraId="4A28BE64" w14:textId="77777777" w:rsidR="00F337BD" w:rsidRPr="008507A8" w:rsidRDefault="00F337BD" w:rsidP="00F337BD">
      <w:pPr>
        <w:pStyle w:val="Prrafodelista"/>
        <w:spacing w:after="0" w:line="240" w:lineRule="auto"/>
        <w:ind w:left="432"/>
        <w:jc w:val="both"/>
        <w:rPr>
          <w:sz w:val="18"/>
        </w:rPr>
      </w:pPr>
    </w:p>
    <w:p w14:paraId="68A153D5" w14:textId="3F7A1948" w:rsidR="00E63566" w:rsidRPr="008507A8" w:rsidRDefault="00E63566" w:rsidP="00E63566">
      <w:pPr>
        <w:pStyle w:val="Prrafodelista"/>
        <w:numPr>
          <w:ilvl w:val="0"/>
          <w:numId w:val="9"/>
        </w:numPr>
        <w:spacing w:after="0" w:line="240" w:lineRule="auto"/>
        <w:ind w:left="432"/>
        <w:jc w:val="both"/>
        <w:rPr>
          <w:sz w:val="18"/>
        </w:rPr>
      </w:pPr>
      <w:r w:rsidRPr="008507A8">
        <w:rPr>
          <w:rFonts w:eastAsia="Arial" w:cs="Arial"/>
        </w:rPr>
        <w:t xml:space="preserve">El </w:t>
      </w:r>
      <w:r w:rsidRPr="008507A8">
        <w:rPr>
          <w:rFonts w:eastAsia="Arial" w:cs="Arial"/>
          <w:b/>
          <w:bCs/>
        </w:rPr>
        <w:t xml:space="preserve">Contratista </w:t>
      </w:r>
      <w:r w:rsidRPr="008507A8">
        <w:rPr>
          <w:rFonts w:eastAsia="Arial" w:cs="Arial"/>
        </w:rPr>
        <w:t>debe definir y asignar los recursos financieros, técnicos y el personal necesario para el diseño, implementación, revisión evaluación y mejora de las medidas de prevención y control, para la gestión eficaz de los peligros y riesgos en el lugar de trabajo y también, para que los responsables de la seguridad y salud en el trabajo en la empresa, el Comité Paritario de Seguridad y Salud en el Trabajo o Vigía de Seguridad y Salud en el Trabajo según corresponda</w:t>
      </w:r>
    </w:p>
    <w:p w14:paraId="2570D838" w14:textId="77777777" w:rsidR="00F337BD" w:rsidRPr="008507A8" w:rsidRDefault="00F337BD" w:rsidP="00F337BD">
      <w:pPr>
        <w:pStyle w:val="Prrafodelista"/>
        <w:spacing w:after="0" w:line="240" w:lineRule="auto"/>
        <w:ind w:left="432"/>
        <w:jc w:val="both"/>
        <w:rPr>
          <w:rFonts w:cs="Arial"/>
          <w:lang w:eastAsia="es-CO" w:bidi="he-IL"/>
        </w:rPr>
      </w:pPr>
    </w:p>
    <w:p w14:paraId="52DD5496" w14:textId="181CD700" w:rsidR="00E63566" w:rsidRPr="008507A8" w:rsidRDefault="00E63566" w:rsidP="00E63566">
      <w:pPr>
        <w:pStyle w:val="Prrafodelista"/>
        <w:numPr>
          <w:ilvl w:val="0"/>
          <w:numId w:val="9"/>
        </w:numPr>
        <w:spacing w:after="0" w:line="240" w:lineRule="auto"/>
        <w:ind w:left="432"/>
        <w:jc w:val="both"/>
        <w:rPr>
          <w:rFonts w:cs="Arial"/>
          <w:lang w:eastAsia="es-CO" w:bidi="he-IL"/>
        </w:rPr>
      </w:pPr>
      <w:r w:rsidRPr="008507A8">
        <w:rPr>
          <w:rFonts w:eastAsia="Arial" w:cs="Arial"/>
        </w:rPr>
        <w:t xml:space="preserve">El </w:t>
      </w:r>
      <w:r w:rsidRPr="008507A8">
        <w:rPr>
          <w:rFonts w:eastAsia="Arial" w:cs="Arial"/>
          <w:b/>
          <w:bCs/>
        </w:rPr>
        <w:t xml:space="preserve">Contratista </w:t>
      </w:r>
      <w:r w:rsidRPr="008507A8">
        <w:rPr>
          <w:rFonts w:eastAsia="Arial" w:cs="Arial"/>
        </w:rPr>
        <w:t xml:space="preserve">deberá tomar como referencia las directrices definidas en el Capítulo en Gestión de Seguridad y Salud en el Trabajo y demás definidos en el Manual Único de Control </w:t>
      </w:r>
      <w:r w:rsidRPr="008507A8">
        <w:rPr>
          <w:rFonts w:eastAsia="Arial" w:cs="Arial"/>
        </w:rPr>
        <w:lastRenderedPageBreak/>
        <w:t>y Seguimiento Ambiental y de Seguridad y Salud en el Trabajo - SST del IDU a fin de evidenciar el cumplimento en gestión SST</w:t>
      </w:r>
    </w:p>
    <w:p w14:paraId="1002D6E9" w14:textId="77777777" w:rsidR="00E63566" w:rsidRPr="008507A8" w:rsidRDefault="00E63566" w:rsidP="00E63566">
      <w:pPr>
        <w:rPr>
          <w:lang w:eastAsia="es-CO" w:bidi="he-IL"/>
        </w:rPr>
      </w:pPr>
    </w:p>
    <w:p w14:paraId="57FB6902" w14:textId="77777777" w:rsidR="00E63566" w:rsidRPr="008507A8" w:rsidRDefault="00E63566" w:rsidP="00E63566">
      <w:pPr>
        <w:rPr>
          <w:lang w:eastAsia="es-CO" w:bidi="he-IL"/>
        </w:rPr>
      </w:pPr>
    </w:p>
    <w:p w14:paraId="62F84CB0" w14:textId="09B9F3F9" w:rsidR="00E63566" w:rsidRPr="008507A8" w:rsidRDefault="00E63566" w:rsidP="00E63566">
      <w:pPr>
        <w:pStyle w:val="Ttulo3"/>
        <w:rPr>
          <w:lang w:eastAsia="es-CO" w:bidi="he-IL"/>
        </w:rPr>
      </w:pPr>
      <w:bookmarkStart w:id="42" w:name="_Toc519767894"/>
      <w:bookmarkStart w:id="43" w:name="_Toc96702879"/>
      <w:r w:rsidRPr="008507A8">
        <w:rPr>
          <w:lang w:eastAsia="es-CO" w:bidi="he-IL"/>
        </w:rPr>
        <w:t>Metodología para la evaluación del SG</w:t>
      </w:r>
      <w:r w:rsidR="00C20D46" w:rsidRPr="008507A8">
        <w:rPr>
          <w:lang w:eastAsia="es-CO" w:bidi="he-IL"/>
        </w:rPr>
        <w:t>-</w:t>
      </w:r>
      <w:r w:rsidRPr="008507A8">
        <w:rPr>
          <w:lang w:eastAsia="es-CO" w:bidi="he-IL"/>
        </w:rPr>
        <w:t>SST</w:t>
      </w:r>
      <w:bookmarkEnd w:id="42"/>
      <w:bookmarkEnd w:id="43"/>
    </w:p>
    <w:p w14:paraId="6AA2E968" w14:textId="77777777" w:rsidR="00E63566" w:rsidRPr="008507A8" w:rsidRDefault="00E63566" w:rsidP="00E63566">
      <w:pPr>
        <w:rPr>
          <w:lang w:val="es-ES_tradnl" w:eastAsia="es-CO" w:bidi="he-IL"/>
        </w:rPr>
      </w:pPr>
    </w:p>
    <w:p w14:paraId="06E12316" w14:textId="69604C0B" w:rsidR="00E63566" w:rsidRPr="008507A8" w:rsidRDefault="00E63566" w:rsidP="00E63566">
      <w:pPr>
        <w:rPr>
          <w:lang w:val="es-ES_tradnl" w:eastAsia="es-CO" w:bidi="he-IL"/>
        </w:rPr>
      </w:pPr>
      <w:r w:rsidRPr="008507A8">
        <w:rPr>
          <w:lang w:val="es-ES_tradnl" w:eastAsia="es-CO" w:bidi="he-IL"/>
        </w:rPr>
        <w:t xml:space="preserve">El </w:t>
      </w:r>
      <w:r w:rsidR="00C20D46" w:rsidRPr="008507A8">
        <w:rPr>
          <w:b/>
          <w:lang w:val="es-ES_tradnl" w:eastAsia="es-CO" w:bidi="he-IL"/>
        </w:rPr>
        <w:t xml:space="preserve">Contratista </w:t>
      </w:r>
      <w:r w:rsidR="00C20D46" w:rsidRPr="008507A8">
        <w:rPr>
          <w:lang w:val="es-ES_tradnl" w:eastAsia="es-CO" w:bidi="he-IL"/>
        </w:rPr>
        <w:t>deberá</w:t>
      </w:r>
      <w:r w:rsidRPr="008507A8">
        <w:rPr>
          <w:lang w:val="es-ES_tradnl" w:eastAsia="es-CO" w:bidi="he-IL"/>
        </w:rPr>
        <w:t xml:space="preserve"> llevar los registros de su cumplimiento para cada uno de los procedimientos y p</w:t>
      </w:r>
      <w:r w:rsidR="003F5B60" w:rsidRPr="008507A8">
        <w:rPr>
          <w:lang w:val="es-ES_tradnl" w:eastAsia="es-CO" w:bidi="he-IL"/>
        </w:rPr>
        <w:t xml:space="preserve">rogramas definidos en </w:t>
      </w:r>
      <w:r w:rsidR="00C20D46" w:rsidRPr="008507A8">
        <w:rPr>
          <w:lang w:val="es-ES_tradnl" w:eastAsia="es-CO" w:bidi="he-IL"/>
        </w:rPr>
        <w:t>el SG-</w:t>
      </w:r>
      <w:r w:rsidR="003F5B60" w:rsidRPr="008507A8">
        <w:rPr>
          <w:lang w:val="es-ES_tradnl" w:eastAsia="es-CO" w:bidi="he-IL"/>
        </w:rPr>
        <w:t>SST.</w:t>
      </w:r>
    </w:p>
    <w:p w14:paraId="060BB07A" w14:textId="77777777" w:rsidR="00E63566" w:rsidRPr="008507A8" w:rsidRDefault="00E63566" w:rsidP="00E63566">
      <w:pPr>
        <w:rPr>
          <w:lang w:val="es-ES_tradnl" w:eastAsia="es-CO" w:bidi="he-IL"/>
        </w:rPr>
      </w:pPr>
    </w:p>
    <w:p w14:paraId="097DF59E" w14:textId="75239F2D" w:rsidR="00E63566" w:rsidRPr="008507A8" w:rsidRDefault="00E63566" w:rsidP="00F337BD">
      <w:pPr>
        <w:pStyle w:val="Ttulo4"/>
      </w:pPr>
      <w:r w:rsidRPr="008507A8">
        <w:t>Generalidades</w:t>
      </w:r>
    </w:p>
    <w:p w14:paraId="729E8272" w14:textId="77777777" w:rsidR="00F337BD" w:rsidRPr="008507A8" w:rsidRDefault="00F337BD" w:rsidP="00F337BD">
      <w:pPr>
        <w:rPr>
          <w:lang w:val="es-MX" w:eastAsia="es-CO" w:bidi="he-IL"/>
        </w:rPr>
      </w:pPr>
    </w:p>
    <w:p w14:paraId="18047BBA" w14:textId="2E52377C"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Deberá disponer en sus frentes de trabajo de baños portátiles. El Contratista podrá disponer de baños fijos adicionales siempre y cuando no reemplacen los portátiles exigidos que se pagan según descripción del capítulo de inversión SG</w:t>
      </w:r>
      <w:r w:rsidR="00C20D46" w:rsidRPr="008507A8">
        <w:rPr>
          <w:lang w:val="es-ES_tradnl" w:eastAsia="es-CO" w:bidi="he-IL"/>
        </w:rPr>
        <w:t>-</w:t>
      </w:r>
      <w:r w:rsidRPr="008507A8">
        <w:rPr>
          <w:lang w:val="es-ES_tradnl" w:eastAsia="es-CO" w:bidi="he-IL"/>
        </w:rPr>
        <w:t>SST del presente apéndice (cuando aplique)</w:t>
      </w:r>
    </w:p>
    <w:p w14:paraId="6E703436" w14:textId="77777777" w:rsidR="00F337BD" w:rsidRPr="008507A8" w:rsidRDefault="00F337BD" w:rsidP="00F337BD">
      <w:pPr>
        <w:pStyle w:val="Prrafodelista"/>
        <w:spacing w:after="0" w:line="240" w:lineRule="auto"/>
        <w:ind w:left="360"/>
        <w:jc w:val="both"/>
        <w:rPr>
          <w:lang w:val="es-ES_tradnl" w:eastAsia="es-CO" w:bidi="he-IL"/>
        </w:rPr>
      </w:pPr>
    </w:p>
    <w:p w14:paraId="7F0B4125" w14:textId="45FF4E6B"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Deberá garantizar durante el desarrollo del contrato la realización de talleres de inducción y capacitación para el personal vinculado al contrato de obra (mano de obra calificada y no calificada) que contenga entre otros aspectos cada uno de los componentes de SST del IDU y los aprobados en el SG</w:t>
      </w:r>
      <w:r w:rsidR="00C20D46" w:rsidRPr="008507A8">
        <w:rPr>
          <w:lang w:val="es-ES_tradnl" w:eastAsia="es-CO" w:bidi="he-IL"/>
        </w:rPr>
        <w:t>-</w:t>
      </w:r>
      <w:r w:rsidRPr="008507A8">
        <w:rPr>
          <w:lang w:val="es-ES_tradnl" w:eastAsia="es-CO" w:bidi="he-IL"/>
        </w:rPr>
        <w:t>SST</w:t>
      </w:r>
    </w:p>
    <w:p w14:paraId="6B18A07B" w14:textId="77777777" w:rsidR="00F337BD" w:rsidRPr="008507A8" w:rsidRDefault="00F337BD" w:rsidP="00F337BD">
      <w:pPr>
        <w:pStyle w:val="Prrafodelista"/>
        <w:spacing w:after="0" w:line="240" w:lineRule="auto"/>
        <w:ind w:left="360"/>
        <w:jc w:val="both"/>
        <w:rPr>
          <w:lang w:val="es-ES_tradnl" w:eastAsia="es-CO" w:bidi="he-IL"/>
        </w:rPr>
      </w:pPr>
    </w:p>
    <w:p w14:paraId="6DCF1995" w14:textId="618FF78C"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Los senderos peatonales deberán garantizar continuidad y circulación segura para las personas. El sendero peatonal debe permanecer limpio, demarcado, señalizado y libre de obstáculos</w:t>
      </w:r>
    </w:p>
    <w:p w14:paraId="415E2F13" w14:textId="77777777" w:rsidR="00F337BD" w:rsidRPr="008507A8" w:rsidRDefault="00F337BD" w:rsidP="00F337BD">
      <w:pPr>
        <w:pStyle w:val="Prrafodelista"/>
        <w:spacing w:after="0" w:line="240" w:lineRule="auto"/>
        <w:ind w:left="360"/>
        <w:jc w:val="both"/>
        <w:rPr>
          <w:lang w:val="es-ES_tradnl" w:eastAsia="es-CO" w:bidi="he-IL"/>
        </w:rPr>
      </w:pPr>
    </w:p>
    <w:p w14:paraId="3D154D9C" w14:textId="2AD17ABB"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Las áreas de trabajo deben estar completamente aisladas de peatones y vehículos ajenos a la obra</w:t>
      </w:r>
    </w:p>
    <w:p w14:paraId="325BEB46" w14:textId="77777777" w:rsidR="00F337BD" w:rsidRPr="008507A8" w:rsidRDefault="00F337BD" w:rsidP="00F337BD">
      <w:pPr>
        <w:pStyle w:val="Prrafodelista"/>
        <w:spacing w:after="0" w:line="240" w:lineRule="auto"/>
        <w:ind w:left="360"/>
        <w:jc w:val="both"/>
        <w:rPr>
          <w:lang w:val="es-ES_tradnl" w:eastAsia="es-CO" w:bidi="he-IL"/>
        </w:rPr>
      </w:pPr>
    </w:p>
    <w:p w14:paraId="754F2379" w14:textId="5540CF42"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 xml:space="preserve">El </w:t>
      </w:r>
      <w:r w:rsidRPr="008507A8">
        <w:rPr>
          <w:b/>
          <w:lang w:val="es-ES_tradnl" w:eastAsia="es-CO" w:bidi="he-IL"/>
        </w:rPr>
        <w:t>Contratista</w:t>
      </w:r>
      <w:r w:rsidRPr="008507A8">
        <w:rPr>
          <w:lang w:val="es-ES_tradnl" w:eastAsia="es-CO" w:bidi="he-IL"/>
        </w:rPr>
        <w:t xml:space="preserve"> deberá garantizar un espacio- carpa </w:t>
      </w:r>
      <w:proofErr w:type="spellStart"/>
      <w:r w:rsidRPr="008507A8">
        <w:rPr>
          <w:lang w:val="es-ES_tradnl" w:eastAsia="es-CO" w:bidi="he-IL"/>
        </w:rPr>
        <w:t>vestier</w:t>
      </w:r>
      <w:proofErr w:type="spellEnd"/>
      <w:r w:rsidRPr="008507A8">
        <w:rPr>
          <w:lang w:val="es-ES_tradnl" w:eastAsia="es-CO" w:bidi="he-IL"/>
        </w:rPr>
        <w:t xml:space="preserve"> para que los trabajadores se cambien y guarden sus objetos personales, acondicionado de acuerdo con lo establecido en la normatividad vigente</w:t>
      </w:r>
    </w:p>
    <w:p w14:paraId="21635211" w14:textId="77777777" w:rsidR="00F337BD" w:rsidRPr="008507A8" w:rsidRDefault="00F337BD" w:rsidP="00F337BD">
      <w:pPr>
        <w:pStyle w:val="Prrafodelista"/>
        <w:spacing w:after="0" w:line="240" w:lineRule="auto"/>
        <w:ind w:left="360"/>
        <w:jc w:val="both"/>
        <w:rPr>
          <w:lang w:val="es-ES_tradnl" w:eastAsia="es-CO" w:bidi="he-IL"/>
        </w:rPr>
      </w:pPr>
    </w:p>
    <w:p w14:paraId="7810D5EF" w14:textId="0B5D9D2C"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Implementar durante la ejecución de la obra el uso d la señalización (considerar señales de prohibición, obligación, de advertencia y de salvamento, tanto para las instalaciones temporales, como para los frentes de trabajo) para demarcar y aislar las áreas de trabajo dentro del frente de obra y su permanencia de acuerdo con las disposiciones legales vigentes</w:t>
      </w:r>
    </w:p>
    <w:p w14:paraId="6B69BF05" w14:textId="77777777" w:rsidR="00F337BD" w:rsidRPr="008507A8" w:rsidRDefault="00F337BD" w:rsidP="00F337BD">
      <w:pPr>
        <w:pStyle w:val="Prrafodelista"/>
        <w:spacing w:after="0" w:line="240" w:lineRule="auto"/>
        <w:ind w:left="360"/>
        <w:jc w:val="both"/>
        <w:rPr>
          <w:lang w:val="es-ES_tradnl" w:eastAsia="es-CO" w:bidi="he-IL"/>
        </w:rPr>
      </w:pPr>
    </w:p>
    <w:p w14:paraId="38EC3121" w14:textId="7A5008AD"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Los campamentos (permanentes o temporales) deben estar conformes a lo dispuesto por la normatividad legal vigente en SG-SSST y dotados de los elementos que hacen parte de las especificaciones SST que son reconocidos bajo precios unitarios.</w:t>
      </w:r>
    </w:p>
    <w:p w14:paraId="5F0FB12C" w14:textId="77777777" w:rsidR="00F337BD" w:rsidRPr="008507A8" w:rsidRDefault="00F337BD" w:rsidP="00F337BD">
      <w:pPr>
        <w:pStyle w:val="Prrafodelista"/>
        <w:spacing w:after="0" w:line="240" w:lineRule="auto"/>
        <w:ind w:left="360"/>
        <w:jc w:val="both"/>
        <w:rPr>
          <w:lang w:val="es-ES_tradnl" w:eastAsia="es-CO" w:bidi="he-IL"/>
        </w:rPr>
      </w:pPr>
    </w:p>
    <w:p w14:paraId="582589D7" w14:textId="52D20B7E"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 xml:space="preserve">El </w:t>
      </w:r>
      <w:r w:rsidR="00C20D46" w:rsidRPr="008507A8">
        <w:rPr>
          <w:b/>
          <w:lang w:val="es-ES_tradnl" w:eastAsia="es-CO" w:bidi="he-IL"/>
        </w:rPr>
        <w:t xml:space="preserve">Contratista </w:t>
      </w:r>
      <w:r w:rsidR="00C20D46" w:rsidRPr="008507A8">
        <w:rPr>
          <w:lang w:val="es-ES_tradnl" w:eastAsia="es-CO" w:bidi="he-IL"/>
        </w:rPr>
        <w:t>deberá</w:t>
      </w:r>
      <w:r w:rsidRPr="008507A8">
        <w:rPr>
          <w:lang w:val="es-ES_tradnl" w:eastAsia="es-CO" w:bidi="he-IL"/>
        </w:rPr>
        <w:t xml:space="preserve"> tomar las medidas preventivas y correctivas en los procedimientos constructivos, para dar cumplimiento efectivo a las obligaciones establecidas en el SG</w:t>
      </w:r>
      <w:r w:rsidR="00C20D46" w:rsidRPr="008507A8">
        <w:rPr>
          <w:lang w:val="es-ES_tradnl" w:eastAsia="es-CO" w:bidi="he-IL"/>
        </w:rPr>
        <w:t>-</w:t>
      </w:r>
      <w:r w:rsidRPr="008507A8">
        <w:rPr>
          <w:lang w:val="es-ES_tradnl" w:eastAsia="es-CO" w:bidi="he-IL"/>
        </w:rPr>
        <w:t>SST y por tanto las fichas de seguimiento de labores ambientales y de SST</w:t>
      </w:r>
    </w:p>
    <w:p w14:paraId="1B6EDCEC" w14:textId="77777777" w:rsidR="00F337BD" w:rsidRPr="008507A8" w:rsidRDefault="00F337BD" w:rsidP="00F337BD">
      <w:pPr>
        <w:pStyle w:val="Prrafodelista"/>
        <w:spacing w:after="0" w:line="240" w:lineRule="auto"/>
        <w:ind w:left="360"/>
        <w:jc w:val="both"/>
        <w:rPr>
          <w:lang w:val="es-ES_tradnl" w:eastAsia="es-CO" w:bidi="he-IL"/>
        </w:rPr>
      </w:pPr>
    </w:p>
    <w:p w14:paraId="3E9B0135" w14:textId="780CBB00" w:rsidR="005304F3" w:rsidRPr="008507A8" w:rsidRDefault="005304F3" w:rsidP="00B86CBF">
      <w:pPr>
        <w:pStyle w:val="Prrafodelista"/>
        <w:numPr>
          <w:ilvl w:val="0"/>
          <w:numId w:val="45"/>
        </w:numPr>
        <w:spacing w:after="0" w:line="240" w:lineRule="auto"/>
        <w:jc w:val="both"/>
        <w:rPr>
          <w:lang w:val="es-ES_tradnl" w:eastAsia="es-CO" w:bidi="he-IL"/>
        </w:rPr>
      </w:pPr>
      <w:r w:rsidRPr="008507A8">
        <w:rPr>
          <w:lang w:val="es-ES_tradnl" w:eastAsia="es-CO" w:bidi="he-IL"/>
        </w:rPr>
        <w:t xml:space="preserve">El </w:t>
      </w:r>
      <w:r w:rsidR="00C20D46" w:rsidRPr="008507A8">
        <w:rPr>
          <w:b/>
          <w:lang w:val="es-ES_tradnl" w:eastAsia="es-CO" w:bidi="he-IL"/>
        </w:rPr>
        <w:t xml:space="preserve">Contratista </w:t>
      </w:r>
      <w:r w:rsidR="00C20D46" w:rsidRPr="008507A8">
        <w:rPr>
          <w:lang w:val="es-ES_tradnl" w:eastAsia="es-CO" w:bidi="he-IL"/>
        </w:rPr>
        <w:t>deberá</w:t>
      </w:r>
      <w:r w:rsidRPr="008507A8">
        <w:rPr>
          <w:lang w:val="es-ES_tradnl" w:eastAsia="es-CO" w:bidi="he-IL"/>
        </w:rPr>
        <w:t xml:space="preserve"> cumplir con los procedimientos, formatos y registros requeridos para la ejecución de las actividades en Seguridad y Salud en el Trabajo especificadas en las fichas de manejo Ambiental de Obra – MAO, Listas de Seguimiento Ambiental y SST contenidas en el presente documento. Los formatos pueden consultarse en la página web del IDU/ Manual Único de Control y Seguimiento Ambiental y de SST del IDU </w:t>
      </w:r>
      <w:r w:rsidRPr="008507A8">
        <w:rPr>
          <w:rFonts w:cs="Arial"/>
          <w:color w:val="000000"/>
          <w:szCs w:val="20"/>
          <w:lang w:val="es-MX" w:eastAsia="es-CO"/>
        </w:rPr>
        <w:t>vigente o el que le modifique</w:t>
      </w:r>
      <w:r w:rsidRPr="008507A8">
        <w:rPr>
          <w:lang w:val="es-ES_tradnl" w:eastAsia="es-CO" w:bidi="he-IL"/>
        </w:rPr>
        <w:t>, en cada uno de sus componentes</w:t>
      </w:r>
    </w:p>
    <w:p w14:paraId="2739B341" w14:textId="77777777" w:rsidR="00F337BD" w:rsidRPr="008507A8" w:rsidRDefault="00F337BD" w:rsidP="00F337BD">
      <w:pPr>
        <w:pStyle w:val="Prrafodelista"/>
        <w:spacing w:after="0" w:line="240" w:lineRule="auto"/>
        <w:ind w:left="360"/>
        <w:jc w:val="both"/>
        <w:rPr>
          <w:lang w:val="es-ES_tradnl" w:eastAsia="es-CO" w:bidi="he-IL"/>
        </w:rPr>
      </w:pPr>
    </w:p>
    <w:p w14:paraId="50575532" w14:textId="071E0F32"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 xml:space="preserve">Allegar a la </w:t>
      </w:r>
      <w:r w:rsidRPr="008507A8">
        <w:rPr>
          <w:b/>
          <w:lang w:val="es-ES_tradnl" w:eastAsia="es-CO" w:bidi="he-IL"/>
        </w:rPr>
        <w:t xml:space="preserve">Interventoría </w:t>
      </w:r>
      <w:r w:rsidRPr="008507A8">
        <w:rPr>
          <w:lang w:val="es-ES_tradnl" w:eastAsia="es-CO" w:bidi="he-IL"/>
        </w:rPr>
        <w:t>los reportes de accidentes de trabajo con la respectiva investigación acorde con la Resolución 1401 de 2007, los cuales deben ser remitidos en el informe mensual</w:t>
      </w:r>
    </w:p>
    <w:p w14:paraId="3AA28E52" w14:textId="77777777" w:rsidR="00F337BD" w:rsidRPr="008507A8" w:rsidRDefault="00F337BD" w:rsidP="00F337BD">
      <w:pPr>
        <w:pStyle w:val="Prrafodelista"/>
        <w:spacing w:after="0" w:line="240" w:lineRule="auto"/>
        <w:ind w:left="360"/>
        <w:jc w:val="both"/>
        <w:rPr>
          <w:lang w:val="es-ES_tradnl" w:eastAsia="es-CO" w:bidi="he-IL"/>
        </w:rPr>
      </w:pPr>
    </w:p>
    <w:p w14:paraId="416C2F30" w14:textId="6B9E8007"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Remitir a la Interventoría vía correo electrónico las novedades de personal con sus respectivos soportes</w:t>
      </w:r>
    </w:p>
    <w:p w14:paraId="2AA5C18B" w14:textId="77777777" w:rsidR="00F337BD" w:rsidRPr="008507A8" w:rsidRDefault="00F337BD" w:rsidP="00F337BD">
      <w:pPr>
        <w:pStyle w:val="Prrafodelista"/>
        <w:spacing w:after="0" w:line="240" w:lineRule="auto"/>
        <w:ind w:left="360"/>
        <w:jc w:val="both"/>
        <w:rPr>
          <w:lang w:val="es-ES_tradnl" w:eastAsia="es-CO" w:bidi="he-IL"/>
        </w:rPr>
      </w:pPr>
    </w:p>
    <w:p w14:paraId="6E5B1DF9" w14:textId="093AAA59"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 xml:space="preserve">Revisar, certificar y aportar a la </w:t>
      </w:r>
      <w:r w:rsidRPr="008507A8">
        <w:rPr>
          <w:b/>
          <w:lang w:val="es-ES_tradnl" w:eastAsia="es-CO" w:bidi="he-IL"/>
        </w:rPr>
        <w:t>Interventoría</w:t>
      </w:r>
      <w:r w:rsidRPr="008507A8">
        <w:rPr>
          <w:lang w:val="es-ES_tradnl" w:eastAsia="es-CO" w:bidi="he-IL"/>
        </w:rPr>
        <w:t xml:space="preserve"> en los informes mensuales los pagos de salarios, </w:t>
      </w:r>
      <w:r w:rsidR="00C20D46" w:rsidRPr="008507A8">
        <w:rPr>
          <w:lang w:val="es-ES_tradnl" w:eastAsia="es-CO" w:bidi="he-IL"/>
        </w:rPr>
        <w:t>al aporte</w:t>
      </w:r>
      <w:r w:rsidRPr="008507A8">
        <w:rPr>
          <w:lang w:val="es-ES_tradnl" w:eastAsia="es-CO" w:bidi="he-IL"/>
        </w:rPr>
        <w:t xml:space="preserve"> al Sistema General de Seguridad Social Integral y prestaciones sociales de todo el personal vinculado al contrato, sin diferenciación alguna de la modalidad de contratación</w:t>
      </w:r>
    </w:p>
    <w:p w14:paraId="503BBA61" w14:textId="77777777" w:rsidR="00F337BD" w:rsidRPr="008507A8" w:rsidRDefault="00F337BD" w:rsidP="00F337BD">
      <w:pPr>
        <w:pStyle w:val="Prrafodelista"/>
        <w:spacing w:after="0" w:line="240" w:lineRule="auto"/>
        <w:ind w:left="360"/>
        <w:jc w:val="both"/>
        <w:rPr>
          <w:lang w:val="es-ES_tradnl" w:eastAsia="es-CO" w:bidi="he-IL"/>
        </w:rPr>
      </w:pPr>
    </w:p>
    <w:p w14:paraId="3899DBFC" w14:textId="1E6A02DE"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El personal que labore en la obra debe portar la siguiente documentación:</w:t>
      </w:r>
    </w:p>
    <w:p w14:paraId="717DD975" w14:textId="77777777" w:rsidR="00F337BD" w:rsidRPr="008507A8" w:rsidRDefault="00F337BD" w:rsidP="00F337BD">
      <w:pPr>
        <w:pStyle w:val="Prrafodelista"/>
        <w:rPr>
          <w:lang w:val="es-ES_tradnl" w:eastAsia="es-CO" w:bidi="he-IL"/>
        </w:rPr>
      </w:pPr>
    </w:p>
    <w:p w14:paraId="01991610" w14:textId="77777777" w:rsidR="00E63566" w:rsidRPr="008507A8" w:rsidRDefault="00E63566" w:rsidP="00B86CBF">
      <w:pPr>
        <w:pStyle w:val="Prrafodelista"/>
        <w:numPr>
          <w:ilvl w:val="0"/>
          <w:numId w:val="46"/>
        </w:numPr>
        <w:spacing w:after="0" w:line="240" w:lineRule="auto"/>
        <w:jc w:val="both"/>
        <w:rPr>
          <w:lang w:val="es-ES_tradnl" w:eastAsia="es-CO" w:bidi="he-IL"/>
        </w:rPr>
      </w:pPr>
      <w:r w:rsidRPr="008507A8">
        <w:rPr>
          <w:lang w:val="es-ES_tradnl" w:eastAsia="es-CO" w:bidi="he-IL"/>
        </w:rPr>
        <w:t>Carné de identificación de la empresa que incluya foto, RH y alergias.</w:t>
      </w:r>
    </w:p>
    <w:p w14:paraId="68F00A2C" w14:textId="3D62466F" w:rsidR="00E63566" w:rsidRPr="008507A8" w:rsidRDefault="00C20D46" w:rsidP="00B86CBF">
      <w:pPr>
        <w:pStyle w:val="Prrafodelista"/>
        <w:numPr>
          <w:ilvl w:val="0"/>
          <w:numId w:val="46"/>
        </w:numPr>
        <w:spacing w:after="0" w:line="240" w:lineRule="auto"/>
        <w:jc w:val="both"/>
        <w:rPr>
          <w:lang w:val="es-ES_tradnl" w:eastAsia="es-CO" w:bidi="he-IL"/>
        </w:rPr>
      </w:pPr>
      <w:r w:rsidRPr="008507A8">
        <w:rPr>
          <w:lang w:val="es-ES_tradnl" w:eastAsia="es-CO" w:bidi="he-IL"/>
        </w:rPr>
        <w:t>Carné</w:t>
      </w:r>
      <w:r w:rsidR="00E63566" w:rsidRPr="008507A8">
        <w:rPr>
          <w:lang w:val="es-ES_tradnl" w:eastAsia="es-CO" w:bidi="he-IL"/>
        </w:rPr>
        <w:t xml:space="preserve"> o último </w:t>
      </w:r>
      <w:r w:rsidRPr="008507A8">
        <w:rPr>
          <w:lang w:val="es-ES_tradnl" w:eastAsia="es-CO" w:bidi="he-IL"/>
        </w:rPr>
        <w:t>pago a</w:t>
      </w:r>
      <w:r w:rsidR="00E63566" w:rsidRPr="008507A8">
        <w:rPr>
          <w:lang w:val="es-ES_tradnl" w:eastAsia="es-CO" w:bidi="he-IL"/>
        </w:rPr>
        <w:t xml:space="preserve"> salud, pensión y riesgos</w:t>
      </w:r>
    </w:p>
    <w:p w14:paraId="5BC33A30" w14:textId="6682C52B" w:rsidR="00E63566" w:rsidRPr="008507A8" w:rsidRDefault="00E63566" w:rsidP="00B86CBF">
      <w:pPr>
        <w:pStyle w:val="Prrafodelista"/>
        <w:numPr>
          <w:ilvl w:val="0"/>
          <w:numId w:val="46"/>
        </w:numPr>
        <w:spacing w:after="0" w:line="240" w:lineRule="auto"/>
        <w:jc w:val="both"/>
        <w:rPr>
          <w:lang w:val="es-ES_tradnl" w:eastAsia="es-CO" w:bidi="he-IL"/>
        </w:rPr>
      </w:pPr>
      <w:r w:rsidRPr="008507A8">
        <w:rPr>
          <w:lang w:val="es-ES_tradnl" w:eastAsia="es-CO" w:bidi="he-IL"/>
        </w:rPr>
        <w:t>Mecanismo de identificación de los integrantes de la brigada de emergencia según se defina</w:t>
      </w:r>
    </w:p>
    <w:p w14:paraId="41D2ED9F" w14:textId="77777777" w:rsidR="00F337BD" w:rsidRPr="008507A8" w:rsidRDefault="00F337BD" w:rsidP="00F337BD">
      <w:pPr>
        <w:pStyle w:val="Prrafodelista"/>
        <w:spacing w:after="0" w:line="240" w:lineRule="auto"/>
        <w:ind w:left="1429"/>
        <w:jc w:val="both"/>
        <w:rPr>
          <w:lang w:val="es-ES_tradnl" w:eastAsia="es-CO" w:bidi="he-IL"/>
        </w:rPr>
      </w:pPr>
    </w:p>
    <w:p w14:paraId="6B9C2092" w14:textId="53F2C5ED"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 xml:space="preserve">El </w:t>
      </w:r>
      <w:r w:rsidRPr="008507A8">
        <w:rPr>
          <w:b/>
          <w:lang w:val="es-ES_tradnl" w:eastAsia="es-CO" w:bidi="he-IL"/>
        </w:rPr>
        <w:t xml:space="preserve">Contratista </w:t>
      </w:r>
      <w:r w:rsidRPr="008507A8">
        <w:rPr>
          <w:lang w:val="es-ES_tradnl" w:eastAsia="es-CO" w:bidi="he-IL"/>
        </w:rPr>
        <w:t>deberá garantizar la autenticidad de los pagos realizados al sistema general de seguridad social y parafiscal de todo el personal que realice labores para el contrato, sin diferenciación alguna de la modalidad de vinculación y entregar copia del soporte idóneo en el informe mensual presentado a la Interventoría</w:t>
      </w:r>
    </w:p>
    <w:p w14:paraId="239FF4C8" w14:textId="77777777" w:rsidR="00F337BD" w:rsidRPr="008507A8" w:rsidRDefault="00F337BD" w:rsidP="00F337BD">
      <w:pPr>
        <w:pStyle w:val="Prrafodelista"/>
        <w:spacing w:after="0" w:line="240" w:lineRule="auto"/>
        <w:ind w:left="360"/>
        <w:jc w:val="both"/>
        <w:rPr>
          <w:lang w:val="es-ES_tradnl" w:eastAsia="es-CO" w:bidi="he-IL"/>
        </w:rPr>
      </w:pPr>
    </w:p>
    <w:p w14:paraId="5F9A78C6" w14:textId="5823BD83"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 xml:space="preserve">Los soportes de pagos de nómina y liquidación de prestaciones </w:t>
      </w:r>
      <w:r w:rsidR="00F337BD" w:rsidRPr="008507A8">
        <w:rPr>
          <w:lang w:val="es-ES_tradnl" w:eastAsia="es-CO" w:bidi="he-IL"/>
        </w:rPr>
        <w:t>sociales</w:t>
      </w:r>
      <w:r w:rsidRPr="008507A8">
        <w:rPr>
          <w:lang w:val="es-ES_tradnl" w:eastAsia="es-CO" w:bidi="he-IL"/>
        </w:rPr>
        <w:t xml:space="preserve"> deben </w:t>
      </w:r>
      <w:r w:rsidR="00C20D46" w:rsidRPr="008507A8">
        <w:rPr>
          <w:lang w:val="es-ES_tradnl" w:eastAsia="es-CO" w:bidi="he-IL"/>
        </w:rPr>
        <w:t>presentarse como</w:t>
      </w:r>
      <w:r w:rsidRPr="008507A8">
        <w:rPr>
          <w:lang w:val="es-ES_tradnl" w:eastAsia="es-CO" w:bidi="he-IL"/>
        </w:rPr>
        <w:t xml:space="preserve"> anexo en el informe mensual</w:t>
      </w:r>
    </w:p>
    <w:p w14:paraId="70529AC8" w14:textId="77777777" w:rsidR="00F337BD" w:rsidRPr="008507A8" w:rsidRDefault="00F337BD" w:rsidP="00F337BD">
      <w:pPr>
        <w:pStyle w:val="Prrafodelista"/>
        <w:spacing w:after="0" w:line="240" w:lineRule="auto"/>
        <w:ind w:left="360"/>
        <w:jc w:val="both"/>
        <w:rPr>
          <w:lang w:val="es-ES_tradnl" w:eastAsia="es-CO" w:bidi="he-IL"/>
        </w:rPr>
      </w:pPr>
    </w:p>
    <w:p w14:paraId="441827CF" w14:textId="4A7E74C6"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Presentar el diagnostico de condiciones salud y realizar el respectivo seguimiento, soportándolo en el informe mensual</w:t>
      </w:r>
    </w:p>
    <w:p w14:paraId="6A0A8F91" w14:textId="77777777" w:rsidR="00F337BD" w:rsidRPr="008507A8" w:rsidRDefault="00F337BD" w:rsidP="00F337BD">
      <w:pPr>
        <w:pStyle w:val="Prrafodelista"/>
        <w:spacing w:after="0" w:line="240" w:lineRule="auto"/>
        <w:ind w:left="360"/>
        <w:jc w:val="both"/>
        <w:rPr>
          <w:lang w:val="es-ES_tradnl" w:eastAsia="es-CO" w:bidi="he-IL"/>
        </w:rPr>
      </w:pPr>
    </w:p>
    <w:p w14:paraId="6DBC0EE8" w14:textId="2C08D61B"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Establecer e implementar la metodología para la identificación de tareas críticas y sus respectivos controles previa aprobación de la Interventoría</w:t>
      </w:r>
    </w:p>
    <w:p w14:paraId="623A3C54" w14:textId="77777777" w:rsidR="00F337BD" w:rsidRPr="008507A8" w:rsidRDefault="00F337BD" w:rsidP="00F337BD">
      <w:pPr>
        <w:pStyle w:val="Prrafodelista"/>
        <w:spacing w:after="0" w:line="240" w:lineRule="auto"/>
        <w:ind w:left="360"/>
        <w:jc w:val="both"/>
        <w:rPr>
          <w:lang w:val="es-ES_tradnl" w:eastAsia="es-CO" w:bidi="he-IL"/>
        </w:rPr>
      </w:pPr>
    </w:p>
    <w:p w14:paraId="6294CAE6" w14:textId="6E2A2780"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Elaborar, implementar y mantener una metodología para la elaboración de los Análisis de Trabajo Seguro – ATS, y verificar periódicamente su cumplimiento</w:t>
      </w:r>
    </w:p>
    <w:p w14:paraId="182D36AD" w14:textId="77777777" w:rsidR="00F337BD" w:rsidRPr="008507A8" w:rsidRDefault="00F337BD" w:rsidP="00F337BD">
      <w:pPr>
        <w:pStyle w:val="Prrafodelista"/>
        <w:spacing w:after="0" w:line="240" w:lineRule="auto"/>
        <w:ind w:left="360"/>
        <w:jc w:val="both"/>
        <w:rPr>
          <w:lang w:val="es-ES_tradnl" w:eastAsia="es-CO" w:bidi="he-IL"/>
        </w:rPr>
      </w:pPr>
    </w:p>
    <w:p w14:paraId="0138B3B3" w14:textId="1F5B99EF"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Elaborar e implementar una metodología para análisis de puestos de trabajo previa aprobación de la Interventoría</w:t>
      </w:r>
    </w:p>
    <w:p w14:paraId="5A306878" w14:textId="77777777" w:rsidR="00F337BD" w:rsidRPr="008507A8" w:rsidRDefault="00F337BD" w:rsidP="00F337BD">
      <w:pPr>
        <w:pStyle w:val="Prrafodelista"/>
        <w:spacing w:after="0" w:line="240" w:lineRule="auto"/>
        <w:ind w:left="360"/>
        <w:jc w:val="both"/>
        <w:rPr>
          <w:lang w:val="es-ES_tradnl" w:eastAsia="es-CO" w:bidi="he-IL"/>
        </w:rPr>
      </w:pPr>
    </w:p>
    <w:p w14:paraId="77527AD8" w14:textId="19973DF4"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 xml:space="preserve">Implementar y mantener los permisos de trabajo para las tareas identificadas como críticas o de alto riesgo </w:t>
      </w:r>
      <w:r w:rsidR="00C20D46" w:rsidRPr="008507A8">
        <w:rPr>
          <w:lang w:val="es-ES_tradnl" w:eastAsia="es-CO" w:bidi="he-IL"/>
        </w:rPr>
        <w:t>de acuerdo con</w:t>
      </w:r>
      <w:r w:rsidRPr="008507A8">
        <w:rPr>
          <w:lang w:val="es-ES_tradnl" w:eastAsia="es-CO" w:bidi="he-IL"/>
        </w:rPr>
        <w:t xml:space="preserve"> lo establecido en la matriz de peligros</w:t>
      </w:r>
    </w:p>
    <w:p w14:paraId="30BDBA35" w14:textId="77777777" w:rsidR="00F337BD" w:rsidRPr="008507A8" w:rsidRDefault="00F337BD" w:rsidP="00F337BD">
      <w:pPr>
        <w:pStyle w:val="Prrafodelista"/>
        <w:spacing w:after="0" w:line="240" w:lineRule="auto"/>
        <w:ind w:left="360"/>
        <w:jc w:val="both"/>
        <w:rPr>
          <w:lang w:val="es-ES_tradnl" w:eastAsia="es-CO" w:bidi="he-IL"/>
        </w:rPr>
      </w:pPr>
    </w:p>
    <w:p w14:paraId="323F9FBD" w14:textId="0E24B198"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Documentar e implementar normas, procedimientos y estándares de seguridad e instructivos para el desarrollo de las actividades objeto de contrato, según las características del proyecto y de acuerdo con el resultado de la matriz de peligros</w:t>
      </w:r>
    </w:p>
    <w:p w14:paraId="25904D50" w14:textId="77777777" w:rsidR="00F337BD" w:rsidRPr="008507A8" w:rsidRDefault="00F337BD" w:rsidP="00F337BD">
      <w:pPr>
        <w:pStyle w:val="Prrafodelista"/>
        <w:spacing w:after="0" w:line="240" w:lineRule="auto"/>
        <w:ind w:left="360"/>
        <w:jc w:val="both"/>
        <w:rPr>
          <w:lang w:val="es-ES_tradnl" w:eastAsia="es-CO" w:bidi="he-IL"/>
        </w:rPr>
      </w:pPr>
    </w:p>
    <w:p w14:paraId="4DDFF0D9" w14:textId="799D609D"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Aplicar sus estándares, procedimientos e instructivos para todas las actividades de alto riesgo y todas las demás que las requiera</w:t>
      </w:r>
    </w:p>
    <w:p w14:paraId="1CC86679" w14:textId="77777777" w:rsidR="00F337BD" w:rsidRPr="008507A8" w:rsidRDefault="00F337BD" w:rsidP="00F337BD">
      <w:pPr>
        <w:pStyle w:val="Prrafodelista"/>
        <w:spacing w:after="0" w:line="240" w:lineRule="auto"/>
        <w:ind w:left="360"/>
        <w:jc w:val="both"/>
        <w:rPr>
          <w:lang w:val="es-ES_tradnl" w:eastAsia="es-CO" w:bidi="he-IL"/>
        </w:rPr>
      </w:pPr>
    </w:p>
    <w:p w14:paraId="232790D9" w14:textId="2BF2CDA8"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lastRenderedPageBreak/>
        <w:t xml:space="preserve">Los trabajadores deben cumplir con los dispuesto en el Manual de Identidad Visual- IDU, y contar con los elementos de protección personal – EPP respectivos conforme con la matriz </w:t>
      </w:r>
      <w:proofErr w:type="gramStart"/>
      <w:r w:rsidRPr="008507A8">
        <w:rPr>
          <w:lang w:val="es-ES_tradnl" w:eastAsia="es-CO" w:bidi="he-IL"/>
        </w:rPr>
        <w:t>e</w:t>
      </w:r>
      <w:proofErr w:type="gramEnd"/>
      <w:r w:rsidRPr="008507A8">
        <w:rPr>
          <w:lang w:val="es-ES_tradnl" w:eastAsia="es-CO" w:bidi="he-IL"/>
        </w:rPr>
        <w:t xml:space="preserve"> peligros y la matriz de EPP del Contratista</w:t>
      </w:r>
    </w:p>
    <w:p w14:paraId="30CB5D08" w14:textId="77777777" w:rsidR="00F337BD" w:rsidRPr="008507A8" w:rsidRDefault="00F337BD" w:rsidP="00F337BD">
      <w:pPr>
        <w:pStyle w:val="Prrafodelista"/>
        <w:spacing w:after="0" w:line="240" w:lineRule="auto"/>
        <w:ind w:left="360"/>
        <w:jc w:val="both"/>
        <w:rPr>
          <w:lang w:val="es-ES_tradnl" w:eastAsia="es-CO" w:bidi="he-IL"/>
        </w:rPr>
      </w:pPr>
    </w:p>
    <w:p w14:paraId="3FEC8A68" w14:textId="4F0FEB86" w:rsidR="00E63566" w:rsidRPr="008507A8" w:rsidRDefault="00E63566" w:rsidP="00F337BD">
      <w:pPr>
        <w:pStyle w:val="Prrafodelista"/>
        <w:spacing w:after="0" w:line="240" w:lineRule="auto"/>
        <w:ind w:left="360"/>
        <w:jc w:val="both"/>
        <w:rPr>
          <w:lang w:val="es-ES_tradnl" w:eastAsia="es-CO" w:bidi="he-IL"/>
        </w:rPr>
      </w:pPr>
      <w:r w:rsidRPr="008507A8">
        <w:rPr>
          <w:lang w:val="es-ES_tradnl" w:eastAsia="es-CO" w:bidi="he-IL"/>
        </w:rPr>
        <w:t>El Contratista debe mantener los registros de suministro, control de uso y recambio de los elementos de protección personal- EPP para la totalidad de sus trabajadores de conformidad con la matriz y garantizar que durante el desarrollo de la obra todo el personal use los EPP adecuados para sus actividades</w:t>
      </w:r>
    </w:p>
    <w:p w14:paraId="57DA3AAA" w14:textId="77777777" w:rsidR="00F337BD" w:rsidRPr="008507A8" w:rsidRDefault="00F337BD" w:rsidP="00F337BD">
      <w:pPr>
        <w:pStyle w:val="Prrafodelista"/>
        <w:spacing w:after="0" w:line="240" w:lineRule="auto"/>
        <w:ind w:left="360"/>
        <w:jc w:val="both"/>
        <w:rPr>
          <w:lang w:val="es-ES_tradnl" w:eastAsia="es-CO" w:bidi="he-IL"/>
        </w:rPr>
      </w:pPr>
    </w:p>
    <w:p w14:paraId="70868CBF" w14:textId="04BCBE39"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Dar cumplimiento con las normas de manejo y almacenamiento de sustancias peligrosas, etiquetar los recipientes de sustancias químicas almacenadas para su identificación, mantener un inventario actualizado de las sustancias químicas utilizadas para el desarrollo de la obra, contar con prácticas seguras de manipulación, almacenamiento y transporte, tener las hojas de seguridad en el idioma español las cuales deben permanecer en lugares visibles de fácil acceso cerca al sitio de almacenamiento, el contratista debe cumplir medidas incluidas en las hojas de seguridad</w:t>
      </w:r>
    </w:p>
    <w:p w14:paraId="09AD40AA" w14:textId="77777777" w:rsidR="00F337BD" w:rsidRPr="008507A8" w:rsidRDefault="00F337BD" w:rsidP="00F337BD">
      <w:pPr>
        <w:pStyle w:val="Prrafodelista"/>
        <w:spacing w:after="0" w:line="240" w:lineRule="auto"/>
        <w:ind w:left="360"/>
        <w:jc w:val="both"/>
        <w:rPr>
          <w:lang w:val="es-ES_tradnl" w:eastAsia="es-CO" w:bidi="he-IL"/>
        </w:rPr>
      </w:pPr>
    </w:p>
    <w:p w14:paraId="74D27AD6" w14:textId="6A09812B"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Implementar las medidas para la prevención de derrumbes en excavaciones, las cuales deben ser definidas con aprobación del especialista de geotecnia, residente técnico, equipo de topografía y del residente SST de contratista, siguiendo el procedimiento seguro de excavaciones previa aprobación de la interventoría</w:t>
      </w:r>
    </w:p>
    <w:p w14:paraId="668A0A34" w14:textId="77777777" w:rsidR="00F337BD" w:rsidRPr="008507A8" w:rsidRDefault="00F337BD" w:rsidP="00F337BD">
      <w:pPr>
        <w:pStyle w:val="Prrafodelista"/>
        <w:spacing w:after="0" w:line="240" w:lineRule="auto"/>
        <w:ind w:left="360"/>
        <w:jc w:val="both"/>
        <w:rPr>
          <w:lang w:val="es-ES_tradnl" w:eastAsia="es-CO" w:bidi="he-IL"/>
        </w:rPr>
      </w:pPr>
    </w:p>
    <w:p w14:paraId="49BF62E5" w14:textId="56967EC4"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Cubrir la totalidad de la infraestructura a demoler con mallas que mitiguen la caída de material para evitar accidentes según se establezca en las normas legales vigentes</w:t>
      </w:r>
    </w:p>
    <w:p w14:paraId="68A98D38" w14:textId="77777777" w:rsidR="00F337BD" w:rsidRPr="008507A8" w:rsidRDefault="00F337BD" w:rsidP="00F337BD">
      <w:pPr>
        <w:pStyle w:val="Prrafodelista"/>
        <w:spacing w:after="0" w:line="240" w:lineRule="auto"/>
        <w:ind w:left="360"/>
        <w:jc w:val="both"/>
        <w:rPr>
          <w:lang w:val="es-ES_tradnl" w:eastAsia="es-CO" w:bidi="he-IL"/>
        </w:rPr>
      </w:pPr>
    </w:p>
    <w:p w14:paraId="4E41CE79" w14:textId="58B66766"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Implementar las medidas de prevención y control del riesgo para las actividades de obra y relacionados en el formato “Plan de Acción para Controlar Riesgos” y las actualizaciones generadas a la matriz de peligros</w:t>
      </w:r>
    </w:p>
    <w:p w14:paraId="27184DA9" w14:textId="77777777" w:rsidR="00F337BD" w:rsidRPr="008507A8" w:rsidRDefault="00F337BD" w:rsidP="00F337BD">
      <w:pPr>
        <w:pStyle w:val="Prrafodelista"/>
        <w:spacing w:after="0" w:line="240" w:lineRule="auto"/>
        <w:ind w:left="360"/>
        <w:jc w:val="both"/>
        <w:rPr>
          <w:lang w:val="es-ES_tradnl" w:eastAsia="es-CO" w:bidi="he-IL"/>
        </w:rPr>
      </w:pPr>
    </w:p>
    <w:p w14:paraId="4D9AC548" w14:textId="4B9B7D07"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 xml:space="preserve">Contar con un equipo extintor de incendio en las instalaciones locativas y permanentes de acuerdo con los materiales almacenados y la clase de riesgo. El equipo que se disponga para combatir incendios debe mantenerse en perfecto estado de funcionamiento y ser </w:t>
      </w:r>
      <w:r w:rsidR="00C20D46" w:rsidRPr="008507A8">
        <w:rPr>
          <w:lang w:val="es-ES_tradnl" w:eastAsia="es-CO" w:bidi="he-IL"/>
        </w:rPr>
        <w:t>revisado de</w:t>
      </w:r>
      <w:r w:rsidRPr="008507A8">
        <w:rPr>
          <w:lang w:val="es-ES_tradnl" w:eastAsia="es-CO" w:bidi="he-IL"/>
        </w:rPr>
        <w:t xml:space="preserve"> acuerdo con el programa de inspecciones. El número de extintores en las instalaciones temporales como campamentos, oficinas, bodegas y puntos </w:t>
      </w:r>
      <w:r w:rsidR="0037416D" w:rsidRPr="008507A8">
        <w:rPr>
          <w:lang w:val="es-ES_tradnl" w:eastAsia="es-CO" w:bidi="he-IL"/>
        </w:rPr>
        <w:t>IDU</w:t>
      </w:r>
      <w:r w:rsidRPr="008507A8">
        <w:rPr>
          <w:lang w:val="es-ES_tradnl" w:eastAsia="es-CO" w:bidi="he-IL"/>
        </w:rPr>
        <w:t xml:space="preserve"> </w:t>
      </w:r>
      <w:r w:rsidR="0037416D" w:rsidRPr="008507A8">
        <w:rPr>
          <w:lang w:val="es-ES_tradnl" w:eastAsia="es-CO" w:bidi="he-IL"/>
        </w:rPr>
        <w:t xml:space="preserve">atención </w:t>
      </w:r>
      <w:r w:rsidR="00C20D46" w:rsidRPr="008507A8">
        <w:rPr>
          <w:lang w:val="es-ES_tradnl" w:eastAsia="es-CO" w:bidi="he-IL"/>
        </w:rPr>
        <w:t>al ciudadano</w:t>
      </w:r>
      <w:r w:rsidRPr="008507A8">
        <w:rPr>
          <w:lang w:val="es-ES_tradnl" w:eastAsia="es-CO" w:bidi="he-IL"/>
        </w:rPr>
        <w:t xml:space="preserve"> (en caso de aplicar) no será inferior a uno (1) por cada 200 m2</w:t>
      </w:r>
    </w:p>
    <w:p w14:paraId="3650B756" w14:textId="77777777" w:rsidR="00F337BD" w:rsidRPr="008507A8" w:rsidRDefault="00F337BD" w:rsidP="00F337BD">
      <w:pPr>
        <w:pStyle w:val="Prrafodelista"/>
        <w:spacing w:after="0" w:line="240" w:lineRule="auto"/>
        <w:ind w:left="360"/>
        <w:jc w:val="both"/>
        <w:rPr>
          <w:lang w:val="es-ES_tradnl" w:eastAsia="es-CO" w:bidi="he-IL"/>
        </w:rPr>
      </w:pPr>
    </w:p>
    <w:p w14:paraId="458F4661" w14:textId="6A68173F"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El Contratista debe contar con estaciones portátiles lavaojos en las áreas donde el riesgo lo requiera previa aprobación de la Interventoría. Cuando aplique</w:t>
      </w:r>
    </w:p>
    <w:p w14:paraId="07EA3239" w14:textId="77777777" w:rsidR="00F337BD" w:rsidRPr="008507A8" w:rsidRDefault="00F337BD" w:rsidP="00F337BD">
      <w:pPr>
        <w:pStyle w:val="Prrafodelista"/>
        <w:spacing w:after="0" w:line="240" w:lineRule="auto"/>
        <w:ind w:left="360"/>
        <w:jc w:val="both"/>
        <w:rPr>
          <w:lang w:val="es-ES_tradnl" w:eastAsia="es-CO" w:bidi="he-IL"/>
        </w:rPr>
      </w:pPr>
    </w:p>
    <w:p w14:paraId="248BCE4F" w14:textId="04BF2544"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 xml:space="preserve">Las instalaciones temporales como campamentos, oficinas, bodegas, puntos </w:t>
      </w:r>
      <w:r w:rsidR="0037416D" w:rsidRPr="008507A8">
        <w:rPr>
          <w:lang w:val="es-ES_tradnl" w:eastAsia="es-CO" w:bidi="he-IL"/>
        </w:rPr>
        <w:t>IDU</w:t>
      </w:r>
      <w:r w:rsidRPr="008507A8">
        <w:rPr>
          <w:lang w:val="es-ES_tradnl" w:eastAsia="es-CO" w:bidi="he-IL"/>
        </w:rPr>
        <w:t xml:space="preserve"> </w:t>
      </w:r>
      <w:r w:rsidR="0037416D" w:rsidRPr="008507A8">
        <w:rPr>
          <w:lang w:val="es-ES_tradnl" w:eastAsia="es-CO" w:bidi="he-IL"/>
        </w:rPr>
        <w:t xml:space="preserve">atención </w:t>
      </w:r>
      <w:r w:rsidR="00F337BD" w:rsidRPr="008507A8">
        <w:rPr>
          <w:lang w:val="es-ES_tradnl" w:eastAsia="es-CO" w:bidi="he-IL"/>
        </w:rPr>
        <w:t>al ciudadano</w:t>
      </w:r>
      <w:r w:rsidRPr="008507A8">
        <w:rPr>
          <w:lang w:val="es-ES_tradnl" w:eastAsia="es-CO" w:bidi="he-IL"/>
        </w:rPr>
        <w:t xml:space="preserve"> (en caso de aplicar) y puntos de almacenamiento de combustibles y productos químicos, deben contar con la dotación para tención de primeros auxilios, la cual deberá mantener como mínimo los elementos ofertados en el Capítulo de SG</w:t>
      </w:r>
      <w:r w:rsidR="00694B9B" w:rsidRPr="008507A8">
        <w:rPr>
          <w:lang w:val="es-ES_tradnl" w:eastAsia="es-CO" w:bidi="he-IL"/>
        </w:rPr>
        <w:t>-</w:t>
      </w:r>
      <w:r w:rsidRPr="008507A8">
        <w:rPr>
          <w:lang w:val="es-ES_tradnl" w:eastAsia="es-CO" w:bidi="he-IL"/>
        </w:rPr>
        <w:t>SST. Los campamentos deben contar con un sitio destinado y acondicionado para la prestación de primeros auxilios</w:t>
      </w:r>
    </w:p>
    <w:p w14:paraId="227662BA" w14:textId="2C357D7F"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Dar cumplimiento a la normatividad legal vigente o la aplicable al momento de la obra, procedimientos y protocolos establecidos en el manejo adecuado de sustancias químicas, su almacenamiento y disposición</w:t>
      </w:r>
    </w:p>
    <w:p w14:paraId="4E08BBB5" w14:textId="77777777" w:rsidR="00F337BD" w:rsidRPr="008507A8" w:rsidRDefault="00F337BD" w:rsidP="00F337BD">
      <w:pPr>
        <w:pStyle w:val="Prrafodelista"/>
        <w:spacing w:after="0" w:line="240" w:lineRule="auto"/>
        <w:ind w:left="360"/>
        <w:jc w:val="both"/>
        <w:rPr>
          <w:lang w:val="es-ES_tradnl" w:eastAsia="es-CO" w:bidi="he-IL"/>
        </w:rPr>
      </w:pPr>
    </w:p>
    <w:p w14:paraId="32B62BA0" w14:textId="34056537"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lastRenderedPageBreak/>
        <w:t xml:space="preserve">Contar con las brigadas de emergencia (primeros auxilios, contra incendios y evacuación y rescate) en cada frente de obra e instalaciones locativas en que una proporción que </w:t>
      </w:r>
      <w:r w:rsidR="00694B9B" w:rsidRPr="008507A8">
        <w:rPr>
          <w:lang w:val="es-ES_tradnl" w:eastAsia="es-CO" w:bidi="he-IL"/>
        </w:rPr>
        <w:t>permita responder</w:t>
      </w:r>
      <w:r w:rsidRPr="008507A8">
        <w:rPr>
          <w:lang w:val="es-ES_tradnl" w:eastAsia="es-CO" w:bidi="he-IL"/>
        </w:rPr>
        <w:t xml:space="preserve"> de forma inmediata cualquier evento que se presente.</w:t>
      </w:r>
    </w:p>
    <w:p w14:paraId="2388E0E5" w14:textId="77777777" w:rsidR="00F337BD" w:rsidRPr="008507A8" w:rsidRDefault="00F337BD" w:rsidP="00F337BD">
      <w:pPr>
        <w:pStyle w:val="Prrafodelista"/>
        <w:spacing w:after="0" w:line="240" w:lineRule="auto"/>
        <w:ind w:left="360"/>
        <w:jc w:val="both"/>
        <w:rPr>
          <w:lang w:val="es-ES_tradnl" w:eastAsia="es-CO" w:bidi="he-IL"/>
        </w:rPr>
      </w:pPr>
    </w:p>
    <w:p w14:paraId="11B4597E" w14:textId="4015E898"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 xml:space="preserve">Las personas que conformen las brigadas deben estar capacitadas en todos los temas (primeros auxilios, contra incendios y evacuación y rescate) y contar con identificación “visible” que les permita ser diferenciadas fácilmente del de personal. </w:t>
      </w:r>
      <w:r w:rsidR="00694B9B" w:rsidRPr="008507A8">
        <w:rPr>
          <w:lang w:val="es-ES_tradnl" w:eastAsia="es-CO" w:bidi="he-IL"/>
        </w:rPr>
        <w:t>En caso de que</w:t>
      </w:r>
      <w:r w:rsidRPr="008507A8">
        <w:rPr>
          <w:lang w:val="es-ES_tradnl" w:eastAsia="es-CO" w:bidi="he-IL"/>
        </w:rPr>
        <w:t xml:space="preserve"> la interventoría y/o el IDU lo consideren, el Contratista debe seleccionar y entrenar personal adicional para las brigadas</w:t>
      </w:r>
    </w:p>
    <w:p w14:paraId="09998693" w14:textId="77777777" w:rsidR="00F337BD" w:rsidRPr="008507A8" w:rsidRDefault="00F337BD" w:rsidP="00F337BD">
      <w:pPr>
        <w:pStyle w:val="Prrafodelista"/>
        <w:spacing w:after="0" w:line="240" w:lineRule="auto"/>
        <w:ind w:left="360"/>
        <w:jc w:val="both"/>
        <w:rPr>
          <w:lang w:val="es-ES_tradnl" w:eastAsia="es-CO" w:bidi="he-IL"/>
        </w:rPr>
      </w:pPr>
    </w:p>
    <w:p w14:paraId="4072F6A6" w14:textId="55286437" w:rsidR="0060342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Medir la efectividad del Plan de Emergencias y Contingencias propuesto mediante la realización de simulacros e inspecciones y realizar los ajustes necesarios.</w:t>
      </w:r>
      <w:r w:rsidR="00603426" w:rsidRPr="008507A8">
        <w:rPr>
          <w:lang w:val="es-ES_tradnl" w:eastAsia="es-CO" w:bidi="he-IL"/>
        </w:rPr>
        <w:t xml:space="preserve"> Las áreas de trabajo deben estar completamente aisladas de peatones, vehículos y edificaciones ajenas a la obra</w:t>
      </w:r>
    </w:p>
    <w:p w14:paraId="77C3E9B8" w14:textId="77777777" w:rsidR="00F337BD" w:rsidRPr="008507A8" w:rsidRDefault="00F337BD" w:rsidP="00F337BD">
      <w:pPr>
        <w:pStyle w:val="Prrafodelista"/>
        <w:spacing w:after="0" w:line="240" w:lineRule="auto"/>
        <w:ind w:left="360"/>
        <w:jc w:val="both"/>
        <w:rPr>
          <w:lang w:val="es-ES_tradnl" w:eastAsia="es-CO" w:bidi="he-IL"/>
        </w:rPr>
      </w:pPr>
    </w:p>
    <w:p w14:paraId="1549D4DC" w14:textId="61CC5ACA" w:rsidR="00603426" w:rsidRPr="008507A8" w:rsidRDefault="0060342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El Contratista deberá garantizar, cuartos destinados a facilitar el cambio de ropas de los trabajadores, acondicionados de acuerdo con lo establecido en la normatividad vigente y/o la que modifique al momento de la obra</w:t>
      </w:r>
    </w:p>
    <w:p w14:paraId="028329F4" w14:textId="77777777" w:rsidR="00F337BD" w:rsidRPr="008507A8" w:rsidRDefault="00F337BD" w:rsidP="00F337BD">
      <w:pPr>
        <w:pStyle w:val="Prrafodelista"/>
        <w:spacing w:after="0" w:line="240" w:lineRule="auto"/>
        <w:ind w:left="360"/>
        <w:jc w:val="both"/>
        <w:rPr>
          <w:lang w:val="es-ES_tradnl" w:eastAsia="es-CO" w:bidi="he-IL"/>
        </w:rPr>
      </w:pPr>
    </w:p>
    <w:p w14:paraId="1F7D96A5" w14:textId="31EA3F17" w:rsidR="00603426" w:rsidRPr="008507A8" w:rsidRDefault="0060342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 xml:space="preserve">Todos los accesos de viviendas o comercio deberán permanecer libres de obstáculos como excavaciones, materiales de construcción o maquinaria. </w:t>
      </w:r>
      <w:r w:rsidR="00694B9B" w:rsidRPr="008507A8">
        <w:rPr>
          <w:lang w:val="es-ES_tradnl" w:eastAsia="es-CO" w:bidi="he-IL"/>
        </w:rPr>
        <w:t>En caso de que</w:t>
      </w:r>
      <w:r w:rsidRPr="008507A8">
        <w:rPr>
          <w:lang w:val="es-ES_tradnl" w:eastAsia="es-CO" w:bidi="he-IL"/>
        </w:rPr>
        <w:t xml:space="preserve"> se estén realizando trabajos en el área de dichos accesos, estos deberán estar señalizados y con las medidas de protección necesarias como plafones para garantizar la libre circulación en todo momento </w:t>
      </w:r>
    </w:p>
    <w:p w14:paraId="31B990CA" w14:textId="77777777" w:rsidR="00F337BD" w:rsidRPr="008507A8" w:rsidRDefault="00F337BD" w:rsidP="00F337BD">
      <w:pPr>
        <w:pStyle w:val="Prrafodelista"/>
        <w:spacing w:after="0" w:line="240" w:lineRule="auto"/>
        <w:ind w:left="360"/>
        <w:jc w:val="both"/>
        <w:rPr>
          <w:lang w:val="es-ES_tradnl" w:eastAsia="es-CO" w:bidi="he-IL"/>
        </w:rPr>
      </w:pPr>
    </w:p>
    <w:p w14:paraId="647AF42A" w14:textId="7CED2BE3" w:rsidR="00603426" w:rsidRPr="008507A8" w:rsidRDefault="0060342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 xml:space="preserve">El Contratista debe implementar el Sistema de Gestión en Seguridad y Salud en el Trabajo durante la ejecución del Contrato y contar con los soportes de gestión </w:t>
      </w:r>
      <w:r w:rsidR="00694B9B" w:rsidRPr="008507A8">
        <w:rPr>
          <w:lang w:val="es-ES_tradnl" w:eastAsia="es-CO" w:bidi="he-IL"/>
        </w:rPr>
        <w:t>de este</w:t>
      </w:r>
      <w:r w:rsidRPr="008507A8">
        <w:rPr>
          <w:lang w:val="es-ES_tradnl" w:eastAsia="es-CO" w:bidi="he-IL"/>
        </w:rPr>
        <w:t xml:space="preserve"> </w:t>
      </w:r>
    </w:p>
    <w:p w14:paraId="582288FC" w14:textId="77777777" w:rsidR="00F337BD" w:rsidRPr="008507A8" w:rsidRDefault="00F337BD" w:rsidP="00F337BD">
      <w:pPr>
        <w:pStyle w:val="Prrafodelista"/>
        <w:spacing w:after="0" w:line="240" w:lineRule="auto"/>
        <w:ind w:left="360"/>
        <w:jc w:val="both"/>
        <w:rPr>
          <w:lang w:val="es-ES_tradnl" w:eastAsia="es-CO" w:bidi="he-IL"/>
        </w:rPr>
      </w:pPr>
    </w:p>
    <w:p w14:paraId="049CF74B" w14:textId="36F46063" w:rsidR="00603426" w:rsidRPr="008507A8" w:rsidRDefault="0060342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El Contratista debe implementar y soportar las fichas de Seguridad y Salud en el Trabajo correspondientes a las actividades a ejecutar durante la operación</w:t>
      </w:r>
    </w:p>
    <w:p w14:paraId="2ACCE791" w14:textId="77777777" w:rsidR="00F337BD" w:rsidRPr="008507A8" w:rsidRDefault="00F337BD" w:rsidP="00F337BD">
      <w:pPr>
        <w:pStyle w:val="Prrafodelista"/>
        <w:spacing w:after="0" w:line="240" w:lineRule="auto"/>
        <w:ind w:left="360"/>
        <w:jc w:val="both"/>
        <w:rPr>
          <w:lang w:val="es-ES_tradnl" w:eastAsia="es-CO" w:bidi="he-IL"/>
        </w:rPr>
      </w:pPr>
    </w:p>
    <w:p w14:paraId="4BAC0306" w14:textId="3FEE0F47" w:rsidR="00603426" w:rsidRPr="008507A8" w:rsidRDefault="0060342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 xml:space="preserve">El Contratista debe hacer seguimiento a cada caso (accidente e incidente) hasta tener el cierre </w:t>
      </w:r>
      <w:r w:rsidR="00694B9B" w:rsidRPr="008507A8">
        <w:rPr>
          <w:lang w:val="es-ES_tradnl" w:eastAsia="es-CO" w:bidi="he-IL"/>
        </w:rPr>
        <w:t>de este</w:t>
      </w:r>
      <w:r w:rsidRPr="008507A8">
        <w:rPr>
          <w:lang w:val="es-ES_tradnl" w:eastAsia="es-CO" w:bidi="he-IL"/>
        </w:rPr>
        <w:t xml:space="preserve"> con concepto de la ARL y las juntas de calificación cuando aplique y reportar este seguimiento a la Interventoría en el informe correspondiente</w:t>
      </w:r>
    </w:p>
    <w:p w14:paraId="51FB094C" w14:textId="77777777" w:rsidR="00F337BD" w:rsidRPr="008507A8" w:rsidRDefault="00F337BD" w:rsidP="00F337BD">
      <w:pPr>
        <w:pStyle w:val="Prrafodelista"/>
        <w:spacing w:after="0" w:line="240" w:lineRule="auto"/>
        <w:ind w:left="360"/>
        <w:jc w:val="both"/>
        <w:rPr>
          <w:lang w:val="es-ES_tradnl" w:eastAsia="es-CO" w:bidi="he-IL"/>
        </w:rPr>
      </w:pPr>
    </w:p>
    <w:p w14:paraId="2083B8F6" w14:textId="11DC782D" w:rsidR="00603426" w:rsidRPr="008507A8" w:rsidRDefault="0060342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El Contratista debe implementar las medidas de Seguridad y Salud en el Trabajo para cada una de las actividades establecidas para el desarrollo de la obra</w:t>
      </w:r>
    </w:p>
    <w:p w14:paraId="79B0254E" w14:textId="77777777" w:rsidR="00F337BD" w:rsidRPr="008507A8" w:rsidRDefault="00F337BD" w:rsidP="00F337BD">
      <w:pPr>
        <w:pStyle w:val="Prrafodelista"/>
        <w:spacing w:after="0" w:line="240" w:lineRule="auto"/>
        <w:ind w:left="360"/>
        <w:jc w:val="both"/>
        <w:rPr>
          <w:lang w:val="es-ES_tradnl" w:eastAsia="es-CO" w:bidi="he-IL"/>
        </w:rPr>
      </w:pPr>
    </w:p>
    <w:p w14:paraId="4ED9EB5F" w14:textId="26A0963B" w:rsidR="00E63566" w:rsidRPr="008507A8" w:rsidRDefault="0060342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El Contratista deberá tomar las medidas preventivas y correctivas en los procedimientos constructivos, para dar cumplimiento efectivo a las obligaciones en seguridad y salud en el trabajo y por tanto a las listas de chequeo</w:t>
      </w:r>
    </w:p>
    <w:p w14:paraId="192788FC" w14:textId="7594134D" w:rsidR="00E63566" w:rsidRPr="008507A8" w:rsidRDefault="00E63566" w:rsidP="00E63566">
      <w:pPr>
        <w:pStyle w:val="Prrafodelista"/>
        <w:spacing w:after="0" w:line="240" w:lineRule="auto"/>
        <w:ind w:left="360"/>
        <w:jc w:val="both"/>
        <w:rPr>
          <w:lang w:val="es-ES_tradnl" w:eastAsia="es-CO" w:bidi="he-IL"/>
        </w:rPr>
      </w:pPr>
    </w:p>
    <w:p w14:paraId="4CB55573" w14:textId="77777777" w:rsidR="00F337BD" w:rsidRPr="008507A8" w:rsidRDefault="00F337BD" w:rsidP="00E63566">
      <w:pPr>
        <w:pStyle w:val="Prrafodelista"/>
        <w:spacing w:after="0" w:line="240" w:lineRule="auto"/>
        <w:ind w:left="360"/>
        <w:jc w:val="both"/>
        <w:rPr>
          <w:lang w:val="es-ES_tradnl" w:eastAsia="es-CO" w:bidi="he-IL"/>
        </w:rPr>
      </w:pPr>
    </w:p>
    <w:p w14:paraId="1CBEED7C" w14:textId="77777777" w:rsidR="00E63566" w:rsidRPr="008507A8" w:rsidRDefault="00E63566" w:rsidP="00F337BD">
      <w:pPr>
        <w:pStyle w:val="Ttulo4"/>
      </w:pPr>
      <w:r w:rsidRPr="008507A8">
        <w:t>Ingreso de Maquinaria, equipos y vehículos</w:t>
      </w:r>
    </w:p>
    <w:p w14:paraId="63A981E4" w14:textId="77777777" w:rsidR="00E63566" w:rsidRPr="008507A8" w:rsidRDefault="00E63566" w:rsidP="00E63566">
      <w:pPr>
        <w:rPr>
          <w:lang w:val="es-MX" w:eastAsia="es-CO" w:bidi="he-IL"/>
        </w:rPr>
      </w:pPr>
    </w:p>
    <w:p w14:paraId="78E8EB7B" w14:textId="6DB22226" w:rsidR="00E63566" w:rsidRPr="008507A8" w:rsidRDefault="00E63566" w:rsidP="00E63566">
      <w:pPr>
        <w:rPr>
          <w:lang w:val="es-MX" w:eastAsia="es-CO" w:bidi="he-IL"/>
        </w:rPr>
      </w:pPr>
      <w:r w:rsidRPr="008507A8">
        <w:rPr>
          <w:lang w:val="es-MX" w:eastAsia="es-CO" w:bidi="he-IL"/>
        </w:rPr>
        <w:t xml:space="preserve">El </w:t>
      </w:r>
      <w:r w:rsidR="00694B9B" w:rsidRPr="008507A8">
        <w:rPr>
          <w:b/>
          <w:lang w:val="es-MX" w:eastAsia="es-CO" w:bidi="he-IL"/>
        </w:rPr>
        <w:t xml:space="preserve">Contratista </w:t>
      </w:r>
      <w:r w:rsidR="00694B9B" w:rsidRPr="008507A8">
        <w:rPr>
          <w:lang w:val="es-MX" w:eastAsia="es-CO" w:bidi="he-IL"/>
        </w:rPr>
        <w:t>deberá</w:t>
      </w:r>
      <w:r w:rsidRPr="008507A8">
        <w:rPr>
          <w:lang w:val="es-MX" w:eastAsia="es-CO" w:bidi="he-IL"/>
        </w:rPr>
        <w:t xml:space="preserve"> soportar ante </w:t>
      </w:r>
      <w:r w:rsidR="00F337BD" w:rsidRPr="008507A8">
        <w:rPr>
          <w:lang w:val="es-MX" w:eastAsia="es-CO" w:bidi="he-IL"/>
        </w:rPr>
        <w:t xml:space="preserve">la </w:t>
      </w:r>
      <w:r w:rsidR="00F337BD" w:rsidRPr="008507A8">
        <w:rPr>
          <w:b/>
          <w:lang w:val="es-MX" w:eastAsia="es-CO" w:bidi="he-IL"/>
        </w:rPr>
        <w:t>Interventoría</w:t>
      </w:r>
      <w:r w:rsidRPr="008507A8">
        <w:rPr>
          <w:b/>
          <w:lang w:val="es-MX" w:eastAsia="es-CO" w:bidi="he-IL"/>
        </w:rPr>
        <w:t xml:space="preserve"> </w:t>
      </w:r>
      <w:r w:rsidRPr="008507A8">
        <w:rPr>
          <w:lang w:val="es-MX" w:eastAsia="es-CO" w:bidi="he-IL"/>
        </w:rPr>
        <w:t xml:space="preserve">los siguientes documentos de </w:t>
      </w:r>
      <w:r w:rsidR="00F337BD" w:rsidRPr="008507A8">
        <w:rPr>
          <w:lang w:val="es-MX" w:eastAsia="es-CO" w:bidi="he-IL"/>
        </w:rPr>
        <w:t>toda máquina</w:t>
      </w:r>
      <w:r w:rsidRPr="008507A8">
        <w:rPr>
          <w:lang w:val="es-MX" w:eastAsia="es-CO" w:bidi="he-IL"/>
        </w:rPr>
        <w:t>, equipos y vehículos que se usen en el contrato como requisito para su ingreso a obra:</w:t>
      </w:r>
    </w:p>
    <w:p w14:paraId="56E62AE3" w14:textId="5BB24E9B"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Copia del manual de operación y mantenimiento</w:t>
      </w:r>
    </w:p>
    <w:p w14:paraId="108F994B" w14:textId="77777777" w:rsidR="00F337BD" w:rsidRPr="008507A8" w:rsidRDefault="00F337BD" w:rsidP="00F337BD">
      <w:pPr>
        <w:pStyle w:val="Prrafodelista"/>
        <w:spacing w:after="0" w:line="240" w:lineRule="auto"/>
        <w:ind w:left="360"/>
        <w:jc w:val="both"/>
        <w:rPr>
          <w:lang w:val="es-ES_tradnl" w:eastAsia="es-CO" w:bidi="he-IL"/>
        </w:rPr>
      </w:pPr>
    </w:p>
    <w:p w14:paraId="5708265F" w14:textId="5CDFCB85"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Manifiesto de Aduana o importación emitido por la DIAN</w:t>
      </w:r>
    </w:p>
    <w:p w14:paraId="2AB64CD2" w14:textId="77777777" w:rsidR="00F337BD" w:rsidRPr="008507A8" w:rsidRDefault="00F337BD" w:rsidP="00F337BD">
      <w:pPr>
        <w:pStyle w:val="Prrafodelista"/>
        <w:spacing w:after="0" w:line="240" w:lineRule="auto"/>
        <w:ind w:left="360"/>
        <w:jc w:val="both"/>
        <w:rPr>
          <w:lang w:val="es-ES_tradnl" w:eastAsia="es-CO" w:bidi="he-IL"/>
        </w:rPr>
      </w:pPr>
    </w:p>
    <w:p w14:paraId="6EB4F788" w14:textId="6FF87BE7"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Certificado del último mantenimiento realizado</w:t>
      </w:r>
    </w:p>
    <w:p w14:paraId="61F13585" w14:textId="77777777" w:rsidR="00F337BD" w:rsidRPr="008507A8" w:rsidRDefault="00F337BD" w:rsidP="00F337BD">
      <w:pPr>
        <w:pStyle w:val="Prrafodelista"/>
        <w:spacing w:after="0" w:line="240" w:lineRule="auto"/>
        <w:ind w:left="360"/>
        <w:jc w:val="both"/>
        <w:rPr>
          <w:lang w:val="es-ES_tradnl" w:eastAsia="es-CO" w:bidi="he-IL"/>
        </w:rPr>
      </w:pPr>
    </w:p>
    <w:p w14:paraId="2F890143" w14:textId="2EADF087"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Certificado expedido por un profesional idóneo (ingeniero mecánico o electromecánico con tarjeta profesional vigente) en el que se manifieste que la maquinaria y/o equipo, (detallar tipo, modelo, marca, referencia entre otros) se encuentra en óptimas condiciones técnico mecánicas de acuerdo a los parámetros establecidos por el fabricante para garantizar una operación segura y adecuada; dicha certificación debe realizarse con máximo cinco (5) días de anterioridad al ingreso de la maquinaria y/o equipo a los frentes de obra</w:t>
      </w:r>
    </w:p>
    <w:p w14:paraId="5C59B0BB" w14:textId="77777777" w:rsidR="00F337BD" w:rsidRPr="008507A8" w:rsidRDefault="00F337BD" w:rsidP="00F337BD">
      <w:pPr>
        <w:pStyle w:val="Prrafodelista"/>
        <w:spacing w:after="0" w:line="240" w:lineRule="auto"/>
        <w:ind w:left="360"/>
        <w:jc w:val="both"/>
        <w:rPr>
          <w:lang w:val="es-ES_tradnl" w:eastAsia="es-CO" w:bidi="he-IL"/>
        </w:rPr>
      </w:pPr>
    </w:p>
    <w:p w14:paraId="36022D8C" w14:textId="7D9F1E48"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Certificados de idoneidad del operario responsable de la maquina expedido por el fabricante/ firma representante en el país y/o entes gubernamentales de formación y capacitación (SENA o quien haga sus veces). Se debe presentar certificación del operario por cada tipo de maquina a operar. La documentación debe ser aprobada por la Interventoría</w:t>
      </w:r>
    </w:p>
    <w:p w14:paraId="17780290" w14:textId="77777777" w:rsidR="00F337BD" w:rsidRPr="008507A8" w:rsidRDefault="00F337BD" w:rsidP="00F337BD">
      <w:pPr>
        <w:pStyle w:val="Prrafodelista"/>
        <w:spacing w:after="0" w:line="240" w:lineRule="auto"/>
        <w:ind w:left="360"/>
        <w:jc w:val="both"/>
        <w:rPr>
          <w:lang w:val="es-ES_tradnl" w:eastAsia="es-CO" w:bidi="he-IL"/>
        </w:rPr>
      </w:pPr>
    </w:p>
    <w:p w14:paraId="0C9A3545" w14:textId="77DDEA72"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 xml:space="preserve">Carta del responsable de la maquina o equipo en </w:t>
      </w:r>
      <w:r w:rsidR="00694B9B" w:rsidRPr="008507A8">
        <w:rPr>
          <w:lang w:val="es-ES_tradnl" w:eastAsia="es-CO" w:bidi="he-IL"/>
        </w:rPr>
        <w:t>donde manifieste</w:t>
      </w:r>
      <w:r w:rsidRPr="008507A8">
        <w:rPr>
          <w:lang w:val="es-ES_tradnl" w:eastAsia="es-CO" w:bidi="he-IL"/>
        </w:rPr>
        <w:t xml:space="preserve"> expresamente su compromiso de realizar el mantenimiento (preventivo y/o correctivo) de acuerdo a lo estipulado por el fabricante en el manual de operación y mantenimiento. Los costos derivados del cumplimiento de este ítem deberán ser considerados por el contratista dentro del cálculo de sus estructuras de costos</w:t>
      </w:r>
    </w:p>
    <w:p w14:paraId="162C4265" w14:textId="77777777" w:rsidR="00F337BD" w:rsidRPr="008507A8" w:rsidRDefault="00F337BD" w:rsidP="00F337BD">
      <w:pPr>
        <w:pStyle w:val="Prrafodelista"/>
        <w:spacing w:after="0" w:line="240" w:lineRule="auto"/>
        <w:ind w:left="360"/>
        <w:jc w:val="both"/>
        <w:rPr>
          <w:lang w:val="es-ES_tradnl" w:eastAsia="es-CO" w:bidi="he-IL"/>
        </w:rPr>
      </w:pPr>
    </w:p>
    <w:p w14:paraId="12FA50A4" w14:textId="72071E8F"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Las volquetas que van a ser utilizadas para el desarrollo del contrato deben estar inscritas en la Secretaría Distrital de Ambiente conforme a la Resolución 1115 de 2012, poseer PIN respectivo y cumplir con la normatividad legal vigente que le aplique</w:t>
      </w:r>
    </w:p>
    <w:p w14:paraId="27F45C60" w14:textId="77777777" w:rsidR="00E63566" w:rsidRPr="008507A8" w:rsidRDefault="00E63566" w:rsidP="00E63566">
      <w:pPr>
        <w:rPr>
          <w:lang w:val="es-MX" w:eastAsia="es-CO" w:bidi="he-IL"/>
        </w:rPr>
      </w:pPr>
    </w:p>
    <w:p w14:paraId="64889C93" w14:textId="77777777" w:rsidR="00E63566" w:rsidRPr="008507A8" w:rsidRDefault="00E63566" w:rsidP="00E63566">
      <w:pPr>
        <w:rPr>
          <w:lang w:val="es-MX" w:eastAsia="es-CO" w:bidi="he-IL"/>
        </w:rPr>
      </w:pPr>
      <w:r w:rsidRPr="008507A8">
        <w:rPr>
          <w:lang w:val="es-MX" w:eastAsia="es-CO" w:bidi="he-IL"/>
        </w:rPr>
        <w:t>De igual manera el Contratista debe:</w:t>
      </w:r>
    </w:p>
    <w:p w14:paraId="67EB9B1A" w14:textId="77777777" w:rsidR="00E63566" w:rsidRPr="008507A8" w:rsidRDefault="00E63566" w:rsidP="00E63566">
      <w:pPr>
        <w:pStyle w:val="Prrafodelista"/>
        <w:spacing w:after="0" w:line="240" w:lineRule="auto"/>
        <w:ind w:left="360"/>
        <w:jc w:val="both"/>
        <w:rPr>
          <w:lang w:val="es-MX" w:eastAsia="es-CO" w:bidi="he-IL"/>
        </w:rPr>
      </w:pPr>
    </w:p>
    <w:p w14:paraId="54AA1D45" w14:textId="59104532"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Cada vez que la maquinaria tenga que ser retirada de los frentes de obra se deberá informar a la Interventoría del hecho, en el caso que sea reincorporada a las actividades de obra, se deberá presentar un nuevo certificado expedido por el residente mecánico en las condiciones expresadas en la lista anterior. Se excluyen traslados de maquinaria dentro de los frentes de obra de siempre y cuando estos se realicen bajo la supervisión y vigilancia de la Interventoría</w:t>
      </w:r>
    </w:p>
    <w:p w14:paraId="3471F191" w14:textId="77777777" w:rsidR="00F337BD" w:rsidRPr="008507A8" w:rsidRDefault="00F337BD" w:rsidP="00F337BD">
      <w:pPr>
        <w:pStyle w:val="Prrafodelista"/>
        <w:spacing w:after="0" w:line="240" w:lineRule="auto"/>
        <w:ind w:left="360"/>
        <w:jc w:val="both"/>
        <w:rPr>
          <w:lang w:val="es-ES_tradnl" w:eastAsia="es-CO" w:bidi="he-IL"/>
        </w:rPr>
      </w:pPr>
    </w:p>
    <w:p w14:paraId="1D31BE54" w14:textId="65D4EC16"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Realizar el mantenimiento a la maquinaria de acuerdo con lo estipulado por el fabricante en el manual de operación y mantenimiento de la máquina y que se muestra en el programa de mantenimiento</w:t>
      </w:r>
    </w:p>
    <w:p w14:paraId="33A6FB27" w14:textId="77777777" w:rsidR="00F337BD" w:rsidRPr="008507A8" w:rsidRDefault="00F337BD" w:rsidP="00F337BD">
      <w:pPr>
        <w:pStyle w:val="Prrafodelista"/>
        <w:spacing w:after="0" w:line="240" w:lineRule="auto"/>
        <w:ind w:left="360"/>
        <w:jc w:val="both"/>
        <w:rPr>
          <w:lang w:val="es-ES_tradnl" w:eastAsia="es-CO" w:bidi="he-IL"/>
        </w:rPr>
      </w:pPr>
    </w:p>
    <w:p w14:paraId="185F6353" w14:textId="044B558D"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 xml:space="preserve">Realizar las inspecciones </w:t>
      </w:r>
      <w:r w:rsidR="00694B9B" w:rsidRPr="008507A8">
        <w:rPr>
          <w:lang w:val="es-ES_tradnl" w:eastAsia="es-CO" w:bidi="he-IL"/>
        </w:rPr>
        <w:t>preoperacionales</w:t>
      </w:r>
      <w:r w:rsidRPr="008507A8">
        <w:rPr>
          <w:lang w:val="es-ES_tradnl" w:eastAsia="es-CO" w:bidi="he-IL"/>
        </w:rPr>
        <w:t xml:space="preserve"> diarias a toda la maquinaria / equipo y vehículo que se encuentren en actividades dentro de los frentes de obra, sin importar si hacen parte del equipo mínimo requerido o no y comprobar el buen funcionamiento de </w:t>
      </w:r>
      <w:r w:rsidR="00694B9B" w:rsidRPr="008507A8">
        <w:rPr>
          <w:lang w:val="es-ES_tradnl" w:eastAsia="es-CO" w:bidi="he-IL"/>
        </w:rPr>
        <w:t>estos</w:t>
      </w:r>
      <w:r w:rsidRPr="008507A8">
        <w:rPr>
          <w:lang w:val="es-ES_tradnl" w:eastAsia="es-CO" w:bidi="he-IL"/>
        </w:rPr>
        <w:t>. Estas deben ser adelantadas por el operador y avaladas por el residente Mecánico o por un profesional idóneo (ingeniero mecánico o electromecánico con tarjeta profesional vigente)</w:t>
      </w:r>
    </w:p>
    <w:p w14:paraId="503B0C15" w14:textId="77777777" w:rsidR="00F337BD" w:rsidRPr="008507A8" w:rsidRDefault="00F337BD" w:rsidP="00F337BD">
      <w:pPr>
        <w:pStyle w:val="Prrafodelista"/>
        <w:spacing w:after="0" w:line="240" w:lineRule="auto"/>
        <w:ind w:left="360"/>
        <w:jc w:val="both"/>
        <w:rPr>
          <w:lang w:val="es-ES_tradnl" w:eastAsia="es-CO" w:bidi="he-IL"/>
        </w:rPr>
      </w:pPr>
    </w:p>
    <w:p w14:paraId="1E723395" w14:textId="27FDD758" w:rsidR="00E63566" w:rsidRPr="008507A8" w:rsidRDefault="00694B9B" w:rsidP="00B86CBF">
      <w:pPr>
        <w:pStyle w:val="Prrafodelista"/>
        <w:numPr>
          <w:ilvl w:val="0"/>
          <w:numId w:val="45"/>
        </w:numPr>
        <w:spacing w:after="0" w:line="240" w:lineRule="auto"/>
        <w:jc w:val="both"/>
        <w:rPr>
          <w:lang w:val="es-ES_tradnl" w:eastAsia="es-CO" w:bidi="he-IL"/>
        </w:rPr>
      </w:pPr>
      <w:r w:rsidRPr="008507A8">
        <w:rPr>
          <w:lang w:val="es-ES_tradnl" w:eastAsia="es-CO" w:bidi="he-IL"/>
        </w:rPr>
        <w:t>En caso de que</w:t>
      </w:r>
      <w:r w:rsidR="00E63566" w:rsidRPr="008507A8">
        <w:rPr>
          <w:lang w:val="es-ES_tradnl" w:eastAsia="es-CO" w:bidi="he-IL"/>
        </w:rPr>
        <w:t xml:space="preserve"> la interventoría evidencie incumplimiento en la ejecución del programa de mantenimiento de la maquinaria, será causal para ordenar su inmediata inmovilización y retiro de la obra hasta tanto no se actualice el mantenimiento </w:t>
      </w:r>
      <w:r w:rsidRPr="008507A8">
        <w:rPr>
          <w:lang w:val="es-ES_tradnl" w:eastAsia="es-CO" w:bidi="he-IL"/>
        </w:rPr>
        <w:t>de acuerdo con el</w:t>
      </w:r>
      <w:r w:rsidR="00E63566" w:rsidRPr="008507A8">
        <w:rPr>
          <w:lang w:val="es-ES_tradnl" w:eastAsia="es-CO" w:bidi="he-IL"/>
        </w:rPr>
        <w:t xml:space="preserve"> manual de operación y </w:t>
      </w:r>
      <w:r w:rsidRPr="008507A8">
        <w:rPr>
          <w:lang w:val="es-ES_tradnl" w:eastAsia="es-CO" w:bidi="he-IL"/>
        </w:rPr>
        <w:t>mantenimiento de</w:t>
      </w:r>
      <w:r w:rsidR="00E63566" w:rsidRPr="008507A8">
        <w:rPr>
          <w:lang w:val="es-ES_tradnl" w:eastAsia="es-CO" w:bidi="he-IL"/>
        </w:rPr>
        <w:t xml:space="preserve"> la máquina. El Contratista se compromete a acatar y cumplir de manera inmediata la orden motivada dad por la Interventoría</w:t>
      </w:r>
    </w:p>
    <w:p w14:paraId="665448BA" w14:textId="77777777" w:rsidR="00F337BD" w:rsidRPr="008507A8" w:rsidRDefault="00F337BD" w:rsidP="00F337BD">
      <w:pPr>
        <w:pStyle w:val="Prrafodelista"/>
        <w:spacing w:after="0" w:line="240" w:lineRule="auto"/>
        <w:ind w:left="360"/>
        <w:jc w:val="both"/>
        <w:rPr>
          <w:lang w:val="es-ES_tradnl" w:eastAsia="es-CO" w:bidi="he-IL"/>
        </w:rPr>
      </w:pPr>
    </w:p>
    <w:p w14:paraId="1E319919" w14:textId="591DC67B"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Todas las maquinas debe contar con un equipo extintor multipropósito de 20 Lb de capacidad, como mínimo, debidamente cargado, vigente y en condiciones óptimas de operación</w:t>
      </w:r>
    </w:p>
    <w:p w14:paraId="5304CD84" w14:textId="77777777" w:rsidR="00F337BD" w:rsidRPr="008507A8" w:rsidRDefault="00F337BD" w:rsidP="00F337BD">
      <w:pPr>
        <w:pStyle w:val="Prrafodelista"/>
        <w:spacing w:after="0" w:line="240" w:lineRule="auto"/>
        <w:ind w:left="360"/>
        <w:jc w:val="both"/>
        <w:rPr>
          <w:lang w:val="es-ES_tradnl" w:eastAsia="es-CO" w:bidi="he-IL"/>
        </w:rPr>
      </w:pPr>
    </w:p>
    <w:p w14:paraId="6FCB0FDF" w14:textId="4A7704ED"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lastRenderedPageBreak/>
        <w:t>Garantizar el estado técnico mecánico de todas las maquinas, equipos y vehículo</w:t>
      </w:r>
    </w:p>
    <w:p w14:paraId="7B712AC2" w14:textId="77777777" w:rsidR="00F337BD" w:rsidRPr="008507A8" w:rsidRDefault="00F337BD" w:rsidP="00F337BD">
      <w:pPr>
        <w:pStyle w:val="Prrafodelista"/>
        <w:spacing w:after="0" w:line="240" w:lineRule="auto"/>
        <w:ind w:left="360"/>
        <w:jc w:val="both"/>
        <w:rPr>
          <w:lang w:val="es-ES_tradnl" w:eastAsia="es-CO" w:bidi="he-IL"/>
        </w:rPr>
      </w:pPr>
    </w:p>
    <w:p w14:paraId="5C2CDC44" w14:textId="7A4D1D7D"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Mantener actualizada y registrada la hoja de vida de cada máquina, equipo y vehículo con toda la información relacionada con registros y soportes de inspecciones y mantenimientos realizados</w:t>
      </w:r>
    </w:p>
    <w:p w14:paraId="06AF60AF" w14:textId="77777777" w:rsidR="00F337BD" w:rsidRPr="008507A8" w:rsidRDefault="00F337BD" w:rsidP="00F337BD">
      <w:pPr>
        <w:pStyle w:val="Prrafodelista"/>
        <w:spacing w:after="0" w:line="240" w:lineRule="auto"/>
        <w:ind w:left="360"/>
        <w:jc w:val="both"/>
        <w:rPr>
          <w:lang w:val="es-ES_tradnl" w:eastAsia="es-CO" w:bidi="he-IL"/>
        </w:rPr>
      </w:pPr>
    </w:p>
    <w:p w14:paraId="400AF917" w14:textId="3F82597A"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Contar con alarma de reversa activa y en funcionamiento en todos los vehículos y maquinaría (excepto en las retro excavadoras de oruga)</w:t>
      </w:r>
    </w:p>
    <w:p w14:paraId="1AA549DE" w14:textId="77777777" w:rsidR="00F337BD" w:rsidRPr="008507A8" w:rsidRDefault="00F337BD" w:rsidP="00F337BD">
      <w:pPr>
        <w:pStyle w:val="Prrafodelista"/>
        <w:spacing w:after="0" w:line="240" w:lineRule="auto"/>
        <w:ind w:left="360"/>
        <w:jc w:val="both"/>
        <w:rPr>
          <w:lang w:val="es-ES_tradnl" w:eastAsia="es-CO" w:bidi="he-IL"/>
        </w:rPr>
      </w:pPr>
    </w:p>
    <w:p w14:paraId="0002BFC6" w14:textId="111CD85E"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Todos los conductores de vehículos deben ser capacitados en seguridad vial, manejo defensivo y protección contra incendios. Esta actividad debe ser incluida en el programa de inducción, capacitación y entrenamiento</w:t>
      </w:r>
    </w:p>
    <w:p w14:paraId="3BA9B379" w14:textId="77777777" w:rsidR="00F337BD" w:rsidRPr="008507A8" w:rsidRDefault="00F337BD" w:rsidP="00F337BD">
      <w:pPr>
        <w:pStyle w:val="Prrafodelista"/>
        <w:spacing w:after="0" w:line="240" w:lineRule="auto"/>
        <w:ind w:left="360"/>
        <w:jc w:val="both"/>
        <w:rPr>
          <w:lang w:val="es-ES_tradnl" w:eastAsia="es-CO" w:bidi="he-IL"/>
        </w:rPr>
      </w:pPr>
    </w:p>
    <w:p w14:paraId="0483CF4C" w14:textId="520F9A92"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Se prohíbe el lavado, reparación y mantenimiento correctivo y preventivo de maquinaria, equipos y vehículos sobre el área de obra</w:t>
      </w:r>
    </w:p>
    <w:p w14:paraId="1F2C970C" w14:textId="77777777" w:rsidR="00F337BD" w:rsidRPr="008507A8" w:rsidRDefault="00F337BD" w:rsidP="00F337BD">
      <w:pPr>
        <w:pStyle w:val="Prrafodelista"/>
        <w:spacing w:after="0" w:line="240" w:lineRule="auto"/>
        <w:ind w:left="360"/>
        <w:jc w:val="both"/>
        <w:rPr>
          <w:lang w:val="es-ES_tradnl" w:eastAsia="es-CO" w:bidi="he-IL"/>
        </w:rPr>
      </w:pPr>
    </w:p>
    <w:p w14:paraId="4FB44B36" w14:textId="68B91376"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El Contratista debe implementar y actualizar los procedimientos de abastecimiento y almacenamiento de combustible, considerando en el MAO y las condiciones de obra necesarios para la ejecución de las actividades realizadas cuando aplique</w:t>
      </w:r>
    </w:p>
    <w:p w14:paraId="25A30B96" w14:textId="77777777" w:rsidR="00F337BD" w:rsidRPr="008507A8" w:rsidRDefault="00F337BD" w:rsidP="00F337BD">
      <w:pPr>
        <w:pStyle w:val="Prrafodelista"/>
        <w:spacing w:after="0" w:line="240" w:lineRule="auto"/>
        <w:ind w:left="360"/>
        <w:jc w:val="both"/>
        <w:rPr>
          <w:lang w:val="es-ES_tradnl" w:eastAsia="es-CO" w:bidi="he-IL"/>
        </w:rPr>
      </w:pPr>
    </w:p>
    <w:p w14:paraId="52B62B8F" w14:textId="0CAB6088"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 xml:space="preserve">Garantizar que la maquinaria y equipos sean utilizados </w:t>
      </w:r>
      <w:r w:rsidR="00694B9B" w:rsidRPr="008507A8">
        <w:rPr>
          <w:lang w:val="es-ES_tradnl" w:eastAsia="es-CO" w:bidi="he-IL"/>
        </w:rPr>
        <w:t>de acuerdo con</w:t>
      </w:r>
      <w:r w:rsidR="00F337BD" w:rsidRPr="008507A8">
        <w:rPr>
          <w:lang w:val="es-ES_tradnl" w:eastAsia="es-CO" w:bidi="he-IL"/>
        </w:rPr>
        <w:t xml:space="preserve"> </w:t>
      </w:r>
      <w:r w:rsidRPr="008507A8">
        <w:rPr>
          <w:lang w:val="es-ES_tradnl" w:eastAsia="es-CO" w:bidi="he-IL"/>
        </w:rPr>
        <w:t>su manual de operaciones</w:t>
      </w:r>
    </w:p>
    <w:p w14:paraId="55870130" w14:textId="77777777" w:rsidR="00F337BD" w:rsidRPr="008507A8" w:rsidRDefault="00F337BD" w:rsidP="00F337BD">
      <w:pPr>
        <w:pStyle w:val="Prrafodelista"/>
        <w:spacing w:after="0" w:line="240" w:lineRule="auto"/>
        <w:ind w:left="360"/>
        <w:jc w:val="both"/>
        <w:rPr>
          <w:lang w:val="es-ES_tradnl" w:eastAsia="es-CO" w:bidi="he-IL"/>
        </w:rPr>
      </w:pPr>
    </w:p>
    <w:p w14:paraId="31B1DE9F" w14:textId="7B004C96"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 xml:space="preserve">Todos los vehículos y maquinaria utilizados para el desarrollo del contrato deben poseer el </w:t>
      </w:r>
      <w:proofErr w:type="spellStart"/>
      <w:r w:rsidRPr="008507A8">
        <w:rPr>
          <w:lang w:val="es-ES_tradnl" w:eastAsia="es-CO" w:bidi="he-IL"/>
        </w:rPr>
        <w:t>sticker</w:t>
      </w:r>
      <w:proofErr w:type="spellEnd"/>
      <w:r w:rsidRPr="008507A8">
        <w:rPr>
          <w:lang w:val="es-ES_tradnl" w:eastAsia="es-CO" w:bidi="he-IL"/>
        </w:rPr>
        <w:t xml:space="preserve"> de identificación visual estipulado por el IDU, previo al ingreso de los frentes de obra</w:t>
      </w:r>
    </w:p>
    <w:p w14:paraId="00841204" w14:textId="77777777" w:rsidR="00F337BD" w:rsidRPr="008507A8" w:rsidRDefault="00F337BD" w:rsidP="00F337BD">
      <w:pPr>
        <w:pStyle w:val="Prrafodelista"/>
        <w:spacing w:after="0" w:line="240" w:lineRule="auto"/>
        <w:ind w:left="360"/>
        <w:jc w:val="both"/>
        <w:rPr>
          <w:lang w:val="es-ES_tradnl" w:eastAsia="es-CO" w:bidi="he-IL"/>
        </w:rPr>
      </w:pPr>
    </w:p>
    <w:p w14:paraId="0FB65328" w14:textId="37458174"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Los formatos de maquinaria y vehículos deben estar firmados por un profesional idóneo (ingeniero mecánico o electromecánico con tarjeta profesional vigente</w:t>
      </w:r>
    </w:p>
    <w:p w14:paraId="3EAE011E" w14:textId="77777777" w:rsidR="00F337BD" w:rsidRPr="008507A8" w:rsidRDefault="00F337BD" w:rsidP="00F337BD">
      <w:pPr>
        <w:pStyle w:val="Prrafodelista"/>
        <w:spacing w:after="0" w:line="240" w:lineRule="auto"/>
        <w:ind w:left="360"/>
        <w:jc w:val="both"/>
        <w:rPr>
          <w:lang w:val="es-ES_tradnl" w:eastAsia="es-CO" w:bidi="he-IL"/>
        </w:rPr>
      </w:pPr>
    </w:p>
    <w:p w14:paraId="01DF1F66" w14:textId="1381A037" w:rsidR="00603426" w:rsidRPr="008507A8" w:rsidRDefault="0060342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 xml:space="preserve">Toda maquinaria y equipo que vaya a ser usada en la ejecución del </w:t>
      </w:r>
      <w:r w:rsidR="00694B9B" w:rsidRPr="008507A8">
        <w:rPr>
          <w:lang w:val="es-ES_tradnl" w:eastAsia="es-CO" w:bidi="he-IL"/>
        </w:rPr>
        <w:t>Contrato</w:t>
      </w:r>
      <w:r w:rsidRPr="008507A8">
        <w:rPr>
          <w:lang w:val="es-ES_tradnl" w:eastAsia="es-CO" w:bidi="he-IL"/>
        </w:rPr>
        <w:t xml:space="preserve"> debe presentar los siguientes documentos para revisión y aprobación de la Interventoría como requisito para su ingreso a la obra y posterior operación: 1) copia del manual de operación y mantenimiento de la máquina. 2) Certificado expedido por un ingeniero mecánico con </w:t>
      </w:r>
      <w:r w:rsidR="00694B9B" w:rsidRPr="008507A8">
        <w:rPr>
          <w:lang w:val="es-ES_tradnl" w:eastAsia="es-CO" w:bidi="he-IL"/>
        </w:rPr>
        <w:t>matrícula</w:t>
      </w:r>
      <w:r w:rsidRPr="008507A8">
        <w:rPr>
          <w:lang w:val="es-ES_tradnl" w:eastAsia="es-CO" w:bidi="he-IL"/>
        </w:rPr>
        <w:t xml:space="preserve"> profesional vigente en el que anote que la maquina se encuentra en óptimas condiciones </w:t>
      </w:r>
      <w:r w:rsidR="00694B9B" w:rsidRPr="008507A8">
        <w:rPr>
          <w:lang w:val="es-ES_tradnl" w:eastAsia="es-CO" w:bidi="he-IL"/>
        </w:rPr>
        <w:t>técnico-mecánicas</w:t>
      </w:r>
      <w:r w:rsidRPr="008507A8">
        <w:rPr>
          <w:lang w:val="es-ES_tradnl" w:eastAsia="es-CO" w:bidi="he-IL"/>
        </w:rPr>
        <w:t xml:space="preserve"> </w:t>
      </w:r>
      <w:r w:rsidR="00694B9B" w:rsidRPr="008507A8">
        <w:rPr>
          <w:lang w:val="es-ES_tradnl" w:eastAsia="es-CO" w:bidi="he-IL"/>
        </w:rPr>
        <w:t>de acuerdo con</w:t>
      </w:r>
      <w:r w:rsidRPr="008507A8">
        <w:rPr>
          <w:lang w:val="es-ES_tradnl" w:eastAsia="es-CO" w:bidi="he-IL"/>
        </w:rPr>
        <w:t xml:space="preserve"> los parámetros establecidos por el fabricante para garantizar una operación segura y adecuada.3) certificados de idoneidad para el manejo de la maquinaria del operario. 4) Carta del responsable de la maquina en donde manifieste expresamente su compromiso para realizar el mantenimiento a la máquina </w:t>
      </w:r>
      <w:r w:rsidR="00F337BD" w:rsidRPr="008507A8">
        <w:rPr>
          <w:lang w:val="es-ES_tradnl" w:eastAsia="es-CO" w:bidi="he-IL"/>
        </w:rPr>
        <w:t>de acuerdo con</w:t>
      </w:r>
      <w:r w:rsidRPr="008507A8">
        <w:rPr>
          <w:lang w:val="es-ES_tradnl" w:eastAsia="es-CO" w:bidi="he-IL"/>
        </w:rPr>
        <w:t xml:space="preserve"> los estipulado por el fabricante en el manual de operación y mantenimiento de la máquina. Los costos derivados del cumplimiento de este ítem deberán ser considerados por el Contratista dentro de los valores inherentes a la maquinaria</w:t>
      </w:r>
      <w:r w:rsidR="00F37614" w:rsidRPr="008507A8">
        <w:rPr>
          <w:lang w:val="es-ES_tradnl" w:eastAsia="es-CO" w:bidi="he-IL"/>
        </w:rPr>
        <w:t>.</w:t>
      </w:r>
    </w:p>
    <w:p w14:paraId="6EEC21CA" w14:textId="77777777" w:rsidR="00F37614" w:rsidRPr="008507A8" w:rsidRDefault="00F37614" w:rsidP="00F37614">
      <w:pPr>
        <w:pStyle w:val="Prrafodelista"/>
        <w:rPr>
          <w:lang w:val="es-ES_tradnl" w:eastAsia="es-CO" w:bidi="he-IL"/>
        </w:rPr>
      </w:pPr>
    </w:p>
    <w:p w14:paraId="28139D2D" w14:textId="77777777" w:rsidR="00F37614" w:rsidRPr="008507A8" w:rsidRDefault="00F37614" w:rsidP="00F37614">
      <w:pPr>
        <w:pStyle w:val="Prrafodelista"/>
        <w:spacing w:after="0" w:line="240" w:lineRule="auto"/>
        <w:ind w:left="360"/>
        <w:jc w:val="both"/>
        <w:rPr>
          <w:lang w:val="es-ES_tradnl" w:eastAsia="es-CO" w:bidi="he-IL"/>
        </w:rPr>
      </w:pPr>
    </w:p>
    <w:p w14:paraId="6C08B5A2" w14:textId="233D06E9" w:rsidR="00603426" w:rsidRPr="008507A8" w:rsidRDefault="0060342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Cada vez que la maquinaria tenga que ser retirada de los frentes de obra, deberá informarse a la Interventoría del hecho y en caso</w:t>
      </w:r>
      <w:r w:rsidR="00694B9B" w:rsidRPr="008507A8">
        <w:rPr>
          <w:lang w:val="es-ES_tradnl" w:eastAsia="es-CO" w:bidi="he-IL"/>
        </w:rPr>
        <w:t xml:space="preserve"> de</w:t>
      </w:r>
      <w:r w:rsidRPr="008507A8">
        <w:rPr>
          <w:lang w:val="es-ES_tradnl" w:eastAsia="es-CO" w:bidi="he-IL"/>
        </w:rPr>
        <w:t xml:space="preserve"> que sea reincorporada a las actividades de obra deberá presentarse un nuevo certificado expedido por un ingeniero mecánico en las condiciones expresadas en el numeral 2 del párrafo anterior. Se excluyen traslados de maquinaria dentro de los frentes de obra siempre y cuando estos sean realizados bajo la supervisión y vigilancia de la Interventoría</w:t>
      </w:r>
    </w:p>
    <w:p w14:paraId="0A705459" w14:textId="77777777" w:rsidR="00F337BD" w:rsidRPr="008507A8" w:rsidRDefault="00F337BD" w:rsidP="00F337BD">
      <w:pPr>
        <w:pStyle w:val="Prrafodelista"/>
        <w:spacing w:after="0" w:line="240" w:lineRule="auto"/>
        <w:ind w:left="360"/>
        <w:jc w:val="both"/>
        <w:rPr>
          <w:lang w:val="es-ES_tradnl" w:eastAsia="es-CO" w:bidi="he-IL"/>
        </w:rPr>
      </w:pPr>
    </w:p>
    <w:p w14:paraId="4A72C014" w14:textId="4D7E8991" w:rsidR="00603426" w:rsidRPr="008507A8" w:rsidRDefault="0060342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 xml:space="preserve">Realizar el mantenimiento a la maquinaria de acuerdo </w:t>
      </w:r>
      <w:r w:rsidR="00694B9B" w:rsidRPr="008507A8">
        <w:rPr>
          <w:lang w:val="es-ES_tradnl" w:eastAsia="es-CO" w:bidi="he-IL"/>
        </w:rPr>
        <w:t xml:space="preserve">con </w:t>
      </w:r>
      <w:r w:rsidRPr="008507A8">
        <w:rPr>
          <w:lang w:val="es-ES_tradnl" w:eastAsia="es-CO" w:bidi="he-IL"/>
        </w:rPr>
        <w:t xml:space="preserve">lo estipulado por el fabricante en el manual de operación y mantenimiento de la máquina. </w:t>
      </w:r>
    </w:p>
    <w:p w14:paraId="1EA2BF10" w14:textId="77777777" w:rsidR="00F337BD" w:rsidRPr="008507A8" w:rsidRDefault="00F337BD" w:rsidP="00F337BD">
      <w:pPr>
        <w:pStyle w:val="Prrafodelista"/>
        <w:spacing w:after="0" w:line="240" w:lineRule="auto"/>
        <w:ind w:left="360"/>
        <w:jc w:val="both"/>
        <w:rPr>
          <w:lang w:val="es-ES_tradnl" w:eastAsia="es-CO" w:bidi="he-IL"/>
        </w:rPr>
      </w:pPr>
    </w:p>
    <w:p w14:paraId="362F0EFD" w14:textId="1260978D" w:rsidR="00603426" w:rsidRPr="008507A8" w:rsidRDefault="0060342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En caso</w:t>
      </w:r>
      <w:r w:rsidR="00694B9B" w:rsidRPr="008507A8">
        <w:rPr>
          <w:lang w:val="es-ES_tradnl" w:eastAsia="es-CO" w:bidi="he-IL"/>
        </w:rPr>
        <w:t xml:space="preserve"> de</w:t>
      </w:r>
      <w:r w:rsidRPr="008507A8">
        <w:rPr>
          <w:lang w:val="es-ES_tradnl" w:eastAsia="es-CO" w:bidi="he-IL"/>
        </w:rPr>
        <w:t xml:space="preserve"> que la Interventoría evidencie incumplimiento en la ejecución del programa de mantenimiento de la maquinaria, será causal para ordenar su inmediata inmovilización y retiro de la obra hasta tanto no actualice el mantenimiento de acuerdo </w:t>
      </w:r>
      <w:r w:rsidR="00694B9B" w:rsidRPr="008507A8">
        <w:rPr>
          <w:lang w:val="es-ES_tradnl" w:eastAsia="es-CO" w:bidi="he-IL"/>
        </w:rPr>
        <w:t xml:space="preserve">con el </w:t>
      </w:r>
      <w:r w:rsidRPr="008507A8">
        <w:rPr>
          <w:lang w:val="es-ES_tradnl" w:eastAsia="es-CO" w:bidi="he-IL"/>
        </w:rPr>
        <w:t>manual de operación y mantenimiento de la máquina</w:t>
      </w:r>
    </w:p>
    <w:p w14:paraId="60A0CD64" w14:textId="77777777" w:rsidR="00E63566" w:rsidRPr="008507A8" w:rsidRDefault="00E63566" w:rsidP="00E63566">
      <w:pPr>
        <w:pStyle w:val="Prrafodelista"/>
        <w:spacing w:after="0" w:line="240" w:lineRule="auto"/>
        <w:ind w:left="360"/>
        <w:jc w:val="both"/>
        <w:rPr>
          <w:lang w:val="es-MX" w:eastAsia="es-CO" w:bidi="he-IL"/>
        </w:rPr>
      </w:pPr>
    </w:p>
    <w:p w14:paraId="13F46772" w14:textId="77777777" w:rsidR="00E63566" w:rsidRPr="008507A8" w:rsidRDefault="00E63566" w:rsidP="00F337BD">
      <w:pPr>
        <w:pStyle w:val="Ttulo4"/>
      </w:pPr>
      <w:r w:rsidRPr="008507A8">
        <w:t>Traslado de maquinaria y equipos</w:t>
      </w:r>
    </w:p>
    <w:p w14:paraId="22314C65" w14:textId="77777777" w:rsidR="00E63566" w:rsidRPr="008507A8" w:rsidRDefault="00E63566" w:rsidP="00E63566">
      <w:pPr>
        <w:rPr>
          <w:lang w:val="es-MX" w:eastAsia="es-CO" w:bidi="he-IL"/>
        </w:rPr>
      </w:pPr>
    </w:p>
    <w:p w14:paraId="584C7936" w14:textId="64887D2F"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 xml:space="preserve">El Contratista debe utilizar los </w:t>
      </w:r>
      <w:r w:rsidR="00694B9B" w:rsidRPr="008507A8">
        <w:rPr>
          <w:lang w:val="es-ES_tradnl" w:eastAsia="es-CO" w:bidi="he-IL"/>
        </w:rPr>
        <w:t>tractocamiones</w:t>
      </w:r>
      <w:r w:rsidRPr="008507A8">
        <w:rPr>
          <w:lang w:val="es-ES_tradnl" w:eastAsia="es-CO" w:bidi="he-IL"/>
        </w:rPr>
        <w:t xml:space="preserve"> correspondientes para realizar el traslado de maquinaria y equipos</w:t>
      </w:r>
    </w:p>
    <w:p w14:paraId="63377300" w14:textId="77777777" w:rsidR="00F337BD" w:rsidRPr="008507A8" w:rsidRDefault="00F337BD" w:rsidP="00F337BD">
      <w:pPr>
        <w:pStyle w:val="Prrafodelista"/>
        <w:spacing w:after="0" w:line="240" w:lineRule="auto"/>
        <w:ind w:left="360"/>
        <w:jc w:val="both"/>
        <w:rPr>
          <w:lang w:val="es-ES_tradnl" w:eastAsia="es-CO" w:bidi="he-IL"/>
        </w:rPr>
      </w:pPr>
    </w:p>
    <w:p w14:paraId="08D2E124" w14:textId="20B68CA6"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 xml:space="preserve">En caso </w:t>
      </w:r>
      <w:r w:rsidR="00694B9B" w:rsidRPr="008507A8">
        <w:rPr>
          <w:lang w:val="es-ES_tradnl" w:eastAsia="es-CO" w:bidi="he-IL"/>
        </w:rPr>
        <w:t xml:space="preserve">de </w:t>
      </w:r>
      <w:r w:rsidRPr="008507A8">
        <w:rPr>
          <w:lang w:val="es-ES_tradnl" w:eastAsia="es-CO" w:bidi="he-IL"/>
        </w:rPr>
        <w:t>que la carga supere las dimensiones y peso de su capacidad normal, el encargado del transporte deberá radicar un oficio ante la secretaria de la Movilidad que indique los datos de traslado a realizar, rutas, horarios y demás documentos requeridos por esta entidad</w:t>
      </w:r>
    </w:p>
    <w:p w14:paraId="7E833B7A" w14:textId="77777777" w:rsidR="00F337BD" w:rsidRPr="008507A8" w:rsidRDefault="00F337BD" w:rsidP="00F337BD">
      <w:pPr>
        <w:pStyle w:val="Prrafodelista"/>
        <w:spacing w:after="0" w:line="240" w:lineRule="auto"/>
        <w:ind w:left="360"/>
        <w:jc w:val="both"/>
        <w:rPr>
          <w:lang w:val="es-ES_tradnl" w:eastAsia="es-CO" w:bidi="he-IL"/>
        </w:rPr>
      </w:pPr>
    </w:p>
    <w:p w14:paraId="1D13D15C" w14:textId="6143BBA9" w:rsidR="00E63566" w:rsidRPr="008507A8" w:rsidRDefault="00E63566" w:rsidP="00B86CBF">
      <w:pPr>
        <w:pStyle w:val="Prrafodelista"/>
        <w:numPr>
          <w:ilvl w:val="0"/>
          <w:numId w:val="45"/>
        </w:numPr>
        <w:spacing w:after="0" w:line="240" w:lineRule="auto"/>
        <w:jc w:val="both"/>
        <w:rPr>
          <w:lang w:val="es-ES_tradnl" w:eastAsia="es-CO" w:bidi="he-IL"/>
        </w:rPr>
      </w:pPr>
      <w:r w:rsidRPr="008507A8">
        <w:rPr>
          <w:lang w:val="es-ES_tradnl" w:eastAsia="es-CO" w:bidi="he-IL"/>
        </w:rPr>
        <w:t xml:space="preserve">Las empresas que presten el servicio de transporte de maquinaria deberán cumplir con lo establecido por la </w:t>
      </w:r>
      <w:proofErr w:type="gramStart"/>
      <w:r w:rsidRPr="008507A8">
        <w:rPr>
          <w:lang w:val="es-ES_tradnl" w:eastAsia="es-CO" w:bidi="he-IL"/>
        </w:rPr>
        <w:t>Secretaria</w:t>
      </w:r>
      <w:proofErr w:type="gramEnd"/>
      <w:r w:rsidRPr="008507A8">
        <w:rPr>
          <w:lang w:val="es-ES_tradnl" w:eastAsia="es-CO" w:bidi="he-IL"/>
        </w:rPr>
        <w:t xml:space="preserve"> de Movilidad, para tal fin diligenciar el Formato IDU 27 o el que se encuentre vigente, el cual será revisado por la Interventoría o quien haga sus veces y en todo caso cumplir con la normatividad vigente</w:t>
      </w:r>
    </w:p>
    <w:p w14:paraId="2ED247EC" w14:textId="77777777" w:rsidR="00694B9B" w:rsidRPr="008507A8" w:rsidRDefault="00694B9B" w:rsidP="000C4C65">
      <w:pPr>
        <w:jc w:val="left"/>
        <w:rPr>
          <w:rFonts w:cs="Arial"/>
          <w:lang w:val="es-MX" w:eastAsia="es-CO"/>
        </w:rPr>
      </w:pPr>
      <w:bookmarkStart w:id="44" w:name="_Toc492075798"/>
    </w:p>
    <w:p w14:paraId="4A981B49" w14:textId="77777777" w:rsidR="008507A8" w:rsidRDefault="008507A8">
      <w:pPr>
        <w:jc w:val="left"/>
        <w:rPr>
          <w:b/>
          <w:szCs w:val="20"/>
        </w:rPr>
      </w:pPr>
      <w:r>
        <w:br w:type="page"/>
      </w:r>
    </w:p>
    <w:p w14:paraId="2A63F671" w14:textId="5620FD09" w:rsidR="000C4C65" w:rsidRPr="008507A8" w:rsidRDefault="000C4C65" w:rsidP="000C4C65">
      <w:pPr>
        <w:pStyle w:val="Ttulo2"/>
        <w:rPr>
          <w:rFonts w:eastAsia="Calibri" w:cs="Arial"/>
          <w:szCs w:val="22"/>
          <w:lang w:val="es-MX" w:eastAsia="es-CO"/>
        </w:rPr>
      </w:pPr>
      <w:bookmarkStart w:id="45" w:name="_Toc96702880"/>
      <w:r w:rsidRPr="008507A8">
        <w:lastRenderedPageBreak/>
        <w:t>INFORMES</w:t>
      </w:r>
      <w:bookmarkEnd w:id="44"/>
      <w:bookmarkEnd w:id="45"/>
    </w:p>
    <w:p w14:paraId="57F21CD9" w14:textId="77777777" w:rsidR="000C4C65" w:rsidRPr="008507A8" w:rsidRDefault="000C4C65" w:rsidP="000C4C65">
      <w:pPr>
        <w:rPr>
          <w:rFonts w:cs="Arial"/>
        </w:rPr>
      </w:pPr>
    </w:p>
    <w:p w14:paraId="7E499BD3" w14:textId="77777777" w:rsidR="000C4C65" w:rsidRPr="008507A8" w:rsidRDefault="000C4C65" w:rsidP="000C4C65">
      <w:pPr>
        <w:rPr>
          <w:rFonts w:cs="Arial"/>
        </w:rPr>
      </w:pPr>
      <w:r w:rsidRPr="008507A8">
        <w:rPr>
          <w:rFonts w:cs="Arial"/>
        </w:rPr>
        <w:t xml:space="preserve">El Contratista deberá entregar a la Interventoría para su revisión y posterior aprobación los siguientes informes: </w:t>
      </w:r>
    </w:p>
    <w:p w14:paraId="37BF25A1" w14:textId="77777777" w:rsidR="00A52823" w:rsidRPr="00F65A57" w:rsidRDefault="00A52823" w:rsidP="000C4C65">
      <w:pPr>
        <w:rPr>
          <w:rFonts w:cs="Arial"/>
          <w:highlight w:val="yellow"/>
        </w:rPr>
      </w:pPr>
    </w:p>
    <w:p w14:paraId="404422F5" w14:textId="77777777" w:rsidR="000C4C65" w:rsidRPr="00137E3F" w:rsidRDefault="000C4C65" w:rsidP="000C4C65">
      <w:pPr>
        <w:pStyle w:val="Ttulo3"/>
      </w:pPr>
      <w:bookmarkStart w:id="46" w:name="_Toc519767896"/>
      <w:bookmarkStart w:id="47" w:name="_Toc96702881"/>
      <w:r w:rsidRPr="00137E3F">
        <w:t>Informe semanal</w:t>
      </w:r>
      <w:bookmarkEnd w:id="46"/>
      <w:bookmarkEnd w:id="47"/>
      <w:r w:rsidRPr="00137E3F">
        <w:t xml:space="preserve"> </w:t>
      </w:r>
    </w:p>
    <w:p w14:paraId="10FDEF44" w14:textId="77777777" w:rsidR="000C4C65" w:rsidRPr="00137E3F" w:rsidRDefault="000C4C65" w:rsidP="000C4C65">
      <w:pPr>
        <w:rPr>
          <w:rFonts w:cs="Arial"/>
        </w:rPr>
      </w:pPr>
    </w:p>
    <w:p w14:paraId="78D0CA82" w14:textId="6A4BD56E" w:rsidR="000C4C65" w:rsidRPr="00137E3F" w:rsidRDefault="000C4C65" w:rsidP="000C4C65">
      <w:pPr>
        <w:rPr>
          <w:rFonts w:cs="Arial"/>
        </w:rPr>
      </w:pPr>
      <w:r w:rsidRPr="00137E3F">
        <w:rPr>
          <w:rFonts w:cs="Arial"/>
        </w:rPr>
        <w:t xml:space="preserve">El informe semanal será presentado en el formato IDU </w:t>
      </w:r>
      <w:r w:rsidR="00694B9B" w:rsidRPr="00137E3F">
        <w:rPr>
          <w:rFonts w:cs="Arial"/>
        </w:rPr>
        <w:t>vigente, como</w:t>
      </w:r>
      <w:r w:rsidRPr="00137E3F">
        <w:rPr>
          <w:rFonts w:cs="Arial"/>
        </w:rPr>
        <w:t xml:space="preserve"> un reporte de gestión y en él se </w:t>
      </w:r>
      <w:r w:rsidR="00694B9B" w:rsidRPr="00137E3F">
        <w:rPr>
          <w:rFonts w:cs="Arial"/>
        </w:rPr>
        <w:t>relacionarán</w:t>
      </w:r>
      <w:r w:rsidRPr="00137E3F">
        <w:rPr>
          <w:rFonts w:cs="Arial"/>
        </w:rPr>
        <w:t xml:space="preserve"> los aspectos más relevantes ejecutados en el periodo objeto del informe. </w:t>
      </w:r>
    </w:p>
    <w:p w14:paraId="7CF5D003" w14:textId="77777777" w:rsidR="000C4C65" w:rsidRPr="00137E3F" w:rsidRDefault="000C4C65" w:rsidP="000C4C65">
      <w:pPr>
        <w:rPr>
          <w:rFonts w:cs="Arial"/>
        </w:rPr>
      </w:pPr>
    </w:p>
    <w:p w14:paraId="372F93E3" w14:textId="77777777" w:rsidR="000C4C65" w:rsidRPr="00137E3F" w:rsidRDefault="000C4C65" w:rsidP="000C4C65">
      <w:pPr>
        <w:pStyle w:val="Ttulo3"/>
      </w:pPr>
      <w:bookmarkStart w:id="48" w:name="_Toc519767897"/>
      <w:bookmarkStart w:id="49" w:name="_Toc96702882"/>
      <w:r w:rsidRPr="00137E3F">
        <w:t>Informe mensual</w:t>
      </w:r>
      <w:bookmarkEnd w:id="48"/>
      <w:bookmarkEnd w:id="49"/>
      <w:r w:rsidRPr="00137E3F">
        <w:t xml:space="preserve"> </w:t>
      </w:r>
    </w:p>
    <w:p w14:paraId="37494A66" w14:textId="77777777" w:rsidR="000C4C65" w:rsidRPr="00137E3F" w:rsidRDefault="000C4C65" w:rsidP="000C4C65">
      <w:pPr>
        <w:autoSpaceDE w:val="0"/>
        <w:autoSpaceDN w:val="0"/>
        <w:adjustRightInd w:val="0"/>
        <w:rPr>
          <w:rFonts w:cs="Arial"/>
        </w:rPr>
      </w:pPr>
    </w:p>
    <w:p w14:paraId="142FD5FA" w14:textId="1FE4C51D" w:rsidR="001D6AA9" w:rsidRPr="00137E3F" w:rsidRDefault="001D6AA9" w:rsidP="001D6AA9">
      <w:pPr>
        <w:autoSpaceDE w:val="0"/>
        <w:autoSpaceDN w:val="0"/>
        <w:adjustRightInd w:val="0"/>
        <w:rPr>
          <w:rFonts w:cs="Arial"/>
        </w:rPr>
      </w:pPr>
      <w:r w:rsidRPr="00137E3F">
        <w:rPr>
          <w:rFonts w:cs="Arial"/>
        </w:rPr>
        <w:t xml:space="preserve">Para el contenido de los informes mensuales el Contratista deberá acoger lo establecido en el manual de Interventoría y/o supervisión de contrato </w:t>
      </w:r>
      <w:r w:rsidR="00694B9B" w:rsidRPr="00137E3F">
        <w:rPr>
          <w:rFonts w:cs="Arial"/>
        </w:rPr>
        <w:t>y de</w:t>
      </w:r>
      <w:r w:rsidRPr="00137E3F">
        <w:rPr>
          <w:rFonts w:cs="Arial"/>
        </w:rPr>
        <w:t xml:space="preserve"> acuerdo con el Manual Único de Control y Seguimiento Ambiental y de SST del IDU </w:t>
      </w:r>
      <w:r w:rsidRPr="00137E3F">
        <w:rPr>
          <w:rFonts w:cs="Arial"/>
          <w:color w:val="000000"/>
          <w:szCs w:val="20"/>
          <w:lang w:val="es-MX" w:eastAsia="es-CO"/>
        </w:rPr>
        <w:t xml:space="preserve">vigente o el que le </w:t>
      </w:r>
      <w:r w:rsidR="00694B9B" w:rsidRPr="00137E3F">
        <w:rPr>
          <w:rFonts w:cs="Arial"/>
          <w:color w:val="000000"/>
          <w:szCs w:val="20"/>
          <w:lang w:val="es-MX" w:eastAsia="es-CO"/>
        </w:rPr>
        <w:t>modifique,</w:t>
      </w:r>
      <w:r w:rsidRPr="00137E3F">
        <w:rPr>
          <w:rFonts w:cs="Arial"/>
        </w:rPr>
        <w:t xml:space="preserve"> sin embargo</w:t>
      </w:r>
      <w:r w:rsidR="00694B9B" w:rsidRPr="00137E3F">
        <w:rPr>
          <w:rFonts w:cs="Arial"/>
        </w:rPr>
        <w:t>,</w:t>
      </w:r>
      <w:r w:rsidRPr="00137E3F">
        <w:rPr>
          <w:rFonts w:cs="Arial"/>
        </w:rPr>
        <w:t xml:space="preserve"> su contenido debe </w:t>
      </w:r>
      <w:r w:rsidR="00694B9B" w:rsidRPr="00137E3F">
        <w:rPr>
          <w:rFonts w:cs="Arial"/>
        </w:rPr>
        <w:t>incluir como</w:t>
      </w:r>
      <w:r w:rsidRPr="00137E3F">
        <w:rPr>
          <w:rFonts w:cs="Arial"/>
        </w:rPr>
        <w:t xml:space="preserve"> mínimo:</w:t>
      </w:r>
    </w:p>
    <w:p w14:paraId="11C2FF92" w14:textId="77777777" w:rsidR="00A52823" w:rsidRPr="00137E3F" w:rsidRDefault="00A52823" w:rsidP="000C4C65">
      <w:pPr>
        <w:autoSpaceDE w:val="0"/>
        <w:autoSpaceDN w:val="0"/>
        <w:adjustRightInd w:val="0"/>
        <w:rPr>
          <w:rFonts w:cs="Arial"/>
        </w:rPr>
      </w:pPr>
    </w:p>
    <w:p w14:paraId="5C6CADAE" w14:textId="64B15B44" w:rsidR="000C4C65" w:rsidRPr="00137E3F" w:rsidRDefault="000C4C65" w:rsidP="00392B62">
      <w:pPr>
        <w:pStyle w:val="Prrafodelista"/>
        <w:numPr>
          <w:ilvl w:val="0"/>
          <w:numId w:val="19"/>
        </w:numPr>
        <w:autoSpaceDE w:val="0"/>
        <w:autoSpaceDN w:val="0"/>
        <w:adjustRightInd w:val="0"/>
        <w:spacing w:after="0" w:line="240" w:lineRule="auto"/>
        <w:jc w:val="both"/>
        <w:rPr>
          <w:rFonts w:cs="Arial"/>
        </w:rPr>
      </w:pPr>
      <w:r w:rsidRPr="00137E3F">
        <w:rPr>
          <w:rFonts w:cs="Arial"/>
        </w:rPr>
        <w:t xml:space="preserve">Generalidades: Periodo reportado, resumen de actividades técnicas ejecutadas, procedimientos constructivos empleados, organigrama del proyecto (IDU, Interventoría y Contratista), </w:t>
      </w:r>
      <w:r w:rsidR="00694B9B" w:rsidRPr="00137E3F">
        <w:rPr>
          <w:rFonts w:cs="Arial"/>
        </w:rPr>
        <w:t>cronograma ambiental</w:t>
      </w:r>
      <w:r w:rsidRPr="00137E3F">
        <w:rPr>
          <w:rFonts w:cs="Arial"/>
        </w:rPr>
        <w:t xml:space="preserve"> y SST</w:t>
      </w:r>
    </w:p>
    <w:p w14:paraId="504FD3E9" w14:textId="03073199" w:rsidR="000C4C65" w:rsidRPr="00137E3F" w:rsidRDefault="000C4C65" w:rsidP="00392B62">
      <w:pPr>
        <w:pStyle w:val="Prrafodelista"/>
        <w:numPr>
          <w:ilvl w:val="0"/>
          <w:numId w:val="19"/>
        </w:numPr>
        <w:autoSpaceDE w:val="0"/>
        <w:autoSpaceDN w:val="0"/>
        <w:adjustRightInd w:val="0"/>
        <w:spacing w:after="0" w:line="240" w:lineRule="auto"/>
        <w:jc w:val="both"/>
        <w:rPr>
          <w:rFonts w:cs="Arial"/>
        </w:rPr>
      </w:pPr>
      <w:r w:rsidRPr="00137E3F">
        <w:rPr>
          <w:rFonts w:cs="Arial"/>
        </w:rPr>
        <w:t>Presentar copias de la Bitácora Ambiental, de los folios correspondientes al periodo del informe presentado</w:t>
      </w:r>
    </w:p>
    <w:p w14:paraId="21817A79" w14:textId="460671A7" w:rsidR="000C4C65" w:rsidRPr="00137E3F" w:rsidRDefault="000C4C65" w:rsidP="00392B62">
      <w:pPr>
        <w:pStyle w:val="Prrafodelista"/>
        <w:numPr>
          <w:ilvl w:val="0"/>
          <w:numId w:val="19"/>
        </w:numPr>
        <w:autoSpaceDE w:val="0"/>
        <w:autoSpaceDN w:val="0"/>
        <w:adjustRightInd w:val="0"/>
        <w:spacing w:after="0" w:line="240" w:lineRule="auto"/>
        <w:jc w:val="both"/>
        <w:rPr>
          <w:rFonts w:cs="Arial"/>
        </w:rPr>
      </w:pPr>
      <w:r w:rsidRPr="00137E3F">
        <w:rPr>
          <w:rFonts w:cs="Arial"/>
        </w:rPr>
        <w:t xml:space="preserve">Implementación de medidas de manejo </w:t>
      </w:r>
      <w:r w:rsidR="00694B9B" w:rsidRPr="00137E3F">
        <w:rPr>
          <w:rFonts w:cs="Arial"/>
        </w:rPr>
        <w:t>de acuerdo con</w:t>
      </w:r>
      <w:r w:rsidRPr="00137E3F">
        <w:rPr>
          <w:rFonts w:cs="Arial"/>
        </w:rPr>
        <w:t xml:space="preserve"> la estructura del MAO: Medidas de manejo, formatos IDU que correspondan a la actividad durante el respectivo periodo, soportes, certificaciones o constancias, indicadores de cumplimiento, cronograma, entre otros</w:t>
      </w:r>
    </w:p>
    <w:p w14:paraId="7F442BDA" w14:textId="77777777" w:rsidR="000C4C65" w:rsidRPr="00137E3F" w:rsidRDefault="000C4C65" w:rsidP="00392B62">
      <w:pPr>
        <w:pStyle w:val="Prrafodelista"/>
        <w:numPr>
          <w:ilvl w:val="0"/>
          <w:numId w:val="19"/>
        </w:numPr>
        <w:autoSpaceDE w:val="0"/>
        <w:autoSpaceDN w:val="0"/>
        <w:adjustRightInd w:val="0"/>
        <w:spacing w:after="0" w:line="240" w:lineRule="auto"/>
        <w:jc w:val="both"/>
        <w:rPr>
          <w:rFonts w:cs="Arial"/>
        </w:rPr>
      </w:pPr>
      <w:r w:rsidRPr="00137E3F">
        <w:rPr>
          <w:rFonts w:cs="Arial"/>
        </w:rPr>
        <w:t>Registro Fotográfico</w:t>
      </w:r>
    </w:p>
    <w:p w14:paraId="7553375D" w14:textId="77777777" w:rsidR="000C4C65" w:rsidRPr="00137E3F" w:rsidRDefault="000C4C65" w:rsidP="00392B62">
      <w:pPr>
        <w:pStyle w:val="Prrafodelista"/>
        <w:numPr>
          <w:ilvl w:val="0"/>
          <w:numId w:val="19"/>
        </w:numPr>
        <w:autoSpaceDE w:val="0"/>
        <w:autoSpaceDN w:val="0"/>
        <w:adjustRightInd w:val="0"/>
        <w:spacing w:after="0" w:line="240" w:lineRule="auto"/>
        <w:jc w:val="both"/>
        <w:rPr>
          <w:rFonts w:cs="Arial"/>
        </w:rPr>
      </w:pPr>
      <w:r w:rsidRPr="00137E3F">
        <w:rPr>
          <w:rFonts w:cs="Arial"/>
        </w:rPr>
        <w:t>Recomendaciones y Conclusiones</w:t>
      </w:r>
    </w:p>
    <w:p w14:paraId="147FDDA7" w14:textId="004300EC" w:rsidR="000C4C65" w:rsidRPr="00137E3F" w:rsidRDefault="000C4C65" w:rsidP="00392B62">
      <w:pPr>
        <w:pStyle w:val="Prrafodelista"/>
        <w:numPr>
          <w:ilvl w:val="0"/>
          <w:numId w:val="19"/>
        </w:numPr>
        <w:autoSpaceDE w:val="0"/>
        <w:autoSpaceDN w:val="0"/>
        <w:adjustRightInd w:val="0"/>
        <w:spacing w:after="0" w:line="240" w:lineRule="auto"/>
        <w:jc w:val="both"/>
        <w:rPr>
          <w:rFonts w:cs="Arial"/>
        </w:rPr>
      </w:pPr>
      <w:r w:rsidRPr="00137E3F">
        <w:rPr>
          <w:rFonts w:cs="Arial"/>
        </w:rPr>
        <w:t>Anexos</w:t>
      </w:r>
    </w:p>
    <w:p w14:paraId="3A956EA8" w14:textId="77777777" w:rsidR="00A52823" w:rsidRPr="00137E3F" w:rsidRDefault="00A52823" w:rsidP="000C4C65">
      <w:pPr>
        <w:autoSpaceDE w:val="0"/>
        <w:autoSpaceDN w:val="0"/>
        <w:adjustRightInd w:val="0"/>
        <w:rPr>
          <w:rFonts w:cs="Arial"/>
        </w:rPr>
      </w:pPr>
    </w:p>
    <w:p w14:paraId="086714AE" w14:textId="46679BED" w:rsidR="000C4C65" w:rsidRPr="00137E3F" w:rsidRDefault="000C4C65" w:rsidP="000C4C65">
      <w:pPr>
        <w:autoSpaceDE w:val="0"/>
        <w:autoSpaceDN w:val="0"/>
        <w:adjustRightInd w:val="0"/>
        <w:rPr>
          <w:rFonts w:cs="Arial"/>
        </w:rPr>
      </w:pPr>
      <w:r w:rsidRPr="00137E3F">
        <w:rPr>
          <w:rFonts w:cs="Arial"/>
        </w:rPr>
        <w:t xml:space="preserve">Estos documentos deberán ser entregados en pasta dura, color blanco, tres tornillos a la Interventoría para su revisión y aprobación en copia magnética. Una vez </w:t>
      </w:r>
      <w:r w:rsidR="00A52823" w:rsidRPr="00137E3F">
        <w:rPr>
          <w:rFonts w:cs="Arial"/>
        </w:rPr>
        <w:t>sean aprobados</w:t>
      </w:r>
      <w:r w:rsidR="001751B0" w:rsidRPr="00137E3F">
        <w:rPr>
          <w:rFonts w:cs="Arial"/>
        </w:rPr>
        <w:t>,</w:t>
      </w:r>
      <w:r w:rsidR="00A52823" w:rsidRPr="00137E3F">
        <w:rPr>
          <w:rFonts w:cs="Arial"/>
        </w:rPr>
        <w:t xml:space="preserve"> </w:t>
      </w:r>
      <w:r w:rsidRPr="00137E3F">
        <w:rPr>
          <w:rFonts w:cs="Arial"/>
        </w:rPr>
        <w:t xml:space="preserve">el Contratista emitirá la copia </w:t>
      </w:r>
      <w:r w:rsidR="00694B9B" w:rsidRPr="00137E3F">
        <w:rPr>
          <w:rFonts w:cs="Arial"/>
        </w:rPr>
        <w:t>física (</w:t>
      </w:r>
      <w:r w:rsidRPr="00137E3F">
        <w:rPr>
          <w:rFonts w:cs="Arial"/>
        </w:rPr>
        <w:t>impresión por las dos caras) y foliada. El máximo de folios por tomos será de 250 páginas. La copia física debe estar acompañada de una copia magnética.</w:t>
      </w:r>
    </w:p>
    <w:p w14:paraId="759115D9" w14:textId="77777777" w:rsidR="000C4C65" w:rsidRPr="00137E3F" w:rsidRDefault="000C4C65" w:rsidP="000C4C65">
      <w:pPr>
        <w:rPr>
          <w:rFonts w:cs="Arial"/>
        </w:rPr>
      </w:pPr>
    </w:p>
    <w:p w14:paraId="5A002057" w14:textId="77777777" w:rsidR="000C4C65" w:rsidRPr="00137E3F" w:rsidRDefault="000C4C65" w:rsidP="000C4C65">
      <w:pPr>
        <w:pStyle w:val="Ttulo3"/>
      </w:pPr>
      <w:bookmarkStart w:id="50" w:name="_Toc519767898"/>
      <w:bookmarkStart w:id="51" w:name="_Toc96702883"/>
      <w:r w:rsidRPr="00137E3F">
        <w:t>Informe final</w:t>
      </w:r>
      <w:bookmarkEnd w:id="50"/>
      <w:bookmarkEnd w:id="51"/>
    </w:p>
    <w:p w14:paraId="51E582D8" w14:textId="77777777" w:rsidR="000C4C65" w:rsidRPr="00137E3F" w:rsidRDefault="000C4C65" w:rsidP="000C4C65">
      <w:pPr>
        <w:rPr>
          <w:rFonts w:cs="Arial"/>
          <w:lang w:val="es-MX" w:bidi="he-IL"/>
        </w:rPr>
      </w:pPr>
    </w:p>
    <w:p w14:paraId="6CD97F1E" w14:textId="1940B06B" w:rsidR="000C4C65" w:rsidRPr="00137E3F" w:rsidRDefault="000C4C65" w:rsidP="000C4C65">
      <w:pPr>
        <w:autoSpaceDE w:val="0"/>
        <w:autoSpaceDN w:val="0"/>
        <w:adjustRightInd w:val="0"/>
        <w:rPr>
          <w:rFonts w:cs="Arial"/>
        </w:rPr>
      </w:pPr>
      <w:r w:rsidRPr="00137E3F">
        <w:rPr>
          <w:rFonts w:cs="Arial"/>
          <w:lang w:val="es-MX" w:bidi="he-IL"/>
        </w:rPr>
        <w:t xml:space="preserve">Una vez finalizada la etapa de construcción el Contratista realizará el informe final correspondiente a la etapa de preliminar y de construcción. El contenido </w:t>
      </w:r>
      <w:r w:rsidRPr="00137E3F">
        <w:rPr>
          <w:rFonts w:cs="Arial"/>
        </w:rPr>
        <w:t xml:space="preserve">del informe se presentará de acuerdo con al Manual de Interventoría y/o Supervisión del Contrato y </w:t>
      </w:r>
      <w:r w:rsidR="00694B9B" w:rsidRPr="00137E3F">
        <w:rPr>
          <w:rFonts w:cs="Arial"/>
        </w:rPr>
        <w:t>el Manual</w:t>
      </w:r>
      <w:r w:rsidRPr="00137E3F">
        <w:rPr>
          <w:rFonts w:cs="Arial"/>
        </w:rPr>
        <w:t xml:space="preserve"> Único de Control y Seguimiento Ambiental y de SST del IDU </w:t>
      </w:r>
      <w:r w:rsidR="00FF6552" w:rsidRPr="00137E3F">
        <w:rPr>
          <w:rFonts w:cs="Arial"/>
        </w:rPr>
        <w:t>(</w:t>
      </w:r>
      <w:r w:rsidR="00FF6552" w:rsidRPr="00137E3F">
        <w:rPr>
          <w:rFonts w:cs="Arial"/>
          <w:color w:val="000000"/>
          <w:szCs w:val="20"/>
          <w:lang w:val="es-MX" w:eastAsia="es-CO"/>
        </w:rPr>
        <w:t xml:space="preserve">vigentes o el que le modifique) </w:t>
      </w:r>
      <w:r w:rsidRPr="00137E3F">
        <w:rPr>
          <w:rFonts w:cs="Arial"/>
        </w:rPr>
        <w:t>sin embargo deberá incluir como mínimo lo siguientes aspectos:</w:t>
      </w:r>
    </w:p>
    <w:p w14:paraId="61BCA527" w14:textId="77777777" w:rsidR="00694B9B" w:rsidRPr="00137E3F" w:rsidRDefault="00694B9B" w:rsidP="000C4C65">
      <w:pPr>
        <w:autoSpaceDE w:val="0"/>
        <w:autoSpaceDN w:val="0"/>
        <w:adjustRightInd w:val="0"/>
        <w:rPr>
          <w:rFonts w:cs="Arial"/>
        </w:rPr>
      </w:pPr>
    </w:p>
    <w:p w14:paraId="6EEE9C41" w14:textId="5F38EF29" w:rsidR="000C4C65" w:rsidRPr="00137E3F" w:rsidRDefault="000C4C65" w:rsidP="00392B62">
      <w:pPr>
        <w:pStyle w:val="Prrafodelista"/>
        <w:numPr>
          <w:ilvl w:val="0"/>
          <w:numId w:val="20"/>
        </w:numPr>
        <w:autoSpaceDE w:val="0"/>
        <w:autoSpaceDN w:val="0"/>
        <w:adjustRightInd w:val="0"/>
        <w:spacing w:after="0" w:line="240" w:lineRule="auto"/>
        <w:jc w:val="both"/>
        <w:rPr>
          <w:rFonts w:cs="Arial"/>
        </w:rPr>
      </w:pPr>
      <w:r w:rsidRPr="00137E3F">
        <w:rPr>
          <w:rFonts w:cs="Arial"/>
        </w:rPr>
        <w:t>Generalidades: Resumen de actividades técnicas ejecutadas, procedimientos constructivos empleados, organigrama del proyecto (IDU, Interventoría y Contratista),</w:t>
      </w:r>
      <w:r w:rsidR="00694B9B" w:rsidRPr="00137E3F">
        <w:rPr>
          <w:rFonts w:cs="Arial"/>
        </w:rPr>
        <w:t xml:space="preserve"> </w:t>
      </w:r>
      <w:r w:rsidRPr="00137E3F">
        <w:rPr>
          <w:rFonts w:cs="Arial"/>
        </w:rPr>
        <w:t>cronograma ambiental última versión aprobada y vigente y SST, profesionales del componente ambiental y SST aprobados por la Interventoría con las comunicaciones correspondientes por parte del Interventor</w:t>
      </w:r>
      <w:r w:rsidR="00694B9B" w:rsidRPr="00137E3F">
        <w:rPr>
          <w:rFonts w:cs="Arial"/>
        </w:rPr>
        <w:t>.</w:t>
      </w:r>
    </w:p>
    <w:p w14:paraId="52ED5B47" w14:textId="263BF3AE" w:rsidR="000C4C65" w:rsidRPr="00137E3F" w:rsidRDefault="000C4C65" w:rsidP="00392B62">
      <w:pPr>
        <w:pStyle w:val="Prrafodelista"/>
        <w:numPr>
          <w:ilvl w:val="0"/>
          <w:numId w:val="20"/>
        </w:numPr>
        <w:autoSpaceDE w:val="0"/>
        <w:autoSpaceDN w:val="0"/>
        <w:adjustRightInd w:val="0"/>
        <w:spacing w:after="0" w:line="240" w:lineRule="auto"/>
        <w:jc w:val="both"/>
        <w:rPr>
          <w:rFonts w:cs="Arial"/>
        </w:rPr>
      </w:pPr>
      <w:r w:rsidRPr="00137E3F">
        <w:rPr>
          <w:rFonts w:cs="Arial"/>
        </w:rPr>
        <w:t>Relación de documentos ambientales generados en su versión aprobada a lo largo del proyecto soportados con la comunicación motivada</w:t>
      </w:r>
      <w:r w:rsidR="00694B9B" w:rsidRPr="00137E3F">
        <w:rPr>
          <w:rFonts w:cs="Arial"/>
        </w:rPr>
        <w:t>.</w:t>
      </w:r>
    </w:p>
    <w:p w14:paraId="76D3A1C2" w14:textId="31912D33" w:rsidR="000C4C65" w:rsidRPr="00137E3F" w:rsidRDefault="000C4C65" w:rsidP="00392B62">
      <w:pPr>
        <w:pStyle w:val="Prrafodelista"/>
        <w:numPr>
          <w:ilvl w:val="0"/>
          <w:numId w:val="20"/>
        </w:numPr>
        <w:autoSpaceDE w:val="0"/>
        <w:autoSpaceDN w:val="0"/>
        <w:adjustRightInd w:val="0"/>
        <w:spacing w:after="0" w:line="240" w:lineRule="auto"/>
        <w:jc w:val="both"/>
        <w:rPr>
          <w:rFonts w:cs="Arial"/>
        </w:rPr>
      </w:pPr>
      <w:r w:rsidRPr="00137E3F">
        <w:rPr>
          <w:rFonts w:cs="Arial"/>
        </w:rPr>
        <w:lastRenderedPageBreak/>
        <w:t xml:space="preserve">Consolidado de materiales de construcción, mezcla asfáltica, RCD y GCR empleados </w:t>
      </w:r>
      <w:r w:rsidR="00694B9B" w:rsidRPr="00137E3F">
        <w:rPr>
          <w:rFonts w:cs="Arial"/>
        </w:rPr>
        <w:t>en el</w:t>
      </w:r>
      <w:r w:rsidRPr="00137E3F">
        <w:rPr>
          <w:rFonts w:cs="Arial"/>
        </w:rPr>
        <w:t xml:space="preserve"> proyecto, soportado por periodo de </w:t>
      </w:r>
      <w:r w:rsidR="00F337BD" w:rsidRPr="00137E3F">
        <w:rPr>
          <w:rFonts w:cs="Arial"/>
        </w:rPr>
        <w:t>las correspondientes certificaciones.</w:t>
      </w:r>
    </w:p>
    <w:p w14:paraId="2FF1900E" w14:textId="77777777" w:rsidR="000C4C65" w:rsidRPr="00137E3F" w:rsidRDefault="000C4C65" w:rsidP="00392B62">
      <w:pPr>
        <w:pStyle w:val="Prrafodelista"/>
        <w:numPr>
          <w:ilvl w:val="0"/>
          <w:numId w:val="20"/>
        </w:numPr>
        <w:autoSpaceDE w:val="0"/>
        <w:autoSpaceDN w:val="0"/>
        <w:adjustRightInd w:val="0"/>
        <w:spacing w:after="0" w:line="240" w:lineRule="auto"/>
        <w:jc w:val="both"/>
        <w:rPr>
          <w:rFonts w:cs="Arial"/>
        </w:rPr>
      </w:pPr>
      <w:r w:rsidRPr="00137E3F">
        <w:rPr>
          <w:rFonts w:cs="Arial"/>
        </w:rPr>
        <w:t>Autorizaciones tramitadas y aprobadas, ante autoridades ambientales o entidades interesadas.</w:t>
      </w:r>
    </w:p>
    <w:p w14:paraId="6130373C" w14:textId="77777777" w:rsidR="000C4C65" w:rsidRPr="00137E3F" w:rsidRDefault="000C4C65" w:rsidP="00392B62">
      <w:pPr>
        <w:pStyle w:val="Prrafodelista"/>
        <w:numPr>
          <w:ilvl w:val="0"/>
          <w:numId w:val="20"/>
        </w:numPr>
        <w:autoSpaceDE w:val="0"/>
        <w:autoSpaceDN w:val="0"/>
        <w:adjustRightInd w:val="0"/>
        <w:spacing w:after="0" w:line="240" w:lineRule="auto"/>
        <w:jc w:val="both"/>
        <w:rPr>
          <w:rFonts w:cs="Arial"/>
        </w:rPr>
      </w:pPr>
      <w:r w:rsidRPr="00137E3F">
        <w:rPr>
          <w:rFonts w:cs="Arial"/>
        </w:rPr>
        <w:t xml:space="preserve">Informes de cumplimiento exigidos con ocasión de los actos administrativos que avalan cada uno de los usos de recursos naturales (permiso silvicultural, ocupación de cauce, zonas verdes, diseño paisajístico, lineamientos de ZMPA. Copias de actas de entrega, cierre, recibo a satisfacción o entrega de los permisos, suscritos por las entidades responsables. </w:t>
      </w:r>
    </w:p>
    <w:p w14:paraId="11C3E3F3" w14:textId="297FBA72" w:rsidR="000C4C65" w:rsidRPr="00137E3F" w:rsidRDefault="000C4C65" w:rsidP="00392B62">
      <w:pPr>
        <w:pStyle w:val="Prrafodelista"/>
        <w:numPr>
          <w:ilvl w:val="0"/>
          <w:numId w:val="20"/>
        </w:numPr>
        <w:autoSpaceDE w:val="0"/>
        <w:autoSpaceDN w:val="0"/>
        <w:adjustRightInd w:val="0"/>
        <w:spacing w:after="0" w:line="240" w:lineRule="auto"/>
        <w:jc w:val="both"/>
        <w:rPr>
          <w:rFonts w:cs="Arial"/>
        </w:rPr>
      </w:pPr>
      <w:r w:rsidRPr="00137E3F">
        <w:rPr>
          <w:rFonts w:cs="Arial"/>
        </w:rPr>
        <w:t>Indicadores de cumplimiento ambiental</w:t>
      </w:r>
      <w:r w:rsidR="00F337BD" w:rsidRPr="00137E3F">
        <w:rPr>
          <w:rFonts w:cs="Arial"/>
        </w:rPr>
        <w:t>.</w:t>
      </w:r>
    </w:p>
    <w:p w14:paraId="230C8B04" w14:textId="248A2239" w:rsidR="000C4C65" w:rsidRPr="00137E3F" w:rsidRDefault="000C4C65" w:rsidP="00392B62">
      <w:pPr>
        <w:pStyle w:val="Prrafodelista"/>
        <w:numPr>
          <w:ilvl w:val="0"/>
          <w:numId w:val="20"/>
        </w:numPr>
        <w:autoSpaceDE w:val="0"/>
        <w:autoSpaceDN w:val="0"/>
        <w:adjustRightInd w:val="0"/>
        <w:spacing w:after="0" w:line="240" w:lineRule="auto"/>
        <w:jc w:val="both"/>
        <w:rPr>
          <w:rFonts w:cs="Arial"/>
        </w:rPr>
      </w:pPr>
      <w:r w:rsidRPr="00137E3F">
        <w:rPr>
          <w:rFonts w:cs="Arial"/>
        </w:rPr>
        <w:t>Monitoreos ambientales con sus correspondientes soportes y análisis.</w:t>
      </w:r>
      <w:r w:rsidRPr="00137E3F">
        <w:t xml:space="preserve"> Formato consolidado de listas de chequeo y </w:t>
      </w:r>
      <w:r w:rsidR="00694B9B" w:rsidRPr="00137E3F">
        <w:t xml:space="preserve">Valoración del Desempeño Ambiental - </w:t>
      </w:r>
      <w:r w:rsidRPr="00137E3F">
        <w:t>VDA, suscritas por las partes.</w:t>
      </w:r>
    </w:p>
    <w:p w14:paraId="333DD299" w14:textId="77777777" w:rsidR="000C4C65" w:rsidRPr="00137E3F" w:rsidRDefault="000C4C65" w:rsidP="00392B62">
      <w:pPr>
        <w:pStyle w:val="Prrafodelista"/>
        <w:numPr>
          <w:ilvl w:val="0"/>
          <w:numId w:val="20"/>
        </w:numPr>
        <w:autoSpaceDE w:val="0"/>
        <w:autoSpaceDN w:val="0"/>
        <w:adjustRightInd w:val="0"/>
        <w:spacing w:after="0" w:line="240" w:lineRule="auto"/>
        <w:jc w:val="both"/>
        <w:rPr>
          <w:rFonts w:cs="Arial"/>
        </w:rPr>
      </w:pPr>
      <w:r w:rsidRPr="00137E3F">
        <w:rPr>
          <w:rFonts w:cs="Arial"/>
        </w:rPr>
        <w:t>Listas de chequeo de cumplimiento ambiental por periodo y consolidado.</w:t>
      </w:r>
    </w:p>
    <w:p w14:paraId="65C50F9F" w14:textId="77777777" w:rsidR="000C4C65" w:rsidRPr="00137E3F" w:rsidRDefault="000C4C65" w:rsidP="00392B62">
      <w:pPr>
        <w:pStyle w:val="Prrafodelista"/>
        <w:numPr>
          <w:ilvl w:val="0"/>
          <w:numId w:val="20"/>
        </w:numPr>
        <w:autoSpaceDE w:val="0"/>
        <w:autoSpaceDN w:val="0"/>
        <w:adjustRightInd w:val="0"/>
        <w:spacing w:after="0" w:line="240" w:lineRule="auto"/>
        <w:jc w:val="both"/>
        <w:rPr>
          <w:rFonts w:cs="Arial"/>
        </w:rPr>
      </w:pPr>
      <w:r w:rsidRPr="00137E3F">
        <w:rPr>
          <w:rFonts w:cs="Arial"/>
        </w:rPr>
        <w:t>Formatos IDU</w:t>
      </w:r>
      <w:r w:rsidRPr="00137E3F">
        <w:t xml:space="preserve"> </w:t>
      </w:r>
      <w:r w:rsidRPr="00137E3F">
        <w:rPr>
          <w:rFonts w:cs="Arial"/>
        </w:rPr>
        <w:t>diligenciados en sus versiones vigentes.</w:t>
      </w:r>
    </w:p>
    <w:p w14:paraId="53F53102" w14:textId="77777777" w:rsidR="000C4C65" w:rsidRPr="00137E3F" w:rsidRDefault="000C4C65" w:rsidP="00392B62">
      <w:pPr>
        <w:pStyle w:val="Prrafodelista"/>
        <w:numPr>
          <w:ilvl w:val="0"/>
          <w:numId w:val="20"/>
        </w:numPr>
        <w:autoSpaceDE w:val="0"/>
        <w:autoSpaceDN w:val="0"/>
        <w:adjustRightInd w:val="0"/>
        <w:spacing w:after="0" w:line="240" w:lineRule="auto"/>
        <w:jc w:val="both"/>
        <w:rPr>
          <w:rFonts w:cs="Arial"/>
        </w:rPr>
      </w:pPr>
      <w:r w:rsidRPr="00137E3F">
        <w:rPr>
          <w:rFonts w:cs="Arial"/>
        </w:rPr>
        <w:t>Registro fotográfico, debidamente identificado por meses en la etapa de construcción, y diferenciados por programa de gestión ambiental. Este registro debe estar debidamente rotulado con fecha, hora, y frente de trabajo.</w:t>
      </w:r>
    </w:p>
    <w:p w14:paraId="64A5CB03" w14:textId="77777777" w:rsidR="000C4C65" w:rsidRPr="00F65A57" w:rsidRDefault="000C4C65" w:rsidP="000C4C65">
      <w:pPr>
        <w:jc w:val="left"/>
        <w:rPr>
          <w:rFonts w:cs="Arial"/>
          <w:szCs w:val="20"/>
          <w:highlight w:val="yellow"/>
        </w:rPr>
      </w:pPr>
      <w:r w:rsidRPr="00137E3F">
        <w:rPr>
          <w:rFonts w:cs="Arial"/>
          <w:szCs w:val="20"/>
        </w:rPr>
        <w:br w:type="page"/>
      </w:r>
    </w:p>
    <w:p w14:paraId="741E4EEC" w14:textId="24A2A721" w:rsidR="00461520" w:rsidRPr="00137E3F" w:rsidRDefault="00984E25" w:rsidP="00AF34F2">
      <w:pPr>
        <w:pStyle w:val="Ttulo1"/>
        <w:rPr>
          <w:lang w:eastAsia="es-CO"/>
        </w:rPr>
      </w:pPr>
      <w:bookmarkStart w:id="52" w:name="_Toc96702884"/>
      <w:r w:rsidRPr="00137E3F">
        <w:rPr>
          <w:lang w:eastAsia="es-CO"/>
        </w:rPr>
        <w:lastRenderedPageBreak/>
        <w:t>SEÑALIZACIÓN</w:t>
      </w:r>
      <w:bookmarkEnd w:id="52"/>
    </w:p>
    <w:p w14:paraId="741E4EED" w14:textId="77777777" w:rsidR="00461520" w:rsidRPr="00137E3F" w:rsidRDefault="00461520" w:rsidP="00D67BB0">
      <w:pPr>
        <w:rPr>
          <w:rFonts w:cs="Arial"/>
          <w:lang w:eastAsia="es-CO"/>
        </w:rPr>
      </w:pPr>
    </w:p>
    <w:p w14:paraId="33C521C3" w14:textId="77777777" w:rsidR="00E91A7F" w:rsidRPr="00137E3F" w:rsidRDefault="00E91A7F" w:rsidP="00D67BB0">
      <w:pPr>
        <w:rPr>
          <w:rFonts w:cs="Arial"/>
          <w:lang w:eastAsia="es-CO"/>
        </w:rPr>
      </w:pPr>
    </w:p>
    <w:p w14:paraId="2CAD1167" w14:textId="77777777" w:rsidR="00E91A7F" w:rsidRPr="00137E3F" w:rsidRDefault="00E91A7F" w:rsidP="00D67BB0">
      <w:pPr>
        <w:rPr>
          <w:rFonts w:cs="Arial"/>
          <w:lang w:eastAsia="es-CO"/>
        </w:rPr>
      </w:pPr>
    </w:p>
    <w:p w14:paraId="741E4EEE" w14:textId="77777777" w:rsidR="00461520" w:rsidRPr="00137E3F" w:rsidRDefault="00461520" w:rsidP="00D67BB0">
      <w:pPr>
        <w:autoSpaceDE w:val="0"/>
        <w:autoSpaceDN w:val="0"/>
        <w:adjustRightInd w:val="0"/>
        <w:rPr>
          <w:rFonts w:eastAsia="Calibri" w:cs="Arial"/>
          <w:color w:val="000000"/>
          <w:szCs w:val="20"/>
          <w:lang w:val="es-MX" w:eastAsia="es-CO"/>
        </w:rPr>
      </w:pPr>
      <w:r w:rsidRPr="00137E3F">
        <w:rPr>
          <w:rFonts w:eastAsia="Calibri" w:cs="Arial"/>
          <w:color w:val="000000"/>
          <w:szCs w:val="20"/>
          <w:lang w:val="es-MX" w:eastAsia="es-CO"/>
        </w:rPr>
        <w:t xml:space="preserve">El </w:t>
      </w:r>
      <w:r w:rsidRPr="00137E3F">
        <w:rPr>
          <w:rFonts w:eastAsia="Calibri" w:cs="Arial"/>
          <w:b/>
          <w:bCs/>
          <w:color w:val="000000"/>
          <w:szCs w:val="20"/>
          <w:lang w:val="es-MX" w:eastAsia="es-CO"/>
        </w:rPr>
        <w:t xml:space="preserve">Contratista </w:t>
      </w:r>
      <w:r w:rsidRPr="00137E3F">
        <w:rPr>
          <w:rFonts w:eastAsia="Calibri" w:cs="Arial"/>
          <w:color w:val="000000"/>
          <w:szCs w:val="20"/>
          <w:lang w:val="es-MX" w:eastAsia="es-CO"/>
        </w:rPr>
        <w:t xml:space="preserve">debe cumplir con las siguientes obligaciones y actividades, las cuales deben ser verificadas por la </w:t>
      </w:r>
      <w:r w:rsidRPr="00137E3F">
        <w:rPr>
          <w:rFonts w:eastAsia="Calibri" w:cs="Arial"/>
          <w:b/>
          <w:bCs/>
          <w:color w:val="000000"/>
          <w:szCs w:val="20"/>
          <w:lang w:val="es-MX" w:eastAsia="es-CO"/>
        </w:rPr>
        <w:t>Interventoría</w:t>
      </w:r>
      <w:r w:rsidRPr="00137E3F">
        <w:rPr>
          <w:rFonts w:eastAsia="Calibri" w:cs="Arial"/>
          <w:color w:val="000000"/>
          <w:szCs w:val="20"/>
          <w:lang w:val="es-MX" w:eastAsia="es-CO"/>
        </w:rPr>
        <w:t xml:space="preserve">. </w:t>
      </w:r>
    </w:p>
    <w:p w14:paraId="741E4EEF" w14:textId="77777777" w:rsidR="00461520" w:rsidRPr="00137E3F" w:rsidRDefault="00461520" w:rsidP="00D67BB0">
      <w:pPr>
        <w:autoSpaceDE w:val="0"/>
        <w:autoSpaceDN w:val="0"/>
        <w:adjustRightInd w:val="0"/>
        <w:rPr>
          <w:rFonts w:eastAsia="Calibri" w:cs="Arial"/>
          <w:color w:val="000000"/>
          <w:szCs w:val="20"/>
          <w:lang w:val="es-MX" w:eastAsia="es-CO"/>
        </w:rPr>
      </w:pPr>
    </w:p>
    <w:p w14:paraId="741E4EF0" w14:textId="242074BE" w:rsidR="00461520" w:rsidRPr="00137E3F" w:rsidRDefault="00461520" w:rsidP="00392B62">
      <w:pPr>
        <w:pStyle w:val="Prrafodelista"/>
        <w:numPr>
          <w:ilvl w:val="0"/>
          <w:numId w:val="15"/>
        </w:numPr>
        <w:autoSpaceDE w:val="0"/>
        <w:autoSpaceDN w:val="0"/>
        <w:adjustRightInd w:val="0"/>
        <w:spacing w:after="0" w:line="240" w:lineRule="auto"/>
        <w:jc w:val="both"/>
        <w:rPr>
          <w:rFonts w:cs="Arial"/>
          <w:color w:val="000000"/>
          <w:szCs w:val="20"/>
          <w:lang w:val="es-MX" w:eastAsia="es-CO"/>
        </w:rPr>
      </w:pPr>
      <w:r w:rsidRPr="00137E3F">
        <w:rPr>
          <w:rFonts w:cs="Arial"/>
          <w:color w:val="000000"/>
          <w:szCs w:val="20"/>
          <w:lang w:val="es-MX" w:eastAsia="es-CO"/>
        </w:rPr>
        <w:t xml:space="preserve">Garantizar durante la ejecución de la obra, el uso de señalización y su permanencia, considerando señales de prohibición, obligación, de advertencia y de salvamento, tanto para las instalaciones temporales, como para los frentes de trabajo. </w:t>
      </w:r>
    </w:p>
    <w:p w14:paraId="0C2B61E3" w14:textId="77777777" w:rsidR="00F337BD" w:rsidRPr="00137E3F" w:rsidRDefault="00F337BD" w:rsidP="00F337BD">
      <w:pPr>
        <w:pStyle w:val="Prrafodelista"/>
        <w:autoSpaceDE w:val="0"/>
        <w:autoSpaceDN w:val="0"/>
        <w:adjustRightInd w:val="0"/>
        <w:spacing w:after="0" w:line="240" w:lineRule="auto"/>
        <w:ind w:left="360"/>
        <w:jc w:val="both"/>
        <w:rPr>
          <w:rFonts w:cs="Arial"/>
          <w:color w:val="000000"/>
          <w:szCs w:val="20"/>
          <w:lang w:val="es-MX" w:eastAsia="es-CO"/>
        </w:rPr>
      </w:pPr>
    </w:p>
    <w:p w14:paraId="741E4EF1" w14:textId="77777777" w:rsidR="00461520" w:rsidRPr="00137E3F" w:rsidRDefault="00461520" w:rsidP="00392B62">
      <w:pPr>
        <w:pStyle w:val="Prrafodelista"/>
        <w:numPr>
          <w:ilvl w:val="0"/>
          <w:numId w:val="15"/>
        </w:numPr>
        <w:autoSpaceDE w:val="0"/>
        <w:autoSpaceDN w:val="0"/>
        <w:adjustRightInd w:val="0"/>
        <w:spacing w:after="0" w:line="240" w:lineRule="auto"/>
        <w:jc w:val="both"/>
        <w:rPr>
          <w:rFonts w:cs="Arial"/>
          <w:color w:val="000000"/>
          <w:szCs w:val="20"/>
          <w:lang w:val="es-MX" w:eastAsia="es-CO"/>
        </w:rPr>
      </w:pPr>
      <w:r w:rsidRPr="00137E3F">
        <w:rPr>
          <w:rFonts w:cs="Arial"/>
          <w:color w:val="000000"/>
          <w:szCs w:val="20"/>
          <w:lang w:val="es-MX" w:eastAsia="es-CO"/>
        </w:rPr>
        <w:t xml:space="preserve">Implementar la señalización y demarcación requerida, antes de iniciar cualquier tipo de actividad. </w:t>
      </w:r>
    </w:p>
    <w:p w14:paraId="5D953802" w14:textId="77777777" w:rsidR="00F337BD" w:rsidRPr="00137E3F" w:rsidRDefault="00F337BD" w:rsidP="00F337BD">
      <w:pPr>
        <w:pStyle w:val="Prrafodelista"/>
        <w:autoSpaceDE w:val="0"/>
        <w:autoSpaceDN w:val="0"/>
        <w:adjustRightInd w:val="0"/>
        <w:spacing w:after="0" w:line="240" w:lineRule="auto"/>
        <w:ind w:left="360"/>
        <w:jc w:val="both"/>
        <w:rPr>
          <w:rFonts w:cs="Arial"/>
          <w:color w:val="000000"/>
          <w:szCs w:val="20"/>
          <w:lang w:val="es-MX" w:eastAsia="es-CO"/>
        </w:rPr>
      </w:pPr>
    </w:p>
    <w:p w14:paraId="6576C66A" w14:textId="7756F22A" w:rsidR="00603426" w:rsidRPr="00137E3F" w:rsidRDefault="00603426" w:rsidP="00392B62">
      <w:pPr>
        <w:pStyle w:val="Prrafodelista"/>
        <w:numPr>
          <w:ilvl w:val="0"/>
          <w:numId w:val="15"/>
        </w:numPr>
        <w:autoSpaceDE w:val="0"/>
        <w:autoSpaceDN w:val="0"/>
        <w:adjustRightInd w:val="0"/>
        <w:spacing w:after="0" w:line="240" w:lineRule="auto"/>
        <w:jc w:val="both"/>
        <w:rPr>
          <w:rFonts w:cs="Arial"/>
          <w:color w:val="000000"/>
          <w:szCs w:val="20"/>
          <w:lang w:val="es-MX" w:eastAsia="es-CO"/>
        </w:rPr>
      </w:pPr>
      <w:r w:rsidRPr="00137E3F">
        <w:rPr>
          <w:rFonts w:cs="Arial"/>
          <w:color w:val="000000"/>
          <w:szCs w:val="20"/>
          <w:lang w:val="es-MX" w:eastAsia="es-CO"/>
        </w:rPr>
        <w:t>Los frentes de obra deben tener la señalización propuesta en el Manual Único de Control y Seguimiento Ambiental y de SST del IDU (vigente), para el desarrollo de proyectos de infraestructura urbana en Bogotá.</w:t>
      </w:r>
    </w:p>
    <w:p w14:paraId="4EDA94AD" w14:textId="77777777" w:rsidR="00F337BD" w:rsidRPr="00137E3F" w:rsidRDefault="00F337BD" w:rsidP="00F337BD">
      <w:pPr>
        <w:pStyle w:val="Prrafodelista"/>
        <w:autoSpaceDE w:val="0"/>
        <w:autoSpaceDN w:val="0"/>
        <w:adjustRightInd w:val="0"/>
        <w:spacing w:after="0" w:line="240" w:lineRule="auto"/>
        <w:ind w:left="360"/>
        <w:rPr>
          <w:rFonts w:cs="Arial"/>
          <w:color w:val="000000"/>
          <w:szCs w:val="20"/>
          <w:lang w:val="es-MX" w:eastAsia="es-CO"/>
        </w:rPr>
      </w:pPr>
    </w:p>
    <w:p w14:paraId="741E4EF2" w14:textId="40927D38" w:rsidR="00461520" w:rsidRPr="00137E3F" w:rsidRDefault="00461520" w:rsidP="00392B62">
      <w:pPr>
        <w:pStyle w:val="Prrafodelista"/>
        <w:numPr>
          <w:ilvl w:val="0"/>
          <w:numId w:val="15"/>
        </w:numPr>
        <w:autoSpaceDE w:val="0"/>
        <w:autoSpaceDN w:val="0"/>
        <w:adjustRightInd w:val="0"/>
        <w:spacing w:after="0" w:line="240" w:lineRule="auto"/>
        <w:rPr>
          <w:rFonts w:cs="Arial"/>
          <w:color w:val="000000"/>
          <w:szCs w:val="20"/>
          <w:lang w:val="es-MX" w:eastAsia="es-CO"/>
        </w:rPr>
      </w:pPr>
      <w:r w:rsidRPr="00137E3F">
        <w:rPr>
          <w:rFonts w:cs="Arial"/>
          <w:color w:val="000000"/>
          <w:szCs w:val="20"/>
          <w:lang w:val="es-MX" w:eastAsia="es-CO"/>
        </w:rPr>
        <w:t xml:space="preserve">Delimitar, demarcar y señalizar las áreas de trabajo considerando: </w:t>
      </w:r>
    </w:p>
    <w:p w14:paraId="00D0CAFA" w14:textId="0D77B9DC" w:rsidR="01BAB3A1" w:rsidRPr="00137E3F" w:rsidRDefault="01BAB3A1" w:rsidP="00D67BB0"/>
    <w:p w14:paraId="741E4EF3" w14:textId="2D3A90D0" w:rsidR="00461520" w:rsidRPr="00137E3F" w:rsidRDefault="00461520" w:rsidP="00D67BB0">
      <w:pPr>
        <w:autoSpaceDE w:val="0"/>
        <w:autoSpaceDN w:val="0"/>
        <w:adjustRightInd w:val="0"/>
        <w:ind w:left="360"/>
        <w:rPr>
          <w:rFonts w:eastAsia="Calibri" w:cs="Arial"/>
          <w:color w:val="000000"/>
          <w:szCs w:val="20"/>
          <w:lang w:val="es-MX" w:eastAsia="es-CO"/>
        </w:rPr>
      </w:pPr>
      <w:r w:rsidRPr="00137E3F">
        <w:rPr>
          <w:rFonts w:eastAsia="Calibri" w:cs="Arial"/>
          <w:color w:val="000000"/>
          <w:szCs w:val="20"/>
          <w:lang w:val="es-MX" w:eastAsia="es-CO"/>
        </w:rPr>
        <w:t xml:space="preserve">Las instalaciones temporales pueden ser campamentos, acopios temporales de materiales, bodegas, puntos de almacenamiento de combustible y productos químicos, </w:t>
      </w:r>
      <w:r w:rsidR="00F559CD" w:rsidRPr="00137E3F">
        <w:rPr>
          <w:rFonts w:eastAsia="Calibri" w:cs="Arial"/>
          <w:color w:val="000000"/>
          <w:szCs w:val="20"/>
          <w:lang w:val="es-MX" w:eastAsia="es-CO"/>
        </w:rPr>
        <w:t>vistieres</w:t>
      </w:r>
      <w:r w:rsidRPr="00137E3F">
        <w:rPr>
          <w:rFonts w:eastAsia="Calibri" w:cs="Arial"/>
          <w:color w:val="000000"/>
          <w:szCs w:val="20"/>
          <w:lang w:val="es-MX" w:eastAsia="es-CO"/>
        </w:rPr>
        <w:t xml:space="preserve"> y puntos provisionales para almacenamiento de herramientas y otros. Dichas instalaciones deben tener como mínimo la siguiente señalización: </w:t>
      </w:r>
    </w:p>
    <w:p w14:paraId="10FE8DFD" w14:textId="77777777" w:rsidR="00FF7F83" w:rsidRPr="00137E3F" w:rsidRDefault="00FF7F83" w:rsidP="00D67BB0">
      <w:pPr>
        <w:autoSpaceDE w:val="0"/>
        <w:autoSpaceDN w:val="0"/>
        <w:adjustRightInd w:val="0"/>
        <w:ind w:left="360"/>
        <w:rPr>
          <w:rFonts w:eastAsia="Calibri" w:cs="Arial"/>
          <w:color w:val="000000"/>
          <w:szCs w:val="20"/>
          <w:lang w:val="es-MX" w:eastAsia="es-CO"/>
        </w:rPr>
      </w:pPr>
    </w:p>
    <w:p w14:paraId="741E4EF4" w14:textId="77777777" w:rsidR="00461520" w:rsidRPr="00137E3F" w:rsidRDefault="00461520" w:rsidP="00392B62">
      <w:pPr>
        <w:pStyle w:val="Prrafodelista"/>
        <w:numPr>
          <w:ilvl w:val="0"/>
          <w:numId w:val="16"/>
        </w:numPr>
        <w:autoSpaceDE w:val="0"/>
        <w:autoSpaceDN w:val="0"/>
        <w:adjustRightInd w:val="0"/>
        <w:spacing w:after="0" w:line="240" w:lineRule="auto"/>
        <w:rPr>
          <w:rFonts w:cs="Arial"/>
          <w:color w:val="000000"/>
          <w:szCs w:val="20"/>
          <w:lang w:val="es-MX" w:eastAsia="es-CO"/>
        </w:rPr>
      </w:pPr>
      <w:r w:rsidRPr="00137E3F">
        <w:rPr>
          <w:rFonts w:cs="Arial"/>
          <w:color w:val="000000"/>
          <w:szCs w:val="20"/>
          <w:lang w:val="es-MX" w:eastAsia="es-CO"/>
        </w:rPr>
        <w:t xml:space="preserve">Señalización y demarcación de extintores. </w:t>
      </w:r>
    </w:p>
    <w:p w14:paraId="741E4EF5" w14:textId="77777777" w:rsidR="00461520" w:rsidRPr="00137E3F" w:rsidRDefault="00461520" w:rsidP="00392B62">
      <w:pPr>
        <w:pStyle w:val="Prrafodelista"/>
        <w:numPr>
          <w:ilvl w:val="0"/>
          <w:numId w:val="16"/>
        </w:numPr>
        <w:autoSpaceDE w:val="0"/>
        <w:autoSpaceDN w:val="0"/>
        <w:adjustRightInd w:val="0"/>
        <w:spacing w:after="0" w:line="240" w:lineRule="auto"/>
        <w:rPr>
          <w:rFonts w:cs="Arial"/>
          <w:color w:val="000000"/>
          <w:szCs w:val="20"/>
          <w:lang w:val="es-MX" w:eastAsia="es-CO"/>
        </w:rPr>
      </w:pPr>
      <w:r w:rsidRPr="00137E3F">
        <w:rPr>
          <w:rFonts w:cs="Arial"/>
          <w:color w:val="000000"/>
          <w:szCs w:val="20"/>
          <w:lang w:val="es-MX" w:eastAsia="es-CO"/>
        </w:rPr>
        <w:t xml:space="preserve">Señalización de baños. </w:t>
      </w:r>
    </w:p>
    <w:p w14:paraId="741E4EF6" w14:textId="77777777" w:rsidR="00461520" w:rsidRPr="00137E3F" w:rsidRDefault="00461520" w:rsidP="00392B62">
      <w:pPr>
        <w:pStyle w:val="Prrafodelista"/>
        <w:numPr>
          <w:ilvl w:val="0"/>
          <w:numId w:val="16"/>
        </w:numPr>
        <w:autoSpaceDE w:val="0"/>
        <w:autoSpaceDN w:val="0"/>
        <w:adjustRightInd w:val="0"/>
        <w:spacing w:after="0" w:line="240" w:lineRule="auto"/>
        <w:rPr>
          <w:rFonts w:cs="Arial"/>
          <w:color w:val="000000"/>
          <w:szCs w:val="20"/>
          <w:lang w:val="es-MX" w:eastAsia="es-CO"/>
        </w:rPr>
      </w:pPr>
      <w:r w:rsidRPr="00137E3F">
        <w:rPr>
          <w:rFonts w:cs="Arial"/>
          <w:color w:val="000000"/>
          <w:szCs w:val="20"/>
          <w:lang w:val="es-MX" w:eastAsia="es-CO"/>
        </w:rPr>
        <w:t xml:space="preserve">Rutas de evacuación, salidas de emergencia y puntos de encuentro. </w:t>
      </w:r>
    </w:p>
    <w:p w14:paraId="741E4EF7" w14:textId="77777777" w:rsidR="00461520" w:rsidRPr="00137E3F" w:rsidRDefault="00461520" w:rsidP="00392B62">
      <w:pPr>
        <w:pStyle w:val="Prrafodelista"/>
        <w:numPr>
          <w:ilvl w:val="0"/>
          <w:numId w:val="16"/>
        </w:numPr>
        <w:autoSpaceDE w:val="0"/>
        <w:autoSpaceDN w:val="0"/>
        <w:adjustRightInd w:val="0"/>
        <w:spacing w:after="0" w:line="240" w:lineRule="auto"/>
        <w:rPr>
          <w:rFonts w:cs="Arial"/>
          <w:color w:val="000000"/>
          <w:szCs w:val="20"/>
          <w:lang w:val="es-MX" w:eastAsia="es-CO"/>
        </w:rPr>
      </w:pPr>
      <w:r w:rsidRPr="00137E3F">
        <w:rPr>
          <w:rFonts w:cs="Arial"/>
          <w:color w:val="000000"/>
          <w:szCs w:val="20"/>
          <w:lang w:val="es-MX" w:eastAsia="es-CO"/>
        </w:rPr>
        <w:t xml:space="preserve">Señalización de almacenamiento de combustible y productos químicos. </w:t>
      </w:r>
    </w:p>
    <w:p w14:paraId="741E4EF8" w14:textId="77777777" w:rsidR="00461520" w:rsidRPr="00137E3F" w:rsidRDefault="00461520" w:rsidP="00392B62">
      <w:pPr>
        <w:pStyle w:val="Prrafodelista"/>
        <w:numPr>
          <w:ilvl w:val="0"/>
          <w:numId w:val="16"/>
        </w:numPr>
        <w:autoSpaceDE w:val="0"/>
        <w:autoSpaceDN w:val="0"/>
        <w:adjustRightInd w:val="0"/>
        <w:spacing w:after="0" w:line="240" w:lineRule="auto"/>
        <w:rPr>
          <w:rFonts w:cs="Arial"/>
          <w:color w:val="000000"/>
          <w:szCs w:val="20"/>
          <w:lang w:val="es-MX" w:eastAsia="es-CO"/>
        </w:rPr>
      </w:pPr>
      <w:r w:rsidRPr="00137E3F">
        <w:rPr>
          <w:rFonts w:cs="Arial"/>
          <w:color w:val="000000"/>
          <w:szCs w:val="20"/>
          <w:lang w:val="es-MX" w:eastAsia="es-CO"/>
        </w:rPr>
        <w:t xml:space="preserve">Demarcación y señalización de áreas de acopio de materiales. </w:t>
      </w:r>
    </w:p>
    <w:p w14:paraId="0D77B9DC" w14:textId="62DBAFDF" w:rsidR="01BAB3A1" w:rsidRPr="00137E3F" w:rsidRDefault="01BAB3A1" w:rsidP="00D67BB0"/>
    <w:p w14:paraId="741E4EF9" w14:textId="478B9617" w:rsidR="00461520" w:rsidRPr="00137E3F" w:rsidRDefault="00461520" w:rsidP="00392B62">
      <w:pPr>
        <w:pStyle w:val="Prrafodelista"/>
        <w:numPr>
          <w:ilvl w:val="0"/>
          <w:numId w:val="17"/>
        </w:numPr>
        <w:autoSpaceDE w:val="0"/>
        <w:autoSpaceDN w:val="0"/>
        <w:adjustRightInd w:val="0"/>
        <w:spacing w:after="0" w:line="240" w:lineRule="auto"/>
        <w:jc w:val="both"/>
        <w:rPr>
          <w:rFonts w:cs="Arial"/>
          <w:color w:val="000000"/>
          <w:szCs w:val="20"/>
          <w:lang w:val="es-MX" w:eastAsia="es-CO"/>
        </w:rPr>
      </w:pPr>
      <w:r w:rsidRPr="00137E3F">
        <w:rPr>
          <w:rFonts w:cs="Arial"/>
          <w:color w:val="000000"/>
          <w:szCs w:val="20"/>
          <w:lang w:val="es-MX" w:eastAsia="es-CO"/>
        </w:rPr>
        <w:t xml:space="preserve">Los senderos peatonales deben garantizar continuidad y circulación segura para todas las personas incluyendo quienes tengan limitaciones físicas. Para tal fin, debe hacerse una adecuación de la superficie del sendero peatonal utilizando materiales como concreto pobre o plafones en los sitios que se evidencie dificultad para el </w:t>
      </w:r>
      <w:r w:rsidR="00187AE8" w:rsidRPr="00137E3F">
        <w:rPr>
          <w:rFonts w:cs="Arial"/>
          <w:color w:val="000000"/>
          <w:szCs w:val="20"/>
          <w:lang w:val="es-MX" w:eastAsia="es-CO"/>
        </w:rPr>
        <w:t>tránsito</w:t>
      </w:r>
      <w:r w:rsidRPr="00137E3F">
        <w:rPr>
          <w:rFonts w:cs="Arial"/>
          <w:color w:val="000000"/>
          <w:szCs w:val="20"/>
          <w:lang w:val="es-MX" w:eastAsia="es-CO"/>
        </w:rPr>
        <w:t xml:space="preserve"> de personas. Adicionalmente, todos los accesos de viviendas o comercio deben permanecer libres de obstáculos como excavaciones, materiales de construcción o maquinaria. </w:t>
      </w:r>
      <w:r w:rsidR="00694B9B" w:rsidRPr="00137E3F">
        <w:rPr>
          <w:rFonts w:cs="Arial"/>
          <w:color w:val="000000"/>
          <w:szCs w:val="20"/>
          <w:lang w:val="es-MX" w:eastAsia="es-CO"/>
        </w:rPr>
        <w:t>En caso de que</w:t>
      </w:r>
      <w:r w:rsidRPr="00137E3F">
        <w:rPr>
          <w:rFonts w:cs="Arial"/>
          <w:color w:val="000000"/>
          <w:szCs w:val="20"/>
          <w:lang w:val="es-MX" w:eastAsia="es-CO"/>
        </w:rPr>
        <w:t xml:space="preserve"> se estén realizando trabajos en el área de dichos accesos, estos deberán estar señalizados y con las medidas de protección necesarias como plafones para garantizar la libre circulación en todo momento. </w:t>
      </w:r>
    </w:p>
    <w:p w14:paraId="6E1058C8" w14:textId="77777777" w:rsidR="00F337BD" w:rsidRPr="00137E3F" w:rsidRDefault="00F337BD" w:rsidP="00F337BD">
      <w:pPr>
        <w:pStyle w:val="Prrafodelista"/>
        <w:autoSpaceDE w:val="0"/>
        <w:autoSpaceDN w:val="0"/>
        <w:adjustRightInd w:val="0"/>
        <w:spacing w:after="0" w:line="240" w:lineRule="auto"/>
        <w:ind w:left="360"/>
        <w:jc w:val="both"/>
        <w:rPr>
          <w:rFonts w:cs="Arial"/>
          <w:color w:val="000000"/>
          <w:szCs w:val="20"/>
          <w:lang w:val="es-MX" w:eastAsia="es-CO"/>
        </w:rPr>
      </w:pPr>
    </w:p>
    <w:p w14:paraId="741E4EFA" w14:textId="328687B1" w:rsidR="00461520" w:rsidRPr="00137E3F" w:rsidRDefault="00461520" w:rsidP="00392B62">
      <w:pPr>
        <w:pStyle w:val="Prrafodelista"/>
        <w:numPr>
          <w:ilvl w:val="0"/>
          <w:numId w:val="17"/>
        </w:numPr>
        <w:autoSpaceDE w:val="0"/>
        <w:autoSpaceDN w:val="0"/>
        <w:adjustRightInd w:val="0"/>
        <w:spacing w:after="0" w:line="240" w:lineRule="auto"/>
        <w:jc w:val="both"/>
        <w:rPr>
          <w:rFonts w:cs="Arial"/>
          <w:color w:val="000000"/>
          <w:szCs w:val="20"/>
          <w:lang w:val="es-MX" w:eastAsia="es-CO"/>
        </w:rPr>
      </w:pPr>
      <w:r w:rsidRPr="00137E3F">
        <w:rPr>
          <w:rFonts w:cs="Arial"/>
          <w:color w:val="000000"/>
          <w:szCs w:val="20"/>
          <w:lang w:val="es-MX" w:eastAsia="es-CO"/>
        </w:rPr>
        <w:t xml:space="preserve">Implementar la señalización adicional, solicitada por la </w:t>
      </w:r>
      <w:r w:rsidRPr="00137E3F">
        <w:rPr>
          <w:rFonts w:cs="Arial"/>
          <w:b/>
          <w:bCs/>
          <w:color w:val="000000"/>
          <w:szCs w:val="20"/>
          <w:lang w:val="es-MX" w:eastAsia="es-CO"/>
        </w:rPr>
        <w:t xml:space="preserve">Interventoría </w:t>
      </w:r>
      <w:r w:rsidRPr="00137E3F">
        <w:rPr>
          <w:rFonts w:cs="Arial"/>
          <w:color w:val="000000"/>
          <w:szCs w:val="20"/>
          <w:lang w:val="es-MX" w:eastAsia="es-CO"/>
        </w:rPr>
        <w:t xml:space="preserve">y/o el </w:t>
      </w:r>
      <w:r w:rsidRPr="00137E3F">
        <w:rPr>
          <w:rFonts w:cs="Arial"/>
          <w:b/>
          <w:bCs/>
          <w:color w:val="000000"/>
          <w:szCs w:val="20"/>
          <w:lang w:val="es-MX" w:eastAsia="es-CO"/>
        </w:rPr>
        <w:t>IDU</w:t>
      </w:r>
      <w:r w:rsidRPr="00137E3F">
        <w:rPr>
          <w:rFonts w:cs="Arial"/>
          <w:color w:val="000000"/>
          <w:szCs w:val="20"/>
          <w:lang w:val="es-MX" w:eastAsia="es-CO"/>
        </w:rPr>
        <w:t xml:space="preserve">, de acuerdo con el avance y condiciones particulares de la obra. </w:t>
      </w:r>
    </w:p>
    <w:p w14:paraId="7A4AE900" w14:textId="77777777" w:rsidR="00F337BD" w:rsidRPr="00137E3F" w:rsidRDefault="00F337BD" w:rsidP="00F337BD">
      <w:pPr>
        <w:pStyle w:val="Prrafodelista"/>
        <w:autoSpaceDE w:val="0"/>
        <w:autoSpaceDN w:val="0"/>
        <w:adjustRightInd w:val="0"/>
        <w:spacing w:after="0" w:line="240" w:lineRule="auto"/>
        <w:ind w:left="360"/>
        <w:jc w:val="both"/>
        <w:rPr>
          <w:rFonts w:cs="Arial"/>
          <w:color w:val="000000"/>
          <w:szCs w:val="20"/>
          <w:lang w:val="es-MX" w:eastAsia="es-CO"/>
        </w:rPr>
      </w:pPr>
    </w:p>
    <w:p w14:paraId="741E4EFB" w14:textId="042AD570" w:rsidR="00461520" w:rsidRPr="00137E3F" w:rsidRDefault="00461520" w:rsidP="00392B62">
      <w:pPr>
        <w:pStyle w:val="Prrafodelista"/>
        <w:numPr>
          <w:ilvl w:val="0"/>
          <w:numId w:val="17"/>
        </w:numPr>
        <w:autoSpaceDE w:val="0"/>
        <w:autoSpaceDN w:val="0"/>
        <w:adjustRightInd w:val="0"/>
        <w:spacing w:after="0" w:line="240" w:lineRule="auto"/>
        <w:jc w:val="both"/>
        <w:rPr>
          <w:rFonts w:cs="Arial"/>
          <w:color w:val="000000"/>
          <w:szCs w:val="20"/>
          <w:lang w:val="es-MX" w:eastAsia="es-CO"/>
        </w:rPr>
      </w:pPr>
      <w:r w:rsidRPr="00137E3F">
        <w:rPr>
          <w:rFonts w:cs="Arial"/>
          <w:color w:val="000000"/>
          <w:szCs w:val="20"/>
          <w:lang w:val="es-MX" w:eastAsia="es-CO"/>
        </w:rPr>
        <w:t xml:space="preserve">Implementar la señalización Ambiental y de Seguridad y Salud en el Trabajo requerida en la obra de acuerdo con los estándares definidos en la legislación nacional vigente y las Normas Técnicas Colombianas NTC. </w:t>
      </w:r>
    </w:p>
    <w:p w14:paraId="03AF8F94" w14:textId="77777777" w:rsidR="00F337BD" w:rsidRPr="00137E3F" w:rsidRDefault="00F337BD" w:rsidP="00F337BD">
      <w:pPr>
        <w:pStyle w:val="Prrafodelista"/>
        <w:autoSpaceDE w:val="0"/>
        <w:autoSpaceDN w:val="0"/>
        <w:adjustRightInd w:val="0"/>
        <w:spacing w:after="0" w:line="240" w:lineRule="auto"/>
        <w:ind w:left="360"/>
        <w:jc w:val="both"/>
        <w:rPr>
          <w:rFonts w:cs="Arial"/>
          <w:color w:val="000000"/>
          <w:szCs w:val="20"/>
          <w:lang w:val="es-MX" w:eastAsia="es-CO"/>
        </w:rPr>
      </w:pPr>
    </w:p>
    <w:p w14:paraId="741E4EFC" w14:textId="26D9917F" w:rsidR="00461520" w:rsidRPr="00137E3F" w:rsidRDefault="00461520" w:rsidP="00392B62">
      <w:pPr>
        <w:pStyle w:val="Prrafodelista"/>
        <w:numPr>
          <w:ilvl w:val="0"/>
          <w:numId w:val="17"/>
        </w:numPr>
        <w:autoSpaceDE w:val="0"/>
        <w:autoSpaceDN w:val="0"/>
        <w:adjustRightInd w:val="0"/>
        <w:spacing w:after="0" w:line="240" w:lineRule="auto"/>
        <w:jc w:val="both"/>
        <w:rPr>
          <w:rFonts w:cs="Arial"/>
          <w:color w:val="000000"/>
          <w:szCs w:val="20"/>
          <w:lang w:val="es-MX" w:eastAsia="es-CO"/>
        </w:rPr>
      </w:pPr>
      <w:r w:rsidRPr="00137E3F">
        <w:rPr>
          <w:rFonts w:cs="Arial"/>
          <w:color w:val="000000"/>
          <w:szCs w:val="20"/>
          <w:lang w:val="es-MX" w:eastAsia="es-CO"/>
        </w:rPr>
        <w:t xml:space="preserve">Garantizar que las áreas de trabajo estén completamente aisladas de peatones y vehículos. </w:t>
      </w:r>
    </w:p>
    <w:p w14:paraId="57F3B049" w14:textId="77777777" w:rsidR="00F337BD" w:rsidRPr="00137E3F" w:rsidRDefault="00F337BD" w:rsidP="00F337BD">
      <w:pPr>
        <w:pStyle w:val="Prrafodelista"/>
        <w:autoSpaceDE w:val="0"/>
        <w:autoSpaceDN w:val="0"/>
        <w:adjustRightInd w:val="0"/>
        <w:spacing w:after="0" w:line="240" w:lineRule="auto"/>
        <w:ind w:left="360"/>
        <w:jc w:val="both"/>
        <w:rPr>
          <w:rFonts w:cs="Arial"/>
          <w:color w:val="000000"/>
          <w:szCs w:val="20"/>
          <w:lang w:val="es-MX" w:eastAsia="es-CO"/>
        </w:rPr>
      </w:pPr>
    </w:p>
    <w:p w14:paraId="741E4EFD" w14:textId="0123DD76" w:rsidR="00461520" w:rsidRPr="00137E3F" w:rsidRDefault="00461520" w:rsidP="00392B62">
      <w:pPr>
        <w:pStyle w:val="Prrafodelista"/>
        <w:numPr>
          <w:ilvl w:val="0"/>
          <w:numId w:val="17"/>
        </w:numPr>
        <w:autoSpaceDE w:val="0"/>
        <w:autoSpaceDN w:val="0"/>
        <w:adjustRightInd w:val="0"/>
        <w:spacing w:after="0" w:line="240" w:lineRule="auto"/>
        <w:jc w:val="both"/>
        <w:rPr>
          <w:rFonts w:cs="Arial"/>
          <w:color w:val="000000"/>
          <w:szCs w:val="20"/>
          <w:lang w:val="es-MX" w:eastAsia="es-CO"/>
        </w:rPr>
      </w:pPr>
      <w:r w:rsidRPr="00137E3F">
        <w:rPr>
          <w:rFonts w:cs="Arial"/>
          <w:color w:val="000000"/>
          <w:szCs w:val="20"/>
          <w:lang w:val="es-MX" w:eastAsia="es-CO"/>
        </w:rPr>
        <w:lastRenderedPageBreak/>
        <w:t xml:space="preserve">Habilitar zonas seguras dentro de los frentes de obra, para el tránsito de los trabajadores y el personal involucrado. </w:t>
      </w:r>
    </w:p>
    <w:p w14:paraId="1A266A59" w14:textId="76C9B88C" w:rsidR="008C2C45" w:rsidRPr="008C2C45" w:rsidRDefault="00461520" w:rsidP="00C42519">
      <w:pPr>
        <w:pStyle w:val="Prrafodelista"/>
        <w:numPr>
          <w:ilvl w:val="0"/>
          <w:numId w:val="17"/>
        </w:numPr>
        <w:autoSpaceDE w:val="0"/>
        <w:autoSpaceDN w:val="0"/>
        <w:adjustRightInd w:val="0"/>
        <w:spacing w:after="0" w:line="240" w:lineRule="auto"/>
        <w:rPr>
          <w:rFonts w:cs="Arial"/>
        </w:rPr>
      </w:pPr>
      <w:r w:rsidRPr="00137E3F">
        <w:rPr>
          <w:rFonts w:cs="Arial"/>
          <w:color w:val="000000"/>
          <w:szCs w:val="20"/>
          <w:lang w:val="es-MX" w:eastAsia="es-CO"/>
        </w:rPr>
        <w:t xml:space="preserve">Será obligatorio para el </w:t>
      </w:r>
      <w:r w:rsidRPr="00137E3F">
        <w:rPr>
          <w:rFonts w:cs="Arial"/>
          <w:b/>
          <w:bCs/>
          <w:color w:val="000000"/>
          <w:szCs w:val="20"/>
          <w:lang w:val="es-MX" w:eastAsia="es-CO"/>
        </w:rPr>
        <w:t xml:space="preserve">Contratista </w:t>
      </w:r>
      <w:r w:rsidRPr="00137E3F">
        <w:rPr>
          <w:rFonts w:cs="Arial"/>
          <w:color w:val="000000"/>
          <w:szCs w:val="20"/>
          <w:lang w:val="es-MX" w:eastAsia="es-CO"/>
        </w:rPr>
        <w:t>recoger toda la señalización provisional utilizada dentro de los dos</w:t>
      </w:r>
      <w:r w:rsidR="00603426" w:rsidRPr="00137E3F">
        <w:rPr>
          <w:rFonts w:cs="Arial"/>
          <w:color w:val="000000"/>
          <w:szCs w:val="20"/>
          <w:lang w:val="es-MX" w:eastAsia="es-CO"/>
        </w:rPr>
        <w:t xml:space="preserve"> (2)</w:t>
      </w:r>
      <w:r w:rsidRPr="00137E3F">
        <w:rPr>
          <w:rFonts w:cs="Arial"/>
          <w:color w:val="000000"/>
          <w:szCs w:val="20"/>
          <w:lang w:val="es-MX" w:eastAsia="es-CO"/>
        </w:rPr>
        <w:t xml:space="preserve"> días siguientes a la terminación de obra. </w:t>
      </w:r>
    </w:p>
    <w:p w14:paraId="33B9D5AF" w14:textId="77777777" w:rsidR="008C2C45" w:rsidRPr="008C2C45" w:rsidRDefault="008C2C45" w:rsidP="008C2C45">
      <w:pPr>
        <w:autoSpaceDE w:val="0"/>
        <w:autoSpaceDN w:val="0"/>
        <w:adjustRightInd w:val="0"/>
        <w:rPr>
          <w:rFonts w:cs="Arial"/>
        </w:rPr>
      </w:pPr>
    </w:p>
    <w:p w14:paraId="7D841C01" w14:textId="77777777" w:rsidR="008C2C45" w:rsidRDefault="008C2C45" w:rsidP="008C2C45">
      <w:pPr>
        <w:autoSpaceDE w:val="0"/>
        <w:autoSpaceDN w:val="0"/>
        <w:adjustRightInd w:val="0"/>
        <w:rPr>
          <w:rFonts w:cs="Arial"/>
        </w:rPr>
      </w:pPr>
    </w:p>
    <w:p w14:paraId="5B9D1A4D" w14:textId="77777777" w:rsidR="008C2C45" w:rsidRDefault="008C2C45" w:rsidP="008C2C45">
      <w:pPr>
        <w:autoSpaceDE w:val="0"/>
        <w:autoSpaceDN w:val="0"/>
        <w:adjustRightInd w:val="0"/>
        <w:rPr>
          <w:rFonts w:cs="Arial"/>
        </w:rPr>
      </w:pPr>
    </w:p>
    <w:p w14:paraId="741E506F" w14:textId="06C977FF" w:rsidR="00461520" w:rsidRPr="00137E3F" w:rsidRDefault="000748CE" w:rsidP="00D67BB0">
      <w:pPr>
        <w:pStyle w:val="Ttulo1"/>
        <w:spacing w:before="0"/>
        <w:rPr>
          <w:rFonts w:eastAsia="Calibri"/>
        </w:rPr>
      </w:pPr>
      <w:bookmarkStart w:id="53" w:name="_Hlk89701921"/>
      <w:bookmarkStart w:id="54" w:name="_Toc96702885"/>
      <w:bookmarkEnd w:id="40"/>
      <w:r w:rsidRPr="00137E3F">
        <w:rPr>
          <w:rFonts w:eastAsia="Calibri"/>
        </w:rPr>
        <w:t>PRODUCTOS A ENTREGAR ETAPA PRELIMINAR</w:t>
      </w:r>
      <w:bookmarkEnd w:id="54"/>
    </w:p>
    <w:bookmarkEnd w:id="53"/>
    <w:p w14:paraId="69C3D915" w14:textId="77777777" w:rsidR="0095305E" w:rsidRPr="00137E3F" w:rsidRDefault="0095305E" w:rsidP="00D67BB0">
      <w:pPr>
        <w:rPr>
          <w:rFonts w:eastAsia="Calibri" w:cs="Arial"/>
        </w:rPr>
      </w:pPr>
    </w:p>
    <w:p w14:paraId="5C10EEF5" w14:textId="09289BAB" w:rsidR="00854613" w:rsidRDefault="00854613" w:rsidP="00854613">
      <w:pPr>
        <w:rPr>
          <w:noProof/>
          <w:lang w:eastAsia="es-CO" w:bidi="he-IL"/>
        </w:rPr>
      </w:pPr>
      <w:bookmarkStart w:id="55" w:name="_Hlk89701928"/>
      <w:r w:rsidRPr="00137E3F">
        <w:rPr>
          <w:noProof/>
          <w:lang w:eastAsia="es-CO" w:bidi="he-IL"/>
        </w:rPr>
        <w:t>El contratista debera entregar a la interventoria los productos relacionados a continuación:</w:t>
      </w:r>
    </w:p>
    <w:p w14:paraId="75E8AAC3" w14:textId="77777777" w:rsidR="008C2C45" w:rsidRPr="00137E3F" w:rsidRDefault="008C2C45" w:rsidP="00854613">
      <w:pPr>
        <w:rPr>
          <w:noProof/>
          <w:lang w:eastAsia="es-CO" w:bidi="he-IL"/>
        </w:rPr>
      </w:pPr>
    </w:p>
    <w:bookmarkEnd w:id="55"/>
    <w:p w14:paraId="1C749835" w14:textId="77777777" w:rsidR="0095305E" w:rsidRPr="00137E3F" w:rsidRDefault="0095305E" w:rsidP="00D67BB0">
      <w:pPr>
        <w:rPr>
          <w:rFonts w:eastAsia="Calibri" w:cs="Arial"/>
        </w:rPr>
      </w:pPr>
    </w:p>
    <w:p w14:paraId="56451F64" w14:textId="21F55CA8" w:rsidR="00EA4313" w:rsidRPr="00137E3F" w:rsidRDefault="00EA4313" w:rsidP="006D163F">
      <w:pPr>
        <w:pStyle w:val="Ttulo2"/>
        <w:rPr>
          <w:rFonts w:eastAsia="Calibri"/>
        </w:rPr>
      </w:pPr>
      <w:bookmarkStart w:id="56" w:name="_Toc96702886"/>
      <w:r w:rsidRPr="00137E3F">
        <w:rPr>
          <w:rFonts w:eastAsia="Calibri"/>
        </w:rPr>
        <w:t>MANEJO AMBIENTAL EN OBRA (MAO)</w:t>
      </w:r>
      <w:bookmarkEnd w:id="56"/>
    </w:p>
    <w:p w14:paraId="13C45D8F" w14:textId="77777777" w:rsidR="00EA4313" w:rsidRPr="00137E3F" w:rsidRDefault="00EA4313" w:rsidP="00D67BB0">
      <w:pPr>
        <w:rPr>
          <w:rFonts w:eastAsia="Calibri" w:cs="Arial"/>
        </w:rPr>
      </w:pPr>
    </w:p>
    <w:p w14:paraId="50CA50B5" w14:textId="26503BAA" w:rsidR="00EA4313" w:rsidRPr="00137E3F" w:rsidRDefault="00EA4313" w:rsidP="00D67BB0">
      <w:pPr>
        <w:rPr>
          <w:rFonts w:eastAsia="Calibri" w:cs="Arial"/>
        </w:rPr>
      </w:pPr>
      <w:r w:rsidRPr="00137E3F">
        <w:rPr>
          <w:rFonts w:eastAsia="Calibri" w:cs="Arial"/>
        </w:rPr>
        <w:t xml:space="preserve">El </w:t>
      </w:r>
      <w:r w:rsidR="001751B0" w:rsidRPr="00137E3F">
        <w:rPr>
          <w:rFonts w:eastAsia="Calibri" w:cs="Arial"/>
        </w:rPr>
        <w:t xml:space="preserve">Manejo Ambiental en Obra (En adelante </w:t>
      </w:r>
      <w:r w:rsidRPr="00137E3F">
        <w:rPr>
          <w:rFonts w:eastAsia="Calibri" w:cs="Arial"/>
        </w:rPr>
        <w:t>MAO</w:t>
      </w:r>
      <w:r w:rsidR="001751B0" w:rsidRPr="00137E3F">
        <w:rPr>
          <w:rFonts w:eastAsia="Calibri" w:cs="Arial"/>
        </w:rPr>
        <w:t>)</w:t>
      </w:r>
      <w:r w:rsidR="00A51AD4" w:rsidRPr="00137E3F">
        <w:rPr>
          <w:rStyle w:val="Refdenotaalpie"/>
          <w:rFonts w:eastAsia="Calibri" w:cs="Arial"/>
        </w:rPr>
        <w:footnoteReference w:id="2"/>
      </w:r>
      <w:r w:rsidRPr="00137E3F">
        <w:rPr>
          <w:rFonts w:eastAsia="Calibri" w:cs="Arial"/>
        </w:rPr>
        <w:t xml:space="preserve"> es el documento que contiene en detalle las acciones que debe implementar el Contratista para la ejecución del contrato con la finalidad de dar cumplimiento a la normatividad ambiental, y de seguridad y salud en el trabajo vigente aplicable al proyecto y desarrollar el proyecto con prácticas amigables con el medio ambiente, el personal de obra y la población. Antes de adelantar la ejecución de las obras, el Contratista debe presentar para aprobación por parte de la </w:t>
      </w:r>
      <w:r w:rsidR="00737296" w:rsidRPr="00137E3F">
        <w:rPr>
          <w:rFonts w:eastAsia="Calibri" w:cs="Arial"/>
        </w:rPr>
        <w:t>Interventoría</w:t>
      </w:r>
      <w:r w:rsidRPr="00137E3F">
        <w:rPr>
          <w:rFonts w:eastAsia="Calibri" w:cs="Arial"/>
        </w:rPr>
        <w:t xml:space="preserve"> y radicación en el IDU, los formatos y documentos que componen el MAO o el </w:t>
      </w:r>
      <w:r w:rsidR="00737296" w:rsidRPr="00137E3F">
        <w:rPr>
          <w:rFonts w:eastAsia="Calibri" w:cs="Arial"/>
        </w:rPr>
        <w:t>documento</w:t>
      </w:r>
      <w:r w:rsidRPr="00137E3F">
        <w:rPr>
          <w:rFonts w:eastAsia="Calibri" w:cs="Arial"/>
        </w:rPr>
        <w:t xml:space="preserve"> que lo sustituya, teniendo en cuenta los componentes del</w:t>
      </w:r>
      <w:r w:rsidR="00737296" w:rsidRPr="00137E3F">
        <w:rPr>
          <w:rFonts w:eastAsia="Calibri" w:cs="Arial"/>
        </w:rPr>
        <w:t xml:space="preserve"> M</w:t>
      </w:r>
      <w:r w:rsidRPr="00137E3F">
        <w:rPr>
          <w:rFonts w:eastAsia="Calibri" w:cs="Arial"/>
        </w:rPr>
        <w:t xml:space="preserve">anual </w:t>
      </w:r>
      <w:r w:rsidR="00737296" w:rsidRPr="00137E3F">
        <w:rPr>
          <w:rFonts w:eastAsia="Calibri" w:cs="Arial"/>
        </w:rPr>
        <w:t>Único</w:t>
      </w:r>
      <w:r w:rsidRPr="00137E3F">
        <w:rPr>
          <w:rFonts w:eastAsia="Calibri" w:cs="Arial"/>
        </w:rPr>
        <w:t xml:space="preserve"> de Control y Seguimiento Ambiental y de SST del IDU.</w:t>
      </w:r>
      <w:r w:rsidR="00737296" w:rsidRPr="00137E3F">
        <w:rPr>
          <w:rFonts w:eastAsia="Calibri" w:cs="Arial"/>
        </w:rPr>
        <w:t xml:space="preserve"> En ningún momento debe darse la autorización para la iniciación de las obras sin el cumplimiento de los requisitos antes mencionados.</w:t>
      </w:r>
    </w:p>
    <w:p w14:paraId="578A78B3" w14:textId="6B0A0502" w:rsidR="00617B0C" w:rsidRPr="00137E3F" w:rsidRDefault="00617B0C" w:rsidP="00D67BB0">
      <w:pPr>
        <w:rPr>
          <w:rFonts w:eastAsia="Calibri" w:cs="Arial"/>
        </w:rPr>
      </w:pPr>
    </w:p>
    <w:p w14:paraId="41AED40E" w14:textId="62DFEE11" w:rsidR="00617B0C" w:rsidRPr="00137E3F" w:rsidRDefault="00617B0C" w:rsidP="00D67BB0">
      <w:pPr>
        <w:rPr>
          <w:rFonts w:eastAsia="Calibri" w:cs="Arial"/>
        </w:rPr>
      </w:pPr>
      <w:r w:rsidRPr="00137E3F">
        <w:rPr>
          <w:rFonts w:eastAsia="Calibri" w:cs="Arial"/>
        </w:rPr>
        <w:t>Cualquier modificación o actualización surgida durante el transcurso de la obra a los compromisos aprobados en el MAO, requiere aprobación por parte de la interventoría y si es el caso el ajuste del Plan de acción</w:t>
      </w:r>
      <w:r w:rsidR="00EA038D" w:rsidRPr="00137E3F">
        <w:rPr>
          <w:rFonts w:eastAsia="Calibri" w:cs="Arial"/>
        </w:rPr>
        <w:t xml:space="preserve"> propuesto por el Contratista y del Cronograma.</w:t>
      </w:r>
    </w:p>
    <w:p w14:paraId="6C3EFCE5" w14:textId="77777777" w:rsidR="00EA4313" w:rsidRPr="00137E3F" w:rsidRDefault="00EA4313" w:rsidP="00D67BB0">
      <w:pPr>
        <w:rPr>
          <w:rFonts w:eastAsia="Calibri" w:cs="Arial"/>
        </w:rPr>
      </w:pPr>
    </w:p>
    <w:p w14:paraId="7A76CFCD" w14:textId="374E4851" w:rsidR="001E0F8B" w:rsidRPr="00137E3F" w:rsidRDefault="001E0F8B" w:rsidP="00E91A7F">
      <w:pPr>
        <w:rPr>
          <w:rFonts w:eastAsia="Calibri" w:cs="Arial"/>
        </w:rPr>
      </w:pPr>
      <w:r w:rsidRPr="00137E3F">
        <w:rPr>
          <w:rFonts w:eastAsia="Calibri" w:cs="Arial"/>
        </w:rPr>
        <w:t xml:space="preserve">El </w:t>
      </w:r>
      <w:r w:rsidR="00A51AD4" w:rsidRPr="00137E3F">
        <w:rPr>
          <w:rFonts w:eastAsia="Calibri" w:cs="Arial"/>
        </w:rPr>
        <w:t>C</w:t>
      </w:r>
      <w:r w:rsidRPr="00137E3F">
        <w:rPr>
          <w:rFonts w:eastAsia="Calibri" w:cs="Arial"/>
        </w:rPr>
        <w:t xml:space="preserve">ontratista </w:t>
      </w:r>
      <w:r w:rsidR="00593613" w:rsidRPr="00137E3F">
        <w:rPr>
          <w:rFonts w:eastAsia="Calibri" w:cs="Arial"/>
        </w:rPr>
        <w:t xml:space="preserve">de obra </w:t>
      </w:r>
      <w:r w:rsidRPr="00137E3F">
        <w:rPr>
          <w:rFonts w:eastAsia="Calibri" w:cs="Arial"/>
        </w:rPr>
        <w:t xml:space="preserve">deberá dar </w:t>
      </w:r>
      <w:r w:rsidR="00593613" w:rsidRPr="00137E3F">
        <w:rPr>
          <w:rFonts w:eastAsia="Calibri" w:cs="Arial"/>
        </w:rPr>
        <w:t>cumplimiento</w:t>
      </w:r>
      <w:r w:rsidRPr="00137E3F">
        <w:rPr>
          <w:rFonts w:eastAsia="Calibri" w:cs="Arial"/>
        </w:rPr>
        <w:t xml:space="preserve"> a las </w:t>
      </w:r>
      <w:r w:rsidR="00593613" w:rsidRPr="00137E3F">
        <w:rPr>
          <w:rFonts w:eastAsia="Calibri" w:cs="Arial"/>
        </w:rPr>
        <w:t>acciones ambientales descritas en el estudio ambiental capítulo 9 Medi</w:t>
      </w:r>
      <w:r w:rsidR="00810C8C" w:rsidRPr="00137E3F">
        <w:rPr>
          <w:rFonts w:eastAsia="Calibri" w:cs="Arial"/>
        </w:rPr>
        <w:t>d</w:t>
      </w:r>
      <w:r w:rsidR="00593613" w:rsidRPr="00137E3F">
        <w:rPr>
          <w:rFonts w:eastAsia="Calibri" w:cs="Arial"/>
        </w:rPr>
        <w:t xml:space="preserve">as de Manejo </w:t>
      </w:r>
      <w:r w:rsidR="00CD1C40" w:rsidRPr="00137E3F">
        <w:rPr>
          <w:rFonts w:eastAsia="Calibri" w:cs="Arial"/>
        </w:rPr>
        <w:t xml:space="preserve">Ambiental </w:t>
      </w:r>
      <w:r w:rsidR="00810C8C" w:rsidRPr="00137E3F">
        <w:rPr>
          <w:rFonts w:eastAsia="Calibri" w:cs="Arial"/>
        </w:rPr>
        <w:t xml:space="preserve">contempladas para las diferentes etapas del proyecto </w:t>
      </w:r>
      <w:r w:rsidR="003F087A" w:rsidRPr="00137E3F">
        <w:rPr>
          <w:rFonts w:eastAsia="Calibri" w:cs="Arial"/>
        </w:rPr>
        <w:t xml:space="preserve">del </w:t>
      </w:r>
      <w:r w:rsidR="00F65A57" w:rsidRPr="00137E3F">
        <w:rPr>
          <w:rFonts w:cs="Arial"/>
          <w:lang w:val="es-ES_tradnl" w:eastAsia="es-CO"/>
        </w:rPr>
        <w:t>Cable Aéreo de San Cristóbal</w:t>
      </w:r>
      <w:r w:rsidR="00810C8C" w:rsidRPr="00137E3F">
        <w:rPr>
          <w:rFonts w:cs="Arial"/>
          <w:lang w:val="es-ES_tradnl" w:eastAsia="es-CO"/>
        </w:rPr>
        <w:t>. A</w:t>
      </w:r>
      <w:r w:rsidR="00C106EA" w:rsidRPr="00137E3F">
        <w:rPr>
          <w:rFonts w:cs="Arial"/>
          <w:lang w:val="es-ES_tradnl" w:eastAsia="es-CO"/>
        </w:rPr>
        <w:t xml:space="preserve"> </w:t>
      </w:r>
      <w:r w:rsidR="00694B9B" w:rsidRPr="00137E3F">
        <w:rPr>
          <w:rFonts w:cs="Arial"/>
          <w:lang w:val="es-ES_tradnl" w:eastAsia="es-CO"/>
        </w:rPr>
        <w:t>continuación,</w:t>
      </w:r>
      <w:r w:rsidR="00C106EA" w:rsidRPr="00137E3F">
        <w:rPr>
          <w:rFonts w:cs="Arial"/>
          <w:lang w:val="es-ES_tradnl" w:eastAsia="es-CO"/>
        </w:rPr>
        <w:t xml:space="preserve"> se listan</w:t>
      </w:r>
      <w:r w:rsidR="00CD1C40" w:rsidRPr="00137E3F">
        <w:rPr>
          <w:rFonts w:cs="Arial"/>
          <w:lang w:val="es-ES_tradnl" w:eastAsia="es-CO"/>
        </w:rPr>
        <w:t xml:space="preserve"> como mínimo las</w:t>
      </w:r>
      <w:r w:rsidR="00810C8C" w:rsidRPr="00137E3F">
        <w:rPr>
          <w:rFonts w:cs="Arial"/>
          <w:lang w:val="es-ES_tradnl" w:eastAsia="es-CO"/>
        </w:rPr>
        <w:t xml:space="preserve"> medidas vislumbradas</w:t>
      </w:r>
      <w:r w:rsidR="00CD1C40" w:rsidRPr="00137E3F">
        <w:rPr>
          <w:rFonts w:cs="Arial"/>
          <w:lang w:val="es-ES_tradnl" w:eastAsia="es-CO"/>
        </w:rPr>
        <w:t xml:space="preserve"> que debe contener el MAO</w:t>
      </w:r>
      <w:r w:rsidR="00810C8C" w:rsidRPr="00137E3F">
        <w:rPr>
          <w:rFonts w:cs="Arial"/>
          <w:lang w:val="es-ES_tradnl" w:eastAsia="es-CO"/>
        </w:rPr>
        <w:t>:</w:t>
      </w:r>
    </w:p>
    <w:p w14:paraId="4EC9F84E" w14:textId="77777777" w:rsidR="00AE59B3" w:rsidRPr="00137E3F" w:rsidRDefault="00AE59B3" w:rsidP="00E91A7F">
      <w:pPr>
        <w:rPr>
          <w:rFonts w:cs="Arial"/>
          <w:lang w:eastAsia="es-CO"/>
        </w:rPr>
      </w:pPr>
    </w:p>
    <w:p w14:paraId="268A6073" w14:textId="18E4A989" w:rsidR="001603FB" w:rsidRPr="00137E3F" w:rsidRDefault="001603FB" w:rsidP="00E91A7F">
      <w:pPr>
        <w:pStyle w:val="Prrafodelista"/>
        <w:numPr>
          <w:ilvl w:val="0"/>
          <w:numId w:val="24"/>
        </w:numPr>
        <w:spacing w:after="0" w:line="240" w:lineRule="auto"/>
      </w:pPr>
      <w:bookmarkStart w:id="57" w:name="_Toc177357748"/>
      <w:r w:rsidRPr="00137E3F">
        <w:t>Manejo campamentos fijos y/o temporales y centros de acopio</w:t>
      </w:r>
    </w:p>
    <w:p w14:paraId="14088591" w14:textId="77777777" w:rsidR="00B86CBF" w:rsidRPr="00137E3F" w:rsidRDefault="00B86CBF" w:rsidP="00E91A7F">
      <w:pPr>
        <w:pStyle w:val="Prrafodelista"/>
        <w:spacing w:after="0" w:line="240" w:lineRule="auto"/>
        <w:ind w:left="714"/>
      </w:pPr>
    </w:p>
    <w:p w14:paraId="741E5090" w14:textId="2C8F6453" w:rsidR="00461520" w:rsidRPr="00137E3F" w:rsidRDefault="00461520" w:rsidP="00E91A7F">
      <w:pPr>
        <w:pStyle w:val="Prrafodelista"/>
        <w:numPr>
          <w:ilvl w:val="0"/>
          <w:numId w:val="24"/>
        </w:numPr>
        <w:spacing w:after="0" w:line="240" w:lineRule="auto"/>
        <w:ind w:left="714" w:hanging="357"/>
      </w:pPr>
      <w:r w:rsidRPr="00137E3F">
        <w:t>Manejo de materiales de construcción</w:t>
      </w:r>
      <w:bookmarkEnd w:id="57"/>
    </w:p>
    <w:p w14:paraId="561446F2" w14:textId="77777777" w:rsidR="00B86CBF" w:rsidRDefault="00B86CBF" w:rsidP="00E91A7F">
      <w:pPr>
        <w:pStyle w:val="Prrafodelista"/>
        <w:spacing w:after="0" w:line="240" w:lineRule="auto"/>
        <w:ind w:left="714"/>
      </w:pPr>
      <w:bookmarkStart w:id="58" w:name="_Toc177357749"/>
    </w:p>
    <w:p w14:paraId="741E50A3" w14:textId="25F8D51C" w:rsidR="00461520" w:rsidRPr="008765A6" w:rsidRDefault="00461520" w:rsidP="00E91A7F">
      <w:pPr>
        <w:pStyle w:val="Prrafodelista"/>
        <w:numPr>
          <w:ilvl w:val="0"/>
          <w:numId w:val="24"/>
        </w:numPr>
        <w:spacing w:after="0" w:line="240" w:lineRule="auto"/>
        <w:ind w:left="714" w:hanging="357"/>
      </w:pPr>
      <w:r w:rsidRPr="008765A6">
        <w:t>Manejo integral de residuos sólidos</w:t>
      </w:r>
      <w:bookmarkEnd w:id="58"/>
    </w:p>
    <w:p w14:paraId="10DC3AC7" w14:textId="77777777" w:rsidR="00B86CBF" w:rsidRDefault="00B86CBF" w:rsidP="00E91A7F">
      <w:pPr>
        <w:pStyle w:val="Prrafodelista"/>
        <w:spacing w:after="0" w:line="240" w:lineRule="auto"/>
        <w:ind w:left="714"/>
      </w:pPr>
      <w:bookmarkStart w:id="59" w:name="_Toc177357750"/>
    </w:p>
    <w:p w14:paraId="741E50C6" w14:textId="62F29F75" w:rsidR="00461520" w:rsidRPr="008765A6" w:rsidRDefault="001603FB" w:rsidP="00E91A7F">
      <w:pPr>
        <w:pStyle w:val="Prrafodelista"/>
        <w:numPr>
          <w:ilvl w:val="0"/>
          <w:numId w:val="24"/>
        </w:numPr>
        <w:spacing w:after="0" w:line="240" w:lineRule="auto"/>
        <w:ind w:left="714" w:hanging="357"/>
      </w:pPr>
      <w:r w:rsidRPr="008765A6">
        <w:t>Manejo</w:t>
      </w:r>
      <w:r w:rsidR="00461520" w:rsidRPr="008765A6">
        <w:t xml:space="preserve"> de emisiones atmosféricas</w:t>
      </w:r>
      <w:bookmarkEnd w:id="59"/>
    </w:p>
    <w:p w14:paraId="619223B2" w14:textId="77777777" w:rsidR="00B86CBF" w:rsidRDefault="00B86CBF" w:rsidP="00E91A7F">
      <w:pPr>
        <w:pStyle w:val="Prrafodelista"/>
        <w:spacing w:after="0" w:line="240" w:lineRule="auto"/>
        <w:ind w:left="714"/>
      </w:pPr>
      <w:bookmarkStart w:id="60" w:name="_Toc177357751"/>
    </w:p>
    <w:p w14:paraId="741E50DE" w14:textId="6BC78DA7" w:rsidR="00461520" w:rsidRPr="008765A6" w:rsidRDefault="00461520" w:rsidP="00E91A7F">
      <w:pPr>
        <w:pStyle w:val="Prrafodelista"/>
        <w:numPr>
          <w:ilvl w:val="0"/>
          <w:numId w:val="24"/>
        </w:numPr>
        <w:spacing w:after="0" w:line="240" w:lineRule="auto"/>
        <w:ind w:left="714" w:hanging="357"/>
      </w:pPr>
      <w:r w:rsidRPr="008765A6">
        <w:t>Manejo integral de cuerpos de agua</w:t>
      </w:r>
      <w:bookmarkEnd w:id="60"/>
    </w:p>
    <w:p w14:paraId="75C8AEF1" w14:textId="77777777" w:rsidR="00B86CBF" w:rsidRDefault="00B86CBF" w:rsidP="00E91A7F">
      <w:pPr>
        <w:pStyle w:val="Prrafodelista"/>
        <w:spacing w:after="0" w:line="240" w:lineRule="auto"/>
      </w:pPr>
    </w:p>
    <w:p w14:paraId="28BA6FC9" w14:textId="3E705063" w:rsidR="001603FB" w:rsidRPr="008765A6" w:rsidRDefault="001603FB" w:rsidP="00E91A7F">
      <w:pPr>
        <w:pStyle w:val="Prrafodelista"/>
        <w:numPr>
          <w:ilvl w:val="0"/>
          <w:numId w:val="24"/>
        </w:numPr>
        <w:spacing w:after="0" w:line="240" w:lineRule="auto"/>
      </w:pPr>
      <w:r w:rsidRPr="008765A6">
        <w:t xml:space="preserve">Manejo de la Vegetación </w:t>
      </w:r>
    </w:p>
    <w:p w14:paraId="3ADD2A4B" w14:textId="77777777" w:rsidR="00B86CBF" w:rsidRDefault="00B86CBF" w:rsidP="00E91A7F">
      <w:pPr>
        <w:pStyle w:val="Prrafodelista"/>
        <w:spacing w:after="0" w:line="240" w:lineRule="auto"/>
      </w:pPr>
    </w:p>
    <w:p w14:paraId="1748ADD0" w14:textId="2EEC509C" w:rsidR="001603FB" w:rsidRPr="008765A6" w:rsidRDefault="001603FB" w:rsidP="00E91A7F">
      <w:pPr>
        <w:pStyle w:val="Prrafodelista"/>
        <w:numPr>
          <w:ilvl w:val="0"/>
          <w:numId w:val="24"/>
        </w:numPr>
        <w:spacing w:after="0" w:line="240" w:lineRule="auto"/>
      </w:pPr>
      <w:r w:rsidRPr="008765A6">
        <w:t>Manejo de Avifauna Terrestre Urbana</w:t>
      </w:r>
    </w:p>
    <w:p w14:paraId="15BD77EF" w14:textId="2F991F0D" w:rsidR="00652E35" w:rsidRPr="008765A6" w:rsidRDefault="00E63566" w:rsidP="00E91A7F">
      <w:pPr>
        <w:pStyle w:val="Ttulo2"/>
        <w:rPr>
          <w:lang w:val="es-MX" w:eastAsia="es-CO" w:bidi="he-IL"/>
        </w:rPr>
      </w:pPr>
      <w:bookmarkStart w:id="61" w:name="_Toc96702887"/>
      <w:r w:rsidRPr="008765A6">
        <w:rPr>
          <w:lang w:val="es-MX" w:eastAsia="es-CO" w:bidi="he-IL"/>
        </w:rPr>
        <w:lastRenderedPageBreak/>
        <w:t xml:space="preserve">SISTEMA DE </w:t>
      </w:r>
      <w:r w:rsidR="00694B9B" w:rsidRPr="008765A6">
        <w:rPr>
          <w:lang w:val="es-MX" w:eastAsia="es-CO" w:bidi="he-IL"/>
        </w:rPr>
        <w:t>GESTIÓN</w:t>
      </w:r>
      <w:r w:rsidRPr="008765A6">
        <w:rPr>
          <w:lang w:val="es-MX" w:eastAsia="es-CO" w:bidi="he-IL"/>
        </w:rPr>
        <w:t xml:space="preserve"> </w:t>
      </w:r>
      <w:r w:rsidR="00694B9B">
        <w:rPr>
          <w:lang w:val="es-MX" w:eastAsia="es-CO" w:bidi="he-IL"/>
        </w:rPr>
        <w:t xml:space="preserve">DE LA </w:t>
      </w:r>
      <w:r w:rsidRPr="008765A6">
        <w:rPr>
          <w:lang w:val="es-MX" w:eastAsia="es-CO" w:bidi="he-IL"/>
        </w:rPr>
        <w:t>SEGURIDAD Y SALUD EN EL TRABAJO</w:t>
      </w:r>
      <w:bookmarkEnd w:id="61"/>
    </w:p>
    <w:p w14:paraId="66F1A0A8" w14:textId="77777777" w:rsidR="00DA4D25" w:rsidRPr="008765A6" w:rsidRDefault="00DA4D25" w:rsidP="00E91A7F">
      <w:pPr>
        <w:rPr>
          <w:lang w:val="es-MX" w:eastAsia="es-CO" w:bidi="he-IL"/>
        </w:rPr>
      </w:pPr>
    </w:p>
    <w:p w14:paraId="09B1FD36" w14:textId="107CBBDE" w:rsidR="00DA4D25" w:rsidRPr="008765A6" w:rsidRDefault="00DA4D25" w:rsidP="00DA4D25">
      <w:pPr>
        <w:rPr>
          <w:rFonts w:eastAsia="Arial" w:cs="Arial"/>
          <w:szCs w:val="22"/>
        </w:rPr>
      </w:pPr>
      <w:r w:rsidRPr="008765A6">
        <w:rPr>
          <w:rFonts w:eastAsia="Arial" w:cs="Arial"/>
          <w:szCs w:val="22"/>
        </w:rPr>
        <w:t xml:space="preserve">El </w:t>
      </w:r>
      <w:r w:rsidRPr="008765A6">
        <w:rPr>
          <w:rFonts w:eastAsia="Arial" w:cs="Arial"/>
          <w:b/>
          <w:bCs/>
          <w:szCs w:val="22"/>
        </w:rPr>
        <w:t xml:space="preserve">Contratista </w:t>
      </w:r>
      <w:r w:rsidRPr="008765A6">
        <w:rPr>
          <w:rFonts w:eastAsia="Arial" w:cs="Arial"/>
          <w:szCs w:val="22"/>
        </w:rPr>
        <w:t>debe elaborar según la normatividad vigente el Sistema de Gestión en Seguridad y Salud en el Trabajo a cada etapa del contrato. Este sistema debe contener como mínimo:</w:t>
      </w:r>
    </w:p>
    <w:p w14:paraId="0C4BB838" w14:textId="77777777" w:rsidR="00DA4D25" w:rsidRPr="008765A6" w:rsidRDefault="00DA4D25" w:rsidP="00DA4D25">
      <w:pPr>
        <w:rPr>
          <w:rFonts w:eastAsia="Arial" w:cs="Arial"/>
          <w:szCs w:val="22"/>
        </w:rPr>
      </w:pPr>
    </w:p>
    <w:p w14:paraId="4FE6E747" w14:textId="77777777" w:rsidR="00DA4D25" w:rsidRPr="008765A6" w:rsidRDefault="00DA4D25" w:rsidP="00392B62">
      <w:pPr>
        <w:pStyle w:val="Prrafodelista"/>
        <w:numPr>
          <w:ilvl w:val="0"/>
          <w:numId w:val="22"/>
        </w:numPr>
        <w:spacing w:after="0" w:line="240" w:lineRule="auto"/>
        <w:jc w:val="both"/>
        <w:rPr>
          <w:rFonts w:eastAsia="Arial" w:cs="Arial"/>
        </w:rPr>
      </w:pPr>
      <w:r w:rsidRPr="008765A6">
        <w:rPr>
          <w:rFonts w:eastAsia="Arial" w:cs="Arial"/>
        </w:rPr>
        <w:t>Política en Seguridad y Salud en el Trabajo</w:t>
      </w:r>
    </w:p>
    <w:p w14:paraId="63994A79" w14:textId="77777777" w:rsidR="00B86CBF" w:rsidRDefault="00B86CBF" w:rsidP="00B86CBF">
      <w:pPr>
        <w:pStyle w:val="Prrafodelista"/>
        <w:spacing w:after="0" w:line="240" w:lineRule="auto"/>
        <w:ind w:left="360"/>
        <w:jc w:val="both"/>
        <w:rPr>
          <w:rFonts w:eastAsia="Arial" w:cs="Arial"/>
        </w:rPr>
      </w:pPr>
    </w:p>
    <w:p w14:paraId="68436BB4" w14:textId="2B5128DC" w:rsidR="00DA4D25" w:rsidRPr="008765A6" w:rsidRDefault="00DA4D25" w:rsidP="00392B62">
      <w:pPr>
        <w:pStyle w:val="Prrafodelista"/>
        <w:numPr>
          <w:ilvl w:val="0"/>
          <w:numId w:val="22"/>
        </w:numPr>
        <w:spacing w:after="0" w:line="240" w:lineRule="auto"/>
        <w:jc w:val="both"/>
        <w:rPr>
          <w:rFonts w:eastAsia="Arial" w:cs="Arial"/>
        </w:rPr>
      </w:pPr>
      <w:r w:rsidRPr="008765A6">
        <w:rPr>
          <w:rFonts w:eastAsia="Arial" w:cs="Arial"/>
        </w:rPr>
        <w:t xml:space="preserve">Reglamento de Higiene y </w:t>
      </w:r>
      <w:r w:rsidR="00694B9B" w:rsidRPr="008765A6">
        <w:rPr>
          <w:rFonts w:eastAsia="Arial" w:cs="Arial"/>
        </w:rPr>
        <w:t>Seguridad Industrial</w:t>
      </w:r>
    </w:p>
    <w:p w14:paraId="27E19C49" w14:textId="77777777" w:rsidR="00B86CBF" w:rsidRDefault="00B86CBF" w:rsidP="00B86CBF">
      <w:pPr>
        <w:pStyle w:val="Prrafodelista"/>
        <w:spacing w:after="0" w:line="240" w:lineRule="auto"/>
        <w:ind w:left="360"/>
        <w:jc w:val="both"/>
        <w:rPr>
          <w:rFonts w:eastAsia="Arial" w:cs="Arial"/>
        </w:rPr>
      </w:pPr>
    </w:p>
    <w:p w14:paraId="7D87BB38" w14:textId="0ACAF9E6" w:rsidR="00DA4D25" w:rsidRPr="008765A6" w:rsidRDefault="00DA4D25" w:rsidP="00392B62">
      <w:pPr>
        <w:pStyle w:val="Prrafodelista"/>
        <w:numPr>
          <w:ilvl w:val="0"/>
          <w:numId w:val="22"/>
        </w:numPr>
        <w:spacing w:after="0" w:line="240" w:lineRule="auto"/>
        <w:jc w:val="both"/>
        <w:rPr>
          <w:rFonts w:eastAsia="Arial" w:cs="Arial"/>
        </w:rPr>
      </w:pPr>
      <w:r w:rsidRPr="008765A6">
        <w:rPr>
          <w:rFonts w:eastAsia="Arial" w:cs="Arial"/>
        </w:rPr>
        <w:t>Comité Paritario de Seguridad y Salud ene l Trabajo</w:t>
      </w:r>
    </w:p>
    <w:p w14:paraId="3D586C9F" w14:textId="77777777" w:rsidR="00B86CBF" w:rsidRDefault="00B86CBF" w:rsidP="00B86CBF">
      <w:pPr>
        <w:pStyle w:val="Prrafodelista"/>
        <w:spacing w:after="0" w:line="240" w:lineRule="auto"/>
        <w:ind w:left="360"/>
        <w:jc w:val="both"/>
        <w:rPr>
          <w:rFonts w:eastAsia="Arial" w:cs="Arial"/>
        </w:rPr>
      </w:pPr>
    </w:p>
    <w:p w14:paraId="5B264396" w14:textId="15356B0C" w:rsidR="00DA4D25" w:rsidRPr="008765A6" w:rsidRDefault="00DA4D25" w:rsidP="00392B62">
      <w:pPr>
        <w:pStyle w:val="Prrafodelista"/>
        <w:numPr>
          <w:ilvl w:val="0"/>
          <w:numId w:val="22"/>
        </w:numPr>
        <w:spacing w:after="0" w:line="240" w:lineRule="auto"/>
        <w:jc w:val="both"/>
        <w:rPr>
          <w:rFonts w:eastAsia="Arial" w:cs="Arial"/>
        </w:rPr>
      </w:pPr>
      <w:r w:rsidRPr="008765A6">
        <w:rPr>
          <w:rFonts w:eastAsia="Arial" w:cs="Arial"/>
        </w:rPr>
        <w:t>Comité de Convivencia Laboral</w:t>
      </w:r>
    </w:p>
    <w:p w14:paraId="70811CC7" w14:textId="77777777" w:rsidR="00B86CBF" w:rsidRDefault="00B86CBF" w:rsidP="00B86CBF">
      <w:pPr>
        <w:pStyle w:val="Prrafodelista"/>
        <w:spacing w:after="0" w:line="240" w:lineRule="auto"/>
        <w:ind w:left="360"/>
        <w:jc w:val="both"/>
        <w:rPr>
          <w:rFonts w:eastAsia="Arial" w:cs="Arial"/>
        </w:rPr>
      </w:pPr>
    </w:p>
    <w:p w14:paraId="65FBAF3A" w14:textId="044BF19F" w:rsidR="00DA4D25" w:rsidRPr="008765A6" w:rsidRDefault="00DA4D25" w:rsidP="00392B62">
      <w:pPr>
        <w:pStyle w:val="Prrafodelista"/>
        <w:numPr>
          <w:ilvl w:val="0"/>
          <w:numId w:val="22"/>
        </w:numPr>
        <w:spacing w:after="0" w:line="240" w:lineRule="auto"/>
        <w:jc w:val="both"/>
        <w:rPr>
          <w:rFonts w:eastAsia="Arial" w:cs="Arial"/>
        </w:rPr>
      </w:pPr>
      <w:r w:rsidRPr="008765A6">
        <w:rPr>
          <w:rFonts w:eastAsia="Arial" w:cs="Arial"/>
        </w:rPr>
        <w:t>Procedimientos de ingreso e inducción de personal</w:t>
      </w:r>
    </w:p>
    <w:p w14:paraId="5CFCA14D" w14:textId="77777777" w:rsidR="00B86CBF" w:rsidRDefault="00B86CBF" w:rsidP="00B86CBF">
      <w:pPr>
        <w:pStyle w:val="Prrafodelista"/>
        <w:spacing w:after="0" w:line="240" w:lineRule="auto"/>
        <w:ind w:left="360"/>
        <w:jc w:val="both"/>
        <w:rPr>
          <w:rFonts w:eastAsia="Arial" w:cs="Arial"/>
        </w:rPr>
      </w:pPr>
    </w:p>
    <w:p w14:paraId="037E26D4" w14:textId="2439EB17" w:rsidR="00DA4D25" w:rsidRPr="008765A6" w:rsidRDefault="00694B9B" w:rsidP="00392B62">
      <w:pPr>
        <w:pStyle w:val="Prrafodelista"/>
        <w:numPr>
          <w:ilvl w:val="0"/>
          <w:numId w:val="22"/>
        </w:numPr>
        <w:spacing w:after="0" w:line="240" w:lineRule="auto"/>
        <w:jc w:val="both"/>
        <w:rPr>
          <w:rFonts w:eastAsia="Arial" w:cs="Arial"/>
        </w:rPr>
      </w:pPr>
      <w:r w:rsidRPr="008765A6">
        <w:rPr>
          <w:rFonts w:eastAsia="Arial" w:cs="Arial"/>
        </w:rPr>
        <w:t>Programa de</w:t>
      </w:r>
      <w:r w:rsidR="00DA4D25" w:rsidRPr="008765A6">
        <w:rPr>
          <w:rFonts w:eastAsia="Arial" w:cs="Arial"/>
        </w:rPr>
        <w:t xml:space="preserve"> Inducción y Capacitación</w:t>
      </w:r>
    </w:p>
    <w:p w14:paraId="3A9A4791" w14:textId="77777777" w:rsidR="00B86CBF" w:rsidRDefault="00B86CBF" w:rsidP="00B86CBF">
      <w:pPr>
        <w:pStyle w:val="Prrafodelista"/>
        <w:spacing w:after="0" w:line="240" w:lineRule="auto"/>
        <w:ind w:left="360"/>
        <w:jc w:val="both"/>
        <w:rPr>
          <w:rFonts w:eastAsia="Arial" w:cs="Arial"/>
        </w:rPr>
      </w:pPr>
    </w:p>
    <w:p w14:paraId="19A455EE" w14:textId="62C4FFE8" w:rsidR="00DA4D25" w:rsidRPr="008765A6" w:rsidRDefault="00DA4D25" w:rsidP="00392B62">
      <w:pPr>
        <w:pStyle w:val="Prrafodelista"/>
        <w:numPr>
          <w:ilvl w:val="0"/>
          <w:numId w:val="22"/>
        </w:numPr>
        <w:spacing w:after="0" w:line="240" w:lineRule="auto"/>
        <w:jc w:val="both"/>
        <w:rPr>
          <w:rFonts w:eastAsia="Arial" w:cs="Arial"/>
        </w:rPr>
      </w:pPr>
      <w:r w:rsidRPr="008765A6">
        <w:rPr>
          <w:rFonts w:eastAsia="Arial" w:cs="Arial"/>
        </w:rPr>
        <w:t>Procedimiento para la afiliación y pagos al sistema de seguridad social integral</w:t>
      </w:r>
    </w:p>
    <w:p w14:paraId="77CE23CF" w14:textId="77777777" w:rsidR="00B86CBF" w:rsidRDefault="00B86CBF" w:rsidP="00B86CBF">
      <w:pPr>
        <w:pStyle w:val="Prrafodelista"/>
        <w:spacing w:after="0" w:line="240" w:lineRule="auto"/>
        <w:ind w:left="360"/>
        <w:jc w:val="both"/>
        <w:rPr>
          <w:rFonts w:eastAsia="Arial" w:cs="Arial"/>
        </w:rPr>
      </w:pPr>
    </w:p>
    <w:p w14:paraId="508146CE" w14:textId="4BB848D0" w:rsidR="00DA4D25" w:rsidRPr="008765A6" w:rsidRDefault="00DA4D25" w:rsidP="00392B62">
      <w:pPr>
        <w:pStyle w:val="Prrafodelista"/>
        <w:numPr>
          <w:ilvl w:val="0"/>
          <w:numId w:val="22"/>
        </w:numPr>
        <w:spacing w:after="0" w:line="240" w:lineRule="auto"/>
        <w:jc w:val="both"/>
        <w:rPr>
          <w:rFonts w:eastAsia="Arial" w:cs="Arial"/>
        </w:rPr>
      </w:pPr>
      <w:r w:rsidRPr="008765A6">
        <w:rPr>
          <w:rFonts w:eastAsia="Arial" w:cs="Arial"/>
        </w:rPr>
        <w:t>Procedimiento y matriz de peligros y valoración de riesgos acorde con las actividades propias del proyecto y de su etapa</w:t>
      </w:r>
    </w:p>
    <w:p w14:paraId="5DDF4BE3" w14:textId="77777777" w:rsidR="00B86CBF" w:rsidRDefault="00B86CBF" w:rsidP="00B86CBF">
      <w:pPr>
        <w:pStyle w:val="Prrafodelista"/>
        <w:spacing w:after="0" w:line="240" w:lineRule="auto"/>
        <w:ind w:left="360"/>
        <w:jc w:val="both"/>
        <w:rPr>
          <w:rFonts w:eastAsia="Arial" w:cs="Arial"/>
        </w:rPr>
      </w:pPr>
    </w:p>
    <w:p w14:paraId="0A862149" w14:textId="3A40AAA5" w:rsidR="00DA4D25" w:rsidRPr="008765A6" w:rsidRDefault="00DA4D25" w:rsidP="00392B62">
      <w:pPr>
        <w:pStyle w:val="Prrafodelista"/>
        <w:numPr>
          <w:ilvl w:val="0"/>
          <w:numId w:val="22"/>
        </w:numPr>
        <w:spacing w:after="0" w:line="240" w:lineRule="auto"/>
        <w:jc w:val="both"/>
        <w:rPr>
          <w:rFonts w:eastAsia="Arial" w:cs="Arial"/>
        </w:rPr>
      </w:pPr>
      <w:r w:rsidRPr="008765A6">
        <w:rPr>
          <w:rFonts w:eastAsia="Arial" w:cs="Arial"/>
        </w:rPr>
        <w:t>Procedimiento y profesiograma de exámenes médicos laborales</w:t>
      </w:r>
    </w:p>
    <w:p w14:paraId="786CF556" w14:textId="77777777" w:rsidR="00B86CBF" w:rsidRDefault="00B86CBF" w:rsidP="00B86CBF">
      <w:pPr>
        <w:pStyle w:val="Prrafodelista"/>
        <w:spacing w:after="0" w:line="240" w:lineRule="auto"/>
        <w:ind w:left="360"/>
        <w:jc w:val="both"/>
        <w:rPr>
          <w:rFonts w:eastAsia="Arial" w:cs="Arial"/>
        </w:rPr>
      </w:pPr>
    </w:p>
    <w:p w14:paraId="56B795D4" w14:textId="5A6F3C66" w:rsidR="00DA4D25" w:rsidRPr="008765A6" w:rsidRDefault="00DA4D25" w:rsidP="00392B62">
      <w:pPr>
        <w:pStyle w:val="Prrafodelista"/>
        <w:numPr>
          <w:ilvl w:val="0"/>
          <w:numId w:val="22"/>
        </w:numPr>
        <w:spacing w:after="0" w:line="240" w:lineRule="auto"/>
        <w:jc w:val="both"/>
        <w:rPr>
          <w:rFonts w:eastAsia="Arial" w:cs="Arial"/>
        </w:rPr>
      </w:pPr>
      <w:r w:rsidRPr="008765A6">
        <w:rPr>
          <w:rFonts w:eastAsia="Arial" w:cs="Arial"/>
        </w:rPr>
        <w:t>Procedimiento y matriz de elementos de protección personal, EPP (Incluir frecuencia de reposición)</w:t>
      </w:r>
    </w:p>
    <w:p w14:paraId="113DC246" w14:textId="77777777" w:rsidR="00B86CBF" w:rsidRDefault="00B86CBF" w:rsidP="00B86CBF">
      <w:pPr>
        <w:pStyle w:val="Prrafodelista"/>
        <w:spacing w:after="0" w:line="240" w:lineRule="auto"/>
        <w:ind w:left="360"/>
        <w:jc w:val="both"/>
        <w:rPr>
          <w:rFonts w:eastAsia="Arial" w:cs="Arial"/>
        </w:rPr>
      </w:pPr>
    </w:p>
    <w:p w14:paraId="5BFBDB94" w14:textId="070CCDBF" w:rsidR="00DA4D25" w:rsidRPr="008765A6" w:rsidRDefault="00DA4D25" w:rsidP="00392B62">
      <w:pPr>
        <w:pStyle w:val="Prrafodelista"/>
        <w:numPr>
          <w:ilvl w:val="0"/>
          <w:numId w:val="22"/>
        </w:numPr>
        <w:spacing w:after="0" w:line="240" w:lineRule="auto"/>
        <w:jc w:val="both"/>
        <w:rPr>
          <w:rFonts w:eastAsia="Arial" w:cs="Arial"/>
        </w:rPr>
      </w:pPr>
      <w:r w:rsidRPr="008765A6">
        <w:rPr>
          <w:rFonts w:eastAsia="Arial" w:cs="Arial"/>
        </w:rPr>
        <w:t>Organigrama organizacional del proyecto</w:t>
      </w:r>
    </w:p>
    <w:p w14:paraId="4689D463" w14:textId="77777777" w:rsidR="00B86CBF" w:rsidRDefault="00B86CBF" w:rsidP="00B86CBF">
      <w:pPr>
        <w:pStyle w:val="Prrafodelista"/>
        <w:spacing w:after="0" w:line="240" w:lineRule="auto"/>
        <w:ind w:left="360"/>
        <w:jc w:val="both"/>
        <w:rPr>
          <w:rFonts w:eastAsia="Arial" w:cs="Arial"/>
        </w:rPr>
      </w:pPr>
    </w:p>
    <w:p w14:paraId="68239661" w14:textId="0952BF84" w:rsidR="00DA4D25" w:rsidRPr="008765A6" w:rsidRDefault="00DA4D25" w:rsidP="00392B62">
      <w:pPr>
        <w:pStyle w:val="Prrafodelista"/>
        <w:numPr>
          <w:ilvl w:val="0"/>
          <w:numId w:val="22"/>
        </w:numPr>
        <w:spacing w:after="0" w:line="240" w:lineRule="auto"/>
        <w:jc w:val="both"/>
        <w:rPr>
          <w:rFonts w:eastAsia="Arial" w:cs="Arial"/>
        </w:rPr>
      </w:pPr>
      <w:r w:rsidRPr="008765A6">
        <w:rPr>
          <w:rFonts w:eastAsia="Arial" w:cs="Arial"/>
        </w:rPr>
        <w:t>Procedimiento y matriz de requisitos legales</w:t>
      </w:r>
    </w:p>
    <w:p w14:paraId="6281F9E4" w14:textId="77777777" w:rsidR="00B86CBF" w:rsidRDefault="00B86CBF" w:rsidP="00B86CBF">
      <w:pPr>
        <w:pStyle w:val="Prrafodelista"/>
        <w:spacing w:after="0" w:line="240" w:lineRule="auto"/>
        <w:ind w:left="360"/>
        <w:jc w:val="both"/>
        <w:rPr>
          <w:rFonts w:eastAsia="Arial" w:cs="Arial"/>
        </w:rPr>
      </w:pPr>
    </w:p>
    <w:p w14:paraId="384CEA5F" w14:textId="30A5C4F7" w:rsidR="00DA4D25" w:rsidRPr="008765A6" w:rsidRDefault="00DA4D25" w:rsidP="00392B62">
      <w:pPr>
        <w:pStyle w:val="Prrafodelista"/>
        <w:numPr>
          <w:ilvl w:val="0"/>
          <w:numId w:val="22"/>
        </w:numPr>
        <w:spacing w:after="0" w:line="240" w:lineRule="auto"/>
        <w:jc w:val="both"/>
        <w:rPr>
          <w:rFonts w:eastAsia="Arial" w:cs="Arial"/>
        </w:rPr>
      </w:pPr>
      <w:r w:rsidRPr="008765A6">
        <w:rPr>
          <w:rFonts w:eastAsia="Arial" w:cs="Arial"/>
        </w:rPr>
        <w:t xml:space="preserve">Plan de emergencias: prevención, preparación y respuesta ante emergencias, MEDEVAC, Plan de contingencia, Brigadas, simulacros, </w:t>
      </w:r>
      <w:proofErr w:type="spellStart"/>
      <w:r w:rsidRPr="008765A6">
        <w:rPr>
          <w:rFonts w:eastAsia="Arial" w:cs="Arial"/>
        </w:rPr>
        <w:t>etc</w:t>
      </w:r>
      <w:proofErr w:type="spellEnd"/>
    </w:p>
    <w:p w14:paraId="0BF06D10" w14:textId="77777777" w:rsidR="00B86CBF" w:rsidRDefault="00B86CBF" w:rsidP="00B86CBF">
      <w:pPr>
        <w:pStyle w:val="Prrafodelista"/>
        <w:spacing w:after="0" w:line="240" w:lineRule="auto"/>
        <w:ind w:left="360"/>
        <w:jc w:val="both"/>
        <w:rPr>
          <w:rFonts w:eastAsia="Arial" w:cs="Arial"/>
        </w:rPr>
      </w:pPr>
    </w:p>
    <w:p w14:paraId="79C7FDE6" w14:textId="2F5C8894" w:rsidR="00DA4D25" w:rsidRPr="008765A6" w:rsidRDefault="00DA4D25" w:rsidP="00392B62">
      <w:pPr>
        <w:pStyle w:val="Prrafodelista"/>
        <w:numPr>
          <w:ilvl w:val="0"/>
          <w:numId w:val="22"/>
        </w:numPr>
        <w:spacing w:after="0" w:line="240" w:lineRule="auto"/>
        <w:jc w:val="both"/>
        <w:rPr>
          <w:rFonts w:eastAsia="Arial" w:cs="Arial"/>
        </w:rPr>
      </w:pPr>
      <w:r w:rsidRPr="008765A6">
        <w:rPr>
          <w:rFonts w:eastAsia="Arial" w:cs="Arial"/>
        </w:rPr>
        <w:t>Procedimiento de notificación e investigación de accidentes/ incidentes de trabajo</w:t>
      </w:r>
    </w:p>
    <w:p w14:paraId="5E4C8C4A" w14:textId="77777777" w:rsidR="00B86CBF" w:rsidRDefault="00B86CBF" w:rsidP="00B86CBF">
      <w:pPr>
        <w:pStyle w:val="Prrafodelista"/>
        <w:spacing w:after="0" w:line="240" w:lineRule="auto"/>
        <w:ind w:left="360"/>
        <w:jc w:val="both"/>
        <w:rPr>
          <w:rFonts w:eastAsia="Arial" w:cs="Arial"/>
        </w:rPr>
      </w:pPr>
    </w:p>
    <w:p w14:paraId="08645406" w14:textId="2194A361" w:rsidR="00DA4D25" w:rsidRPr="008765A6" w:rsidRDefault="00DA4D25" w:rsidP="00392B62">
      <w:pPr>
        <w:pStyle w:val="Prrafodelista"/>
        <w:numPr>
          <w:ilvl w:val="0"/>
          <w:numId w:val="22"/>
        </w:numPr>
        <w:spacing w:after="0" w:line="240" w:lineRule="auto"/>
        <w:jc w:val="both"/>
        <w:rPr>
          <w:rFonts w:eastAsia="Arial" w:cs="Arial"/>
        </w:rPr>
      </w:pPr>
      <w:r w:rsidRPr="008765A6">
        <w:rPr>
          <w:rFonts w:eastAsia="Arial" w:cs="Arial"/>
        </w:rPr>
        <w:t>Manual de competencias y perfil del cargo, responsabilidades y funciones en Seguridad y Salud en Trabajo</w:t>
      </w:r>
    </w:p>
    <w:p w14:paraId="040A2EB3" w14:textId="77777777" w:rsidR="00B86CBF" w:rsidRDefault="00B86CBF" w:rsidP="00B86CBF">
      <w:pPr>
        <w:pStyle w:val="Prrafodelista"/>
        <w:spacing w:after="0" w:line="240" w:lineRule="auto"/>
        <w:ind w:left="360"/>
        <w:jc w:val="both"/>
        <w:rPr>
          <w:rFonts w:eastAsia="Arial" w:cs="Arial"/>
        </w:rPr>
      </w:pPr>
    </w:p>
    <w:p w14:paraId="0BF81A36" w14:textId="39AEDABC" w:rsidR="00DA4D25" w:rsidRPr="008765A6" w:rsidRDefault="00DA4D25" w:rsidP="00392B62">
      <w:pPr>
        <w:pStyle w:val="Prrafodelista"/>
        <w:numPr>
          <w:ilvl w:val="0"/>
          <w:numId w:val="22"/>
        </w:numPr>
        <w:spacing w:after="0" w:line="240" w:lineRule="auto"/>
        <w:jc w:val="both"/>
        <w:rPr>
          <w:rFonts w:eastAsia="Arial" w:cs="Arial"/>
        </w:rPr>
      </w:pPr>
      <w:r w:rsidRPr="008765A6">
        <w:rPr>
          <w:rFonts w:eastAsia="Arial" w:cs="Arial"/>
        </w:rPr>
        <w:t>Programa de auditorías internas / externas</w:t>
      </w:r>
    </w:p>
    <w:p w14:paraId="57C15921" w14:textId="77777777" w:rsidR="00B86CBF" w:rsidRDefault="00B86CBF" w:rsidP="00B86CBF">
      <w:pPr>
        <w:pStyle w:val="Prrafodelista"/>
        <w:spacing w:after="0" w:line="240" w:lineRule="auto"/>
        <w:ind w:left="360"/>
        <w:jc w:val="both"/>
        <w:rPr>
          <w:rFonts w:eastAsia="Arial" w:cs="Arial"/>
        </w:rPr>
      </w:pPr>
    </w:p>
    <w:p w14:paraId="48124DA7" w14:textId="15AE38AF" w:rsidR="00DA4D25" w:rsidRPr="008765A6" w:rsidRDefault="00DA4D25" w:rsidP="00392B62">
      <w:pPr>
        <w:pStyle w:val="Prrafodelista"/>
        <w:numPr>
          <w:ilvl w:val="0"/>
          <w:numId w:val="22"/>
        </w:numPr>
        <w:spacing w:after="0" w:line="240" w:lineRule="auto"/>
        <w:jc w:val="both"/>
        <w:rPr>
          <w:rFonts w:eastAsia="Arial" w:cs="Arial"/>
        </w:rPr>
      </w:pPr>
      <w:r w:rsidRPr="008765A6">
        <w:rPr>
          <w:rFonts w:eastAsia="Arial" w:cs="Arial"/>
        </w:rPr>
        <w:t>Programas de Vigilancia Epidemiológica (Biológico, Biomecánico, Ruido, Psicosocial, etc.)</w:t>
      </w:r>
    </w:p>
    <w:p w14:paraId="23F837C8" w14:textId="77777777" w:rsidR="00B86CBF" w:rsidRDefault="00B86CBF" w:rsidP="00B86CBF">
      <w:pPr>
        <w:pStyle w:val="Prrafodelista"/>
        <w:spacing w:after="0" w:line="240" w:lineRule="auto"/>
        <w:ind w:left="360"/>
        <w:jc w:val="both"/>
        <w:rPr>
          <w:rFonts w:eastAsia="Arial" w:cs="Arial"/>
        </w:rPr>
      </w:pPr>
    </w:p>
    <w:p w14:paraId="0139D6D0" w14:textId="2F8532BD" w:rsidR="00DA4D25" w:rsidRPr="008765A6" w:rsidRDefault="00DA4D25" w:rsidP="00392B62">
      <w:pPr>
        <w:pStyle w:val="Prrafodelista"/>
        <w:numPr>
          <w:ilvl w:val="0"/>
          <w:numId w:val="22"/>
        </w:numPr>
        <w:spacing w:after="0" w:line="240" w:lineRule="auto"/>
        <w:jc w:val="both"/>
        <w:rPr>
          <w:rFonts w:eastAsia="Arial" w:cs="Arial"/>
        </w:rPr>
      </w:pPr>
      <w:r w:rsidRPr="008765A6">
        <w:rPr>
          <w:rFonts w:eastAsia="Arial" w:cs="Arial"/>
        </w:rPr>
        <w:t>Programa de inspecciones y sus respectivos formatos (inspección de vehículos, EPP, maquinaria, equipos, de área, botiquín, etc.)</w:t>
      </w:r>
    </w:p>
    <w:p w14:paraId="58676033" w14:textId="77777777" w:rsidR="00B86CBF" w:rsidRDefault="00B86CBF" w:rsidP="00B86CBF">
      <w:pPr>
        <w:pStyle w:val="Prrafodelista"/>
        <w:spacing w:after="0" w:line="240" w:lineRule="auto"/>
        <w:ind w:left="360"/>
        <w:jc w:val="both"/>
        <w:rPr>
          <w:rFonts w:eastAsia="Arial" w:cs="Arial"/>
        </w:rPr>
      </w:pPr>
    </w:p>
    <w:p w14:paraId="22F2A68E" w14:textId="0480B333" w:rsidR="00DA4D25" w:rsidRPr="008765A6" w:rsidRDefault="00DA4D25" w:rsidP="00392B62">
      <w:pPr>
        <w:pStyle w:val="Prrafodelista"/>
        <w:numPr>
          <w:ilvl w:val="0"/>
          <w:numId w:val="22"/>
        </w:numPr>
        <w:spacing w:after="0" w:line="240" w:lineRule="auto"/>
        <w:jc w:val="both"/>
        <w:rPr>
          <w:rFonts w:eastAsia="Arial" w:cs="Arial"/>
        </w:rPr>
      </w:pPr>
      <w:r w:rsidRPr="008765A6">
        <w:rPr>
          <w:rFonts w:eastAsia="Arial" w:cs="Arial"/>
        </w:rPr>
        <w:t>Procedimiento de comunicación de accidentes / incidentes al IDU a través de la Interventoría (contacto, tiempo, formatos y soportes)</w:t>
      </w:r>
    </w:p>
    <w:p w14:paraId="5B477FE9" w14:textId="77777777" w:rsidR="00B86CBF" w:rsidRDefault="00B86CBF" w:rsidP="00B86CBF">
      <w:pPr>
        <w:pStyle w:val="Prrafodelista"/>
        <w:spacing w:after="0" w:line="240" w:lineRule="auto"/>
        <w:ind w:left="360"/>
        <w:jc w:val="both"/>
        <w:rPr>
          <w:rFonts w:eastAsia="Arial" w:cs="Arial"/>
        </w:rPr>
      </w:pPr>
    </w:p>
    <w:p w14:paraId="51EC69E1" w14:textId="10E278F8" w:rsidR="00DA4D25" w:rsidRPr="008765A6" w:rsidRDefault="00DA4D25" w:rsidP="00392B62">
      <w:pPr>
        <w:pStyle w:val="Prrafodelista"/>
        <w:numPr>
          <w:ilvl w:val="0"/>
          <w:numId w:val="22"/>
        </w:numPr>
        <w:spacing w:after="0" w:line="240" w:lineRule="auto"/>
        <w:jc w:val="both"/>
        <w:rPr>
          <w:rFonts w:eastAsia="Arial" w:cs="Arial"/>
        </w:rPr>
      </w:pPr>
      <w:r w:rsidRPr="008765A6">
        <w:rPr>
          <w:rFonts w:eastAsia="Arial" w:cs="Arial"/>
        </w:rPr>
        <w:lastRenderedPageBreak/>
        <w:t xml:space="preserve">Procedimiento para contratistas y proveedores, en especial el aseguramiento de contratación de vehículos- transporte terrestre </w:t>
      </w:r>
    </w:p>
    <w:p w14:paraId="469FBB6B" w14:textId="77777777" w:rsidR="00B86CBF" w:rsidRDefault="00B86CBF" w:rsidP="00B86CBF">
      <w:pPr>
        <w:pStyle w:val="Prrafodelista"/>
        <w:spacing w:after="0" w:line="240" w:lineRule="auto"/>
        <w:ind w:left="360"/>
        <w:jc w:val="both"/>
        <w:rPr>
          <w:rFonts w:eastAsia="Arial" w:cs="Arial"/>
        </w:rPr>
      </w:pPr>
    </w:p>
    <w:p w14:paraId="75A6CF57" w14:textId="23ED21D1" w:rsidR="00DA4D25" w:rsidRDefault="00DA4D25" w:rsidP="00392B62">
      <w:pPr>
        <w:pStyle w:val="Prrafodelista"/>
        <w:numPr>
          <w:ilvl w:val="0"/>
          <w:numId w:val="22"/>
        </w:numPr>
        <w:spacing w:after="0" w:line="240" w:lineRule="auto"/>
        <w:jc w:val="both"/>
        <w:rPr>
          <w:rFonts w:eastAsia="Arial" w:cs="Arial"/>
        </w:rPr>
      </w:pPr>
      <w:r w:rsidRPr="008765A6">
        <w:rPr>
          <w:rFonts w:eastAsia="Arial" w:cs="Arial"/>
        </w:rPr>
        <w:t xml:space="preserve">Deberá contar con certificaciones de competencias cuando aplique, registros de inducción y evaluación, </w:t>
      </w:r>
      <w:r w:rsidR="00694B9B" w:rsidRPr="008765A6">
        <w:rPr>
          <w:rFonts w:eastAsia="Arial" w:cs="Arial"/>
        </w:rPr>
        <w:t>carné</w:t>
      </w:r>
      <w:r w:rsidRPr="008765A6">
        <w:rPr>
          <w:rFonts w:eastAsia="Arial" w:cs="Arial"/>
        </w:rPr>
        <w:t xml:space="preserve"> de vacunas según corresponda (este debe incluir verificación por parte del médico en certificado de aptitud laboral) y demás registros que soporte el cumplimiento del SG</w:t>
      </w:r>
      <w:r w:rsidR="00694B9B">
        <w:rPr>
          <w:rFonts w:eastAsia="Arial" w:cs="Arial"/>
        </w:rPr>
        <w:t>-</w:t>
      </w:r>
      <w:r w:rsidRPr="008765A6">
        <w:rPr>
          <w:rFonts w:eastAsia="Arial" w:cs="Arial"/>
        </w:rPr>
        <w:t>SST</w:t>
      </w:r>
    </w:p>
    <w:p w14:paraId="6B6098B0" w14:textId="77777777" w:rsidR="00B86CBF" w:rsidRPr="00B86CBF" w:rsidRDefault="00B86CBF" w:rsidP="00B86CBF">
      <w:pPr>
        <w:pStyle w:val="Prrafodelista"/>
        <w:rPr>
          <w:rFonts w:eastAsia="Arial" w:cs="Arial"/>
        </w:rPr>
      </w:pPr>
    </w:p>
    <w:p w14:paraId="1B6D22A9" w14:textId="3DF2227D" w:rsidR="00DA4D25" w:rsidRPr="008765A6" w:rsidRDefault="00DA4D25" w:rsidP="00392B62">
      <w:pPr>
        <w:pStyle w:val="Prrafodelista"/>
        <w:numPr>
          <w:ilvl w:val="0"/>
          <w:numId w:val="22"/>
        </w:numPr>
        <w:spacing w:after="0" w:line="240" w:lineRule="auto"/>
        <w:jc w:val="both"/>
        <w:rPr>
          <w:rFonts w:eastAsia="Arial" w:cs="Arial"/>
        </w:rPr>
      </w:pPr>
      <w:r w:rsidRPr="008765A6">
        <w:rPr>
          <w:rFonts w:eastAsia="Arial" w:cs="Arial"/>
        </w:rPr>
        <w:t>Y demás procedimientos que sean necesarios para ejecución de las actividades del contrato</w:t>
      </w:r>
    </w:p>
    <w:p w14:paraId="7F4FFBB9" w14:textId="77777777" w:rsidR="00E63566" w:rsidRPr="008765A6" w:rsidRDefault="00E63566" w:rsidP="00E63566">
      <w:pPr>
        <w:rPr>
          <w:lang w:val="es-MX" w:eastAsia="es-CO" w:bidi="he-IL"/>
        </w:rPr>
      </w:pPr>
    </w:p>
    <w:p w14:paraId="46516D20" w14:textId="6B04D825" w:rsidR="003F5B60" w:rsidRPr="008765A6" w:rsidRDefault="003F5B60" w:rsidP="00E63566">
      <w:pPr>
        <w:rPr>
          <w:lang w:val="es-MX" w:eastAsia="es-CO" w:bidi="he-IL"/>
        </w:rPr>
      </w:pPr>
      <w:r w:rsidRPr="008765A6">
        <w:rPr>
          <w:lang w:val="es-MX" w:eastAsia="es-CO" w:bidi="he-IL"/>
        </w:rPr>
        <w:t xml:space="preserve">El SG-SST debe actualizarse cada vez que las condiciones del proyecto para las cuales fue elaborado cambien o cada vez que el IDU o la Interventoría lo solicite. El contratista no podrá adelantar la ejecución de nuevas actividades hasta tanto no se cuente con la aprobación por parte de la interventoría y posterior radicación </w:t>
      </w:r>
      <w:r w:rsidR="00694B9B" w:rsidRPr="008765A6">
        <w:rPr>
          <w:lang w:val="es-MX" w:eastAsia="es-CO" w:bidi="he-IL"/>
        </w:rPr>
        <w:t>de este</w:t>
      </w:r>
      <w:r w:rsidRPr="008765A6">
        <w:rPr>
          <w:lang w:val="es-MX" w:eastAsia="es-CO" w:bidi="he-IL"/>
        </w:rPr>
        <w:t xml:space="preserve"> en el IDU.</w:t>
      </w:r>
    </w:p>
    <w:p w14:paraId="59C52027" w14:textId="77777777" w:rsidR="00DA4D25" w:rsidRPr="008765A6" w:rsidRDefault="00DA4D25" w:rsidP="00E63566">
      <w:pPr>
        <w:rPr>
          <w:lang w:val="es-MX" w:eastAsia="es-CO" w:bidi="he-IL"/>
        </w:rPr>
      </w:pPr>
    </w:p>
    <w:p w14:paraId="4C0680EE" w14:textId="50FE3351" w:rsidR="00652E35" w:rsidRPr="008765A6" w:rsidRDefault="00652E35" w:rsidP="006D163F">
      <w:pPr>
        <w:pStyle w:val="Ttulo2"/>
        <w:rPr>
          <w:lang w:val="es-MX" w:eastAsia="es-CO" w:bidi="he-IL"/>
        </w:rPr>
      </w:pPr>
      <w:bookmarkStart w:id="62" w:name="_Toc96702888"/>
      <w:r w:rsidRPr="008765A6">
        <w:rPr>
          <w:lang w:val="es-MX" w:eastAsia="es-CO" w:bidi="he-IL"/>
        </w:rPr>
        <w:t xml:space="preserve">PLAN DE </w:t>
      </w:r>
      <w:r w:rsidR="00694B9B" w:rsidRPr="008765A6">
        <w:rPr>
          <w:lang w:val="es-MX" w:eastAsia="es-CO" w:bidi="he-IL"/>
        </w:rPr>
        <w:t>GESTIÓN</w:t>
      </w:r>
      <w:r w:rsidRPr="008765A6">
        <w:rPr>
          <w:lang w:val="es-MX" w:eastAsia="es-CO" w:bidi="he-IL"/>
        </w:rPr>
        <w:t xml:space="preserve"> </w:t>
      </w:r>
      <w:r w:rsidR="0046513C">
        <w:rPr>
          <w:lang w:val="es-MX" w:eastAsia="es-CO" w:bidi="he-IL"/>
        </w:rPr>
        <w:t xml:space="preserve">INTEGRAL </w:t>
      </w:r>
      <w:r w:rsidRPr="008765A6">
        <w:rPr>
          <w:lang w:val="es-MX" w:eastAsia="es-CO" w:bidi="he-IL"/>
        </w:rPr>
        <w:t>DE RESIDUOS DE CONSTRUCCIÓN Y DEMOLICIÓN – RCD</w:t>
      </w:r>
      <w:bookmarkEnd w:id="62"/>
    </w:p>
    <w:p w14:paraId="49D1A26D" w14:textId="77777777" w:rsidR="00652E35" w:rsidRPr="008765A6" w:rsidRDefault="00652E35" w:rsidP="006D163F">
      <w:pPr>
        <w:rPr>
          <w:lang w:val="es-MX" w:eastAsia="es-CO" w:bidi="he-IL"/>
        </w:rPr>
      </w:pPr>
    </w:p>
    <w:p w14:paraId="78CFD324" w14:textId="2494B425" w:rsidR="00652E35" w:rsidRDefault="00652E35" w:rsidP="006D163F">
      <w:pPr>
        <w:rPr>
          <w:lang w:val="es-MX" w:eastAsia="es-CO" w:bidi="he-IL"/>
        </w:rPr>
      </w:pPr>
      <w:r w:rsidRPr="008765A6">
        <w:rPr>
          <w:lang w:val="es-MX" w:eastAsia="es-CO" w:bidi="he-IL"/>
        </w:rPr>
        <w:t xml:space="preserve">Se deberá presentar </w:t>
      </w:r>
      <w:r w:rsidR="00137E3F">
        <w:rPr>
          <w:lang w:val="es-MX" w:eastAsia="es-CO" w:bidi="he-IL"/>
        </w:rPr>
        <w:t xml:space="preserve">para revisión aprobación del Interventor, </w:t>
      </w:r>
      <w:r w:rsidRPr="008765A6">
        <w:rPr>
          <w:lang w:val="es-MX" w:eastAsia="es-CO" w:bidi="he-IL"/>
        </w:rPr>
        <w:t xml:space="preserve">el Plan de Gestión </w:t>
      </w:r>
      <w:r w:rsidR="0046513C">
        <w:rPr>
          <w:lang w:val="es-MX" w:eastAsia="es-CO" w:bidi="he-IL"/>
        </w:rPr>
        <w:t xml:space="preserve">Integral </w:t>
      </w:r>
      <w:r w:rsidRPr="008765A6">
        <w:rPr>
          <w:lang w:val="es-MX" w:eastAsia="es-CO" w:bidi="he-IL"/>
        </w:rPr>
        <w:t xml:space="preserve">de RCD </w:t>
      </w:r>
      <w:r w:rsidR="00694B9B" w:rsidRPr="008765A6">
        <w:rPr>
          <w:lang w:val="es-MX" w:eastAsia="es-CO" w:bidi="he-IL"/>
        </w:rPr>
        <w:t>de acuerdo con</w:t>
      </w:r>
      <w:r w:rsidRPr="008765A6">
        <w:rPr>
          <w:lang w:val="es-MX" w:eastAsia="es-CO" w:bidi="he-IL"/>
        </w:rPr>
        <w:t xml:space="preserve"> los lineamientos de la Guía para la elaboración del Plan de gestión de RCD en la obra expedida por la SDA</w:t>
      </w:r>
      <w:r w:rsidR="00137E3F">
        <w:rPr>
          <w:lang w:val="es-MX" w:eastAsia="es-CO" w:bidi="he-IL"/>
        </w:rPr>
        <w:t xml:space="preserve">. </w:t>
      </w:r>
      <w:r w:rsidRPr="008765A6">
        <w:rPr>
          <w:lang w:val="es-MX" w:eastAsia="es-CO" w:bidi="he-IL"/>
        </w:rPr>
        <w:t>Este documento debe presentarse en un tomo anexo al MAO.</w:t>
      </w:r>
    </w:p>
    <w:p w14:paraId="770513D1" w14:textId="77777777" w:rsidR="00137E3F" w:rsidRPr="008765A6" w:rsidRDefault="00137E3F" w:rsidP="006D163F">
      <w:pPr>
        <w:rPr>
          <w:lang w:val="es-MX" w:eastAsia="es-CO" w:bidi="he-IL"/>
        </w:rPr>
      </w:pPr>
    </w:p>
    <w:p w14:paraId="2CE3AC9D" w14:textId="77777777" w:rsidR="00652E35" w:rsidRPr="008765A6" w:rsidRDefault="00652E35" w:rsidP="006D163F">
      <w:pPr>
        <w:rPr>
          <w:lang w:val="es-MX" w:eastAsia="es-CO" w:bidi="he-IL"/>
        </w:rPr>
      </w:pPr>
    </w:p>
    <w:p w14:paraId="502DC61F" w14:textId="4BEA950D" w:rsidR="00652E35" w:rsidRPr="008765A6" w:rsidRDefault="00652E35" w:rsidP="006D163F">
      <w:pPr>
        <w:pStyle w:val="Ttulo2"/>
        <w:rPr>
          <w:lang w:val="es-MX" w:eastAsia="es-CO" w:bidi="he-IL"/>
        </w:rPr>
      </w:pPr>
      <w:bookmarkStart w:id="63" w:name="_Toc96702889"/>
      <w:r w:rsidRPr="008765A6">
        <w:rPr>
          <w:lang w:val="es-MX" w:eastAsia="es-CO" w:bidi="he-IL"/>
        </w:rPr>
        <w:t>PERMISOS AMBIENTALES</w:t>
      </w:r>
      <w:bookmarkEnd w:id="63"/>
    </w:p>
    <w:p w14:paraId="77A9E607" w14:textId="77777777" w:rsidR="00652E35" w:rsidRPr="008765A6" w:rsidRDefault="00652E35" w:rsidP="006D163F">
      <w:pPr>
        <w:rPr>
          <w:lang w:val="es-MX" w:eastAsia="es-CO" w:bidi="he-IL"/>
        </w:rPr>
      </w:pPr>
    </w:p>
    <w:p w14:paraId="1327D03C" w14:textId="6E206733" w:rsidR="00354D10" w:rsidRPr="008765A6" w:rsidRDefault="000748CE" w:rsidP="006D163F">
      <w:pPr>
        <w:rPr>
          <w:lang w:val="es-MX" w:eastAsia="es-CO" w:bidi="he-IL"/>
        </w:rPr>
      </w:pPr>
      <w:r w:rsidRPr="008765A6">
        <w:rPr>
          <w:lang w:val="es-MX" w:eastAsia="es-CO" w:bidi="he-IL"/>
        </w:rPr>
        <w:t xml:space="preserve">El Contratista debe contemplar los permisos que sea necesario tramitar ante la Autoridad Ambiental Competente (en adelante AAC) y contar con la aprobación de la Interventoría y </w:t>
      </w:r>
      <w:r w:rsidR="00C106EA" w:rsidRPr="008765A6">
        <w:rPr>
          <w:lang w:val="es-MX" w:eastAsia="es-CO" w:bidi="he-IL"/>
        </w:rPr>
        <w:t>validación</w:t>
      </w:r>
      <w:r w:rsidRPr="008765A6">
        <w:rPr>
          <w:lang w:val="es-MX" w:eastAsia="es-CO" w:bidi="he-IL"/>
        </w:rPr>
        <w:t xml:space="preserve"> del IDU.</w:t>
      </w:r>
    </w:p>
    <w:p w14:paraId="642965BC" w14:textId="77777777" w:rsidR="000748CE" w:rsidRPr="008765A6" w:rsidRDefault="000748CE" w:rsidP="006D163F">
      <w:pPr>
        <w:rPr>
          <w:lang w:val="es-MX" w:eastAsia="es-CO" w:bidi="he-IL"/>
        </w:rPr>
      </w:pPr>
    </w:p>
    <w:p w14:paraId="46F26A4C" w14:textId="70F43BCB" w:rsidR="000748CE" w:rsidRPr="008765A6" w:rsidRDefault="000748CE" w:rsidP="006D163F">
      <w:pPr>
        <w:rPr>
          <w:lang w:val="es-MX" w:eastAsia="es-CO" w:bidi="he-IL"/>
        </w:rPr>
      </w:pPr>
      <w:r w:rsidRPr="008765A6">
        <w:rPr>
          <w:lang w:val="es-MX" w:eastAsia="es-CO" w:bidi="he-IL"/>
        </w:rPr>
        <w:t xml:space="preserve">El Contratista debe presentar diligenciados los formularios, fichas o formatos que la AAC </w:t>
      </w:r>
      <w:r w:rsidR="00694B9B" w:rsidRPr="008765A6">
        <w:rPr>
          <w:lang w:val="es-MX" w:eastAsia="es-CO" w:bidi="he-IL"/>
        </w:rPr>
        <w:t>requiera,</w:t>
      </w:r>
      <w:r w:rsidRPr="008765A6">
        <w:rPr>
          <w:lang w:val="es-MX" w:eastAsia="es-CO" w:bidi="he-IL"/>
        </w:rPr>
        <w:t xml:space="preserve"> así como la información y/o documentación que sea </w:t>
      </w:r>
      <w:r w:rsidR="004D7A0C" w:rsidRPr="008765A6">
        <w:rPr>
          <w:lang w:val="es-MX" w:eastAsia="es-CO" w:bidi="he-IL"/>
        </w:rPr>
        <w:t>necesaria</w:t>
      </w:r>
      <w:r w:rsidRPr="008765A6">
        <w:rPr>
          <w:lang w:val="es-MX" w:eastAsia="es-CO" w:bidi="he-IL"/>
        </w:rPr>
        <w:t xml:space="preserve"> para la obtención </w:t>
      </w:r>
      <w:r w:rsidR="004D7A0C" w:rsidRPr="008765A6">
        <w:rPr>
          <w:lang w:val="es-MX" w:eastAsia="es-CO" w:bidi="he-IL"/>
        </w:rPr>
        <w:t xml:space="preserve">de los permisos o autorizaciones. </w:t>
      </w:r>
      <w:r w:rsidR="00371F6B" w:rsidRPr="008765A6">
        <w:rPr>
          <w:lang w:val="es-MX" w:eastAsia="es-CO" w:bidi="he-IL"/>
        </w:rPr>
        <w:t>Será imputable s</w:t>
      </w:r>
      <w:r w:rsidR="004D7A0C" w:rsidRPr="008765A6">
        <w:rPr>
          <w:lang w:val="es-MX" w:eastAsia="es-CO" w:bidi="he-IL"/>
        </w:rPr>
        <w:t>i se presentan demoras por parte del Contratista en la entrega de la documentación y los permisos no son obtenidos de forma ágil</w:t>
      </w:r>
      <w:r w:rsidR="00371F6B" w:rsidRPr="008765A6">
        <w:rPr>
          <w:lang w:val="es-MX" w:eastAsia="es-CO" w:bidi="he-IL"/>
        </w:rPr>
        <w:t>.</w:t>
      </w:r>
    </w:p>
    <w:p w14:paraId="2954222E" w14:textId="77777777" w:rsidR="004D7A0C" w:rsidRPr="008765A6" w:rsidRDefault="004D7A0C" w:rsidP="006D163F">
      <w:pPr>
        <w:rPr>
          <w:lang w:val="es-MX" w:eastAsia="es-CO" w:bidi="he-IL"/>
        </w:rPr>
      </w:pPr>
    </w:p>
    <w:p w14:paraId="4E7B3F2F" w14:textId="3B371DA0" w:rsidR="004D7A0C" w:rsidRPr="008765A6" w:rsidRDefault="004D7A0C" w:rsidP="006D163F">
      <w:pPr>
        <w:rPr>
          <w:lang w:val="es-MX" w:eastAsia="es-CO" w:bidi="he-IL"/>
        </w:rPr>
      </w:pPr>
      <w:r w:rsidRPr="008765A6">
        <w:rPr>
          <w:lang w:val="es-MX" w:eastAsia="es-CO" w:bidi="he-IL"/>
        </w:rPr>
        <w:t xml:space="preserve">El </w:t>
      </w:r>
      <w:r w:rsidR="00FD0773" w:rsidRPr="008765A6">
        <w:rPr>
          <w:lang w:val="es-MX" w:eastAsia="es-CO" w:bidi="he-IL"/>
        </w:rPr>
        <w:t>Contratista</w:t>
      </w:r>
      <w:r w:rsidRPr="008765A6">
        <w:rPr>
          <w:lang w:val="es-MX" w:eastAsia="es-CO" w:bidi="he-IL"/>
        </w:rPr>
        <w:t xml:space="preserve"> es el responsable por el pago a la AAC </w:t>
      </w:r>
      <w:r w:rsidR="00C106EA" w:rsidRPr="008765A6">
        <w:rPr>
          <w:lang w:val="es-MX" w:eastAsia="es-CO" w:bidi="he-IL"/>
        </w:rPr>
        <w:t>de los valores por concepto de l</w:t>
      </w:r>
      <w:r w:rsidRPr="008765A6">
        <w:rPr>
          <w:lang w:val="es-MX" w:eastAsia="es-CO" w:bidi="he-IL"/>
        </w:rPr>
        <w:t xml:space="preserve">os permisos y por los servicios de evaluación y seguimiento, de permisos y </w:t>
      </w:r>
      <w:r w:rsidR="00FD0773" w:rsidRPr="008765A6">
        <w:rPr>
          <w:lang w:val="es-MX" w:eastAsia="es-CO" w:bidi="he-IL"/>
        </w:rPr>
        <w:t>autorizaciones</w:t>
      </w:r>
      <w:r w:rsidRPr="008765A6">
        <w:rPr>
          <w:lang w:val="es-MX" w:eastAsia="es-CO" w:bidi="he-IL"/>
        </w:rPr>
        <w:t xml:space="preserve"> que se acuse para el Contrato, </w:t>
      </w:r>
      <w:r w:rsidR="00FD0773" w:rsidRPr="008765A6">
        <w:rPr>
          <w:lang w:val="es-MX" w:eastAsia="es-CO" w:bidi="he-IL"/>
        </w:rPr>
        <w:t>así</w:t>
      </w:r>
      <w:r w:rsidRPr="008765A6">
        <w:rPr>
          <w:lang w:val="es-MX" w:eastAsia="es-CO" w:bidi="he-IL"/>
        </w:rPr>
        <w:t xml:space="preserve"> el </w:t>
      </w:r>
      <w:r w:rsidR="00FD0773" w:rsidRPr="008765A6">
        <w:rPr>
          <w:lang w:val="es-MX" w:eastAsia="es-CO" w:bidi="he-IL"/>
        </w:rPr>
        <w:t>trámite</w:t>
      </w:r>
      <w:r w:rsidRPr="008765A6">
        <w:rPr>
          <w:lang w:val="es-MX" w:eastAsia="es-CO" w:bidi="he-IL"/>
        </w:rPr>
        <w:t xml:space="preserve"> lo adelante el IDU. El pago al </w:t>
      </w:r>
      <w:r w:rsidR="00FD0773" w:rsidRPr="008765A6">
        <w:rPr>
          <w:lang w:val="es-MX" w:eastAsia="es-CO" w:bidi="he-IL"/>
        </w:rPr>
        <w:t>contratista</w:t>
      </w:r>
      <w:r w:rsidRPr="008765A6">
        <w:rPr>
          <w:lang w:val="es-MX" w:eastAsia="es-CO" w:bidi="he-IL"/>
        </w:rPr>
        <w:t xml:space="preserve"> de los costos de los permisos ambiental</w:t>
      </w:r>
      <w:r w:rsidR="00C106EA" w:rsidRPr="008765A6">
        <w:rPr>
          <w:lang w:val="es-MX" w:eastAsia="es-CO" w:bidi="he-IL"/>
        </w:rPr>
        <w:t>es</w:t>
      </w:r>
      <w:r w:rsidRPr="008765A6">
        <w:rPr>
          <w:lang w:val="es-MX" w:eastAsia="es-CO" w:bidi="he-IL"/>
        </w:rPr>
        <w:t xml:space="preserve"> se </w:t>
      </w:r>
      <w:r w:rsidR="00FD0773" w:rsidRPr="008765A6">
        <w:rPr>
          <w:lang w:val="es-MX" w:eastAsia="es-CO" w:bidi="he-IL"/>
        </w:rPr>
        <w:t>realizará</w:t>
      </w:r>
      <w:r w:rsidRPr="008765A6">
        <w:rPr>
          <w:lang w:val="es-MX" w:eastAsia="es-CO" w:bidi="he-IL"/>
        </w:rPr>
        <w:t xml:space="preserve"> mediante precios </w:t>
      </w:r>
      <w:r w:rsidR="00FD0773" w:rsidRPr="008765A6">
        <w:rPr>
          <w:lang w:val="es-MX" w:eastAsia="es-CO" w:bidi="he-IL"/>
        </w:rPr>
        <w:t>unitarios</w:t>
      </w:r>
      <w:r w:rsidRPr="008765A6">
        <w:rPr>
          <w:lang w:val="es-MX" w:eastAsia="es-CO" w:bidi="he-IL"/>
        </w:rPr>
        <w:t>.</w:t>
      </w:r>
    </w:p>
    <w:p w14:paraId="7B5968ED" w14:textId="77777777" w:rsidR="004D7A0C" w:rsidRPr="008765A6" w:rsidRDefault="004D7A0C" w:rsidP="006D163F">
      <w:pPr>
        <w:rPr>
          <w:lang w:val="es-MX" w:eastAsia="es-CO" w:bidi="he-IL"/>
        </w:rPr>
      </w:pPr>
    </w:p>
    <w:p w14:paraId="2E4553A1" w14:textId="4C785E76" w:rsidR="00E41025" w:rsidRPr="008765A6" w:rsidRDefault="00E41025" w:rsidP="006D163F">
      <w:pPr>
        <w:rPr>
          <w:lang w:val="es-MX" w:eastAsia="es-CO" w:bidi="he-IL"/>
        </w:rPr>
      </w:pPr>
      <w:r w:rsidRPr="008765A6">
        <w:rPr>
          <w:lang w:val="es-MX" w:eastAsia="es-CO" w:bidi="he-IL"/>
        </w:rPr>
        <w:t xml:space="preserve">El Contratista no podrá adelantar ninguna intervención a los recursos </w:t>
      </w:r>
      <w:r w:rsidR="00C106EA" w:rsidRPr="008765A6">
        <w:rPr>
          <w:lang w:val="es-MX" w:eastAsia="es-CO" w:bidi="he-IL"/>
        </w:rPr>
        <w:t xml:space="preserve">naturales </w:t>
      </w:r>
      <w:r w:rsidRPr="008765A6">
        <w:rPr>
          <w:lang w:val="es-MX" w:eastAsia="es-CO" w:bidi="he-IL"/>
        </w:rPr>
        <w:t>sin contar con los permisos, lineamientos, entre otros requisitos legales emitidos por la entidad correspondiente competente. Si no se tienen los permisos requeridos por el proyecto, el Contratista deberá ejecutar las obras que no requieran estos permisos mientras se tiene respuesta por parte de la AAC.</w:t>
      </w:r>
    </w:p>
    <w:p w14:paraId="54B3077F" w14:textId="77777777" w:rsidR="000748CE" w:rsidRPr="008765A6" w:rsidRDefault="000748CE" w:rsidP="006D163F">
      <w:pPr>
        <w:rPr>
          <w:lang w:val="es-MX" w:eastAsia="es-CO" w:bidi="he-IL"/>
        </w:rPr>
      </w:pPr>
    </w:p>
    <w:p w14:paraId="595EEE91" w14:textId="716CBCB1" w:rsidR="00652E35" w:rsidRPr="008765A6" w:rsidRDefault="003B09FE" w:rsidP="006D163F">
      <w:pPr>
        <w:rPr>
          <w:lang w:val="es-MX" w:eastAsia="es-CO" w:bidi="he-IL"/>
        </w:rPr>
      </w:pPr>
      <w:r w:rsidRPr="008765A6">
        <w:rPr>
          <w:lang w:val="es-MX" w:eastAsia="es-CO" w:bidi="he-IL"/>
        </w:rPr>
        <w:t xml:space="preserve">El </w:t>
      </w:r>
      <w:r w:rsidR="00403468" w:rsidRPr="008765A6">
        <w:rPr>
          <w:lang w:val="es-MX" w:eastAsia="es-CO" w:bidi="he-IL"/>
        </w:rPr>
        <w:t>Contratista</w:t>
      </w:r>
      <w:r w:rsidRPr="008765A6">
        <w:rPr>
          <w:lang w:val="es-MX" w:eastAsia="es-CO" w:bidi="he-IL"/>
        </w:rPr>
        <w:t xml:space="preserve"> debe revisar los permisos que fueron </w:t>
      </w:r>
      <w:r w:rsidR="00403468" w:rsidRPr="008765A6">
        <w:rPr>
          <w:lang w:val="es-MX" w:eastAsia="es-CO" w:bidi="he-IL"/>
        </w:rPr>
        <w:t>solicitados</w:t>
      </w:r>
      <w:r w:rsidRPr="008765A6">
        <w:rPr>
          <w:lang w:val="es-MX" w:eastAsia="es-CO" w:bidi="he-IL"/>
        </w:rPr>
        <w:t xml:space="preserve"> a la Autoridad Ambiental Competente, para el contrato de estudios y diseños:</w:t>
      </w:r>
    </w:p>
    <w:p w14:paraId="1E90F052" w14:textId="77777777" w:rsidR="003B09FE" w:rsidRPr="008765A6" w:rsidRDefault="003B09FE" w:rsidP="006D163F">
      <w:pPr>
        <w:rPr>
          <w:lang w:val="es-MX" w:eastAsia="es-CO" w:bidi="he-IL"/>
        </w:rPr>
      </w:pPr>
    </w:p>
    <w:p w14:paraId="7FB7F814" w14:textId="0F223335" w:rsidR="001863B9" w:rsidRDefault="001863B9" w:rsidP="006D163F">
      <w:pPr>
        <w:rPr>
          <w:lang w:eastAsia="es-CO" w:bidi="he-IL"/>
        </w:rPr>
      </w:pPr>
    </w:p>
    <w:p w14:paraId="2E134415" w14:textId="77777777" w:rsidR="00F65A57" w:rsidRPr="008765A6" w:rsidRDefault="00F65A57" w:rsidP="006D163F">
      <w:pPr>
        <w:rPr>
          <w:lang w:eastAsia="es-CO" w:bidi="he-IL"/>
        </w:rPr>
      </w:pPr>
    </w:p>
    <w:p w14:paraId="7F3E0FB1" w14:textId="77777777" w:rsidR="008C2C45" w:rsidRDefault="008C2C45">
      <w:pPr>
        <w:jc w:val="left"/>
        <w:rPr>
          <w:b/>
          <w:szCs w:val="20"/>
          <w:lang w:val="es-MX" w:eastAsia="es-CO" w:bidi="he-IL"/>
        </w:rPr>
      </w:pPr>
      <w:r>
        <w:rPr>
          <w:lang w:val="es-MX" w:eastAsia="es-CO" w:bidi="he-IL"/>
        </w:rPr>
        <w:br w:type="page"/>
      </w:r>
    </w:p>
    <w:p w14:paraId="2DA47169" w14:textId="35119997" w:rsidR="00652E35" w:rsidRPr="008765A6" w:rsidRDefault="00F65A57" w:rsidP="006D163F">
      <w:pPr>
        <w:pStyle w:val="Ttulo2"/>
        <w:rPr>
          <w:lang w:val="es-MX" w:eastAsia="es-CO" w:bidi="he-IL"/>
        </w:rPr>
      </w:pPr>
      <w:bookmarkStart w:id="64" w:name="_Toc96702890"/>
      <w:r>
        <w:rPr>
          <w:lang w:val="es-MX" w:eastAsia="es-CO" w:bidi="he-IL"/>
        </w:rPr>
        <w:lastRenderedPageBreak/>
        <w:t>PERMISO DE RATAMIENTOS SILVICULTURALES</w:t>
      </w:r>
      <w:bookmarkEnd w:id="64"/>
      <w:r w:rsidR="00354D10" w:rsidRPr="008765A6">
        <w:rPr>
          <w:lang w:val="es-MX" w:eastAsia="es-CO" w:bidi="he-IL"/>
        </w:rPr>
        <w:t xml:space="preserve"> </w:t>
      </w:r>
    </w:p>
    <w:p w14:paraId="7BB21EAC" w14:textId="77777777" w:rsidR="00652E35" w:rsidRPr="008765A6" w:rsidRDefault="00652E35" w:rsidP="006D163F">
      <w:pPr>
        <w:rPr>
          <w:lang w:val="es-MX" w:eastAsia="es-CO" w:bidi="he-IL"/>
        </w:rPr>
      </w:pPr>
    </w:p>
    <w:p w14:paraId="5C1E6DA3" w14:textId="494AB52C" w:rsidR="0078616C" w:rsidRPr="008765A6" w:rsidRDefault="00137E3F" w:rsidP="006D163F">
      <w:pPr>
        <w:rPr>
          <w:lang w:val="es-MX" w:eastAsia="es-CO" w:bidi="he-IL"/>
        </w:rPr>
      </w:pPr>
      <w:proofErr w:type="gramStart"/>
      <w:r>
        <w:rPr>
          <w:highlight w:val="yellow"/>
          <w:lang w:val="es-MX" w:eastAsia="es-CO" w:bidi="he-IL"/>
        </w:rPr>
        <w:t xml:space="preserve">Resolución  </w:t>
      </w:r>
      <w:proofErr w:type="spellStart"/>
      <w:r w:rsidR="00F65A57" w:rsidRPr="00F65A57">
        <w:rPr>
          <w:highlight w:val="yellow"/>
          <w:lang w:val="es-MX" w:eastAsia="es-CO" w:bidi="he-IL"/>
        </w:rPr>
        <w:t>xxx</w:t>
      </w:r>
      <w:proofErr w:type="spellEnd"/>
      <w:proofErr w:type="gramEnd"/>
      <w:r>
        <w:rPr>
          <w:lang w:val="es-MX" w:eastAsia="es-CO" w:bidi="he-IL"/>
        </w:rPr>
        <w:t xml:space="preserve"> </w:t>
      </w:r>
      <w:r w:rsidRPr="00137E3F">
        <w:rPr>
          <w:highlight w:val="yellow"/>
          <w:lang w:val="es-MX" w:eastAsia="es-CO" w:bidi="he-IL"/>
        </w:rPr>
        <w:t>de 2021</w:t>
      </w:r>
      <w:r w:rsidR="0078616C" w:rsidRPr="00137E3F">
        <w:rPr>
          <w:highlight w:val="yellow"/>
          <w:lang w:val="es-MX" w:eastAsia="es-CO" w:bidi="he-IL"/>
        </w:rPr>
        <w:t>:</w:t>
      </w:r>
    </w:p>
    <w:p w14:paraId="023167AE" w14:textId="77777777" w:rsidR="0078616C" w:rsidRPr="008765A6" w:rsidRDefault="0078616C" w:rsidP="006D163F">
      <w:pPr>
        <w:rPr>
          <w:lang w:val="es-MX" w:eastAsia="es-CO" w:bidi="he-IL"/>
        </w:rPr>
      </w:pPr>
    </w:p>
    <w:p w14:paraId="1AE92D39" w14:textId="71146029" w:rsidR="00F65A57" w:rsidRPr="00F65A57" w:rsidRDefault="00C106EA" w:rsidP="00F65A57">
      <w:pPr>
        <w:rPr>
          <w:i/>
          <w:lang w:val="es-MX" w:eastAsia="es-CO" w:bidi="he-IL"/>
        </w:rPr>
      </w:pPr>
      <w:r w:rsidRPr="008765A6">
        <w:rPr>
          <w:b/>
          <w:lang w:val="es-MX" w:eastAsia="es-CO" w:bidi="he-IL"/>
        </w:rPr>
        <w:t xml:space="preserve">Contrato IDU </w:t>
      </w:r>
      <w:r w:rsidR="00F3148D">
        <w:rPr>
          <w:b/>
          <w:lang w:val="es-MX" w:eastAsia="es-CO" w:bidi="he-IL"/>
        </w:rPr>
        <w:t>1630 de 2020</w:t>
      </w:r>
      <w:r w:rsidR="0078616C" w:rsidRPr="008765A6">
        <w:rPr>
          <w:lang w:val="es-MX" w:eastAsia="es-CO" w:bidi="he-IL"/>
        </w:rPr>
        <w:t xml:space="preserve">: </w:t>
      </w:r>
      <w:r w:rsidR="00F65A57" w:rsidRPr="008765A6">
        <w:rPr>
          <w:i/>
          <w:lang w:val="es-MX" w:eastAsia="es-CO" w:bidi="he-IL"/>
        </w:rPr>
        <w:t>“</w:t>
      </w:r>
      <w:r w:rsidR="00F65A57" w:rsidRPr="00F65A57">
        <w:rPr>
          <w:i/>
          <w:lang w:val="es-MX" w:eastAsia="es-CO" w:bidi="he-IL"/>
        </w:rPr>
        <w:t>ACTUALIZACIÓN, AJUSTES Y COMPLEMENTACIÓN DE LA FACTIBILIDAD Y LOS ESTUDIOS Y DISEÑOS DEL CABLE AÉREO EN SAN CRISTÓBAL,</w:t>
      </w:r>
      <w:r w:rsidR="00F65A57">
        <w:rPr>
          <w:i/>
          <w:lang w:val="es-MX" w:eastAsia="es-CO" w:bidi="he-IL"/>
        </w:rPr>
        <w:t xml:space="preserve"> </w:t>
      </w:r>
    </w:p>
    <w:p w14:paraId="7E78959B" w14:textId="0AECF157" w:rsidR="00F65A57" w:rsidRDefault="00F65A57" w:rsidP="00F65A57">
      <w:pPr>
        <w:rPr>
          <w:i/>
          <w:lang w:val="es-MX" w:eastAsia="es-CO" w:bidi="he-IL"/>
        </w:rPr>
      </w:pPr>
      <w:r w:rsidRPr="00F65A57">
        <w:rPr>
          <w:i/>
          <w:lang w:val="es-MX" w:eastAsia="es-CO" w:bidi="he-IL"/>
        </w:rPr>
        <w:t>EN BOGOTÁ D.C.</w:t>
      </w:r>
      <w:r w:rsidRPr="008765A6">
        <w:rPr>
          <w:i/>
          <w:lang w:val="es-MX" w:eastAsia="es-CO" w:bidi="he-IL"/>
        </w:rPr>
        <w:t>”.</w:t>
      </w:r>
    </w:p>
    <w:p w14:paraId="3EF349C8" w14:textId="20EBD534" w:rsidR="008C2C45" w:rsidRDefault="008C2C45" w:rsidP="00F65A57">
      <w:pPr>
        <w:rPr>
          <w:i/>
          <w:lang w:val="es-MX" w:eastAsia="es-CO" w:bidi="he-IL"/>
        </w:rPr>
      </w:pPr>
    </w:p>
    <w:p w14:paraId="125EDF5F" w14:textId="5CABEAD2" w:rsidR="008C2C45" w:rsidRDefault="008C2C45" w:rsidP="00F65A57">
      <w:pPr>
        <w:rPr>
          <w:iCs/>
          <w:lang w:val="es-MX" w:eastAsia="es-CO" w:bidi="he-IL"/>
        </w:rPr>
      </w:pPr>
    </w:p>
    <w:p w14:paraId="454482D1" w14:textId="00227CCC" w:rsidR="003E67E4" w:rsidRPr="008765A6" w:rsidRDefault="003B0FB9" w:rsidP="006D163F">
      <w:pPr>
        <w:pStyle w:val="Ttulo1"/>
        <w:rPr>
          <w:lang w:val="es-MX" w:eastAsia="es-CO" w:bidi="he-IL"/>
        </w:rPr>
      </w:pPr>
      <w:bookmarkStart w:id="65" w:name="_Toc96702891"/>
      <w:r w:rsidRPr="008765A6">
        <w:rPr>
          <w:lang w:val="es-MX" w:eastAsia="es-CO" w:bidi="he-IL"/>
        </w:rPr>
        <w:t>MANEJO AMBIENTAL EN OBRA (MAO)</w:t>
      </w:r>
      <w:bookmarkEnd w:id="65"/>
    </w:p>
    <w:p w14:paraId="3A8DFE63" w14:textId="77777777" w:rsidR="002B629B" w:rsidRPr="008765A6" w:rsidRDefault="002B629B" w:rsidP="006D163F">
      <w:pPr>
        <w:rPr>
          <w:lang w:val="es-MX" w:eastAsia="es-CO" w:bidi="he-IL"/>
        </w:rPr>
      </w:pPr>
    </w:p>
    <w:p w14:paraId="0B6237ED" w14:textId="1FB4BA69" w:rsidR="003B0FB9" w:rsidRPr="008765A6" w:rsidRDefault="003B0FB9" w:rsidP="006D163F">
      <w:pPr>
        <w:rPr>
          <w:rFonts w:eastAsia="Calibri" w:cs="Arial"/>
        </w:rPr>
      </w:pPr>
      <w:r w:rsidRPr="008765A6">
        <w:rPr>
          <w:rFonts w:eastAsia="Calibri" w:cs="Arial"/>
        </w:rPr>
        <w:t>El MAO es el documento que contiene en detalle las acciones que debe implementar el Contratista para la ejecución del contrato con la finalidad de dar cumplimiento a la normatividad ambiental, y de seguridad y salud en el trabajo vigente aplicable al proyecto y desarrollar el proyecto con prácticas amigables con el medio ambiente, el personal de obra y la población. Este documento debe ser revisado y aprobado por la interventoría del contrato y finalmente por el área ejecutora ambiental, antes del inicio de las labores constructivas de cualquier contrato de obra del IDU.</w:t>
      </w:r>
    </w:p>
    <w:p w14:paraId="7C1A8030" w14:textId="77777777" w:rsidR="003B0FB9" w:rsidRPr="008765A6" w:rsidRDefault="003B0FB9" w:rsidP="006D163F">
      <w:pPr>
        <w:rPr>
          <w:rFonts w:eastAsia="Calibri" w:cs="Arial"/>
        </w:rPr>
      </w:pPr>
    </w:p>
    <w:p w14:paraId="1EFC89F7" w14:textId="0E08F881" w:rsidR="00C646EF" w:rsidRPr="008765A6" w:rsidRDefault="003B0FB9" w:rsidP="006D163F">
      <w:pPr>
        <w:rPr>
          <w:rFonts w:ascii="Calibri" w:hAnsi="Calibri" w:cs="Calibri"/>
          <w:sz w:val="22"/>
          <w:szCs w:val="22"/>
          <w:lang w:eastAsia="es-CO"/>
        </w:rPr>
      </w:pPr>
      <w:r w:rsidRPr="008765A6">
        <w:rPr>
          <w:rFonts w:eastAsia="Calibri" w:cs="Arial"/>
        </w:rPr>
        <w:t xml:space="preserve">El MAO debe elaborarse en la etapa de Preliminares y debe ser aprobado por parte de la interventoría y radicado en el IDU, </w:t>
      </w:r>
      <w:r w:rsidRPr="008765A6">
        <w:rPr>
          <w:rFonts w:eastAsia="Calibri" w:cs="Arial"/>
          <w:b/>
          <w:u w:val="single"/>
        </w:rPr>
        <w:t>Por ningún motivo</w:t>
      </w:r>
      <w:r w:rsidRPr="008765A6">
        <w:rPr>
          <w:rFonts w:eastAsia="Calibri" w:cs="Arial"/>
        </w:rPr>
        <w:t xml:space="preserve"> el contratista de obra puede dar inicio a ninguna de las actividades de obra sin contar con la mencionada aprobación del MAO y sin contar con el PIN</w:t>
      </w:r>
      <w:r w:rsidR="00371F6B" w:rsidRPr="008765A6">
        <w:rPr>
          <w:rFonts w:eastAsia="Calibri" w:cs="Arial"/>
        </w:rPr>
        <w:t xml:space="preserve"> (</w:t>
      </w:r>
      <w:r w:rsidR="00446F63" w:rsidRPr="008765A6">
        <w:rPr>
          <w:rFonts w:eastAsia="Calibri" w:cs="Arial"/>
        </w:rPr>
        <w:t>Usuario para registrar ante la SDA los RCD</w:t>
      </w:r>
      <w:r w:rsidR="00371F6B" w:rsidRPr="008765A6">
        <w:rPr>
          <w:rFonts w:eastAsia="Calibri" w:cs="Arial"/>
        </w:rPr>
        <w:t>)</w:t>
      </w:r>
      <w:r w:rsidRPr="008765A6">
        <w:rPr>
          <w:rFonts w:eastAsia="Calibri" w:cs="Arial"/>
        </w:rPr>
        <w:t xml:space="preserve"> tramitado con la inscripción del proyecto por parte del IDU ante la SDA</w:t>
      </w:r>
      <w:r w:rsidR="007129BE" w:rsidRPr="008765A6">
        <w:rPr>
          <w:rFonts w:eastAsia="Calibri" w:cs="Arial"/>
        </w:rPr>
        <w:t>.</w:t>
      </w:r>
      <w:r w:rsidR="00C646EF" w:rsidRPr="008765A6">
        <w:rPr>
          <w:rFonts w:eastAsia="Calibri" w:cs="Arial"/>
        </w:rPr>
        <w:t xml:space="preserve"> E</w:t>
      </w:r>
      <w:r w:rsidR="00C646EF" w:rsidRPr="008765A6">
        <w:rPr>
          <w:rFonts w:eastAsia="Calibri" w:cs="Arial"/>
          <w:lang w:val="es-MX" w:eastAsia="es-CO"/>
        </w:rPr>
        <w:t xml:space="preserve">l </w:t>
      </w:r>
      <w:r w:rsidR="00C646EF" w:rsidRPr="008765A6">
        <w:rPr>
          <w:rFonts w:eastAsia="Calibri" w:cs="Arial"/>
          <w:b/>
          <w:bCs/>
          <w:lang w:val="es-MX" w:eastAsia="es-CO"/>
        </w:rPr>
        <w:t xml:space="preserve">Contratista </w:t>
      </w:r>
      <w:r w:rsidR="00C646EF" w:rsidRPr="008765A6">
        <w:rPr>
          <w:rFonts w:eastAsia="Calibri" w:cs="Arial"/>
          <w:lang w:val="es-MX" w:eastAsia="es-CO"/>
        </w:rPr>
        <w:t xml:space="preserve">debe elaborar el documento MAO teniendo en cuenta el Estudio Ambiental y de SST elaborado en la etapa de estudios y diseños (Contrato IDU </w:t>
      </w:r>
      <w:proofErr w:type="spellStart"/>
      <w:r w:rsidR="00C646EF" w:rsidRPr="008765A6">
        <w:rPr>
          <w:rFonts w:eastAsia="Calibri" w:cs="Arial"/>
          <w:lang w:val="es-MX" w:eastAsia="es-CO"/>
        </w:rPr>
        <w:t>Nº</w:t>
      </w:r>
      <w:proofErr w:type="spellEnd"/>
      <w:r w:rsidR="00C646EF" w:rsidRPr="008765A6">
        <w:rPr>
          <w:rFonts w:eastAsia="Calibri" w:cs="Arial"/>
          <w:lang w:val="es-MX" w:eastAsia="es-CO"/>
        </w:rPr>
        <w:t xml:space="preserve"> </w:t>
      </w:r>
      <w:r w:rsidR="00F3148D">
        <w:rPr>
          <w:rFonts w:eastAsia="Calibri" w:cs="Arial"/>
          <w:lang w:val="es-MX" w:eastAsia="es-CO"/>
        </w:rPr>
        <w:t>1630 de 2020</w:t>
      </w:r>
      <w:r w:rsidR="00C646EF" w:rsidRPr="008765A6">
        <w:rPr>
          <w:rFonts w:eastAsia="Calibri" w:cs="Arial"/>
          <w:lang w:val="es-MX" w:eastAsia="es-CO"/>
        </w:rPr>
        <w:t xml:space="preserve">), y, producto del análisis que pudiera hacerse luego de efectuar el primer recorrido con el IDU y la Interventoría en la primera semana de inicio del proyecto. </w:t>
      </w:r>
    </w:p>
    <w:p w14:paraId="1F4DBB14" w14:textId="77777777" w:rsidR="00C646EF" w:rsidRPr="008765A6" w:rsidRDefault="00C646EF" w:rsidP="006D163F">
      <w:pPr>
        <w:rPr>
          <w:rFonts w:eastAsia="Calibri" w:cs="Arial"/>
        </w:rPr>
      </w:pPr>
    </w:p>
    <w:p w14:paraId="3F258CDC" w14:textId="7BF43970" w:rsidR="00A96CCE" w:rsidRPr="008765A6" w:rsidRDefault="00A96CCE" w:rsidP="00A96CCE">
      <w:pPr>
        <w:autoSpaceDE w:val="0"/>
        <w:autoSpaceDN w:val="0"/>
        <w:rPr>
          <w:rFonts w:eastAsia="Calibri" w:cs="Arial"/>
          <w:lang w:val="es-MX" w:eastAsia="es-CO"/>
        </w:rPr>
      </w:pPr>
      <w:r w:rsidRPr="008765A6">
        <w:rPr>
          <w:rFonts w:eastAsia="Calibri" w:cs="Arial"/>
        </w:rPr>
        <w:t>E</w:t>
      </w:r>
      <w:r w:rsidRPr="008765A6">
        <w:rPr>
          <w:rFonts w:eastAsia="Calibri" w:cs="Arial"/>
          <w:lang w:val="es-MX" w:eastAsia="es-CO"/>
        </w:rPr>
        <w:t xml:space="preserve">l Contratista deberá estructurar este documento, y presentarlo a la Interventoría para su revisión y aprobación, como mínimo, </w:t>
      </w:r>
      <w:r w:rsidR="00BD624B">
        <w:rPr>
          <w:rFonts w:eastAsia="Calibri" w:cs="Arial"/>
          <w:lang w:val="es-MX" w:eastAsia="es-CO"/>
        </w:rPr>
        <w:t>diez</w:t>
      </w:r>
      <w:r w:rsidRPr="008765A6">
        <w:rPr>
          <w:rFonts w:eastAsia="Calibri" w:cs="Arial"/>
          <w:lang w:val="es-MX" w:eastAsia="es-CO"/>
        </w:rPr>
        <w:t xml:space="preserve"> (</w:t>
      </w:r>
      <w:r w:rsidR="00BD624B">
        <w:rPr>
          <w:rFonts w:eastAsia="Calibri" w:cs="Arial"/>
          <w:lang w:val="es-MX" w:eastAsia="es-CO"/>
        </w:rPr>
        <w:t>10</w:t>
      </w:r>
      <w:r w:rsidRPr="008765A6">
        <w:rPr>
          <w:rFonts w:eastAsia="Calibri" w:cs="Arial"/>
          <w:lang w:val="es-MX" w:eastAsia="es-CO"/>
        </w:rPr>
        <w:t>) días antes de la finalización de la etapa Preliminar. Una vez aprobado deberá ser remitido al IDU para su inscripción ante la autoridad ambiental. El MAO debe contener la siguiente información y anexos</w:t>
      </w:r>
      <w:r w:rsidR="00C106EA" w:rsidRPr="008765A6">
        <w:rPr>
          <w:rFonts w:eastAsia="Calibri" w:cs="Arial"/>
          <w:lang w:val="es-MX" w:eastAsia="es-CO"/>
        </w:rPr>
        <w:t>, los cuales</w:t>
      </w:r>
      <w:r w:rsidRPr="008765A6">
        <w:rPr>
          <w:rFonts w:eastAsia="Calibri" w:cs="Arial"/>
          <w:lang w:val="es-MX" w:eastAsia="es-CO"/>
        </w:rPr>
        <w:t xml:space="preserve"> </w:t>
      </w:r>
      <w:r w:rsidR="00C106EA" w:rsidRPr="008765A6">
        <w:rPr>
          <w:rFonts w:eastAsia="Calibri" w:cs="Arial"/>
          <w:lang w:val="es-MX" w:eastAsia="es-CO"/>
        </w:rPr>
        <w:t xml:space="preserve">se relacionan </w:t>
      </w:r>
      <w:r w:rsidRPr="008765A6">
        <w:rPr>
          <w:rFonts w:eastAsia="Calibri" w:cs="Arial"/>
          <w:lang w:val="es-MX" w:eastAsia="es-CO"/>
        </w:rPr>
        <w:t>a continuación</w:t>
      </w:r>
      <w:r w:rsidR="00C106EA" w:rsidRPr="008765A6">
        <w:rPr>
          <w:rFonts w:eastAsia="Calibri" w:cs="Arial"/>
          <w:lang w:val="es-MX" w:eastAsia="es-CO"/>
        </w:rPr>
        <w:t>:</w:t>
      </w:r>
      <w:r w:rsidRPr="008765A6">
        <w:rPr>
          <w:rFonts w:eastAsia="Calibri" w:cs="Arial"/>
          <w:lang w:val="es-MX" w:eastAsia="es-CO"/>
        </w:rPr>
        <w:t xml:space="preserve"> </w:t>
      </w:r>
    </w:p>
    <w:p w14:paraId="1E99B88E" w14:textId="77777777" w:rsidR="00A96CCE" w:rsidRPr="008765A6" w:rsidRDefault="00A96CCE" w:rsidP="00A96CCE">
      <w:pPr>
        <w:rPr>
          <w:rFonts w:cs="Arial"/>
        </w:rPr>
      </w:pPr>
    </w:p>
    <w:p w14:paraId="0A49D0E4" w14:textId="28D65E54" w:rsidR="00A96CCE" w:rsidRPr="008765A6" w:rsidRDefault="00A96CCE" w:rsidP="00A96CCE">
      <w:pPr>
        <w:pStyle w:val="Prrafodelista"/>
        <w:numPr>
          <w:ilvl w:val="0"/>
          <w:numId w:val="8"/>
        </w:numPr>
        <w:spacing w:after="0" w:line="240" w:lineRule="auto"/>
        <w:jc w:val="both"/>
        <w:rPr>
          <w:rFonts w:cs="Arial"/>
        </w:rPr>
      </w:pPr>
      <w:r w:rsidRPr="008765A6">
        <w:rPr>
          <w:rFonts w:cs="Arial"/>
        </w:rPr>
        <w:t xml:space="preserve">Organigrama del proyecto incluyendo el personal ambiental y de SST </w:t>
      </w:r>
      <w:r w:rsidR="00694B9B" w:rsidRPr="008765A6">
        <w:rPr>
          <w:rFonts w:cs="Arial"/>
        </w:rPr>
        <w:t>(hasta</w:t>
      </w:r>
      <w:r w:rsidRPr="008765A6">
        <w:rPr>
          <w:rFonts w:cs="Arial"/>
        </w:rPr>
        <w:t xml:space="preserve"> nivel de inspector) incluyendo nombre y cargo </w:t>
      </w:r>
    </w:p>
    <w:p w14:paraId="38792982" w14:textId="77777777" w:rsidR="00B86CBF" w:rsidRDefault="00B86CBF" w:rsidP="00B86CBF">
      <w:pPr>
        <w:ind w:left="720"/>
        <w:rPr>
          <w:rFonts w:cs="Arial"/>
        </w:rPr>
      </w:pPr>
    </w:p>
    <w:p w14:paraId="4CDF823C" w14:textId="594EA0BC" w:rsidR="00A96CCE" w:rsidRPr="008765A6" w:rsidRDefault="00A96CCE" w:rsidP="00A96CCE">
      <w:pPr>
        <w:numPr>
          <w:ilvl w:val="0"/>
          <w:numId w:val="8"/>
        </w:numPr>
        <w:rPr>
          <w:rFonts w:cs="Arial"/>
        </w:rPr>
      </w:pPr>
      <w:r w:rsidRPr="008765A6">
        <w:rPr>
          <w:rFonts w:cs="Arial"/>
        </w:rPr>
        <w:t>Cronograma detallado de actividades de obra, incluyendo actividades de gestión ambiental y SST. Este cronograma deberá ser entregado de manera independiente, específico para actividades A&amp;SGSST</w:t>
      </w:r>
    </w:p>
    <w:p w14:paraId="2398F270" w14:textId="77777777" w:rsidR="00B86CBF" w:rsidRDefault="00B86CBF" w:rsidP="00B86CBF">
      <w:pPr>
        <w:pStyle w:val="Prrafodelista"/>
        <w:spacing w:after="0" w:line="240" w:lineRule="auto"/>
        <w:rPr>
          <w:rFonts w:cs="Arial"/>
        </w:rPr>
      </w:pPr>
    </w:p>
    <w:p w14:paraId="3594159C" w14:textId="1B3A3892" w:rsidR="00A96CCE" w:rsidRPr="008765A6" w:rsidRDefault="00A96CCE" w:rsidP="00A96CCE">
      <w:pPr>
        <w:pStyle w:val="Prrafodelista"/>
        <w:numPr>
          <w:ilvl w:val="0"/>
          <w:numId w:val="8"/>
        </w:numPr>
        <w:spacing w:after="0" w:line="240" w:lineRule="auto"/>
        <w:rPr>
          <w:rFonts w:cs="Arial"/>
        </w:rPr>
      </w:pPr>
      <w:r w:rsidRPr="008765A6">
        <w:rPr>
          <w:rFonts w:cs="Arial"/>
        </w:rPr>
        <w:t>Plano de localización general del proyecto</w:t>
      </w:r>
    </w:p>
    <w:p w14:paraId="41BA61E1" w14:textId="77777777" w:rsidR="00B86CBF" w:rsidRDefault="00B86CBF" w:rsidP="00B86CBF">
      <w:pPr>
        <w:ind w:left="720"/>
        <w:rPr>
          <w:rFonts w:cs="Arial"/>
        </w:rPr>
      </w:pPr>
    </w:p>
    <w:p w14:paraId="0D0DC509" w14:textId="3D996B69" w:rsidR="00A96CCE" w:rsidRPr="008765A6" w:rsidRDefault="00A96CCE" w:rsidP="00A96CCE">
      <w:pPr>
        <w:numPr>
          <w:ilvl w:val="0"/>
          <w:numId w:val="8"/>
        </w:numPr>
        <w:rPr>
          <w:rFonts w:cs="Arial"/>
        </w:rPr>
      </w:pPr>
      <w:r w:rsidRPr="008765A6">
        <w:rPr>
          <w:rFonts w:cs="Arial"/>
        </w:rPr>
        <w:t>Plano de localización del campamento con sus diferentes zonas y su respectiva señalización (Escala 1:500 a 1:2000, según criterio del IDU)</w:t>
      </w:r>
    </w:p>
    <w:p w14:paraId="7578F89C" w14:textId="77777777" w:rsidR="00B86CBF" w:rsidRDefault="00B86CBF" w:rsidP="00B86CBF">
      <w:pPr>
        <w:ind w:left="720"/>
        <w:rPr>
          <w:rFonts w:cs="Arial"/>
        </w:rPr>
      </w:pPr>
    </w:p>
    <w:p w14:paraId="644CA90F" w14:textId="2649BA33" w:rsidR="00A96CCE" w:rsidRPr="00BD624B" w:rsidRDefault="00A96CCE" w:rsidP="00A96CCE">
      <w:pPr>
        <w:numPr>
          <w:ilvl w:val="0"/>
          <w:numId w:val="8"/>
        </w:numPr>
        <w:rPr>
          <w:rFonts w:cs="Arial"/>
          <w:iCs/>
        </w:rPr>
      </w:pPr>
      <w:r w:rsidRPr="008765A6">
        <w:rPr>
          <w:rFonts w:cs="Arial"/>
        </w:rPr>
        <w:t xml:space="preserve">Formato </w:t>
      </w:r>
      <w:r w:rsidRPr="00BD624B">
        <w:rPr>
          <w:rFonts w:cs="Arial"/>
          <w:iCs/>
        </w:rPr>
        <w:t>Requerimientos ambientales preliminares</w:t>
      </w:r>
    </w:p>
    <w:p w14:paraId="71E8AD69" w14:textId="77777777" w:rsidR="00B86CBF" w:rsidRDefault="00B86CBF" w:rsidP="00B86CBF">
      <w:pPr>
        <w:ind w:left="720"/>
        <w:rPr>
          <w:rFonts w:cs="Arial"/>
        </w:rPr>
      </w:pPr>
    </w:p>
    <w:p w14:paraId="6BFE8687" w14:textId="3CE680D1" w:rsidR="00A96CCE" w:rsidRPr="008765A6" w:rsidRDefault="00A96CCE" w:rsidP="00A96CCE">
      <w:pPr>
        <w:numPr>
          <w:ilvl w:val="0"/>
          <w:numId w:val="8"/>
        </w:numPr>
        <w:rPr>
          <w:rFonts w:cs="Arial"/>
        </w:rPr>
      </w:pPr>
      <w:r w:rsidRPr="008765A6">
        <w:rPr>
          <w:rFonts w:cs="Arial"/>
        </w:rPr>
        <w:t>Sistema de Gestión de Seguridad y Salud en el Trabajo</w:t>
      </w:r>
    </w:p>
    <w:p w14:paraId="019C375D" w14:textId="77777777" w:rsidR="00B86CBF" w:rsidRDefault="00B86CBF" w:rsidP="00B86CBF">
      <w:pPr>
        <w:ind w:left="720"/>
        <w:rPr>
          <w:rFonts w:cs="Arial"/>
        </w:rPr>
      </w:pPr>
    </w:p>
    <w:p w14:paraId="1E7BE055" w14:textId="06518D09" w:rsidR="00A96CCE" w:rsidRPr="008765A6" w:rsidRDefault="00A96CCE" w:rsidP="00A96CCE">
      <w:pPr>
        <w:numPr>
          <w:ilvl w:val="0"/>
          <w:numId w:val="8"/>
        </w:numPr>
        <w:rPr>
          <w:rFonts w:cs="Arial"/>
        </w:rPr>
      </w:pPr>
      <w:r w:rsidRPr="008765A6">
        <w:rPr>
          <w:rFonts w:cs="Arial"/>
        </w:rPr>
        <w:lastRenderedPageBreak/>
        <w:t>Fichas de seguimiento en seguridad y Salud en el Trabajo: El Contratista implementara las fichas definidas en el Capítulo de Gestión de Seguridad y Salud en el Trabajo en las etapas de construcción a fin de garantizar y mantener la seguridad y salud de los trabajadores</w:t>
      </w:r>
    </w:p>
    <w:p w14:paraId="596F5DFF" w14:textId="77777777" w:rsidR="00B86CBF" w:rsidRDefault="00B86CBF" w:rsidP="00B86CBF">
      <w:pPr>
        <w:ind w:left="720"/>
        <w:rPr>
          <w:rFonts w:cs="Arial"/>
        </w:rPr>
      </w:pPr>
    </w:p>
    <w:p w14:paraId="1159D6F4" w14:textId="6BE8B4DC" w:rsidR="00A96CCE" w:rsidRPr="008765A6" w:rsidRDefault="00A96CCE" w:rsidP="00A96CCE">
      <w:pPr>
        <w:numPr>
          <w:ilvl w:val="0"/>
          <w:numId w:val="8"/>
        </w:numPr>
        <w:rPr>
          <w:rFonts w:cs="Arial"/>
        </w:rPr>
      </w:pPr>
      <w:r w:rsidRPr="008765A6">
        <w:rPr>
          <w:rFonts w:cs="Arial"/>
        </w:rPr>
        <w:t>Programa de capacitaciones ambientales</w:t>
      </w:r>
    </w:p>
    <w:p w14:paraId="08B6E7D6" w14:textId="77777777" w:rsidR="00B86CBF" w:rsidRDefault="00B86CBF" w:rsidP="00B86CBF">
      <w:pPr>
        <w:ind w:left="720"/>
        <w:rPr>
          <w:rFonts w:cs="Arial"/>
        </w:rPr>
      </w:pPr>
    </w:p>
    <w:p w14:paraId="3E97F95A" w14:textId="61049AE3" w:rsidR="00A96CCE" w:rsidRPr="008765A6" w:rsidRDefault="00A96CCE" w:rsidP="00A96CCE">
      <w:pPr>
        <w:numPr>
          <w:ilvl w:val="0"/>
          <w:numId w:val="8"/>
        </w:numPr>
        <w:rPr>
          <w:rFonts w:cs="Arial"/>
        </w:rPr>
      </w:pPr>
      <w:r w:rsidRPr="008765A6">
        <w:rPr>
          <w:rFonts w:cs="Arial"/>
        </w:rPr>
        <w:t xml:space="preserve">Fichas de seguimiento de labores ambientales: Se revisará las fichas y se actualizarán a la naturaleza del contrato. estableciendo el porcentaje que se asignará a cada componente </w:t>
      </w:r>
      <w:r w:rsidR="00694B9B" w:rsidRPr="008765A6">
        <w:rPr>
          <w:rFonts w:cs="Arial"/>
        </w:rPr>
        <w:t>del MAO</w:t>
      </w:r>
      <w:r w:rsidRPr="008765A6">
        <w:rPr>
          <w:rFonts w:cs="Arial"/>
        </w:rPr>
        <w:t xml:space="preserve">. Se debe tener presente que el formato ya está definido por el IDU, sin </w:t>
      </w:r>
      <w:r w:rsidR="00694B9B" w:rsidRPr="008765A6">
        <w:rPr>
          <w:rFonts w:cs="Arial"/>
        </w:rPr>
        <w:t>embargo,</w:t>
      </w:r>
      <w:r w:rsidRPr="008765A6">
        <w:rPr>
          <w:rFonts w:cs="Arial"/>
        </w:rPr>
        <w:t xml:space="preserve"> en el primer Comité Ambiental se revisarán las fichas de manera conjunta, con el objeto de hacer aclaraciones y entregar las fichas al Contratista</w:t>
      </w:r>
    </w:p>
    <w:p w14:paraId="5626DD4B" w14:textId="77777777" w:rsidR="00B86CBF" w:rsidRDefault="00B86CBF" w:rsidP="00B86CBF">
      <w:pPr>
        <w:ind w:left="720"/>
        <w:rPr>
          <w:rFonts w:cs="Arial"/>
        </w:rPr>
      </w:pPr>
    </w:p>
    <w:p w14:paraId="6745B9B3" w14:textId="6607D943" w:rsidR="00A96CCE" w:rsidRPr="008765A6" w:rsidRDefault="00A96CCE" w:rsidP="00A96CCE">
      <w:pPr>
        <w:numPr>
          <w:ilvl w:val="0"/>
          <w:numId w:val="8"/>
        </w:numPr>
        <w:rPr>
          <w:rFonts w:cs="Arial"/>
        </w:rPr>
      </w:pPr>
      <w:r w:rsidRPr="008765A6">
        <w:rPr>
          <w:rFonts w:cs="Arial"/>
        </w:rPr>
        <w:t>Comunicación en la cual la Interventoría aprueba el personal ambiental propuesto por el Contratista requerido en los pliegos de licitación. La comunicación deberá incluir el personal mínimo requerido</w:t>
      </w:r>
    </w:p>
    <w:p w14:paraId="40D8474A" w14:textId="77777777" w:rsidR="00B86CBF" w:rsidRDefault="00B86CBF" w:rsidP="00B86CBF">
      <w:pPr>
        <w:ind w:left="720"/>
        <w:rPr>
          <w:rFonts w:cs="Arial"/>
        </w:rPr>
      </w:pPr>
    </w:p>
    <w:p w14:paraId="78F1F738" w14:textId="2C046D0D" w:rsidR="00A96CCE" w:rsidRPr="008765A6" w:rsidRDefault="00A96CCE" w:rsidP="00A96CCE">
      <w:pPr>
        <w:numPr>
          <w:ilvl w:val="0"/>
          <w:numId w:val="8"/>
        </w:numPr>
        <w:rPr>
          <w:rFonts w:cs="Arial"/>
        </w:rPr>
      </w:pPr>
      <w:r w:rsidRPr="008765A6">
        <w:rPr>
          <w:rFonts w:cs="Arial"/>
        </w:rPr>
        <w:t xml:space="preserve">Plan de acción para mitigar los impactos generados en las actividades de la obra, </w:t>
      </w:r>
      <w:r w:rsidR="00694B9B" w:rsidRPr="008765A6">
        <w:rPr>
          <w:rFonts w:cs="Arial"/>
        </w:rPr>
        <w:t>de acuerdo con el</w:t>
      </w:r>
      <w:r w:rsidRPr="008765A6">
        <w:rPr>
          <w:rFonts w:cs="Arial"/>
        </w:rPr>
        <w:t xml:space="preserve"> Formato </w:t>
      </w:r>
      <w:r w:rsidRPr="0046513C">
        <w:rPr>
          <w:rFonts w:cs="Arial"/>
          <w:iCs/>
        </w:rPr>
        <w:t>Plan de acción ambiental</w:t>
      </w:r>
    </w:p>
    <w:p w14:paraId="12087F1D" w14:textId="77777777" w:rsidR="00B86CBF" w:rsidRDefault="00B86CBF" w:rsidP="00B86CBF">
      <w:pPr>
        <w:ind w:left="720"/>
        <w:rPr>
          <w:rFonts w:cs="Arial"/>
        </w:rPr>
      </w:pPr>
    </w:p>
    <w:p w14:paraId="75A60E76" w14:textId="4433CB3B" w:rsidR="00A96CCE" w:rsidRPr="008765A6" w:rsidRDefault="00A96CCE" w:rsidP="00A96CCE">
      <w:pPr>
        <w:numPr>
          <w:ilvl w:val="0"/>
          <w:numId w:val="8"/>
        </w:numPr>
        <w:rPr>
          <w:rFonts w:cs="Arial"/>
        </w:rPr>
      </w:pPr>
      <w:r w:rsidRPr="008765A6">
        <w:rPr>
          <w:rFonts w:cs="Arial"/>
        </w:rPr>
        <w:t>Plan de Gestión Integral de Residuos de Construcción y Demolición – PGI RCD</w:t>
      </w:r>
    </w:p>
    <w:p w14:paraId="26084830" w14:textId="77777777" w:rsidR="00B86CBF" w:rsidRDefault="00B86CBF" w:rsidP="00B86CBF">
      <w:pPr>
        <w:ind w:left="720"/>
        <w:rPr>
          <w:rFonts w:cs="Arial"/>
        </w:rPr>
      </w:pPr>
    </w:p>
    <w:p w14:paraId="7E85AD17" w14:textId="6B01257E" w:rsidR="00A96CCE" w:rsidRPr="008765A6" w:rsidRDefault="00A96CCE" w:rsidP="00A96CCE">
      <w:pPr>
        <w:numPr>
          <w:ilvl w:val="0"/>
          <w:numId w:val="8"/>
        </w:numPr>
        <w:rPr>
          <w:rFonts w:cs="Arial"/>
        </w:rPr>
      </w:pPr>
      <w:r w:rsidRPr="008765A6">
        <w:rPr>
          <w:rFonts w:cs="Arial"/>
        </w:rPr>
        <w:t>Inventario de sumideros (localización, registro fotográfico)</w:t>
      </w:r>
    </w:p>
    <w:p w14:paraId="1A8D94C8" w14:textId="77777777" w:rsidR="00B86CBF" w:rsidRDefault="00B86CBF" w:rsidP="00B86CBF">
      <w:pPr>
        <w:ind w:left="720"/>
        <w:rPr>
          <w:rFonts w:cs="Arial"/>
        </w:rPr>
      </w:pPr>
    </w:p>
    <w:p w14:paraId="694E3EAB" w14:textId="26C62531" w:rsidR="00A96CCE" w:rsidRPr="008765A6" w:rsidRDefault="00A96CCE" w:rsidP="00A96CCE">
      <w:pPr>
        <w:numPr>
          <w:ilvl w:val="0"/>
          <w:numId w:val="8"/>
        </w:numPr>
        <w:rPr>
          <w:rFonts w:cs="Arial"/>
        </w:rPr>
      </w:pPr>
      <w:r w:rsidRPr="008765A6">
        <w:rPr>
          <w:rFonts w:cs="Arial"/>
        </w:rPr>
        <w:t>Identificación de los desvíos</w:t>
      </w:r>
    </w:p>
    <w:p w14:paraId="1B95CDDF" w14:textId="77777777" w:rsidR="00B86CBF" w:rsidRDefault="00B86CBF" w:rsidP="00B86CBF">
      <w:pPr>
        <w:ind w:left="720"/>
        <w:rPr>
          <w:rFonts w:cs="Arial"/>
        </w:rPr>
      </w:pPr>
    </w:p>
    <w:p w14:paraId="79C714F0" w14:textId="4491772D" w:rsidR="00A96CCE" w:rsidRPr="008765A6" w:rsidRDefault="00A96CCE" w:rsidP="00A96CCE">
      <w:pPr>
        <w:numPr>
          <w:ilvl w:val="0"/>
          <w:numId w:val="8"/>
        </w:numPr>
        <w:rPr>
          <w:rFonts w:cs="Arial"/>
        </w:rPr>
      </w:pPr>
      <w:r w:rsidRPr="008765A6">
        <w:rPr>
          <w:rFonts w:cs="Arial"/>
        </w:rPr>
        <w:t>Relación de las entidades que se deberán involucrar en el proyecto y las gestiones que se deberán adelantar con cada una de ella</w:t>
      </w:r>
      <w:r w:rsidR="00694B9B">
        <w:rPr>
          <w:rFonts w:cs="Arial"/>
        </w:rPr>
        <w:t>s</w:t>
      </w:r>
    </w:p>
    <w:p w14:paraId="06AA6F54" w14:textId="77777777" w:rsidR="00B86CBF" w:rsidRDefault="00B86CBF" w:rsidP="00B86CBF">
      <w:pPr>
        <w:ind w:left="720"/>
        <w:rPr>
          <w:rFonts w:cs="Arial"/>
        </w:rPr>
      </w:pPr>
    </w:p>
    <w:p w14:paraId="657B2DD3" w14:textId="5D07934A" w:rsidR="00A96CCE" w:rsidRPr="008765A6" w:rsidRDefault="00A96CCE" w:rsidP="00A96CCE">
      <w:pPr>
        <w:numPr>
          <w:ilvl w:val="0"/>
          <w:numId w:val="8"/>
        </w:numPr>
        <w:rPr>
          <w:rFonts w:cs="Arial"/>
        </w:rPr>
      </w:pPr>
      <w:r w:rsidRPr="008765A6">
        <w:rPr>
          <w:rFonts w:cs="Arial"/>
        </w:rPr>
        <w:t xml:space="preserve">Relación de </w:t>
      </w:r>
      <w:r w:rsidRPr="008765A6">
        <w:rPr>
          <w:rFonts w:cs="Arial"/>
          <w:lang w:eastAsia="es-CO"/>
        </w:rPr>
        <w:t>predios que serán afectados. Plano con localización</w:t>
      </w:r>
    </w:p>
    <w:p w14:paraId="15024DB1" w14:textId="77777777" w:rsidR="00B86CBF" w:rsidRDefault="00B86CBF" w:rsidP="00B86CBF">
      <w:pPr>
        <w:ind w:left="720"/>
        <w:rPr>
          <w:rFonts w:cs="Arial"/>
        </w:rPr>
      </w:pPr>
    </w:p>
    <w:p w14:paraId="4199F48F" w14:textId="537D9D24" w:rsidR="00A96CCE" w:rsidRPr="008765A6" w:rsidRDefault="00A96CCE" w:rsidP="00A96CCE">
      <w:pPr>
        <w:numPr>
          <w:ilvl w:val="0"/>
          <w:numId w:val="8"/>
        </w:numPr>
        <w:rPr>
          <w:rFonts w:cs="Arial"/>
        </w:rPr>
      </w:pPr>
      <w:r w:rsidRPr="008765A6">
        <w:rPr>
          <w:rFonts w:cs="Arial"/>
        </w:rPr>
        <w:t>Relación de permisos ambientales necesarios para el desarrollo del proyecto y su estado de avance</w:t>
      </w:r>
    </w:p>
    <w:p w14:paraId="6E3A5CF7" w14:textId="77777777" w:rsidR="00B86CBF" w:rsidRDefault="00B86CBF" w:rsidP="00B86CBF">
      <w:pPr>
        <w:ind w:left="720"/>
        <w:rPr>
          <w:rFonts w:cs="Arial"/>
        </w:rPr>
      </w:pPr>
    </w:p>
    <w:p w14:paraId="4A47E3EC" w14:textId="146B2A16" w:rsidR="00A96CCE" w:rsidRPr="008765A6" w:rsidRDefault="00A96CCE" w:rsidP="00A96CCE">
      <w:pPr>
        <w:numPr>
          <w:ilvl w:val="0"/>
          <w:numId w:val="8"/>
        </w:numPr>
        <w:rPr>
          <w:rFonts w:cs="Arial"/>
        </w:rPr>
      </w:pPr>
      <w:r w:rsidRPr="008765A6">
        <w:rPr>
          <w:rFonts w:cs="Arial"/>
        </w:rPr>
        <w:t>Copia de los actos administrativos emitidos por las AAC para el proyecto</w:t>
      </w:r>
    </w:p>
    <w:p w14:paraId="792C9F3C" w14:textId="77777777" w:rsidR="00C106EA" w:rsidRPr="008765A6" w:rsidRDefault="00C106EA" w:rsidP="006D163F">
      <w:pPr>
        <w:rPr>
          <w:rFonts w:eastAsia="Calibri" w:cs="Arial"/>
          <w:lang w:val="es-MX"/>
        </w:rPr>
      </w:pPr>
    </w:p>
    <w:p w14:paraId="28EF03A8" w14:textId="2224E59B" w:rsidR="00A96CCE" w:rsidRPr="008765A6" w:rsidRDefault="00C106EA" w:rsidP="006D163F">
      <w:pPr>
        <w:rPr>
          <w:rFonts w:eastAsia="Calibri" w:cs="Arial"/>
          <w:lang w:val="es-MX"/>
        </w:rPr>
      </w:pPr>
      <w:r w:rsidRPr="008765A6">
        <w:rPr>
          <w:rFonts w:eastAsia="Calibri" w:cs="Arial"/>
          <w:lang w:val="es-MX"/>
        </w:rPr>
        <w:t xml:space="preserve">El Contratista en campo debe contar con la trazabilidad y control de todas las actualizaciones que se realicen al MAO. Estas actualizaciones junto con </w:t>
      </w:r>
      <w:r w:rsidR="00694B9B" w:rsidRPr="008765A6">
        <w:rPr>
          <w:rFonts w:eastAsia="Calibri" w:cs="Arial"/>
          <w:lang w:val="es-MX"/>
        </w:rPr>
        <w:t>la carta</w:t>
      </w:r>
      <w:r w:rsidRPr="008765A6">
        <w:rPr>
          <w:rFonts w:eastAsia="Calibri" w:cs="Arial"/>
          <w:lang w:val="es-MX"/>
        </w:rPr>
        <w:t xml:space="preserve"> de aprobación de la Interventoría e IDU deberán quedar consignadas en el informe final ambiental y SST que elabore el Contratista.</w:t>
      </w:r>
    </w:p>
    <w:p w14:paraId="3FE5B5E9" w14:textId="77777777" w:rsidR="00C106EA" w:rsidRPr="008765A6" w:rsidRDefault="00C106EA" w:rsidP="006D163F">
      <w:pPr>
        <w:rPr>
          <w:rFonts w:eastAsia="Calibri" w:cs="Arial"/>
        </w:rPr>
      </w:pPr>
    </w:p>
    <w:p w14:paraId="53CB05DE" w14:textId="46BBF858" w:rsidR="007129BE" w:rsidRPr="008765A6" w:rsidRDefault="007129BE" w:rsidP="006D163F">
      <w:pPr>
        <w:rPr>
          <w:rFonts w:eastAsia="Calibri" w:cs="Arial"/>
        </w:rPr>
      </w:pPr>
      <w:r w:rsidRPr="008765A6">
        <w:rPr>
          <w:rFonts w:eastAsia="Calibri" w:cs="Arial"/>
        </w:rPr>
        <w:t>Los costos generados por el retraso en</w:t>
      </w:r>
      <w:r w:rsidR="00C106EA" w:rsidRPr="008765A6">
        <w:rPr>
          <w:rFonts w:eastAsia="Calibri" w:cs="Arial"/>
        </w:rPr>
        <w:t xml:space="preserve"> </w:t>
      </w:r>
      <w:r w:rsidRPr="008765A6">
        <w:rPr>
          <w:rFonts w:eastAsia="Calibri" w:cs="Arial"/>
        </w:rPr>
        <w:t>el inicio de las actividades por el incumplimiento de los requisitos descritos deberán ser asumidos en su totalidad por el contratista de obra.</w:t>
      </w:r>
    </w:p>
    <w:p w14:paraId="24C2B860" w14:textId="73C34256" w:rsidR="00204552" w:rsidRPr="008765A6" w:rsidRDefault="00204552" w:rsidP="006D163F">
      <w:pPr>
        <w:rPr>
          <w:lang w:val="es-MX" w:eastAsia="es-CO" w:bidi="he-IL"/>
        </w:rPr>
      </w:pPr>
    </w:p>
    <w:p w14:paraId="50DE1B1F" w14:textId="105FB17B" w:rsidR="00204552" w:rsidRPr="008765A6" w:rsidRDefault="00204552" w:rsidP="006D163F">
      <w:pPr>
        <w:rPr>
          <w:lang w:val="es-MX" w:eastAsia="es-CO" w:bidi="he-IL"/>
        </w:rPr>
      </w:pPr>
      <w:r w:rsidRPr="008765A6">
        <w:rPr>
          <w:lang w:val="es-MX" w:eastAsia="es-CO" w:bidi="he-IL"/>
        </w:rPr>
        <w:t>Lo</w:t>
      </w:r>
      <w:r w:rsidR="009F0C19" w:rsidRPr="008765A6">
        <w:rPr>
          <w:lang w:val="es-MX" w:eastAsia="es-CO" w:bidi="he-IL"/>
        </w:rPr>
        <w:t>s</w:t>
      </w:r>
      <w:r w:rsidRPr="008765A6">
        <w:rPr>
          <w:lang w:val="es-MX" w:eastAsia="es-CO" w:bidi="he-IL"/>
        </w:rPr>
        <w:t xml:space="preserve"> </w:t>
      </w:r>
      <w:r w:rsidR="009F0C19" w:rsidRPr="008765A6">
        <w:rPr>
          <w:lang w:val="es-MX" w:eastAsia="es-CO" w:bidi="he-IL"/>
        </w:rPr>
        <w:t>componentes</w:t>
      </w:r>
      <w:r w:rsidRPr="008765A6">
        <w:rPr>
          <w:lang w:val="es-MX" w:eastAsia="es-CO" w:bidi="he-IL"/>
        </w:rPr>
        <w:t xml:space="preserve"> de SG</w:t>
      </w:r>
      <w:r w:rsidR="00694B9B">
        <w:rPr>
          <w:lang w:val="es-MX" w:eastAsia="es-CO" w:bidi="he-IL"/>
        </w:rPr>
        <w:t>-</w:t>
      </w:r>
      <w:r w:rsidRPr="008765A6">
        <w:rPr>
          <w:lang w:val="es-MX" w:eastAsia="es-CO" w:bidi="he-IL"/>
        </w:rPr>
        <w:t>SST y el MAO deben actual</w:t>
      </w:r>
      <w:r w:rsidR="009F0C19" w:rsidRPr="008765A6">
        <w:rPr>
          <w:lang w:val="es-MX" w:eastAsia="es-CO" w:bidi="he-IL"/>
        </w:rPr>
        <w:t>iz</w:t>
      </w:r>
      <w:r w:rsidRPr="008765A6">
        <w:rPr>
          <w:lang w:val="es-MX" w:eastAsia="es-CO" w:bidi="he-IL"/>
        </w:rPr>
        <w:t xml:space="preserve">arse cada vez que las </w:t>
      </w:r>
      <w:r w:rsidR="009F0C19" w:rsidRPr="008765A6">
        <w:rPr>
          <w:lang w:val="es-MX" w:eastAsia="es-CO" w:bidi="he-IL"/>
        </w:rPr>
        <w:t>condiciones</w:t>
      </w:r>
      <w:r w:rsidRPr="008765A6">
        <w:rPr>
          <w:lang w:val="es-MX" w:eastAsia="es-CO" w:bidi="he-IL"/>
        </w:rPr>
        <w:t xml:space="preserve"> del proyecto para la cuales fueron elaborados cambien o cada </w:t>
      </w:r>
      <w:r w:rsidR="00CF5DDB" w:rsidRPr="008765A6">
        <w:rPr>
          <w:lang w:val="es-MX" w:eastAsia="es-CO" w:bidi="he-IL"/>
        </w:rPr>
        <w:t xml:space="preserve">vez que lo solicite la interventoría o el IDU. El contratista no podrá adelantar la ejecución de nuevas actividades hasta tanto no cuente con la aprobación por parte de la interventoría y posterior radicación </w:t>
      </w:r>
      <w:r w:rsidR="00694B9B" w:rsidRPr="008765A6">
        <w:rPr>
          <w:lang w:val="es-MX" w:eastAsia="es-CO" w:bidi="he-IL"/>
        </w:rPr>
        <w:t>de este</w:t>
      </w:r>
      <w:r w:rsidR="00CF5DDB" w:rsidRPr="008765A6">
        <w:rPr>
          <w:lang w:val="es-MX" w:eastAsia="es-CO" w:bidi="he-IL"/>
        </w:rPr>
        <w:t xml:space="preserve"> en el IDU.</w:t>
      </w:r>
    </w:p>
    <w:p w14:paraId="6123F62F" w14:textId="77777777" w:rsidR="00CF5DDB" w:rsidRPr="008765A6" w:rsidRDefault="00CF5DDB" w:rsidP="006D163F">
      <w:pPr>
        <w:rPr>
          <w:lang w:val="es-MX" w:eastAsia="es-CO" w:bidi="he-IL"/>
        </w:rPr>
      </w:pPr>
    </w:p>
    <w:p w14:paraId="66C296F7" w14:textId="77777777" w:rsidR="003B0FB9" w:rsidRPr="008765A6" w:rsidRDefault="003B0FB9" w:rsidP="006D163F">
      <w:pPr>
        <w:rPr>
          <w:lang w:val="es-MX" w:eastAsia="es-CO" w:bidi="he-IL"/>
        </w:rPr>
      </w:pPr>
    </w:p>
    <w:p w14:paraId="71772987" w14:textId="46C79BB4" w:rsidR="000F1A34" w:rsidRPr="008765A6" w:rsidRDefault="00CF5DDB">
      <w:pPr>
        <w:jc w:val="left"/>
        <w:rPr>
          <w:lang w:val="es-MX" w:eastAsia="es-CO" w:bidi="he-IL"/>
        </w:rPr>
      </w:pPr>
      <w:r w:rsidRPr="008765A6">
        <w:rPr>
          <w:lang w:val="es-MX" w:eastAsia="es-CO" w:bidi="he-IL"/>
        </w:rPr>
        <w:br w:type="page"/>
      </w:r>
    </w:p>
    <w:p w14:paraId="741E50F9" w14:textId="30A620BB" w:rsidR="00461520" w:rsidRPr="008765A6" w:rsidRDefault="00461520" w:rsidP="00D67BB0">
      <w:pPr>
        <w:pStyle w:val="Ttulo1"/>
        <w:spacing w:before="0"/>
        <w:rPr>
          <w:rFonts w:eastAsia="Calibri"/>
        </w:rPr>
      </w:pPr>
      <w:bookmarkStart w:id="66" w:name="_Toc492075802"/>
      <w:bookmarkStart w:id="67" w:name="_Toc96702892"/>
      <w:r w:rsidRPr="008765A6">
        <w:lastRenderedPageBreak/>
        <w:t xml:space="preserve">PERSONAL AMBIENTAL </w:t>
      </w:r>
      <w:r w:rsidR="01BAB3A1" w:rsidRPr="008765A6">
        <w:rPr>
          <w:rFonts w:eastAsia="Arial"/>
        </w:rPr>
        <w:t xml:space="preserve">Y SST </w:t>
      </w:r>
      <w:r w:rsidRPr="008765A6">
        <w:t xml:space="preserve">PARA LA ETAPA DE </w:t>
      </w:r>
      <w:bookmarkEnd w:id="66"/>
      <w:r w:rsidR="007D6246" w:rsidRPr="008765A6">
        <w:t>CONSTRUCCIÓN</w:t>
      </w:r>
      <w:bookmarkEnd w:id="67"/>
    </w:p>
    <w:p w14:paraId="741E50FA" w14:textId="77777777" w:rsidR="00461520" w:rsidRPr="008765A6" w:rsidRDefault="00461520" w:rsidP="00D67BB0">
      <w:pPr>
        <w:rPr>
          <w:rFonts w:eastAsia="Calibri" w:cs="Arial"/>
        </w:rPr>
      </w:pPr>
    </w:p>
    <w:p w14:paraId="741E50FD" w14:textId="1ECAC6BD" w:rsidR="00461520" w:rsidRPr="008765A6" w:rsidRDefault="00461520" w:rsidP="00D67BB0">
      <w:pPr>
        <w:rPr>
          <w:rFonts w:eastAsia="Calibri" w:cs="Arial"/>
        </w:rPr>
      </w:pPr>
      <w:r w:rsidRPr="008765A6">
        <w:rPr>
          <w:rFonts w:eastAsia="Calibri" w:cs="Arial"/>
        </w:rPr>
        <w:t xml:space="preserve">Para la ejecución exclusiva de las labores </w:t>
      </w:r>
      <w:r w:rsidR="00BD50BF" w:rsidRPr="008765A6">
        <w:rPr>
          <w:rFonts w:eastAsia="Calibri" w:cs="Arial"/>
        </w:rPr>
        <w:t xml:space="preserve">en las áreas de </w:t>
      </w:r>
      <w:r w:rsidR="00785D9C" w:rsidRPr="008765A6">
        <w:rPr>
          <w:rFonts w:eastAsia="Calibri" w:cs="Arial"/>
          <w:color w:val="000000"/>
          <w:szCs w:val="20"/>
          <w:lang w:eastAsia="es-CO"/>
        </w:rPr>
        <w:t>A&amp;SST</w:t>
      </w:r>
      <w:r w:rsidRPr="008765A6">
        <w:rPr>
          <w:rFonts w:eastAsia="Calibri" w:cs="Arial"/>
        </w:rPr>
        <w:t>, el Contratista deberá contar con el personal especializado</w:t>
      </w:r>
      <w:r w:rsidR="00BD50BF" w:rsidRPr="008765A6">
        <w:rPr>
          <w:rFonts w:eastAsia="Calibri" w:cs="Arial"/>
        </w:rPr>
        <w:t xml:space="preserve"> e idóneo</w:t>
      </w:r>
      <w:r w:rsidRPr="008765A6">
        <w:rPr>
          <w:rFonts w:eastAsia="Calibri" w:cs="Arial"/>
        </w:rPr>
        <w:t>, según se indica en este numeral.</w:t>
      </w:r>
    </w:p>
    <w:p w14:paraId="741E50FE" w14:textId="77777777" w:rsidR="00461520" w:rsidRPr="008765A6" w:rsidRDefault="00461520" w:rsidP="00D67BB0">
      <w:pPr>
        <w:autoSpaceDE w:val="0"/>
        <w:autoSpaceDN w:val="0"/>
        <w:adjustRightInd w:val="0"/>
        <w:rPr>
          <w:rFonts w:eastAsia="Calibri" w:cs="Arial"/>
          <w:color w:val="000000"/>
          <w:szCs w:val="20"/>
          <w:lang w:eastAsia="es-CO"/>
        </w:rPr>
      </w:pPr>
    </w:p>
    <w:p w14:paraId="69B81A8C" w14:textId="791084D6" w:rsidR="00106DED" w:rsidRDefault="00106DED" w:rsidP="00D67BB0">
      <w:pPr>
        <w:autoSpaceDE w:val="0"/>
        <w:autoSpaceDN w:val="0"/>
        <w:adjustRightInd w:val="0"/>
        <w:rPr>
          <w:rFonts w:eastAsia="Calibri" w:cs="Arial"/>
          <w:color w:val="000000"/>
          <w:szCs w:val="20"/>
          <w:lang w:eastAsia="es-CO"/>
        </w:rPr>
      </w:pPr>
      <w:r w:rsidRPr="008765A6">
        <w:rPr>
          <w:rFonts w:eastAsia="Calibri" w:cs="Arial"/>
          <w:color w:val="000000"/>
          <w:szCs w:val="20"/>
          <w:lang w:eastAsia="es-CO"/>
        </w:rPr>
        <w:t>Los residentes e inspectores de obra tienen el deber de implementar las instrucciones que transmita el equipo de trabajo, con el efecto de dar cumplimiento a las obligaciones y compromisos que en este campo adquiere el contratista, además deberán disponer de medios de comunicación directa y permanente con todo el equipo de residentes.</w:t>
      </w:r>
    </w:p>
    <w:p w14:paraId="09C4EBE0" w14:textId="77777777" w:rsidR="0046513C" w:rsidRPr="008765A6" w:rsidRDefault="0046513C" w:rsidP="00D67BB0">
      <w:pPr>
        <w:autoSpaceDE w:val="0"/>
        <w:autoSpaceDN w:val="0"/>
        <w:adjustRightInd w:val="0"/>
        <w:rPr>
          <w:rFonts w:eastAsia="Calibri" w:cs="Arial"/>
          <w:color w:val="000000"/>
          <w:szCs w:val="20"/>
          <w:lang w:eastAsia="es-CO"/>
        </w:rPr>
      </w:pPr>
    </w:p>
    <w:p w14:paraId="78D81C07" w14:textId="77777777" w:rsidR="00B86CBF" w:rsidRPr="008765A6" w:rsidRDefault="00B86CBF" w:rsidP="00D67BB0">
      <w:pPr>
        <w:autoSpaceDE w:val="0"/>
        <w:autoSpaceDN w:val="0"/>
        <w:adjustRightInd w:val="0"/>
        <w:rPr>
          <w:rFonts w:eastAsia="Calibri" w:cs="Arial"/>
          <w:color w:val="000000"/>
          <w:szCs w:val="20"/>
          <w:lang w:eastAsia="es-CO"/>
        </w:rPr>
      </w:pPr>
    </w:p>
    <w:p w14:paraId="40DBCBA2" w14:textId="2A79C660" w:rsidR="00BD50BF" w:rsidRPr="008765A6" w:rsidRDefault="00694B9B" w:rsidP="006D163F">
      <w:pPr>
        <w:pStyle w:val="Ttulo2"/>
        <w:rPr>
          <w:rFonts w:eastAsia="Calibri"/>
          <w:lang w:eastAsia="es-CO"/>
        </w:rPr>
      </w:pPr>
      <w:bookmarkStart w:id="68" w:name="_Toc96702893"/>
      <w:r w:rsidRPr="008765A6">
        <w:rPr>
          <w:rFonts w:eastAsia="Calibri"/>
          <w:lang w:eastAsia="es-CO"/>
        </w:rPr>
        <w:t>DOCUMENTOS POR ENTREGAR</w:t>
      </w:r>
      <w:bookmarkEnd w:id="68"/>
    </w:p>
    <w:p w14:paraId="6F4EA1AF" w14:textId="77777777" w:rsidR="00BD50BF" w:rsidRPr="008765A6" w:rsidRDefault="00BD50BF" w:rsidP="00D67BB0">
      <w:pPr>
        <w:autoSpaceDE w:val="0"/>
        <w:autoSpaceDN w:val="0"/>
        <w:adjustRightInd w:val="0"/>
        <w:rPr>
          <w:rFonts w:eastAsia="Calibri" w:cs="Arial"/>
          <w:color w:val="000000"/>
          <w:szCs w:val="20"/>
          <w:lang w:eastAsia="es-CO"/>
        </w:rPr>
      </w:pPr>
    </w:p>
    <w:p w14:paraId="5E49080E" w14:textId="77777777" w:rsidR="005236F7" w:rsidRPr="008765A6" w:rsidRDefault="005236F7" w:rsidP="005236F7">
      <w:pPr>
        <w:rPr>
          <w:rFonts w:eastAsia="Calibri" w:cs="Arial"/>
          <w:b/>
          <w:bCs/>
          <w:color w:val="000000"/>
          <w:szCs w:val="20"/>
          <w:lang w:eastAsia="es-CO"/>
        </w:rPr>
      </w:pPr>
      <w:r w:rsidRPr="008765A6">
        <w:rPr>
          <w:rFonts w:eastAsia="Calibri" w:cs="Arial"/>
          <w:bCs/>
          <w:color w:val="000000"/>
          <w:szCs w:val="20"/>
          <w:lang w:eastAsia="es-CO"/>
        </w:rPr>
        <w:t xml:space="preserve">Según lo estipulado en el anexo del personal; posterior a la aprobación de las hojas de vida y previo al ingreso del personal, el </w:t>
      </w:r>
      <w:r w:rsidRPr="008765A6">
        <w:rPr>
          <w:rFonts w:eastAsia="Calibri" w:cs="Arial"/>
          <w:b/>
          <w:bCs/>
          <w:color w:val="000000"/>
          <w:szCs w:val="20"/>
          <w:lang w:eastAsia="es-CO"/>
        </w:rPr>
        <w:t>Contratista</w:t>
      </w:r>
      <w:r w:rsidRPr="008765A6">
        <w:rPr>
          <w:rFonts w:eastAsia="Calibri" w:cs="Arial"/>
          <w:bCs/>
          <w:color w:val="000000"/>
          <w:szCs w:val="20"/>
          <w:lang w:eastAsia="es-CO"/>
        </w:rPr>
        <w:t xml:space="preserve"> deberá presentar a la </w:t>
      </w:r>
      <w:r w:rsidRPr="008765A6">
        <w:rPr>
          <w:rFonts w:eastAsia="Calibri" w:cs="Arial"/>
          <w:b/>
          <w:bCs/>
          <w:color w:val="000000"/>
          <w:szCs w:val="20"/>
          <w:lang w:eastAsia="es-CO"/>
        </w:rPr>
        <w:t>Interventoría:</w:t>
      </w:r>
    </w:p>
    <w:p w14:paraId="32C6D90E" w14:textId="77777777" w:rsidR="005236F7" w:rsidRPr="008765A6" w:rsidRDefault="005236F7" w:rsidP="005236F7">
      <w:pPr>
        <w:rPr>
          <w:rFonts w:eastAsia="Calibri" w:cs="Arial"/>
          <w:b/>
          <w:bCs/>
          <w:color w:val="000000"/>
          <w:szCs w:val="20"/>
          <w:lang w:eastAsia="es-CO"/>
        </w:rPr>
      </w:pPr>
    </w:p>
    <w:p w14:paraId="1181AB01" w14:textId="77777777" w:rsidR="005236F7" w:rsidRPr="008765A6" w:rsidRDefault="005236F7" w:rsidP="00392B62">
      <w:pPr>
        <w:pStyle w:val="Prrafodelista"/>
        <w:numPr>
          <w:ilvl w:val="0"/>
          <w:numId w:val="21"/>
        </w:numPr>
        <w:spacing w:after="0" w:line="240" w:lineRule="auto"/>
        <w:jc w:val="both"/>
        <w:rPr>
          <w:rFonts w:cs="Arial"/>
          <w:b/>
          <w:bCs/>
          <w:color w:val="000000"/>
          <w:szCs w:val="20"/>
          <w:lang w:eastAsia="es-CO"/>
        </w:rPr>
      </w:pPr>
      <w:r w:rsidRPr="008765A6">
        <w:rPr>
          <w:rFonts w:cs="Arial"/>
          <w:bCs/>
          <w:color w:val="000000"/>
          <w:szCs w:val="20"/>
          <w:lang w:eastAsia="es-CO"/>
        </w:rPr>
        <w:t>Copia del contrato (laboral y/o prestación de servicios según lo estipulado en los pliegos de condiciones anexo de personal, documentos, contractuales) para la totalidad del personal, incluir el objeto del contrato IDU, dedicación (si aplica) valor y especialidad.</w:t>
      </w:r>
    </w:p>
    <w:p w14:paraId="281633FB" w14:textId="77777777" w:rsidR="00B86CBF" w:rsidRPr="00B86CBF" w:rsidRDefault="00B86CBF" w:rsidP="00B86CBF">
      <w:pPr>
        <w:pStyle w:val="Prrafodelista"/>
        <w:spacing w:after="0" w:line="240" w:lineRule="auto"/>
        <w:ind w:left="360"/>
        <w:jc w:val="both"/>
        <w:rPr>
          <w:rFonts w:cs="Arial"/>
          <w:b/>
          <w:bCs/>
          <w:color w:val="000000"/>
          <w:szCs w:val="20"/>
          <w:lang w:eastAsia="es-CO"/>
        </w:rPr>
      </w:pPr>
    </w:p>
    <w:p w14:paraId="368A12B1" w14:textId="50C81D3B" w:rsidR="005236F7" w:rsidRPr="008765A6" w:rsidRDefault="005236F7" w:rsidP="00392B62">
      <w:pPr>
        <w:pStyle w:val="Prrafodelista"/>
        <w:numPr>
          <w:ilvl w:val="0"/>
          <w:numId w:val="21"/>
        </w:numPr>
        <w:spacing w:after="0" w:line="240" w:lineRule="auto"/>
        <w:jc w:val="both"/>
        <w:rPr>
          <w:rFonts w:cs="Arial"/>
          <w:b/>
          <w:bCs/>
          <w:color w:val="000000"/>
          <w:szCs w:val="20"/>
          <w:lang w:eastAsia="es-CO"/>
        </w:rPr>
      </w:pPr>
      <w:r w:rsidRPr="008765A6">
        <w:rPr>
          <w:rFonts w:cs="Arial"/>
          <w:bCs/>
          <w:color w:val="000000"/>
          <w:szCs w:val="20"/>
          <w:lang w:eastAsia="es-CO"/>
        </w:rPr>
        <w:t>Copia del certificado médico Aptitud Laboral de ingreso.</w:t>
      </w:r>
    </w:p>
    <w:p w14:paraId="616D3D04" w14:textId="77777777" w:rsidR="00B86CBF" w:rsidRPr="00B86CBF" w:rsidRDefault="00B86CBF" w:rsidP="00B86CBF">
      <w:pPr>
        <w:pStyle w:val="Prrafodelista"/>
        <w:spacing w:after="0" w:line="240" w:lineRule="auto"/>
        <w:ind w:left="360"/>
        <w:jc w:val="both"/>
        <w:rPr>
          <w:rFonts w:cs="Arial"/>
          <w:b/>
          <w:bCs/>
          <w:color w:val="000000"/>
          <w:szCs w:val="20"/>
          <w:lang w:eastAsia="es-CO"/>
        </w:rPr>
      </w:pPr>
    </w:p>
    <w:p w14:paraId="69FBD528" w14:textId="76D4EBF6" w:rsidR="005236F7" w:rsidRPr="008765A6" w:rsidRDefault="005236F7" w:rsidP="00392B62">
      <w:pPr>
        <w:pStyle w:val="Prrafodelista"/>
        <w:numPr>
          <w:ilvl w:val="0"/>
          <w:numId w:val="21"/>
        </w:numPr>
        <w:spacing w:after="0" w:line="240" w:lineRule="auto"/>
        <w:jc w:val="both"/>
        <w:rPr>
          <w:rFonts w:cs="Arial"/>
          <w:b/>
          <w:bCs/>
          <w:color w:val="000000"/>
          <w:szCs w:val="20"/>
          <w:lang w:eastAsia="es-CO"/>
        </w:rPr>
      </w:pPr>
      <w:r w:rsidRPr="008765A6">
        <w:rPr>
          <w:rFonts w:cs="Arial"/>
          <w:bCs/>
          <w:color w:val="000000"/>
          <w:szCs w:val="20"/>
          <w:lang w:eastAsia="es-CO"/>
        </w:rPr>
        <w:t>Certificaciones de afiliación al Sistema General de Seguridad Social Integral con máximo 30 días calendario de expedición.</w:t>
      </w:r>
    </w:p>
    <w:p w14:paraId="1AE840B9" w14:textId="77777777" w:rsidR="00B86CBF" w:rsidRPr="00B86CBF" w:rsidRDefault="00B86CBF" w:rsidP="00B86CBF">
      <w:pPr>
        <w:pStyle w:val="Prrafodelista"/>
        <w:spacing w:after="0" w:line="240" w:lineRule="auto"/>
        <w:ind w:left="360"/>
        <w:jc w:val="both"/>
        <w:rPr>
          <w:rFonts w:cs="Arial"/>
          <w:b/>
          <w:bCs/>
          <w:color w:val="000000"/>
          <w:szCs w:val="20"/>
          <w:lang w:eastAsia="es-CO"/>
        </w:rPr>
      </w:pPr>
    </w:p>
    <w:p w14:paraId="7D2D5CF5" w14:textId="36CABE03" w:rsidR="005236F7" w:rsidRPr="008765A6" w:rsidRDefault="005236F7" w:rsidP="00392B62">
      <w:pPr>
        <w:pStyle w:val="Prrafodelista"/>
        <w:numPr>
          <w:ilvl w:val="0"/>
          <w:numId w:val="21"/>
        </w:numPr>
        <w:spacing w:after="0" w:line="240" w:lineRule="auto"/>
        <w:jc w:val="both"/>
        <w:rPr>
          <w:rFonts w:cs="Arial"/>
          <w:b/>
          <w:bCs/>
          <w:color w:val="000000"/>
          <w:szCs w:val="20"/>
          <w:lang w:eastAsia="es-CO"/>
        </w:rPr>
      </w:pPr>
      <w:r w:rsidRPr="008765A6">
        <w:rPr>
          <w:rFonts w:cs="Arial"/>
          <w:bCs/>
          <w:color w:val="000000"/>
          <w:szCs w:val="20"/>
          <w:lang w:eastAsia="es-CO"/>
        </w:rPr>
        <w:t>Copia de la certificación o acta que evidencie la inducción del personal</w:t>
      </w:r>
    </w:p>
    <w:p w14:paraId="5432DC4F" w14:textId="77777777" w:rsidR="00B86CBF" w:rsidRPr="00B86CBF" w:rsidRDefault="00B86CBF" w:rsidP="00B86CBF">
      <w:pPr>
        <w:pStyle w:val="Prrafodelista"/>
        <w:autoSpaceDE w:val="0"/>
        <w:autoSpaceDN w:val="0"/>
        <w:adjustRightInd w:val="0"/>
        <w:spacing w:after="0" w:line="240" w:lineRule="auto"/>
        <w:ind w:left="360"/>
        <w:jc w:val="both"/>
        <w:rPr>
          <w:rFonts w:cs="Arial"/>
          <w:color w:val="000000"/>
          <w:szCs w:val="20"/>
          <w:lang w:eastAsia="es-CO"/>
        </w:rPr>
      </w:pPr>
    </w:p>
    <w:p w14:paraId="79D6C086" w14:textId="5B07C58F" w:rsidR="005236F7" w:rsidRPr="008765A6" w:rsidRDefault="005236F7" w:rsidP="00392B62">
      <w:pPr>
        <w:pStyle w:val="Prrafodelista"/>
        <w:numPr>
          <w:ilvl w:val="0"/>
          <w:numId w:val="21"/>
        </w:numPr>
        <w:autoSpaceDE w:val="0"/>
        <w:autoSpaceDN w:val="0"/>
        <w:adjustRightInd w:val="0"/>
        <w:spacing w:after="0" w:line="240" w:lineRule="auto"/>
        <w:jc w:val="both"/>
        <w:rPr>
          <w:rFonts w:cs="Arial"/>
          <w:color w:val="000000"/>
          <w:szCs w:val="20"/>
          <w:lang w:eastAsia="es-CO"/>
        </w:rPr>
      </w:pPr>
      <w:r w:rsidRPr="008765A6">
        <w:rPr>
          <w:rFonts w:cs="Arial"/>
          <w:bCs/>
          <w:color w:val="000000"/>
          <w:szCs w:val="20"/>
          <w:lang w:eastAsia="es-CO"/>
        </w:rPr>
        <w:t>Notificación de riesgos.</w:t>
      </w:r>
    </w:p>
    <w:p w14:paraId="6B715656" w14:textId="77777777" w:rsidR="00B86CBF" w:rsidRPr="00B86CBF" w:rsidRDefault="00B86CBF" w:rsidP="00B86CBF">
      <w:pPr>
        <w:pStyle w:val="Prrafodelista"/>
        <w:autoSpaceDE w:val="0"/>
        <w:autoSpaceDN w:val="0"/>
        <w:adjustRightInd w:val="0"/>
        <w:spacing w:after="0" w:line="240" w:lineRule="auto"/>
        <w:ind w:left="360"/>
        <w:jc w:val="both"/>
        <w:rPr>
          <w:rFonts w:cs="Arial"/>
          <w:color w:val="000000"/>
          <w:szCs w:val="20"/>
          <w:lang w:eastAsia="es-CO"/>
        </w:rPr>
      </w:pPr>
    </w:p>
    <w:p w14:paraId="0EDE790C" w14:textId="629993AA" w:rsidR="005236F7" w:rsidRPr="0046513C" w:rsidRDefault="005236F7" w:rsidP="00392B62">
      <w:pPr>
        <w:pStyle w:val="Prrafodelista"/>
        <w:numPr>
          <w:ilvl w:val="0"/>
          <w:numId w:val="21"/>
        </w:numPr>
        <w:autoSpaceDE w:val="0"/>
        <w:autoSpaceDN w:val="0"/>
        <w:adjustRightInd w:val="0"/>
        <w:spacing w:after="0" w:line="240" w:lineRule="auto"/>
        <w:jc w:val="both"/>
        <w:rPr>
          <w:rFonts w:cs="Arial"/>
          <w:color w:val="000000"/>
          <w:szCs w:val="20"/>
          <w:lang w:eastAsia="es-CO"/>
        </w:rPr>
      </w:pPr>
      <w:r w:rsidRPr="008765A6">
        <w:rPr>
          <w:rFonts w:cs="Arial"/>
          <w:bCs/>
          <w:color w:val="000000"/>
          <w:szCs w:val="20"/>
          <w:lang w:eastAsia="es-CO"/>
        </w:rPr>
        <w:t>Formato de notificación de derecho a examen médico laboral de retiro.</w:t>
      </w:r>
    </w:p>
    <w:p w14:paraId="24AACCA8" w14:textId="77777777" w:rsidR="0046513C" w:rsidRPr="0046513C" w:rsidRDefault="0046513C" w:rsidP="0046513C">
      <w:pPr>
        <w:pStyle w:val="Prrafodelista"/>
        <w:rPr>
          <w:rFonts w:cs="Arial"/>
          <w:color w:val="000000"/>
          <w:szCs w:val="20"/>
          <w:lang w:eastAsia="es-CO"/>
        </w:rPr>
      </w:pPr>
    </w:p>
    <w:p w14:paraId="38C2CFCD" w14:textId="77777777" w:rsidR="0046513C" w:rsidRPr="008765A6" w:rsidRDefault="0046513C" w:rsidP="00392B62">
      <w:pPr>
        <w:pStyle w:val="Prrafodelista"/>
        <w:numPr>
          <w:ilvl w:val="0"/>
          <w:numId w:val="21"/>
        </w:numPr>
        <w:autoSpaceDE w:val="0"/>
        <w:autoSpaceDN w:val="0"/>
        <w:adjustRightInd w:val="0"/>
        <w:spacing w:after="0" w:line="240" w:lineRule="auto"/>
        <w:jc w:val="both"/>
        <w:rPr>
          <w:rFonts w:cs="Arial"/>
          <w:color w:val="000000"/>
          <w:szCs w:val="20"/>
          <w:lang w:eastAsia="es-CO"/>
        </w:rPr>
      </w:pPr>
    </w:p>
    <w:p w14:paraId="54F8E511" w14:textId="77777777" w:rsidR="00B86CBF" w:rsidRPr="008765A6" w:rsidRDefault="00B86CBF" w:rsidP="00D67BB0">
      <w:pPr>
        <w:rPr>
          <w:rFonts w:eastAsia="Calibri" w:cs="Arial"/>
          <w:lang w:eastAsia="es-CO"/>
        </w:rPr>
      </w:pPr>
    </w:p>
    <w:p w14:paraId="153AEE68" w14:textId="22BCB3B8" w:rsidR="009D7DBD" w:rsidRPr="008765A6" w:rsidRDefault="00B87A4B" w:rsidP="006D163F">
      <w:pPr>
        <w:pStyle w:val="Ttulo2"/>
        <w:rPr>
          <w:rFonts w:eastAsia="Calibri"/>
          <w:lang w:eastAsia="es-CO"/>
        </w:rPr>
      </w:pPr>
      <w:bookmarkStart w:id="69" w:name="_Toc96702894"/>
      <w:r w:rsidRPr="008765A6">
        <w:rPr>
          <w:rFonts w:eastAsia="Calibri"/>
          <w:lang w:eastAsia="es-CO"/>
        </w:rPr>
        <w:t>BRIGADA DE ORDEN, ASEO Y LIMPIEZA</w:t>
      </w:r>
      <w:bookmarkEnd w:id="69"/>
    </w:p>
    <w:p w14:paraId="0CF4B47C" w14:textId="77777777" w:rsidR="00B87A4B" w:rsidRPr="008765A6" w:rsidRDefault="00B87A4B" w:rsidP="006D163F">
      <w:pPr>
        <w:rPr>
          <w:rFonts w:eastAsia="Calibri"/>
          <w:lang w:eastAsia="es-CO"/>
        </w:rPr>
      </w:pPr>
    </w:p>
    <w:p w14:paraId="3C4755F0" w14:textId="242E3342" w:rsidR="00B87A4B" w:rsidRPr="008765A6" w:rsidRDefault="00B87A4B" w:rsidP="006D163F">
      <w:pPr>
        <w:rPr>
          <w:rFonts w:eastAsia="Calibri"/>
          <w:lang w:eastAsia="es-CO"/>
        </w:rPr>
      </w:pPr>
      <w:r w:rsidRPr="008765A6">
        <w:rPr>
          <w:rFonts w:eastAsia="Calibri"/>
          <w:lang w:eastAsia="es-CO"/>
        </w:rPr>
        <w:t xml:space="preserve">En desarrollo de las actividades de obra, el Contratista debe contar durante las etapas de ejecución y entrega del proyecto con personal para efectuar labores que se relacionen con las labores A&amp;SST y las contempladas en el MAO. </w:t>
      </w:r>
    </w:p>
    <w:p w14:paraId="7D4D90AF" w14:textId="77777777" w:rsidR="00B87A4B" w:rsidRPr="008765A6" w:rsidRDefault="00B87A4B" w:rsidP="006D163F">
      <w:pPr>
        <w:rPr>
          <w:rFonts w:eastAsia="Calibri"/>
          <w:lang w:eastAsia="es-CO"/>
        </w:rPr>
      </w:pPr>
    </w:p>
    <w:p w14:paraId="23B47699" w14:textId="5B586573" w:rsidR="00B87A4B" w:rsidRPr="008765A6" w:rsidRDefault="00B87A4B" w:rsidP="006D163F">
      <w:pPr>
        <w:rPr>
          <w:rFonts w:eastAsia="Calibri"/>
          <w:lang w:eastAsia="es-CO"/>
        </w:rPr>
      </w:pPr>
      <w:r w:rsidRPr="008765A6">
        <w:rPr>
          <w:rFonts w:eastAsia="Calibri"/>
          <w:lang w:eastAsia="es-CO"/>
        </w:rPr>
        <w:t>Adicional a las capacitaciones establecidas para todo el personal en el cronograma A&amp;SST, cada trabajador que compone la brigada debe recibir por parte de los residentes A&amp;SST una capacitación adicional especifica en sus funciones</w:t>
      </w:r>
      <w:r w:rsidR="0046513C">
        <w:rPr>
          <w:rFonts w:eastAsia="Calibri"/>
          <w:lang w:eastAsia="es-CO"/>
        </w:rPr>
        <w:t>,</w:t>
      </w:r>
      <w:r w:rsidRPr="008765A6">
        <w:rPr>
          <w:rFonts w:eastAsia="Calibri"/>
          <w:lang w:eastAsia="es-CO"/>
        </w:rPr>
        <w:t xml:space="preserve"> </w:t>
      </w:r>
      <w:r w:rsidR="0046513C">
        <w:rPr>
          <w:rFonts w:eastAsia="Calibri"/>
          <w:lang w:eastAsia="es-CO"/>
        </w:rPr>
        <w:t>la cual, deberá tener una intensidad mínima para ambas áreas, de ocho (</w:t>
      </w:r>
      <w:r w:rsidRPr="008765A6">
        <w:rPr>
          <w:rFonts w:eastAsia="Calibri"/>
          <w:lang w:eastAsia="es-CO"/>
        </w:rPr>
        <w:t>8</w:t>
      </w:r>
      <w:r w:rsidR="0046513C">
        <w:rPr>
          <w:rFonts w:eastAsia="Calibri"/>
          <w:lang w:eastAsia="es-CO"/>
        </w:rPr>
        <w:t>)</w:t>
      </w:r>
      <w:r w:rsidRPr="008765A6">
        <w:rPr>
          <w:rFonts w:eastAsia="Calibri"/>
          <w:lang w:eastAsia="es-CO"/>
        </w:rPr>
        <w:t xml:space="preserve"> horas</w:t>
      </w:r>
      <w:r w:rsidR="0046513C">
        <w:rPr>
          <w:rFonts w:eastAsia="Calibri"/>
          <w:lang w:eastAsia="es-CO"/>
        </w:rPr>
        <w:t>.</w:t>
      </w:r>
      <w:r w:rsidRPr="008765A6">
        <w:rPr>
          <w:rFonts w:eastAsia="Calibri"/>
          <w:lang w:eastAsia="es-CO"/>
        </w:rPr>
        <w:t xml:space="preserve"> </w:t>
      </w:r>
      <w:r w:rsidR="0046513C">
        <w:rPr>
          <w:rFonts w:eastAsia="Calibri"/>
          <w:lang w:eastAsia="es-CO"/>
        </w:rPr>
        <w:t xml:space="preserve">El contenido de tales capacitaciones, debe </w:t>
      </w:r>
      <w:proofErr w:type="spellStart"/>
      <w:r w:rsidR="0046513C">
        <w:rPr>
          <w:rFonts w:eastAsia="Calibri"/>
          <w:lang w:eastAsia="es-CO"/>
        </w:rPr>
        <w:t>incluír</w:t>
      </w:r>
      <w:proofErr w:type="spellEnd"/>
      <w:r w:rsidR="0046513C">
        <w:rPr>
          <w:rFonts w:eastAsia="Calibri"/>
          <w:lang w:eastAsia="es-CO"/>
        </w:rPr>
        <w:t xml:space="preserve"> como </w:t>
      </w:r>
      <w:proofErr w:type="gramStart"/>
      <w:r w:rsidR="0046513C">
        <w:rPr>
          <w:rFonts w:eastAsia="Calibri"/>
          <w:lang w:eastAsia="es-CO"/>
        </w:rPr>
        <w:t>mínimo</w:t>
      </w:r>
      <w:proofErr w:type="gramEnd"/>
      <w:r w:rsidR="0046513C">
        <w:rPr>
          <w:rFonts w:eastAsia="Calibri"/>
          <w:lang w:eastAsia="es-CO"/>
        </w:rPr>
        <w:t xml:space="preserve"> pero sin limitarse a ello, los siguientes aspecto:</w:t>
      </w:r>
    </w:p>
    <w:p w14:paraId="263019E6" w14:textId="77777777" w:rsidR="00B87A4B" w:rsidRPr="008765A6" w:rsidRDefault="00B87A4B" w:rsidP="006D163F">
      <w:pPr>
        <w:rPr>
          <w:rFonts w:eastAsia="Calibri"/>
          <w:lang w:eastAsia="es-CO"/>
        </w:rPr>
      </w:pPr>
    </w:p>
    <w:p w14:paraId="6DD2D028" w14:textId="43C20547" w:rsidR="00B87A4B" w:rsidRDefault="00523969" w:rsidP="00B86CBF">
      <w:pPr>
        <w:pStyle w:val="Prrafodelista"/>
        <w:numPr>
          <w:ilvl w:val="0"/>
          <w:numId w:val="37"/>
        </w:numPr>
        <w:spacing w:after="0" w:line="240" w:lineRule="auto"/>
        <w:ind w:left="714" w:hanging="357"/>
        <w:jc w:val="both"/>
        <w:rPr>
          <w:lang w:eastAsia="es-CO"/>
        </w:rPr>
      </w:pPr>
      <w:r w:rsidRPr="008765A6">
        <w:rPr>
          <w:lang w:eastAsia="es-CO"/>
        </w:rPr>
        <w:t>Manejo de emergencias en la obra</w:t>
      </w:r>
    </w:p>
    <w:p w14:paraId="05514E56" w14:textId="77777777" w:rsidR="00B86CBF" w:rsidRPr="008765A6" w:rsidRDefault="00B86CBF" w:rsidP="00B86CBF">
      <w:pPr>
        <w:pStyle w:val="Prrafodelista"/>
        <w:spacing w:after="0" w:line="240" w:lineRule="auto"/>
        <w:ind w:left="714"/>
        <w:jc w:val="both"/>
        <w:rPr>
          <w:lang w:eastAsia="es-CO"/>
        </w:rPr>
      </w:pPr>
    </w:p>
    <w:p w14:paraId="4EE02337" w14:textId="508713F4" w:rsidR="00523969" w:rsidRPr="008765A6" w:rsidRDefault="00523969" w:rsidP="00B86CBF">
      <w:pPr>
        <w:pStyle w:val="Prrafodelista"/>
        <w:numPr>
          <w:ilvl w:val="0"/>
          <w:numId w:val="37"/>
        </w:numPr>
        <w:spacing w:after="0" w:line="240" w:lineRule="auto"/>
        <w:ind w:left="714" w:hanging="357"/>
        <w:jc w:val="both"/>
        <w:rPr>
          <w:lang w:eastAsia="es-CO"/>
        </w:rPr>
      </w:pPr>
      <w:r w:rsidRPr="008765A6">
        <w:rPr>
          <w:lang w:eastAsia="es-CO"/>
        </w:rPr>
        <w:t>Tipos de elementos de protección personal a emplear en la obra y su correcto uso</w:t>
      </w:r>
    </w:p>
    <w:p w14:paraId="257D3C82" w14:textId="77777777" w:rsidR="00B86CBF" w:rsidRDefault="00B86CBF" w:rsidP="00B86CBF">
      <w:pPr>
        <w:pStyle w:val="Prrafodelista"/>
        <w:spacing w:after="0" w:line="240" w:lineRule="auto"/>
        <w:ind w:left="714"/>
        <w:jc w:val="both"/>
        <w:rPr>
          <w:lang w:eastAsia="es-CO"/>
        </w:rPr>
      </w:pPr>
    </w:p>
    <w:p w14:paraId="58AB11C2" w14:textId="5594ACFF" w:rsidR="00523969" w:rsidRPr="008765A6" w:rsidRDefault="00523969" w:rsidP="00B86CBF">
      <w:pPr>
        <w:pStyle w:val="Prrafodelista"/>
        <w:numPr>
          <w:ilvl w:val="0"/>
          <w:numId w:val="37"/>
        </w:numPr>
        <w:spacing w:after="0" w:line="240" w:lineRule="auto"/>
        <w:ind w:left="714" w:hanging="357"/>
        <w:jc w:val="both"/>
        <w:rPr>
          <w:lang w:eastAsia="es-CO"/>
        </w:rPr>
      </w:pPr>
      <w:r w:rsidRPr="008765A6">
        <w:rPr>
          <w:lang w:eastAsia="es-CO"/>
        </w:rPr>
        <w:t>Generalidades Manual Único de Control Seguimiento Ambiental y SST IDU</w:t>
      </w:r>
    </w:p>
    <w:p w14:paraId="4DBC8DB1" w14:textId="77777777" w:rsidR="00B86CBF" w:rsidRDefault="00B86CBF" w:rsidP="00B86CBF">
      <w:pPr>
        <w:pStyle w:val="Prrafodelista"/>
        <w:spacing w:after="0" w:line="240" w:lineRule="auto"/>
        <w:ind w:left="714"/>
        <w:jc w:val="both"/>
        <w:rPr>
          <w:lang w:eastAsia="es-CO"/>
        </w:rPr>
      </w:pPr>
    </w:p>
    <w:p w14:paraId="4A4D54B4" w14:textId="504A4EC4" w:rsidR="00523969" w:rsidRPr="008765A6" w:rsidRDefault="00523969" w:rsidP="00B86CBF">
      <w:pPr>
        <w:pStyle w:val="Prrafodelista"/>
        <w:numPr>
          <w:ilvl w:val="0"/>
          <w:numId w:val="37"/>
        </w:numPr>
        <w:spacing w:after="0" w:line="240" w:lineRule="auto"/>
        <w:ind w:left="714" w:hanging="357"/>
        <w:jc w:val="both"/>
        <w:rPr>
          <w:lang w:eastAsia="es-CO"/>
        </w:rPr>
      </w:pPr>
      <w:r w:rsidRPr="008765A6">
        <w:rPr>
          <w:lang w:eastAsia="es-CO"/>
        </w:rPr>
        <w:t>Funciones de la brigada</w:t>
      </w:r>
    </w:p>
    <w:p w14:paraId="594FFB2A" w14:textId="77777777" w:rsidR="00B86CBF" w:rsidRDefault="00B86CBF" w:rsidP="00B86CBF">
      <w:pPr>
        <w:pStyle w:val="Prrafodelista"/>
        <w:spacing w:after="0" w:line="240" w:lineRule="auto"/>
        <w:ind w:left="714"/>
        <w:jc w:val="both"/>
        <w:rPr>
          <w:lang w:eastAsia="es-CO"/>
        </w:rPr>
      </w:pPr>
    </w:p>
    <w:p w14:paraId="7A6F518D" w14:textId="6C635F09" w:rsidR="00523969" w:rsidRPr="008765A6" w:rsidRDefault="00523969" w:rsidP="00B86CBF">
      <w:pPr>
        <w:pStyle w:val="Prrafodelista"/>
        <w:numPr>
          <w:ilvl w:val="0"/>
          <w:numId w:val="37"/>
        </w:numPr>
        <w:spacing w:after="0" w:line="240" w:lineRule="auto"/>
        <w:ind w:left="714" w:hanging="357"/>
        <w:jc w:val="both"/>
        <w:rPr>
          <w:lang w:eastAsia="es-CO"/>
        </w:rPr>
      </w:pPr>
      <w:r w:rsidRPr="008765A6">
        <w:rPr>
          <w:lang w:eastAsia="es-CO"/>
        </w:rPr>
        <w:t>Programas específicos del SG-SST y MAO que aplicarán en el proyecto</w:t>
      </w:r>
    </w:p>
    <w:p w14:paraId="68FE2881" w14:textId="77777777" w:rsidR="00523969" w:rsidRPr="008765A6" w:rsidRDefault="00523969" w:rsidP="004774CC">
      <w:pPr>
        <w:rPr>
          <w:rFonts w:eastAsia="Calibri"/>
          <w:lang w:eastAsia="es-CO"/>
        </w:rPr>
      </w:pPr>
    </w:p>
    <w:p w14:paraId="56A9BA9C" w14:textId="1CBC1C08" w:rsidR="001051E4" w:rsidRPr="008765A6" w:rsidRDefault="001051E4" w:rsidP="006D163F">
      <w:pPr>
        <w:rPr>
          <w:rFonts w:eastAsia="Calibri"/>
          <w:lang w:eastAsia="es-CO"/>
        </w:rPr>
      </w:pPr>
      <w:r w:rsidRPr="008765A6">
        <w:rPr>
          <w:rFonts w:eastAsia="Calibri"/>
          <w:lang w:eastAsia="es-CO"/>
        </w:rPr>
        <w:t>Nota: en el MAO, adjunto al SG</w:t>
      </w:r>
      <w:r w:rsidR="00694B9B">
        <w:rPr>
          <w:rFonts w:eastAsia="Calibri"/>
          <w:lang w:eastAsia="es-CO"/>
        </w:rPr>
        <w:t>-</w:t>
      </w:r>
      <w:r w:rsidRPr="008765A6">
        <w:rPr>
          <w:rFonts w:eastAsia="Calibri"/>
          <w:lang w:eastAsia="es-CO"/>
        </w:rPr>
        <w:t>SST se debe remitir el soporte de la capacitación efectuada previo a la iniciación de las actividades de obra.</w:t>
      </w:r>
    </w:p>
    <w:p w14:paraId="20290B9B" w14:textId="77777777" w:rsidR="001051E4" w:rsidRPr="008765A6" w:rsidRDefault="001051E4" w:rsidP="006D163F">
      <w:pPr>
        <w:rPr>
          <w:rFonts w:eastAsia="Calibri"/>
          <w:lang w:eastAsia="es-CO"/>
        </w:rPr>
      </w:pPr>
    </w:p>
    <w:p w14:paraId="487E7A23" w14:textId="54BB1EFD" w:rsidR="001051E4" w:rsidRPr="008765A6" w:rsidRDefault="001051E4" w:rsidP="006D163F">
      <w:pPr>
        <w:rPr>
          <w:rFonts w:eastAsia="Calibri"/>
          <w:lang w:eastAsia="es-CO"/>
        </w:rPr>
      </w:pPr>
      <w:r w:rsidRPr="008765A6">
        <w:rPr>
          <w:rFonts w:eastAsia="Calibri"/>
          <w:lang w:eastAsia="es-CO"/>
        </w:rPr>
        <w:t>Se deberán realizar refuerzos continuos en campo y una capacitación de profundización como mínimo cada dos meses, generando el respectivo registro, cuyos originales serán entregados a la interventoría para ser inclu</w:t>
      </w:r>
      <w:r w:rsidR="00C106EA" w:rsidRPr="008765A6">
        <w:rPr>
          <w:rFonts w:eastAsia="Calibri"/>
          <w:lang w:eastAsia="es-CO"/>
        </w:rPr>
        <w:t>idos en el informe mensual, El C</w:t>
      </w:r>
      <w:r w:rsidR="00CF5488">
        <w:rPr>
          <w:rFonts w:eastAsia="Calibri"/>
          <w:lang w:eastAsia="es-CO"/>
        </w:rPr>
        <w:t>ontratita</w:t>
      </w:r>
      <w:r w:rsidRPr="008765A6">
        <w:rPr>
          <w:rFonts w:eastAsia="Calibri"/>
          <w:lang w:eastAsia="es-CO"/>
        </w:rPr>
        <w:t xml:space="preserve"> de obra informará con suficiente antelación a la interventoría por escrito indicando la fecha, hora y lugar en que se efectuaran estas actividades, para la </w:t>
      </w:r>
      <w:r w:rsidR="00694B9B" w:rsidRPr="008765A6">
        <w:rPr>
          <w:rFonts w:eastAsia="Calibri"/>
          <w:lang w:eastAsia="es-CO"/>
        </w:rPr>
        <w:t>respectiva verificación</w:t>
      </w:r>
      <w:r w:rsidRPr="008765A6">
        <w:rPr>
          <w:rFonts w:eastAsia="Calibri"/>
          <w:lang w:eastAsia="es-CO"/>
        </w:rPr>
        <w:t>.</w:t>
      </w:r>
    </w:p>
    <w:p w14:paraId="089E6E93" w14:textId="77777777" w:rsidR="001051E4" w:rsidRPr="008765A6" w:rsidRDefault="001051E4" w:rsidP="006D163F">
      <w:pPr>
        <w:rPr>
          <w:rFonts w:eastAsia="Calibri"/>
          <w:lang w:eastAsia="es-CO"/>
        </w:rPr>
      </w:pPr>
    </w:p>
    <w:p w14:paraId="1BCD02E5" w14:textId="6938C783" w:rsidR="001051E4" w:rsidRDefault="003B47FD" w:rsidP="006D163F">
      <w:pPr>
        <w:rPr>
          <w:rFonts w:eastAsia="Calibri"/>
          <w:lang w:eastAsia="es-CO"/>
        </w:rPr>
      </w:pPr>
      <w:r w:rsidRPr="008765A6">
        <w:rPr>
          <w:rFonts w:eastAsia="Calibri"/>
          <w:lang w:eastAsia="es-CO"/>
        </w:rPr>
        <w:t>El personal de la Brigada de orden, aseo y limpieza NO debe ser utilizada para labores relacionadas con la implementación, mantenimiento y desmonte de las medidas requeridas en el plan de manejo de tráfico – PMT.</w:t>
      </w:r>
    </w:p>
    <w:p w14:paraId="424AEB85" w14:textId="77777777" w:rsidR="0046513C" w:rsidRPr="008765A6" w:rsidRDefault="0046513C" w:rsidP="006D163F">
      <w:pPr>
        <w:rPr>
          <w:rFonts w:eastAsia="Calibri"/>
          <w:lang w:eastAsia="es-CO"/>
        </w:rPr>
      </w:pPr>
    </w:p>
    <w:p w14:paraId="64B76D8A" w14:textId="77777777" w:rsidR="00B86CBF" w:rsidRPr="008765A6" w:rsidRDefault="00B86CBF" w:rsidP="006D163F">
      <w:pPr>
        <w:rPr>
          <w:rFonts w:eastAsia="Calibri"/>
          <w:lang w:eastAsia="es-CO"/>
        </w:rPr>
      </w:pPr>
    </w:p>
    <w:p w14:paraId="741E5111" w14:textId="23854692" w:rsidR="00461520" w:rsidRPr="008765A6" w:rsidRDefault="00984E25" w:rsidP="002A72A2">
      <w:pPr>
        <w:pStyle w:val="Ttulo2"/>
        <w:rPr>
          <w:rFonts w:eastAsia="Calibri"/>
        </w:rPr>
      </w:pPr>
      <w:bookmarkStart w:id="70" w:name="_Toc492075803"/>
      <w:bookmarkStart w:id="71" w:name="_Toc96702895"/>
      <w:r w:rsidRPr="008765A6">
        <w:rPr>
          <w:rFonts w:eastAsia="Calibri"/>
        </w:rPr>
        <w:t xml:space="preserve">PERSONAL </w:t>
      </w:r>
      <w:bookmarkEnd w:id="70"/>
      <w:r w:rsidR="00C21549" w:rsidRPr="008765A6">
        <w:rPr>
          <w:rFonts w:eastAsia="Calibri"/>
        </w:rPr>
        <w:t>A &amp;SST</w:t>
      </w:r>
      <w:bookmarkEnd w:id="71"/>
    </w:p>
    <w:p w14:paraId="741E5112" w14:textId="77777777" w:rsidR="00B93023" w:rsidRPr="008765A6" w:rsidRDefault="00B93023" w:rsidP="00C21549">
      <w:pPr>
        <w:rPr>
          <w:rFonts w:eastAsia="Calibri" w:cs="Arial"/>
          <w:lang w:val="es-ES_tradnl"/>
        </w:rPr>
      </w:pPr>
    </w:p>
    <w:p w14:paraId="45667280" w14:textId="7A603DC4" w:rsidR="0034613B" w:rsidRPr="008765A6" w:rsidRDefault="0034613B" w:rsidP="00C21549">
      <w:pPr>
        <w:rPr>
          <w:rFonts w:eastAsia="Calibri" w:cs="Arial"/>
          <w:lang w:val="es-ES_tradnl"/>
        </w:rPr>
      </w:pPr>
      <w:r w:rsidRPr="008765A6">
        <w:rPr>
          <w:rFonts w:eastAsia="Calibri" w:cs="Arial"/>
          <w:lang w:val="es-ES_tradnl"/>
        </w:rPr>
        <w:t>En la siguiente tabla se presenta los requisitos mínimos requeridos para el personal que estará en obra:</w:t>
      </w:r>
    </w:p>
    <w:p w14:paraId="585BBD9B" w14:textId="77777777" w:rsidR="002F3CAE" w:rsidRPr="008765A6" w:rsidRDefault="002F3CAE" w:rsidP="00D67BB0">
      <w:pPr>
        <w:rPr>
          <w:rFonts w:eastAsia="Calibri" w:cs="Arial"/>
          <w:lang w:val="es-ES_tradnl"/>
        </w:rPr>
      </w:pPr>
    </w:p>
    <w:p w14:paraId="741E5113" w14:textId="299AAA16" w:rsidR="00461520" w:rsidRPr="008765A6" w:rsidRDefault="00461520" w:rsidP="00D67BB0">
      <w:pPr>
        <w:pStyle w:val="Descripcin"/>
        <w:rPr>
          <w:rFonts w:cs="Arial"/>
        </w:rPr>
      </w:pPr>
      <w:bookmarkStart w:id="72" w:name="_Toc96702912"/>
      <w:r w:rsidRPr="008765A6">
        <w:rPr>
          <w:rFonts w:cs="Arial"/>
          <w:b/>
        </w:rPr>
        <w:t xml:space="preserve">Tabla </w:t>
      </w:r>
      <w:r w:rsidRPr="008765A6">
        <w:rPr>
          <w:rFonts w:cs="Arial"/>
          <w:b/>
        </w:rPr>
        <w:fldChar w:fldCharType="begin"/>
      </w:r>
      <w:r w:rsidRPr="008765A6">
        <w:rPr>
          <w:rFonts w:cs="Arial"/>
          <w:b/>
        </w:rPr>
        <w:instrText xml:space="preserve"> STYLEREF 1 \s </w:instrText>
      </w:r>
      <w:r w:rsidRPr="008765A6">
        <w:rPr>
          <w:rFonts w:cs="Arial"/>
          <w:b/>
        </w:rPr>
        <w:fldChar w:fldCharType="separate"/>
      </w:r>
      <w:r w:rsidR="00A8692F">
        <w:rPr>
          <w:rFonts w:cs="Arial"/>
          <w:b/>
          <w:noProof/>
        </w:rPr>
        <w:t>8</w:t>
      </w:r>
      <w:r w:rsidRPr="008765A6">
        <w:rPr>
          <w:rFonts w:cs="Arial"/>
          <w:b/>
        </w:rPr>
        <w:fldChar w:fldCharType="end"/>
      </w:r>
      <w:r w:rsidRPr="008765A6">
        <w:rPr>
          <w:rFonts w:cs="Arial"/>
          <w:b/>
        </w:rPr>
        <w:t>.</w:t>
      </w:r>
      <w:r w:rsidRPr="008765A6">
        <w:rPr>
          <w:rFonts w:cs="Arial"/>
          <w:b/>
        </w:rPr>
        <w:fldChar w:fldCharType="begin"/>
      </w:r>
      <w:r w:rsidRPr="008765A6">
        <w:rPr>
          <w:rFonts w:cs="Arial"/>
          <w:b/>
        </w:rPr>
        <w:instrText xml:space="preserve"> SEQ Tabla \* ARABIC \s 1 </w:instrText>
      </w:r>
      <w:r w:rsidRPr="008765A6">
        <w:rPr>
          <w:rFonts w:cs="Arial"/>
          <w:b/>
        </w:rPr>
        <w:fldChar w:fldCharType="separate"/>
      </w:r>
      <w:r w:rsidR="00A8692F">
        <w:rPr>
          <w:rFonts w:cs="Arial"/>
          <w:b/>
          <w:noProof/>
        </w:rPr>
        <w:t>1</w:t>
      </w:r>
      <w:r w:rsidRPr="008765A6">
        <w:rPr>
          <w:rFonts w:cs="Arial"/>
          <w:b/>
        </w:rPr>
        <w:fldChar w:fldCharType="end"/>
      </w:r>
      <w:r w:rsidRPr="008765A6">
        <w:rPr>
          <w:rFonts w:cs="Arial"/>
          <w:b/>
        </w:rPr>
        <w:t xml:space="preserve"> Personal Etapa de Construcción</w:t>
      </w:r>
      <w:bookmarkEnd w:id="72"/>
    </w:p>
    <w:tbl>
      <w:tblPr>
        <w:tblW w:w="9087" w:type="dxa"/>
        <w:tblInd w:w="55" w:type="dxa"/>
        <w:tblCellMar>
          <w:left w:w="70" w:type="dxa"/>
          <w:right w:w="70" w:type="dxa"/>
        </w:tblCellMar>
        <w:tblLook w:val="04A0" w:firstRow="1" w:lastRow="0" w:firstColumn="1" w:lastColumn="0" w:noHBand="0" w:noVBand="1"/>
      </w:tblPr>
      <w:tblGrid>
        <w:gridCol w:w="1760"/>
        <w:gridCol w:w="7327"/>
      </w:tblGrid>
      <w:tr w:rsidR="000805F3" w:rsidRPr="008765A6" w14:paraId="5DD929C3" w14:textId="77777777" w:rsidTr="00BD7F1D">
        <w:trPr>
          <w:trHeight w:val="315"/>
          <w:tblHeader/>
        </w:trPr>
        <w:tc>
          <w:tcPr>
            <w:tcW w:w="1760" w:type="dxa"/>
            <w:tcBorders>
              <w:top w:val="single" w:sz="8" w:space="0" w:color="auto"/>
              <w:left w:val="single" w:sz="8" w:space="0" w:color="auto"/>
              <w:bottom w:val="single" w:sz="8" w:space="0" w:color="auto"/>
              <w:right w:val="single" w:sz="4" w:space="0" w:color="auto"/>
            </w:tcBorders>
            <w:shd w:val="clear" w:color="000000" w:fill="D9D9D9"/>
            <w:vAlign w:val="center"/>
            <w:hideMark/>
          </w:tcPr>
          <w:p w14:paraId="51C076BB" w14:textId="77777777" w:rsidR="000805F3" w:rsidRPr="008765A6" w:rsidRDefault="000805F3" w:rsidP="000805F3">
            <w:pPr>
              <w:jc w:val="center"/>
              <w:rPr>
                <w:rFonts w:cs="Arial"/>
                <w:b/>
                <w:bCs/>
                <w:color w:val="000000"/>
                <w:szCs w:val="20"/>
                <w:lang w:eastAsia="es-CO"/>
              </w:rPr>
            </w:pPr>
            <w:r w:rsidRPr="008765A6">
              <w:rPr>
                <w:rFonts w:cs="Arial"/>
                <w:b/>
                <w:bCs/>
                <w:color w:val="000000"/>
                <w:szCs w:val="20"/>
                <w:lang w:eastAsia="es-CO"/>
              </w:rPr>
              <w:t>PERSONAL</w:t>
            </w:r>
          </w:p>
        </w:tc>
        <w:tc>
          <w:tcPr>
            <w:tcW w:w="7327" w:type="dxa"/>
            <w:tcBorders>
              <w:top w:val="single" w:sz="8" w:space="0" w:color="auto"/>
              <w:left w:val="nil"/>
              <w:bottom w:val="single" w:sz="8" w:space="0" w:color="auto"/>
              <w:right w:val="single" w:sz="8" w:space="0" w:color="auto"/>
            </w:tcBorders>
            <w:shd w:val="clear" w:color="000000" w:fill="D9D9D9"/>
            <w:vAlign w:val="center"/>
            <w:hideMark/>
          </w:tcPr>
          <w:p w14:paraId="5F97CE7B" w14:textId="77777777" w:rsidR="000805F3" w:rsidRPr="008765A6" w:rsidRDefault="000805F3" w:rsidP="000805F3">
            <w:pPr>
              <w:jc w:val="center"/>
              <w:rPr>
                <w:rFonts w:cs="Arial"/>
                <w:b/>
                <w:bCs/>
                <w:color w:val="000000"/>
                <w:szCs w:val="20"/>
                <w:lang w:eastAsia="es-CO"/>
              </w:rPr>
            </w:pPr>
            <w:r w:rsidRPr="008765A6">
              <w:rPr>
                <w:rFonts w:cs="Arial"/>
                <w:b/>
                <w:bCs/>
                <w:color w:val="000000"/>
                <w:szCs w:val="20"/>
                <w:lang w:eastAsia="es-CO"/>
              </w:rPr>
              <w:t>REQUISITOS MÍNIMOS</w:t>
            </w:r>
          </w:p>
        </w:tc>
      </w:tr>
      <w:tr w:rsidR="000805F3" w:rsidRPr="008765A6" w14:paraId="09D34534" w14:textId="77777777" w:rsidTr="000805F3">
        <w:trPr>
          <w:trHeight w:val="300"/>
        </w:trPr>
        <w:tc>
          <w:tcPr>
            <w:tcW w:w="1760" w:type="dxa"/>
            <w:vMerge w:val="restart"/>
            <w:tcBorders>
              <w:top w:val="nil"/>
              <w:left w:val="single" w:sz="8" w:space="0" w:color="auto"/>
              <w:bottom w:val="single" w:sz="8" w:space="0" w:color="000000"/>
              <w:right w:val="single" w:sz="4" w:space="0" w:color="auto"/>
            </w:tcBorders>
            <w:shd w:val="clear" w:color="auto" w:fill="auto"/>
            <w:vAlign w:val="center"/>
            <w:hideMark/>
          </w:tcPr>
          <w:p w14:paraId="6C8C74EE" w14:textId="77777777" w:rsidR="000805F3" w:rsidRPr="008765A6" w:rsidRDefault="000805F3" w:rsidP="000805F3">
            <w:pPr>
              <w:jc w:val="left"/>
              <w:rPr>
                <w:rFonts w:cs="Arial"/>
                <w:b/>
                <w:bCs/>
                <w:color w:val="000000"/>
                <w:szCs w:val="20"/>
                <w:lang w:eastAsia="es-CO"/>
              </w:rPr>
            </w:pPr>
            <w:r w:rsidRPr="008765A6">
              <w:rPr>
                <w:rFonts w:cs="Arial"/>
                <w:b/>
                <w:bCs/>
                <w:color w:val="000000"/>
                <w:szCs w:val="20"/>
                <w:lang w:eastAsia="es-CO"/>
              </w:rPr>
              <w:t>RESIDENTE AMBIENTAL</w:t>
            </w:r>
          </w:p>
          <w:p w14:paraId="6885BA1C" w14:textId="03424F20" w:rsidR="00992F4A" w:rsidRPr="008765A6" w:rsidRDefault="00992F4A" w:rsidP="000805F3">
            <w:pPr>
              <w:jc w:val="left"/>
              <w:rPr>
                <w:rFonts w:cs="Arial"/>
                <w:b/>
                <w:bCs/>
                <w:color w:val="000000"/>
                <w:szCs w:val="20"/>
                <w:lang w:eastAsia="es-CO"/>
              </w:rPr>
            </w:pPr>
            <w:r w:rsidRPr="008765A6">
              <w:rPr>
                <w:rFonts w:cs="Arial"/>
                <w:b/>
                <w:bCs/>
                <w:color w:val="000000"/>
                <w:szCs w:val="20"/>
                <w:lang w:eastAsia="es-CO"/>
              </w:rPr>
              <w:t xml:space="preserve">Categoría </w:t>
            </w:r>
            <w:r w:rsidR="0046513C">
              <w:rPr>
                <w:rFonts w:cs="Arial"/>
                <w:b/>
                <w:bCs/>
                <w:color w:val="000000"/>
                <w:szCs w:val="20"/>
                <w:lang w:eastAsia="es-CO"/>
              </w:rPr>
              <w:t>5</w:t>
            </w:r>
            <w:r w:rsidRPr="008765A6">
              <w:rPr>
                <w:rFonts w:cs="Arial"/>
                <w:b/>
                <w:bCs/>
                <w:color w:val="000000"/>
                <w:szCs w:val="20"/>
                <w:lang w:eastAsia="es-CO"/>
              </w:rPr>
              <w:t xml:space="preserve"> </w:t>
            </w:r>
          </w:p>
        </w:tc>
        <w:tc>
          <w:tcPr>
            <w:tcW w:w="7327" w:type="dxa"/>
            <w:tcBorders>
              <w:top w:val="nil"/>
              <w:left w:val="nil"/>
              <w:bottom w:val="single" w:sz="4" w:space="0" w:color="auto"/>
              <w:right w:val="single" w:sz="8" w:space="0" w:color="auto"/>
            </w:tcBorders>
            <w:shd w:val="clear" w:color="auto" w:fill="auto"/>
            <w:vAlign w:val="center"/>
            <w:hideMark/>
          </w:tcPr>
          <w:p w14:paraId="6D41A13B" w14:textId="38DEB615" w:rsidR="000805F3" w:rsidRPr="008765A6" w:rsidRDefault="001B21FA" w:rsidP="00BD7F1D">
            <w:pPr>
              <w:ind w:firstLineChars="700" w:firstLine="1405"/>
              <w:jc w:val="left"/>
              <w:rPr>
                <w:rFonts w:cs="Arial"/>
                <w:b/>
                <w:bCs/>
                <w:color w:val="000000"/>
                <w:szCs w:val="20"/>
                <w:lang w:eastAsia="es-CO"/>
              </w:rPr>
            </w:pPr>
            <w:r>
              <w:rPr>
                <w:rFonts w:cs="Arial"/>
                <w:b/>
                <w:bCs/>
                <w:color w:val="000000"/>
                <w:szCs w:val="20"/>
                <w:lang w:eastAsia="es-CO"/>
              </w:rPr>
              <w:t xml:space="preserve">PERFIL DEL RESIDENTE </w:t>
            </w:r>
            <w:r w:rsidR="000805F3" w:rsidRPr="008765A6">
              <w:rPr>
                <w:rFonts w:cs="Arial"/>
                <w:b/>
                <w:bCs/>
                <w:color w:val="000000"/>
                <w:szCs w:val="20"/>
                <w:lang w:eastAsia="es-CO"/>
              </w:rPr>
              <w:t>AMBIENTAL.</w:t>
            </w:r>
          </w:p>
        </w:tc>
      </w:tr>
      <w:tr w:rsidR="000805F3" w:rsidRPr="008765A6" w14:paraId="4EA41AE7" w14:textId="77777777" w:rsidTr="000805F3">
        <w:trPr>
          <w:trHeight w:val="975"/>
        </w:trPr>
        <w:tc>
          <w:tcPr>
            <w:tcW w:w="1760" w:type="dxa"/>
            <w:vMerge/>
            <w:tcBorders>
              <w:top w:val="nil"/>
              <w:left w:val="single" w:sz="8" w:space="0" w:color="auto"/>
              <w:bottom w:val="single" w:sz="8" w:space="0" w:color="000000"/>
              <w:right w:val="single" w:sz="4" w:space="0" w:color="auto"/>
            </w:tcBorders>
            <w:vAlign w:val="center"/>
            <w:hideMark/>
          </w:tcPr>
          <w:p w14:paraId="09129D9B" w14:textId="77777777" w:rsidR="000805F3" w:rsidRPr="008765A6" w:rsidRDefault="000805F3" w:rsidP="000805F3">
            <w:pPr>
              <w:jc w:val="left"/>
              <w:rPr>
                <w:rFonts w:cs="Arial"/>
                <w:b/>
                <w:bCs/>
                <w:color w:val="000000"/>
                <w:szCs w:val="20"/>
                <w:lang w:eastAsia="es-CO"/>
              </w:rPr>
            </w:pPr>
          </w:p>
        </w:tc>
        <w:tc>
          <w:tcPr>
            <w:tcW w:w="7327" w:type="dxa"/>
            <w:tcBorders>
              <w:top w:val="nil"/>
              <w:left w:val="nil"/>
              <w:bottom w:val="single" w:sz="4" w:space="0" w:color="auto"/>
              <w:right w:val="single" w:sz="8" w:space="0" w:color="auto"/>
            </w:tcBorders>
            <w:shd w:val="clear" w:color="auto" w:fill="auto"/>
            <w:vAlign w:val="center"/>
            <w:hideMark/>
          </w:tcPr>
          <w:p w14:paraId="2A350240" w14:textId="615966ED" w:rsidR="000805F3" w:rsidRPr="008765A6" w:rsidRDefault="000805F3" w:rsidP="001B21FA">
            <w:pPr>
              <w:rPr>
                <w:rFonts w:cs="Arial"/>
                <w:color w:val="000000"/>
                <w:szCs w:val="20"/>
                <w:lang w:eastAsia="es-CO"/>
              </w:rPr>
            </w:pPr>
            <w:r w:rsidRPr="008765A6">
              <w:rPr>
                <w:rFonts w:cs="Arial"/>
                <w:color w:val="000000"/>
                <w:szCs w:val="20"/>
                <w:lang w:eastAsia="es-CO"/>
              </w:rPr>
              <w:t>Profesión:</w:t>
            </w:r>
            <w:r w:rsidRPr="008765A6">
              <w:rPr>
                <w:rFonts w:cs="Arial"/>
                <w:b/>
                <w:bCs/>
                <w:color w:val="000000"/>
                <w:szCs w:val="20"/>
                <w:lang w:eastAsia="es-CO"/>
              </w:rPr>
              <w:t xml:space="preserve"> </w:t>
            </w:r>
            <w:r w:rsidR="001B21FA" w:rsidRPr="001B21FA">
              <w:rPr>
                <w:rFonts w:cs="Arial"/>
                <w:bCs/>
                <w:color w:val="000000"/>
                <w:szCs w:val="20"/>
                <w:lang w:eastAsia="es-CO"/>
              </w:rPr>
              <w:t>I</w:t>
            </w:r>
            <w:r w:rsidR="00992F4A" w:rsidRPr="008765A6">
              <w:rPr>
                <w:rFonts w:cs="Arial"/>
                <w:color w:val="000000"/>
                <w:szCs w:val="20"/>
                <w:lang w:eastAsia="es-CO"/>
              </w:rPr>
              <w:t xml:space="preserve">ngeniero sanitario y/o ambiental, </w:t>
            </w:r>
            <w:r w:rsidRPr="008765A6">
              <w:rPr>
                <w:rFonts w:cs="Arial"/>
                <w:color w:val="000000"/>
                <w:szCs w:val="20"/>
                <w:lang w:eastAsia="es-CO"/>
              </w:rPr>
              <w:t xml:space="preserve">ingeniero civil, ingeniero geólogo, ingeniero de minas, ingeniero de vías, ingeniero forestal o arquitecto. Con especialización, maestría o doctorado en el área ambiental, con </w:t>
            </w:r>
            <w:r w:rsidR="0046513C">
              <w:rPr>
                <w:rFonts w:cs="Arial"/>
                <w:color w:val="000000"/>
                <w:szCs w:val="20"/>
                <w:lang w:eastAsia="es-CO"/>
              </w:rPr>
              <w:t xml:space="preserve">cuatro </w:t>
            </w:r>
            <w:r w:rsidRPr="008765A6">
              <w:rPr>
                <w:rFonts w:cs="Arial"/>
                <w:color w:val="000000"/>
                <w:szCs w:val="20"/>
                <w:lang w:eastAsia="es-CO"/>
              </w:rPr>
              <w:t>(</w:t>
            </w:r>
            <w:r w:rsidR="0046513C">
              <w:rPr>
                <w:rFonts w:cs="Arial"/>
                <w:color w:val="000000"/>
                <w:szCs w:val="20"/>
                <w:lang w:eastAsia="es-CO"/>
              </w:rPr>
              <w:t>4</w:t>
            </w:r>
            <w:r w:rsidRPr="008765A6">
              <w:rPr>
                <w:rFonts w:cs="Arial"/>
                <w:color w:val="000000"/>
                <w:szCs w:val="20"/>
                <w:lang w:eastAsia="es-CO"/>
              </w:rPr>
              <w:t>)</w:t>
            </w:r>
            <w:r w:rsidR="00992F4A" w:rsidRPr="008765A6">
              <w:rPr>
                <w:rFonts w:cs="Arial"/>
                <w:color w:val="000000"/>
                <w:szCs w:val="20"/>
                <w:lang w:eastAsia="es-CO"/>
              </w:rPr>
              <w:t xml:space="preserve"> años de experiencia general y </w:t>
            </w:r>
            <w:r w:rsidR="001C4DAC">
              <w:rPr>
                <w:rFonts w:cs="Arial"/>
                <w:color w:val="000000"/>
                <w:szCs w:val="20"/>
                <w:lang w:eastAsia="es-CO"/>
              </w:rPr>
              <w:t xml:space="preserve">dos </w:t>
            </w:r>
            <w:r w:rsidRPr="008765A6">
              <w:rPr>
                <w:rFonts w:cs="Arial"/>
                <w:color w:val="000000"/>
                <w:szCs w:val="20"/>
                <w:lang w:eastAsia="es-CO"/>
              </w:rPr>
              <w:t>(</w:t>
            </w:r>
            <w:r w:rsidR="001C4DAC">
              <w:rPr>
                <w:rFonts w:cs="Arial"/>
                <w:color w:val="000000"/>
                <w:szCs w:val="20"/>
                <w:lang w:eastAsia="es-CO"/>
              </w:rPr>
              <w:t>2</w:t>
            </w:r>
            <w:r w:rsidRPr="008765A6">
              <w:rPr>
                <w:rFonts w:cs="Arial"/>
                <w:color w:val="000000"/>
                <w:szCs w:val="20"/>
                <w:lang w:eastAsia="es-CO"/>
              </w:rPr>
              <w:t>) años de experiencia específica en manejo ambiental de construcción de obras de infraestructura vial</w:t>
            </w:r>
            <w:r w:rsidR="00992F4A" w:rsidRPr="008765A6">
              <w:rPr>
                <w:rFonts w:cs="Arial"/>
                <w:color w:val="000000"/>
                <w:szCs w:val="20"/>
                <w:lang w:eastAsia="es-CO"/>
              </w:rPr>
              <w:t>.</w:t>
            </w:r>
          </w:p>
        </w:tc>
      </w:tr>
      <w:tr w:rsidR="000805F3" w:rsidRPr="008765A6" w14:paraId="709D5F40" w14:textId="77777777" w:rsidTr="000805F3">
        <w:trPr>
          <w:trHeight w:val="315"/>
        </w:trPr>
        <w:tc>
          <w:tcPr>
            <w:tcW w:w="1760" w:type="dxa"/>
            <w:vMerge/>
            <w:tcBorders>
              <w:top w:val="nil"/>
              <w:left w:val="single" w:sz="8" w:space="0" w:color="auto"/>
              <w:bottom w:val="single" w:sz="8" w:space="0" w:color="000000"/>
              <w:right w:val="single" w:sz="4" w:space="0" w:color="auto"/>
            </w:tcBorders>
            <w:vAlign w:val="center"/>
            <w:hideMark/>
          </w:tcPr>
          <w:p w14:paraId="08A8FEF7" w14:textId="77777777" w:rsidR="000805F3" w:rsidRPr="008765A6" w:rsidRDefault="000805F3" w:rsidP="000805F3">
            <w:pPr>
              <w:jc w:val="left"/>
              <w:rPr>
                <w:rFonts w:cs="Arial"/>
                <w:b/>
                <w:bCs/>
                <w:color w:val="000000"/>
                <w:szCs w:val="20"/>
                <w:lang w:eastAsia="es-CO"/>
              </w:rPr>
            </w:pPr>
          </w:p>
        </w:tc>
        <w:tc>
          <w:tcPr>
            <w:tcW w:w="7327" w:type="dxa"/>
            <w:tcBorders>
              <w:top w:val="nil"/>
              <w:left w:val="nil"/>
              <w:bottom w:val="single" w:sz="4" w:space="0" w:color="auto"/>
              <w:right w:val="single" w:sz="8" w:space="0" w:color="auto"/>
            </w:tcBorders>
            <w:shd w:val="clear" w:color="auto" w:fill="auto"/>
            <w:vAlign w:val="center"/>
            <w:hideMark/>
          </w:tcPr>
          <w:p w14:paraId="564A048C" w14:textId="77777777" w:rsidR="000805F3" w:rsidRPr="008765A6" w:rsidRDefault="000805F3" w:rsidP="000805F3">
            <w:pPr>
              <w:rPr>
                <w:rFonts w:cs="Arial"/>
                <w:color w:val="000000"/>
                <w:szCs w:val="20"/>
                <w:lang w:eastAsia="es-CO"/>
              </w:rPr>
            </w:pPr>
            <w:r w:rsidRPr="008765A6">
              <w:rPr>
                <w:rFonts w:cs="Arial"/>
                <w:color w:val="000000"/>
                <w:szCs w:val="20"/>
                <w:lang w:eastAsia="es-CO"/>
              </w:rPr>
              <w:t xml:space="preserve">Experiencia general contada a partir de la fecha de expedición de la matrícula profesional. </w:t>
            </w:r>
          </w:p>
        </w:tc>
      </w:tr>
      <w:tr w:rsidR="000805F3" w:rsidRPr="008765A6" w14:paraId="1A51AC01" w14:textId="77777777" w:rsidTr="000805F3">
        <w:trPr>
          <w:trHeight w:val="315"/>
        </w:trPr>
        <w:tc>
          <w:tcPr>
            <w:tcW w:w="1760" w:type="dxa"/>
            <w:vMerge/>
            <w:tcBorders>
              <w:top w:val="nil"/>
              <w:left w:val="single" w:sz="8" w:space="0" w:color="auto"/>
              <w:bottom w:val="single" w:sz="8" w:space="0" w:color="000000"/>
              <w:right w:val="single" w:sz="4" w:space="0" w:color="auto"/>
            </w:tcBorders>
            <w:vAlign w:val="center"/>
            <w:hideMark/>
          </w:tcPr>
          <w:p w14:paraId="605C05C5" w14:textId="77777777" w:rsidR="000805F3" w:rsidRPr="008765A6" w:rsidRDefault="000805F3" w:rsidP="000805F3">
            <w:pPr>
              <w:jc w:val="left"/>
              <w:rPr>
                <w:rFonts w:cs="Arial"/>
                <w:b/>
                <w:bCs/>
                <w:color w:val="000000"/>
                <w:szCs w:val="20"/>
                <w:lang w:eastAsia="es-CO"/>
              </w:rPr>
            </w:pPr>
          </w:p>
        </w:tc>
        <w:tc>
          <w:tcPr>
            <w:tcW w:w="7327" w:type="dxa"/>
            <w:tcBorders>
              <w:top w:val="nil"/>
              <w:left w:val="nil"/>
              <w:bottom w:val="single" w:sz="4" w:space="0" w:color="auto"/>
              <w:right w:val="single" w:sz="8" w:space="0" w:color="auto"/>
            </w:tcBorders>
            <w:shd w:val="clear" w:color="auto" w:fill="auto"/>
            <w:vAlign w:val="center"/>
            <w:hideMark/>
          </w:tcPr>
          <w:p w14:paraId="45564995" w14:textId="77777777" w:rsidR="000805F3" w:rsidRPr="008765A6" w:rsidRDefault="000805F3" w:rsidP="000805F3">
            <w:pPr>
              <w:rPr>
                <w:rFonts w:cs="Arial"/>
                <w:b/>
                <w:bCs/>
                <w:color w:val="000000"/>
                <w:szCs w:val="20"/>
                <w:lang w:eastAsia="es-CO"/>
              </w:rPr>
            </w:pPr>
            <w:r w:rsidRPr="008765A6">
              <w:rPr>
                <w:rFonts w:cs="Arial"/>
                <w:b/>
                <w:bCs/>
                <w:color w:val="000000"/>
                <w:szCs w:val="20"/>
                <w:lang w:eastAsia="es-CO"/>
              </w:rPr>
              <w:t>RESPONSABILIDADES DEL RESIDENTE AMBIENTAL</w:t>
            </w:r>
            <w:r w:rsidRPr="008765A6">
              <w:rPr>
                <w:rFonts w:cs="Arial"/>
                <w:color w:val="000000"/>
                <w:szCs w:val="20"/>
                <w:lang w:eastAsia="es-CO"/>
              </w:rPr>
              <w:t xml:space="preserve">: </w:t>
            </w:r>
          </w:p>
        </w:tc>
      </w:tr>
      <w:tr w:rsidR="000805F3" w:rsidRPr="008765A6" w14:paraId="1D465797" w14:textId="77777777" w:rsidTr="000805F3">
        <w:trPr>
          <w:trHeight w:val="300"/>
        </w:trPr>
        <w:tc>
          <w:tcPr>
            <w:tcW w:w="1760" w:type="dxa"/>
            <w:vMerge/>
            <w:tcBorders>
              <w:top w:val="nil"/>
              <w:left w:val="single" w:sz="8" w:space="0" w:color="auto"/>
              <w:bottom w:val="single" w:sz="8" w:space="0" w:color="000000"/>
              <w:right w:val="single" w:sz="4" w:space="0" w:color="auto"/>
            </w:tcBorders>
            <w:vAlign w:val="center"/>
            <w:hideMark/>
          </w:tcPr>
          <w:p w14:paraId="4A4051CB" w14:textId="77777777" w:rsidR="000805F3" w:rsidRPr="008765A6" w:rsidRDefault="000805F3" w:rsidP="000805F3">
            <w:pPr>
              <w:jc w:val="left"/>
              <w:rPr>
                <w:rFonts w:cs="Arial"/>
                <w:b/>
                <w:bCs/>
                <w:color w:val="000000"/>
                <w:szCs w:val="20"/>
                <w:lang w:eastAsia="es-CO"/>
              </w:rPr>
            </w:pPr>
          </w:p>
        </w:tc>
        <w:tc>
          <w:tcPr>
            <w:tcW w:w="7327" w:type="dxa"/>
            <w:tcBorders>
              <w:top w:val="nil"/>
              <w:left w:val="nil"/>
              <w:bottom w:val="single" w:sz="4" w:space="0" w:color="auto"/>
              <w:right w:val="single" w:sz="8" w:space="0" w:color="auto"/>
            </w:tcBorders>
            <w:shd w:val="clear" w:color="auto" w:fill="auto"/>
            <w:vAlign w:val="center"/>
            <w:hideMark/>
          </w:tcPr>
          <w:p w14:paraId="208EB1C3" w14:textId="77777777" w:rsidR="000805F3" w:rsidRPr="008765A6" w:rsidRDefault="000805F3" w:rsidP="000805F3">
            <w:pPr>
              <w:rPr>
                <w:rFonts w:cs="Arial"/>
                <w:color w:val="000000"/>
                <w:szCs w:val="20"/>
                <w:lang w:eastAsia="es-CO"/>
              </w:rPr>
            </w:pPr>
            <w:r w:rsidRPr="008765A6">
              <w:rPr>
                <w:rFonts w:cs="Arial"/>
                <w:color w:val="000000"/>
                <w:szCs w:val="20"/>
                <w:lang w:eastAsia="es-CO"/>
              </w:rPr>
              <w:t>Entre otras:</w:t>
            </w:r>
          </w:p>
        </w:tc>
      </w:tr>
      <w:tr w:rsidR="000805F3" w:rsidRPr="008765A6" w14:paraId="0385341B" w14:textId="77777777" w:rsidTr="00C106EA">
        <w:trPr>
          <w:trHeight w:val="1147"/>
        </w:trPr>
        <w:tc>
          <w:tcPr>
            <w:tcW w:w="1760" w:type="dxa"/>
            <w:vMerge/>
            <w:tcBorders>
              <w:top w:val="nil"/>
              <w:left w:val="single" w:sz="8" w:space="0" w:color="auto"/>
              <w:bottom w:val="single" w:sz="8" w:space="0" w:color="000000"/>
              <w:right w:val="single" w:sz="4" w:space="0" w:color="auto"/>
            </w:tcBorders>
            <w:vAlign w:val="center"/>
            <w:hideMark/>
          </w:tcPr>
          <w:p w14:paraId="2E9AF5DA" w14:textId="77777777" w:rsidR="000805F3" w:rsidRPr="008765A6" w:rsidRDefault="000805F3" w:rsidP="000805F3">
            <w:pPr>
              <w:jc w:val="left"/>
              <w:rPr>
                <w:rFonts w:cs="Arial"/>
                <w:b/>
                <w:bCs/>
                <w:color w:val="000000"/>
                <w:szCs w:val="20"/>
                <w:lang w:eastAsia="es-CO"/>
              </w:rPr>
            </w:pPr>
          </w:p>
        </w:tc>
        <w:tc>
          <w:tcPr>
            <w:tcW w:w="7327" w:type="dxa"/>
            <w:tcBorders>
              <w:top w:val="nil"/>
              <w:left w:val="nil"/>
              <w:bottom w:val="single" w:sz="4" w:space="0" w:color="auto"/>
              <w:right w:val="single" w:sz="8" w:space="0" w:color="auto"/>
            </w:tcBorders>
            <w:shd w:val="clear" w:color="auto" w:fill="auto"/>
            <w:vAlign w:val="center"/>
            <w:hideMark/>
          </w:tcPr>
          <w:p w14:paraId="19521A94" w14:textId="77777777" w:rsidR="00FF5BB4" w:rsidRPr="008765A6" w:rsidRDefault="000805F3" w:rsidP="00B86CBF">
            <w:pPr>
              <w:pStyle w:val="Prrafodelista"/>
              <w:numPr>
                <w:ilvl w:val="0"/>
                <w:numId w:val="27"/>
              </w:numPr>
              <w:spacing w:line="240" w:lineRule="auto"/>
              <w:jc w:val="both"/>
              <w:rPr>
                <w:rFonts w:cs="Arial"/>
                <w:b/>
                <w:bCs/>
                <w:color w:val="000000"/>
                <w:sz w:val="16"/>
                <w:szCs w:val="20"/>
                <w:lang w:val="es-ES" w:eastAsia="es-CO"/>
              </w:rPr>
            </w:pPr>
            <w:r w:rsidRPr="008765A6">
              <w:rPr>
                <w:rFonts w:cs="Arial"/>
                <w:color w:val="000000"/>
                <w:szCs w:val="20"/>
                <w:lang w:eastAsia="es-CO"/>
              </w:rPr>
              <w:t xml:space="preserve">Verificar la existencia de permisos ambientales requeridos para el desarrollo de la obra. </w:t>
            </w:r>
          </w:p>
          <w:p w14:paraId="6A85BECB" w14:textId="77777777" w:rsidR="00FF5BB4" w:rsidRPr="008765A6" w:rsidRDefault="000805F3" w:rsidP="00B86CBF">
            <w:pPr>
              <w:pStyle w:val="Prrafodelista"/>
              <w:numPr>
                <w:ilvl w:val="0"/>
                <w:numId w:val="27"/>
              </w:numPr>
              <w:spacing w:line="240" w:lineRule="auto"/>
              <w:jc w:val="both"/>
              <w:rPr>
                <w:rFonts w:cs="Arial"/>
                <w:b/>
                <w:bCs/>
                <w:color w:val="000000"/>
                <w:sz w:val="16"/>
                <w:szCs w:val="20"/>
                <w:lang w:val="es-ES" w:eastAsia="es-CO"/>
              </w:rPr>
            </w:pPr>
            <w:r w:rsidRPr="008765A6">
              <w:rPr>
                <w:rFonts w:cs="Arial"/>
                <w:color w:val="000000"/>
                <w:szCs w:val="20"/>
                <w:lang w:eastAsia="es-CO"/>
              </w:rPr>
              <w:t>Liderar la e</w:t>
            </w:r>
            <w:r w:rsidR="00FF5BB4" w:rsidRPr="008765A6">
              <w:rPr>
                <w:rFonts w:cs="Arial"/>
                <w:color w:val="000000"/>
                <w:szCs w:val="20"/>
                <w:lang w:eastAsia="es-CO"/>
              </w:rPr>
              <w:t>laboración del MAO del Contrato</w:t>
            </w:r>
          </w:p>
          <w:p w14:paraId="7C175366" w14:textId="77777777" w:rsidR="00FF5BB4" w:rsidRPr="008765A6" w:rsidRDefault="000805F3" w:rsidP="00B86CBF">
            <w:pPr>
              <w:pStyle w:val="Prrafodelista"/>
              <w:numPr>
                <w:ilvl w:val="0"/>
                <w:numId w:val="27"/>
              </w:numPr>
              <w:spacing w:line="240" w:lineRule="auto"/>
              <w:jc w:val="both"/>
              <w:rPr>
                <w:rFonts w:cs="Arial"/>
                <w:b/>
                <w:bCs/>
                <w:color w:val="000000"/>
                <w:sz w:val="16"/>
                <w:szCs w:val="20"/>
                <w:lang w:val="es-ES" w:eastAsia="es-CO"/>
              </w:rPr>
            </w:pPr>
            <w:r w:rsidRPr="008765A6">
              <w:rPr>
                <w:rFonts w:cs="Arial"/>
                <w:color w:val="000000"/>
                <w:szCs w:val="20"/>
                <w:lang w:eastAsia="es-CO"/>
              </w:rPr>
              <w:t>Responsable de la implementación de todas las obligaciones ambientales contempladas en el MAO, los Pliegos de Condiciones, el Contrato, norm</w:t>
            </w:r>
            <w:r w:rsidR="00FF5BB4" w:rsidRPr="008765A6">
              <w:rPr>
                <w:rFonts w:cs="Arial"/>
                <w:color w:val="000000"/>
                <w:szCs w:val="20"/>
                <w:lang w:eastAsia="es-CO"/>
              </w:rPr>
              <w:t>as y aspectos legales vigentes.</w:t>
            </w:r>
          </w:p>
          <w:p w14:paraId="210C1FF3" w14:textId="77777777" w:rsidR="00FF5BB4" w:rsidRPr="008765A6" w:rsidRDefault="00FF5BB4" w:rsidP="00B86CBF">
            <w:pPr>
              <w:pStyle w:val="Prrafodelista"/>
              <w:numPr>
                <w:ilvl w:val="0"/>
                <w:numId w:val="27"/>
              </w:numPr>
              <w:spacing w:line="240" w:lineRule="auto"/>
              <w:jc w:val="both"/>
              <w:rPr>
                <w:rFonts w:cs="Arial"/>
                <w:b/>
                <w:bCs/>
                <w:color w:val="000000"/>
                <w:sz w:val="16"/>
                <w:szCs w:val="20"/>
                <w:lang w:val="es-ES" w:eastAsia="es-CO"/>
              </w:rPr>
            </w:pPr>
            <w:r w:rsidRPr="008765A6">
              <w:rPr>
                <w:rFonts w:cs="Arial"/>
                <w:color w:val="000000"/>
                <w:szCs w:val="20"/>
                <w:lang w:eastAsia="es-CO"/>
              </w:rPr>
              <w:t>A</w:t>
            </w:r>
            <w:r w:rsidR="000805F3" w:rsidRPr="008765A6">
              <w:rPr>
                <w:rFonts w:cs="Arial"/>
                <w:color w:val="000000"/>
                <w:szCs w:val="20"/>
                <w:lang w:eastAsia="es-CO"/>
              </w:rPr>
              <w:t>sistir a los comités ambientales y demás reuniones a las que se le requiera por parte de la Interventoría y/o el IDU. Será también, responsable del cumplimiento de los compromi</w:t>
            </w:r>
            <w:r w:rsidRPr="008765A6">
              <w:rPr>
                <w:rFonts w:cs="Arial"/>
                <w:color w:val="000000"/>
                <w:szCs w:val="20"/>
                <w:lang w:eastAsia="es-CO"/>
              </w:rPr>
              <w:t>sos derivados de estos Comités.</w:t>
            </w:r>
          </w:p>
          <w:p w14:paraId="74EF6ECC" w14:textId="3E64663C" w:rsidR="00FF5BB4" w:rsidRPr="008765A6" w:rsidRDefault="000805F3" w:rsidP="00B86CBF">
            <w:pPr>
              <w:pStyle w:val="Prrafodelista"/>
              <w:numPr>
                <w:ilvl w:val="0"/>
                <w:numId w:val="27"/>
              </w:numPr>
              <w:spacing w:line="240" w:lineRule="auto"/>
              <w:jc w:val="both"/>
              <w:rPr>
                <w:rFonts w:cs="Arial"/>
                <w:b/>
                <w:bCs/>
                <w:color w:val="000000"/>
                <w:sz w:val="16"/>
                <w:szCs w:val="20"/>
                <w:lang w:val="es-ES" w:eastAsia="es-CO"/>
              </w:rPr>
            </w:pPr>
            <w:r w:rsidRPr="008765A6">
              <w:rPr>
                <w:rFonts w:cs="Arial"/>
                <w:color w:val="000000"/>
                <w:szCs w:val="20"/>
                <w:lang w:eastAsia="es-CO"/>
              </w:rPr>
              <w:t xml:space="preserve">Coordinar el grupo </w:t>
            </w:r>
            <w:r w:rsidR="00FF5BB4" w:rsidRPr="008765A6">
              <w:rPr>
                <w:rFonts w:cs="Arial"/>
                <w:color w:val="000000"/>
                <w:szCs w:val="20"/>
                <w:lang w:eastAsia="es-CO"/>
              </w:rPr>
              <w:t>de inspectores A</w:t>
            </w:r>
            <w:r w:rsidR="00C106EA" w:rsidRPr="008765A6">
              <w:rPr>
                <w:rFonts w:cs="Arial"/>
                <w:color w:val="000000"/>
                <w:szCs w:val="20"/>
                <w:lang w:eastAsia="es-CO"/>
              </w:rPr>
              <w:t>mbientales</w:t>
            </w:r>
            <w:r w:rsidR="00FF5BB4" w:rsidRPr="008765A6">
              <w:rPr>
                <w:rFonts w:cs="Arial"/>
                <w:color w:val="000000"/>
                <w:szCs w:val="20"/>
                <w:lang w:eastAsia="es-CO"/>
              </w:rPr>
              <w:t xml:space="preserve"> y la BOAL.</w:t>
            </w:r>
          </w:p>
          <w:p w14:paraId="7052329A" w14:textId="77777777" w:rsidR="00FF5BB4" w:rsidRPr="008765A6" w:rsidRDefault="000805F3" w:rsidP="00B86CBF">
            <w:pPr>
              <w:pStyle w:val="Prrafodelista"/>
              <w:numPr>
                <w:ilvl w:val="0"/>
                <w:numId w:val="27"/>
              </w:numPr>
              <w:spacing w:line="240" w:lineRule="auto"/>
              <w:jc w:val="both"/>
              <w:rPr>
                <w:rFonts w:cs="Arial"/>
                <w:b/>
                <w:bCs/>
                <w:color w:val="000000"/>
                <w:sz w:val="16"/>
                <w:szCs w:val="20"/>
                <w:lang w:val="es-ES" w:eastAsia="es-CO"/>
              </w:rPr>
            </w:pPr>
            <w:r w:rsidRPr="008765A6">
              <w:rPr>
                <w:rFonts w:cs="Arial"/>
                <w:color w:val="000000"/>
                <w:szCs w:val="20"/>
                <w:lang w:eastAsia="es-CO"/>
              </w:rPr>
              <w:t xml:space="preserve">Evaluar el cumplimiento e implementar las acciones correspondientes </w:t>
            </w:r>
            <w:r w:rsidRPr="008765A6">
              <w:rPr>
                <w:rFonts w:cs="Arial"/>
                <w:color w:val="000000"/>
                <w:szCs w:val="20"/>
                <w:lang w:eastAsia="es-CO"/>
              </w:rPr>
              <w:lastRenderedPageBreak/>
              <w:t>de las funciones ambientales de la bri</w:t>
            </w:r>
            <w:r w:rsidR="00FF5BB4" w:rsidRPr="008765A6">
              <w:rPr>
                <w:rFonts w:cs="Arial"/>
                <w:color w:val="000000"/>
                <w:szCs w:val="20"/>
                <w:lang w:eastAsia="es-CO"/>
              </w:rPr>
              <w:t>gada de orden, aseo y limpieza.</w:t>
            </w:r>
          </w:p>
          <w:p w14:paraId="006F1EF4" w14:textId="77777777" w:rsidR="00FF5BB4" w:rsidRPr="008765A6" w:rsidRDefault="000805F3" w:rsidP="00B86CBF">
            <w:pPr>
              <w:pStyle w:val="Prrafodelista"/>
              <w:numPr>
                <w:ilvl w:val="0"/>
                <w:numId w:val="27"/>
              </w:numPr>
              <w:spacing w:line="240" w:lineRule="auto"/>
              <w:jc w:val="both"/>
              <w:rPr>
                <w:rFonts w:cs="Arial"/>
                <w:b/>
                <w:bCs/>
                <w:color w:val="000000"/>
                <w:sz w:val="16"/>
                <w:szCs w:val="20"/>
                <w:lang w:val="es-ES" w:eastAsia="es-CO"/>
              </w:rPr>
            </w:pPr>
            <w:r w:rsidRPr="008765A6">
              <w:rPr>
                <w:rFonts w:cs="Arial"/>
                <w:color w:val="000000"/>
                <w:szCs w:val="20"/>
                <w:lang w:eastAsia="es-CO"/>
              </w:rPr>
              <w:t xml:space="preserve">Realizar auditorías internas en los frentes de trabajo, establecer planes de </w:t>
            </w:r>
            <w:r w:rsidR="00FF5BB4" w:rsidRPr="008765A6">
              <w:rPr>
                <w:rFonts w:cs="Arial"/>
                <w:color w:val="000000"/>
                <w:szCs w:val="20"/>
                <w:lang w:eastAsia="es-CO"/>
              </w:rPr>
              <w:t xml:space="preserve">acción y hacer seguimiento. </w:t>
            </w:r>
          </w:p>
          <w:p w14:paraId="3A87DDD2" w14:textId="77777777" w:rsidR="00FF5BB4" w:rsidRPr="008765A6" w:rsidRDefault="000805F3" w:rsidP="00B86CBF">
            <w:pPr>
              <w:pStyle w:val="Prrafodelista"/>
              <w:numPr>
                <w:ilvl w:val="0"/>
                <w:numId w:val="27"/>
              </w:numPr>
              <w:spacing w:line="240" w:lineRule="auto"/>
              <w:jc w:val="both"/>
              <w:rPr>
                <w:rFonts w:cs="Arial"/>
                <w:b/>
                <w:bCs/>
                <w:color w:val="000000"/>
                <w:sz w:val="16"/>
                <w:szCs w:val="20"/>
                <w:lang w:val="es-ES" w:eastAsia="es-CO"/>
              </w:rPr>
            </w:pPr>
            <w:r w:rsidRPr="008765A6">
              <w:rPr>
                <w:rFonts w:cs="Arial"/>
                <w:color w:val="000000"/>
                <w:szCs w:val="20"/>
                <w:lang w:eastAsia="es-CO"/>
              </w:rPr>
              <w:t>Generar los informes de acuerdo a los resultados obteni</w:t>
            </w:r>
            <w:r w:rsidR="00FF5BB4" w:rsidRPr="008765A6">
              <w:rPr>
                <w:rFonts w:cs="Arial"/>
                <w:color w:val="000000"/>
                <w:szCs w:val="20"/>
                <w:lang w:eastAsia="es-CO"/>
              </w:rPr>
              <w:t>dos en las auditorías internas.</w:t>
            </w:r>
          </w:p>
          <w:p w14:paraId="46AA8F4B" w14:textId="77777777" w:rsidR="00FF5BB4" w:rsidRPr="008765A6" w:rsidRDefault="000805F3" w:rsidP="00B86CBF">
            <w:pPr>
              <w:pStyle w:val="Prrafodelista"/>
              <w:numPr>
                <w:ilvl w:val="0"/>
                <w:numId w:val="27"/>
              </w:numPr>
              <w:spacing w:line="240" w:lineRule="auto"/>
              <w:jc w:val="both"/>
              <w:rPr>
                <w:rFonts w:cs="Arial"/>
                <w:b/>
                <w:bCs/>
                <w:color w:val="000000"/>
                <w:sz w:val="16"/>
                <w:szCs w:val="20"/>
                <w:lang w:val="es-ES" w:eastAsia="es-CO"/>
              </w:rPr>
            </w:pPr>
            <w:r w:rsidRPr="008765A6">
              <w:rPr>
                <w:rFonts w:cs="Arial"/>
                <w:color w:val="000000"/>
                <w:szCs w:val="20"/>
                <w:lang w:eastAsia="es-CO"/>
              </w:rPr>
              <w:t>Implementar acciones ambientales deriv</w:t>
            </w:r>
            <w:r w:rsidR="00FF5BB4" w:rsidRPr="008765A6">
              <w:rPr>
                <w:rFonts w:cs="Arial"/>
                <w:color w:val="000000"/>
                <w:szCs w:val="20"/>
                <w:lang w:eastAsia="es-CO"/>
              </w:rPr>
              <w:t>adas de las visitas realizadas.</w:t>
            </w:r>
          </w:p>
          <w:p w14:paraId="0D9C71A2" w14:textId="77777777" w:rsidR="00FF5BB4" w:rsidRPr="008765A6" w:rsidRDefault="000805F3" w:rsidP="00B86CBF">
            <w:pPr>
              <w:pStyle w:val="Prrafodelista"/>
              <w:numPr>
                <w:ilvl w:val="0"/>
                <w:numId w:val="27"/>
              </w:numPr>
              <w:spacing w:line="240" w:lineRule="auto"/>
              <w:jc w:val="both"/>
              <w:rPr>
                <w:rFonts w:cs="Arial"/>
                <w:b/>
                <w:bCs/>
                <w:color w:val="000000"/>
                <w:sz w:val="16"/>
                <w:szCs w:val="20"/>
                <w:lang w:val="es-ES" w:eastAsia="es-CO"/>
              </w:rPr>
            </w:pPr>
            <w:r w:rsidRPr="008765A6">
              <w:rPr>
                <w:rFonts w:cs="Arial"/>
                <w:color w:val="000000"/>
                <w:szCs w:val="20"/>
                <w:lang w:eastAsia="es-CO"/>
              </w:rPr>
              <w:t>Revisar la bitácora, hacer las anotaciones, firmar e implem</w:t>
            </w:r>
            <w:r w:rsidR="00FF5BB4" w:rsidRPr="008765A6">
              <w:rPr>
                <w:rFonts w:cs="Arial"/>
                <w:color w:val="000000"/>
                <w:szCs w:val="20"/>
                <w:lang w:eastAsia="es-CO"/>
              </w:rPr>
              <w:t>entar las acciones requeridas.</w:t>
            </w:r>
          </w:p>
          <w:p w14:paraId="68938D6A" w14:textId="77777777" w:rsidR="00FF5BB4" w:rsidRPr="008765A6" w:rsidRDefault="000805F3" w:rsidP="00B86CBF">
            <w:pPr>
              <w:pStyle w:val="Prrafodelista"/>
              <w:numPr>
                <w:ilvl w:val="0"/>
                <w:numId w:val="27"/>
              </w:numPr>
              <w:spacing w:line="240" w:lineRule="auto"/>
              <w:jc w:val="both"/>
              <w:rPr>
                <w:rFonts w:cs="Arial"/>
                <w:b/>
                <w:bCs/>
                <w:color w:val="000000"/>
                <w:sz w:val="16"/>
                <w:szCs w:val="20"/>
                <w:lang w:val="es-ES" w:eastAsia="es-CO"/>
              </w:rPr>
            </w:pPr>
            <w:r w:rsidRPr="008765A6">
              <w:rPr>
                <w:rFonts w:cs="Arial"/>
                <w:color w:val="000000"/>
                <w:szCs w:val="20"/>
                <w:lang w:eastAsia="es-CO"/>
              </w:rPr>
              <w:t>Elaborar e implementar los documentos ambientales requeridos por la Interventoría y/o el IDU durante e</w:t>
            </w:r>
            <w:r w:rsidR="00FF5BB4" w:rsidRPr="008765A6">
              <w:rPr>
                <w:rFonts w:cs="Arial"/>
                <w:color w:val="000000"/>
                <w:szCs w:val="20"/>
                <w:lang w:eastAsia="es-CO"/>
              </w:rPr>
              <w:t>l transcurso de la obra</w:t>
            </w:r>
          </w:p>
          <w:p w14:paraId="09D6764E" w14:textId="30E1A8DF" w:rsidR="000805F3" w:rsidRPr="008765A6" w:rsidRDefault="000805F3" w:rsidP="00B86CBF">
            <w:pPr>
              <w:pStyle w:val="Prrafodelista"/>
              <w:numPr>
                <w:ilvl w:val="0"/>
                <w:numId w:val="27"/>
              </w:numPr>
              <w:spacing w:line="240" w:lineRule="auto"/>
              <w:jc w:val="both"/>
              <w:rPr>
                <w:rFonts w:cs="Arial"/>
                <w:b/>
                <w:bCs/>
                <w:color w:val="000000"/>
                <w:sz w:val="16"/>
                <w:szCs w:val="20"/>
                <w:lang w:val="es-ES" w:eastAsia="es-CO"/>
              </w:rPr>
            </w:pPr>
            <w:r w:rsidRPr="008765A6">
              <w:rPr>
                <w:rFonts w:cs="Arial"/>
                <w:color w:val="000000"/>
                <w:szCs w:val="20"/>
                <w:lang w:eastAsia="es-CO"/>
              </w:rPr>
              <w:t>Responsable por la elaboración de los informes de la ges</w:t>
            </w:r>
            <w:r w:rsidR="00C106EA" w:rsidRPr="008765A6">
              <w:rPr>
                <w:rFonts w:cs="Arial"/>
                <w:color w:val="000000"/>
                <w:szCs w:val="20"/>
                <w:lang w:eastAsia="es-CO"/>
              </w:rPr>
              <w:t>tión ambiental del Contratista.</w:t>
            </w:r>
          </w:p>
        </w:tc>
      </w:tr>
      <w:tr w:rsidR="000805F3" w:rsidRPr="008765A6" w14:paraId="2614AF8F" w14:textId="77777777" w:rsidTr="000805F3">
        <w:trPr>
          <w:trHeight w:val="315"/>
        </w:trPr>
        <w:tc>
          <w:tcPr>
            <w:tcW w:w="1760" w:type="dxa"/>
            <w:vMerge/>
            <w:tcBorders>
              <w:top w:val="nil"/>
              <w:left w:val="single" w:sz="8" w:space="0" w:color="auto"/>
              <w:bottom w:val="single" w:sz="8" w:space="0" w:color="000000"/>
              <w:right w:val="single" w:sz="4" w:space="0" w:color="auto"/>
            </w:tcBorders>
            <w:vAlign w:val="center"/>
            <w:hideMark/>
          </w:tcPr>
          <w:p w14:paraId="282C91E7" w14:textId="77777777" w:rsidR="000805F3" w:rsidRPr="008765A6" w:rsidRDefault="000805F3" w:rsidP="000805F3">
            <w:pPr>
              <w:jc w:val="left"/>
              <w:rPr>
                <w:rFonts w:cs="Arial"/>
                <w:b/>
                <w:bCs/>
                <w:color w:val="000000"/>
                <w:szCs w:val="20"/>
                <w:lang w:eastAsia="es-CO"/>
              </w:rPr>
            </w:pPr>
          </w:p>
        </w:tc>
        <w:tc>
          <w:tcPr>
            <w:tcW w:w="7327" w:type="dxa"/>
            <w:tcBorders>
              <w:top w:val="nil"/>
              <w:left w:val="nil"/>
              <w:bottom w:val="single" w:sz="8" w:space="0" w:color="auto"/>
              <w:right w:val="single" w:sz="8" w:space="0" w:color="auto"/>
            </w:tcBorders>
            <w:shd w:val="clear" w:color="auto" w:fill="auto"/>
            <w:vAlign w:val="center"/>
            <w:hideMark/>
          </w:tcPr>
          <w:p w14:paraId="50E61732" w14:textId="439CD9FB" w:rsidR="000805F3" w:rsidRPr="008765A6" w:rsidRDefault="000805F3" w:rsidP="000805F3">
            <w:pPr>
              <w:rPr>
                <w:rFonts w:cs="Arial"/>
                <w:b/>
                <w:bCs/>
                <w:color w:val="000000"/>
                <w:szCs w:val="20"/>
                <w:lang w:eastAsia="es-CO"/>
              </w:rPr>
            </w:pPr>
            <w:r w:rsidRPr="008765A6">
              <w:rPr>
                <w:rFonts w:cs="Arial"/>
                <w:b/>
                <w:bCs/>
                <w:color w:val="000000"/>
                <w:szCs w:val="20"/>
                <w:lang w:eastAsia="es-CO"/>
              </w:rPr>
              <w:t>DEDICACIÓN DEL RESIDENTE AMBIENTAL</w:t>
            </w:r>
            <w:r w:rsidRPr="008765A6">
              <w:rPr>
                <w:rFonts w:cs="Arial"/>
                <w:color w:val="000000"/>
                <w:szCs w:val="20"/>
                <w:lang w:eastAsia="es-CO"/>
              </w:rPr>
              <w:t xml:space="preserve"> La dedicación deberá ser </w:t>
            </w:r>
            <w:r w:rsidR="00B86CBF" w:rsidRPr="008765A6">
              <w:rPr>
                <w:rFonts w:cs="Arial"/>
                <w:color w:val="000000"/>
                <w:szCs w:val="20"/>
                <w:lang w:eastAsia="es-CO"/>
              </w:rPr>
              <w:t>del (</w:t>
            </w:r>
            <w:r w:rsidRPr="008765A6">
              <w:rPr>
                <w:rFonts w:cs="Arial"/>
                <w:color w:val="000000"/>
                <w:szCs w:val="20"/>
                <w:lang w:eastAsia="es-CO"/>
              </w:rPr>
              <w:t>100%) (etapa preliminar y de construcción)</w:t>
            </w:r>
          </w:p>
        </w:tc>
      </w:tr>
      <w:tr w:rsidR="000805F3" w:rsidRPr="008765A6" w14:paraId="3E8A194C" w14:textId="77777777" w:rsidTr="000805F3">
        <w:trPr>
          <w:trHeight w:val="330"/>
        </w:trPr>
        <w:tc>
          <w:tcPr>
            <w:tcW w:w="1760" w:type="dxa"/>
            <w:vMerge w:val="restart"/>
            <w:tcBorders>
              <w:top w:val="nil"/>
              <w:left w:val="single" w:sz="8" w:space="0" w:color="auto"/>
              <w:bottom w:val="single" w:sz="8" w:space="0" w:color="000000"/>
              <w:right w:val="single" w:sz="4" w:space="0" w:color="auto"/>
            </w:tcBorders>
            <w:shd w:val="clear" w:color="auto" w:fill="auto"/>
            <w:vAlign w:val="center"/>
            <w:hideMark/>
          </w:tcPr>
          <w:p w14:paraId="6D419C58" w14:textId="77777777" w:rsidR="000805F3" w:rsidRPr="008765A6" w:rsidRDefault="000805F3" w:rsidP="000805F3">
            <w:pPr>
              <w:jc w:val="center"/>
              <w:rPr>
                <w:rFonts w:cs="Arial"/>
                <w:b/>
                <w:bCs/>
                <w:color w:val="000000"/>
                <w:szCs w:val="20"/>
                <w:lang w:eastAsia="es-CO"/>
              </w:rPr>
            </w:pPr>
            <w:r w:rsidRPr="008765A6">
              <w:rPr>
                <w:rFonts w:cs="Arial"/>
                <w:b/>
                <w:bCs/>
                <w:color w:val="000000"/>
                <w:szCs w:val="20"/>
                <w:lang w:eastAsia="es-CO"/>
              </w:rPr>
              <w:t>RESIDENTE SST</w:t>
            </w:r>
          </w:p>
          <w:p w14:paraId="029FC4FD" w14:textId="0917C253" w:rsidR="00B96DFB" w:rsidRPr="008765A6" w:rsidRDefault="00B96DFB" w:rsidP="000805F3">
            <w:pPr>
              <w:jc w:val="center"/>
              <w:rPr>
                <w:rFonts w:cs="Arial"/>
                <w:b/>
                <w:bCs/>
                <w:color w:val="000000"/>
                <w:szCs w:val="20"/>
                <w:lang w:eastAsia="es-CO"/>
              </w:rPr>
            </w:pPr>
            <w:r w:rsidRPr="008765A6">
              <w:rPr>
                <w:rFonts w:cs="Arial"/>
                <w:b/>
                <w:bCs/>
                <w:color w:val="000000"/>
                <w:szCs w:val="20"/>
                <w:lang w:eastAsia="es-CO"/>
              </w:rPr>
              <w:t>Categoría 5</w:t>
            </w:r>
          </w:p>
        </w:tc>
        <w:tc>
          <w:tcPr>
            <w:tcW w:w="7327" w:type="dxa"/>
            <w:tcBorders>
              <w:top w:val="nil"/>
              <w:left w:val="nil"/>
              <w:bottom w:val="single" w:sz="4" w:space="0" w:color="auto"/>
              <w:right w:val="single" w:sz="8" w:space="0" w:color="auto"/>
            </w:tcBorders>
            <w:shd w:val="clear" w:color="auto" w:fill="auto"/>
            <w:vAlign w:val="center"/>
            <w:hideMark/>
          </w:tcPr>
          <w:p w14:paraId="4654CEB0" w14:textId="77777777" w:rsidR="000805F3" w:rsidRPr="008765A6" w:rsidRDefault="000805F3" w:rsidP="000805F3">
            <w:pPr>
              <w:jc w:val="left"/>
              <w:rPr>
                <w:rFonts w:cs="Arial"/>
                <w:b/>
                <w:bCs/>
                <w:color w:val="000000"/>
                <w:szCs w:val="20"/>
                <w:lang w:eastAsia="es-CO"/>
              </w:rPr>
            </w:pPr>
            <w:r w:rsidRPr="008765A6">
              <w:rPr>
                <w:rFonts w:cs="Arial"/>
                <w:b/>
                <w:bCs/>
                <w:color w:val="000000"/>
                <w:szCs w:val="20"/>
                <w:lang w:eastAsia="es-CO"/>
              </w:rPr>
              <w:t>PERFIL DEL RESIDENTE SST</w:t>
            </w:r>
          </w:p>
        </w:tc>
      </w:tr>
      <w:tr w:rsidR="000805F3" w:rsidRPr="008765A6" w14:paraId="2184C8AD" w14:textId="77777777" w:rsidTr="00BD7F1D">
        <w:trPr>
          <w:trHeight w:val="580"/>
        </w:trPr>
        <w:tc>
          <w:tcPr>
            <w:tcW w:w="1760" w:type="dxa"/>
            <w:vMerge/>
            <w:tcBorders>
              <w:top w:val="nil"/>
              <w:left w:val="single" w:sz="8" w:space="0" w:color="auto"/>
              <w:bottom w:val="single" w:sz="8" w:space="0" w:color="000000"/>
              <w:right w:val="single" w:sz="4" w:space="0" w:color="auto"/>
            </w:tcBorders>
            <w:vAlign w:val="center"/>
            <w:hideMark/>
          </w:tcPr>
          <w:p w14:paraId="52F93D8B" w14:textId="77777777" w:rsidR="000805F3" w:rsidRPr="008765A6" w:rsidRDefault="000805F3" w:rsidP="000805F3">
            <w:pPr>
              <w:jc w:val="left"/>
              <w:rPr>
                <w:rFonts w:cs="Arial"/>
                <w:b/>
                <w:bCs/>
                <w:color w:val="000000"/>
                <w:szCs w:val="20"/>
                <w:lang w:eastAsia="es-CO"/>
              </w:rPr>
            </w:pPr>
          </w:p>
        </w:tc>
        <w:tc>
          <w:tcPr>
            <w:tcW w:w="7327" w:type="dxa"/>
            <w:tcBorders>
              <w:top w:val="nil"/>
              <w:left w:val="nil"/>
              <w:bottom w:val="single" w:sz="4" w:space="0" w:color="auto"/>
              <w:right w:val="single" w:sz="8" w:space="0" w:color="auto"/>
            </w:tcBorders>
            <w:shd w:val="clear" w:color="auto" w:fill="auto"/>
            <w:vAlign w:val="center"/>
            <w:hideMark/>
          </w:tcPr>
          <w:p w14:paraId="13B7CF74" w14:textId="08B8CD71" w:rsidR="00B96DFB" w:rsidRPr="008765A6" w:rsidRDefault="00B96DFB" w:rsidP="000805F3">
            <w:pPr>
              <w:rPr>
                <w:rFonts w:cs="Arial"/>
                <w:color w:val="000000"/>
                <w:szCs w:val="20"/>
                <w:lang w:eastAsia="es-CO"/>
              </w:rPr>
            </w:pPr>
            <w:r w:rsidRPr="008765A6">
              <w:rPr>
                <w:rFonts w:cs="Arial"/>
                <w:color w:val="000000"/>
                <w:szCs w:val="20"/>
                <w:lang w:eastAsia="es-CO"/>
              </w:rPr>
              <w:t xml:space="preserve">Profesional Ingeniero Ambiental, Ingeniero Civil, Ingeniero sanitario y/o ambiental, Ingeniero de Recursos Hídricos y Gestión Ambiental, Administrador Ambiental, Profesional en Seguridad y salud en el Trabajo; o Ingeniero civil, Ingeniero Industrial, Ingeniero Geógrafo, Ingeniero de Vías, Ingeniero Topográfico, Ingeniero Forestal o Arquitecto con especialización, maestría o doctorado en el área de Seguridad y Salud en el Trabajo (antes programas de Salud Ocupacional), con cuatro (4) años de experiencia general y </w:t>
            </w:r>
            <w:r w:rsidR="001C4DAC">
              <w:rPr>
                <w:rFonts w:cs="Arial"/>
                <w:color w:val="000000"/>
                <w:szCs w:val="20"/>
                <w:lang w:eastAsia="es-CO"/>
              </w:rPr>
              <w:t>dos</w:t>
            </w:r>
            <w:r w:rsidRPr="008765A6">
              <w:rPr>
                <w:rFonts w:cs="Arial"/>
                <w:color w:val="000000"/>
                <w:szCs w:val="20"/>
                <w:lang w:eastAsia="es-CO"/>
              </w:rPr>
              <w:t>(</w:t>
            </w:r>
            <w:r w:rsidR="001C4DAC">
              <w:rPr>
                <w:rFonts w:cs="Arial"/>
                <w:color w:val="000000"/>
                <w:szCs w:val="20"/>
                <w:lang w:eastAsia="es-CO"/>
              </w:rPr>
              <w:t>2</w:t>
            </w:r>
            <w:r w:rsidRPr="008765A6">
              <w:rPr>
                <w:rFonts w:cs="Arial"/>
                <w:color w:val="000000"/>
                <w:szCs w:val="20"/>
                <w:lang w:eastAsia="es-CO"/>
              </w:rPr>
              <w:t>) años de experiencia específica en manejo de Sistemas de Gestión de la Seguridad y Salud en el Trabajo (antes programas de Salud Ocupacional) en  construcción de obras de infraestructura vial urbana para tráfico automotor o sistemas BRT como residente en SST.</w:t>
            </w:r>
          </w:p>
          <w:p w14:paraId="3EBADB88" w14:textId="0ED88A1B" w:rsidR="00C106EA" w:rsidRPr="008765A6" w:rsidRDefault="00B96DFB" w:rsidP="00B96DFB">
            <w:pPr>
              <w:rPr>
                <w:rFonts w:cs="Arial"/>
                <w:color w:val="000000"/>
                <w:szCs w:val="20"/>
                <w:lang w:eastAsia="es-CO"/>
              </w:rPr>
            </w:pPr>
            <w:r w:rsidRPr="008765A6">
              <w:rPr>
                <w:rFonts w:cs="Arial"/>
                <w:color w:val="000000"/>
                <w:szCs w:val="20"/>
                <w:lang w:eastAsia="es-CO"/>
              </w:rPr>
              <w:t xml:space="preserve"> </w:t>
            </w:r>
            <w:r w:rsidRPr="008765A6">
              <w:rPr>
                <w:rFonts w:cs="Arial"/>
                <w:color w:val="000000"/>
                <w:szCs w:val="20"/>
                <w:lang w:eastAsia="es-CO"/>
              </w:rPr>
              <w:br/>
              <w:t>Certificado de aprobación del Curso de capacitación virtual obligatorio de cincuenta (50) horas sobre SG SST, (Art 2.2.4.6.35 Decreto 1072/15).</w:t>
            </w:r>
            <w:r w:rsidRPr="008765A6">
              <w:rPr>
                <w:rFonts w:cs="Arial"/>
                <w:color w:val="000000"/>
                <w:szCs w:val="20"/>
                <w:lang w:eastAsia="es-CO"/>
              </w:rPr>
              <w:br/>
            </w:r>
            <w:r w:rsidRPr="008765A6">
              <w:rPr>
                <w:rFonts w:cs="Arial"/>
                <w:color w:val="000000"/>
                <w:szCs w:val="20"/>
                <w:lang w:eastAsia="es-CO"/>
              </w:rPr>
              <w:br/>
              <w:t xml:space="preserve">Coordinador Trabajo en Alturas </w:t>
            </w:r>
          </w:p>
        </w:tc>
      </w:tr>
      <w:tr w:rsidR="000805F3" w:rsidRPr="008765A6" w14:paraId="1C70D293" w14:textId="77777777" w:rsidTr="000805F3">
        <w:trPr>
          <w:trHeight w:val="300"/>
        </w:trPr>
        <w:tc>
          <w:tcPr>
            <w:tcW w:w="1760" w:type="dxa"/>
            <w:vMerge/>
            <w:tcBorders>
              <w:top w:val="nil"/>
              <w:left w:val="single" w:sz="8" w:space="0" w:color="auto"/>
              <w:bottom w:val="single" w:sz="8" w:space="0" w:color="000000"/>
              <w:right w:val="single" w:sz="4" w:space="0" w:color="auto"/>
            </w:tcBorders>
            <w:vAlign w:val="center"/>
            <w:hideMark/>
          </w:tcPr>
          <w:p w14:paraId="7E134745" w14:textId="50BA4E49" w:rsidR="000805F3" w:rsidRPr="008765A6" w:rsidRDefault="000805F3" w:rsidP="000805F3">
            <w:pPr>
              <w:jc w:val="left"/>
              <w:rPr>
                <w:rFonts w:cs="Arial"/>
                <w:b/>
                <w:bCs/>
                <w:color w:val="000000"/>
                <w:szCs w:val="20"/>
                <w:lang w:eastAsia="es-CO"/>
              </w:rPr>
            </w:pPr>
          </w:p>
        </w:tc>
        <w:tc>
          <w:tcPr>
            <w:tcW w:w="7327" w:type="dxa"/>
            <w:tcBorders>
              <w:top w:val="nil"/>
              <w:left w:val="nil"/>
              <w:bottom w:val="single" w:sz="4" w:space="0" w:color="auto"/>
              <w:right w:val="single" w:sz="8" w:space="0" w:color="auto"/>
            </w:tcBorders>
            <w:shd w:val="clear" w:color="auto" w:fill="auto"/>
            <w:vAlign w:val="center"/>
            <w:hideMark/>
          </w:tcPr>
          <w:p w14:paraId="6738DE5E" w14:textId="77777777" w:rsidR="007376C9" w:rsidRPr="008765A6" w:rsidRDefault="007376C9" w:rsidP="000805F3">
            <w:pPr>
              <w:rPr>
                <w:rFonts w:cs="Arial"/>
                <w:color w:val="000000"/>
                <w:szCs w:val="20"/>
                <w:lang w:eastAsia="es-CO"/>
              </w:rPr>
            </w:pPr>
          </w:p>
          <w:p w14:paraId="32011AA3" w14:textId="77777777" w:rsidR="007376C9" w:rsidRPr="008765A6" w:rsidRDefault="000805F3" w:rsidP="000805F3">
            <w:pPr>
              <w:rPr>
                <w:rFonts w:cs="Arial"/>
                <w:color w:val="000000"/>
                <w:szCs w:val="20"/>
                <w:lang w:eastAsia="es-CO"/>
              </w:rPr>
            </w:pPr>
            <w:r w:rsidRPr="008765A6">
              <w:rPr>
                <w:rFonts w:cs="Arial"/>
                <w:color w:val="000000"/>
                <w:szCs w:val="20"/>
                <w:lang w:eastAsia="es-CO"/>
              </w:rPr>
              <w:t>Experiencia general contada a partir de la expedición de la licencia en Seguridad y Salud en el Trabajo (Salud Ocupacional).</w:t>
            </w:r>
          </w:p>
          <w:p w14:paraId="44A22BA3" w14:textId="6F67A844" w:rsidR="000805F3" w:rsidRPr="008765A6" w:rsidRDefault="000805F3" w:rsidP="000805F3">
            <w:pPr>
              <w:rPr>
                <w:rFonts w:cs="Arial"/>
                <w:color w:val="000000"/>
                <w:szCs w:val="20"/>
                <w:lang w:eastAsia="es-CO"/>
              </w:rPr>
            </w:pPr>
          </w:p>
        </w:tc>
      </w:tr>
      <w:tr w:rsidR="000805F3" w:rsidRPr="008765A6" w14:paraId="04253529" w14:textId="77777777" w:rsidTr="006D163F">
        <w:trPr>
          <w:trHeight w:val="1997"/>
        </w:trPr>
        <w:tc>
          <w:tcPr>
            <w:tcW w:w="1760" w:type="dxa"/>
            <w:vMerge/>
            <w:tcBorders>
              <w:top w:val="nil"/>
              <w:left w:val="single" w:sz="8" w:space="0" w:color="auto"/>
              <w:bottom w:val="single" w:sz="8" w:space="0" w:color="000000"/>
              <w:right w:val="single" w:sz="4" w:space="0" w:color="auto"/>
            </w:tcBorders>
            <w:vAlign w:val="center"/>
            <w:hideMark/>
          </w:tcPr>
          <w:p w14:paraId="2F4B1A62" w14:textId="77777777" w:rsidR="000805F3" w:rsidRPr="008765A6" w:rsidRDefault="000805F3" w:rsidP="000805F3">
            <w:pPr>
              <w:jc w:val="left"/>
              <w:rPr>
                <w:rFonts w:cs="Arial"/>
                <w:b/>
                <w:bCs/>
                <w:color w:val="000000"/>
                <w:szCs w:val="20"/>
                <w:lang w:eastAsia="es-CO"/>
              </w:rPr>
            </w:pPr>
          </w:p>
        </w:tc>
        <w:tc>
          <w:tcPr>
            <w:tcW w:w="7327" w:type="dxa"/>
            <w:tcBorders>
              <w:top w:val="nil"/>
              <w:left w:val="nil"/>
              <w:bottom w:val="single" w:sz="4" w:space="0" w:color="auto"/>
              <w:right w:val="single" w:sz="8" w:space="0" w:color="auto"/>
            </w:tcBorders>
            <w:shd w:val="clear" w:color="auto" w:fill="auto"/>
            <w:vAlign w:val="center"/>
            <w:hideMark/>
          </w:tcPr>
          <w:p w14:paraId="6F3FF84B" w14:textId="3DCE6BB6" w:rsidR="000805F3" w:rsidRPr="008765A6" w:rsidRDefault="000805F3" w:rsidP="00BD7F1D">
            <w:pPr>
              <w:jc w:val="left"/>
              <w:rPr>
                <w:rFonts w:cs="Arial"/>
                <w:color w:val="000000"/>
                <w:szCs w:val="20"/>
                <w:lang w:eastAsia="es-CO"/>
              </w:rPr>
            </w:pPr>
            <w:r w:rsidRPr="008765A6">
              <w:rPr>
                <w:rFonts w:cs="Arial"/>
                <w:color w:val="000000"/>
                <w:szCs w:val="20"/>
                <w:lang w:eastAsia="es-CO"/>
              </w:rPr>
              <w:t xml:space="preserve">Requisito: Tarjeta Profesional y Licencia en Seguridad y Salud en el Trabajo o en Salud Ocupacional vigente que abarque como mínimo las siguientes áreas: </w:t>
            </w:r>
            <w:r w:rsidRPr="008765A6">
              <w:rPr>
                <w:rFonts w:cs="Arial"/>
                <w:color w:val="000000"/>
                <w:szCs w:val="20"/>
                <w:lang w:eastAsia="es-CO"/>
              </w:rPr>
              <w:br/>
            </w:r>
            <w:r w:rsidR="00694B9B" w:rsidRPr="008765A6">
              <w:rPr>
                <w:rFonts w:cs="Arial"/>
                <w:color w:val="000000"/>
                <w:szCs w:val="20"/>
                <w:lang w:eastAsia="es-CO"/>
              </w:rPr>
              <w:t>- Seguridad</w:t>
            </w:r>
            <w:r w:rsidRPr="008765A6">
              <w:rPr>
                <w:rFonts w:cs="Arial"/>
                <w:color w:val="000000"/>
                <w:szCs w:val="20"/>
                <w:lang w:eastAsia="es-CO"/>
              </w:rPr>
              <w:t xml:space="preserve"> Industrial</w:t>
            </w:r>
            <w:r w:rsidRPr="008765A6">
              <w:rPr>
                <w:rFonts w:cs="Arial"/>
                <w:color w:val="000000"/>
                <w:szCs w:val="20"/>
                <w:lang w:eastAsia="es-CO"/>
              </w:rPr>
              <w:br/>
            </w:r>
            <w:r w:rsidR="00B86CBF" w:rsidRPr="008765A6">
              <w:rPr>
                <w:rFonts w:cs="Arial"/>
                <w:color w:val="000000"/>
                <w:szCs w:val="20"/>
                <w:lang w:eastAsia="es-CO"/>
              </w:rPr>
              <w:t>- Higiene</w:t>
            </w:r>
            <w:r w:rsidRPr="008765A6">
              <w:rPr>
                <w:rFonts w:cs="Arial"/>
                <w:color w:val="000000"/>
                <w:szCs w:val="20"/>
                <w:lang w:eastAsia="es-CO"/>
              </w:rPr>
              <w:t xml:space="preserve"> Industrial </w:t>
            </w:r>
            <w:r w:rsidRPr="008765A6">
              <w:rPr>
                <w:rFonts w:cs="Arial"/>
                <w:color w:val="000000"/>
                <w:szCs w:val="20"/>
                <w:lang w:eastAsia="es-CO"/>
              </w:rPr>
              <w:br/>
            </w:r>
            <w:r w:rsidR="00BD7F1D" w:rsidRPr="008765A6">
              <w:rPr>
                <w:rFonts w:cs="Arial"/>
                <w:color w:val="000000"/>
                <w:szCs w:val="20"/>
                <w:lang w:eastAsia="es-CO"/>
              </w:rPr>
              <w:t xml:space="preserve">- </w:t>
            </w:r>
            <w:r w:rsidRPr="008765A6">
              <w:rPr>
                <w:rFonts w:cs="Arial"/>
                <w:color w:val="000000"/>
                <w:szCs w:val="20"/>
                <w:lang w:eastAsia="es-CO"/>
              </w:rPr>
              <w:t>Investigación de Accidente de Trabajo</w:t>
            </w:r>
            <w:r w:rsidRPr="008765A6">
              <w:rPr>
                <w:rFonts w:cs="Arial"/>
                <w:color w:val="000000"/>
                <w:szCs w:val="20"/>
                <w:lang w:eastAsia="es-CO"/>
              </w:rPr>
              <w:br/>
            </w:r>
            <w:r w:rsidR="00BD7F1D" w:rsidRPr="008765A6">
              <w:rPr>
                <w:rFonts w:cs="Arial"/>
                <w:color w:val="000000"/>
                <w:szCs w:val="20"/>
                <w:lang w:eastAsia="es-CO"/>
              </w:rPr>
              <w:t xml:space="preserve">- </w:t>
            </w:r>
            <w:r w:rsidRPr="008765A6">
              <w:rPr>
                <w:rFonts w:cs="Arial"/>
                <w:color w:val="000000"/>
                <w:szCs w:val="20"/>
                <w:lang w:eastAsia="es-CO"/>
              </w:rPr>
              <w:t>Diseño, administración y ejecución del sistema de Gestión de la Seguridad y Salud en el Trabajo.</w:t>
            </w:r>
          </w:p>
        </w:tc>
      </w:tr>
      <w:tr w:rsidR="000805F3" w:rsidRPr="008765A6" w14:paraId="59F7B774" w14:textId="77777777" w:rsidTr="000805F3">
        <w:trPr>
          <w:trHeight w:val="510"/>
        </w:trPr>
        <w:tc>
          <w:tcPr>
            <w:tcW w:w="1760" w:type="dxa"/>
            <w:vMerge/>
            <w:tcBorders>
              <w:top w:val="nil"/>
              <w:left w:val="single" w:sz="8" w:space="0" w:color="auto"/>
              <w:bottom w:val="single" w:sz="8" w:space="0" w:color="000000"/>
              <w:right w:val="single" w:sz="4" w:space="0" w:color="auto"/>
            </w:tcBorders>
            <w:vAlign w:val="center"/>
            <w:hideMark/>
          </w:tcPr>
          <w:p w14:paraId="22750631" w14:textId="77777777" w:rsidR="000805F3" w:rsidRPr="008765A6" w:rsidRDefault="000805F3" w:rsidP="000805F3">
            <w:pPr>
              <w:jc w:val="left"/>
              <w:rPr>
                <w:rFonts w:cs="Arial"/>
                <w:b/>
                <w:bCs/>
                <w:color w:val="000000"/>
                <w:szCs w:val="20"/>
                <w:lang w:eastAsia="es-CO"/>
              </w:rPr>
            </w:pPr>
          </w:p>
        </w:tc>
        <w:tc>
          <w:tcPr>
            <w:tcW w:w="7327" w:type="dxa"/>
            <w:tcBorders>
              <w:top w:val="nil"/>
              <w:left w:val="nil"/>
              <w:bottom w:val="single" w:sz="4" w:space="0" w:color="auto"/>
              <w:right w:val="single" w:sz="8" w:space="0" w:color="auto"/>
            </w:tcBorders>
            <w:shd w:val="clear" w:color="auto" w:fill="auto"/>
            <w:vAlign w:val="center"/>
            <w:hideMark/>
          </w:tcPr>
          <w:p w14:paraId="7E7B444A" w14:textId="77777777" w:rsidR="000805F3" w:rsidRPr="008765A6" w:rsidRDefault="000805F3" w:rsidP="000805F3">
            <w:pPr>
              <w:rPr>
                <w:rFonts w:cs="Arial"/>
                <w:b/>
                <w:bCs/>
                <w:color w:val="000000"/>
                <w:szCs w:val="20"/>
                <w:lang w:eastAsia="es-CO"/>
              </w:rPr>
            </w:pPr>
            <w:r w:rsidRPr="008765A6">
              <w:rPr>
                <w:rFonts w:cs="Arial"/>
                <w:b/>
                <w:bCs/>
                <w:color w:val="000000"/>
                <w:szCs w:val="20"/>
                <w:lang w:eastAsia="es-CO"/>
              </w:rPr>
              <w:t>RESPONSABILIDADES DEL RESIDENTE SST</w:t>
            </w:r>
          </w:p>
        </w:tc>
      </w:tr>
      <w:tr w:rsidR="000805F3" w:rsidRPr="008765A6" w14:paraId="27FBB7CC" w14:textId="77777777" w:rsidTr="00ED7034">
        <w:trPr>
          <w:trHeight w:val="438"/>
        </w:trPr>
        <w:tc>
          <w:tcPr>
            <w:tcW w:w="1760" w:type="dxa"/>
            <w:vMerge/>
            <w:tcBorders>
              <w:top w:val="nil"/>
              <w:left w:val="single" w:sz="8" w:space="0" w:color="auto"/>
              <w:bottom w:val="single" w:sz="8" w:space="0" w:color="000000"/>
              <w:right w:val="single" w:sz="4" w:space="0" w:color="auto"/>
            </w:tcBorders>
            <w:vAlign w:val="center"/>
            <w:hideMark/>
          </w:tcPr>
          <w:p w14:paraId="0F45BEA0" w14:textId="77777777" w:rsidR="000805F3" w:rsidRPr="008765A6" w:rsidRDefault="000805F3" w:rsidP="000805F3">
            <w:pPr>
              <w:jc w:val="left"/>
              <w:rPr>
                <w:rFonts w:cs="Arial"/>
                <w:b/>
                <w:bCs/>
                <w:color w:val="000000"/>
                <w:szCs w:val="20"/>
                <w:lang w:eastAsia="es-CO"/>
              </w:rPr>
            </w:pPr>
          </w:p>
        </w:tc>
        <w:tc>
          <w:tcPr>
            <w:tcW w:w="7327" w:type="dxa"/>
            <w:tcBorders>
              <w:top w:val="nil"/>
              <w:left w:val="nil"/>
              <w:bottom w:val="single" w:sz="4" w:space="0" w:color="auto"/>
              <w:right w:val="single" w:sz="8" w:space="0" w:color="auto"/>
            </w:tcBorders>
            <w:shd w:val="clear" w:color="auto" w:fill="auto"/>
            <w:vAlign w:val="center"/>
            <w:hideMark/>
          </w:tcPr>
          <w:p w14:paraId="67CF0695" w14:textId="77777777" w:rsidR="00FF5BB4" w:rsidRPr="008765A6" w:rsidRDefault="000805F3" w:rsidP="00B86CBF">
            <w:pPr>
              <w:pStyle w:val="Prrafodelista"/>
              <w:numPr>
                <w:ilvl w:val="0"/>
                <w:numId w:val="28"/>
              </w:numPr>
              <w:spacing w:line="240" w:lineRule="auto"/>
              <w:jc w:val="both"/>
              <w:rPr>
                <w:rFonts w:cs="Arial"/>
                <w:b/>
                <w:bCs/>
                <w:color w:val="000000"/>
                <w:sz w:val="16"/>
                <w:szCs w:val="20"/>
                <w:lang w:val="es-ES" w:eastAsia="es-CO"/>
              </w:rPr>
            </w:pPr>
            <w:r w:rsidRPr="008765A6">
              <w:rPr>
                <w:rFonts w:cs="Arial"/>
                <w:color w:val="000000"/>
                <w:szCs w:val="20"/>
                <w:lang w:eastAsia="es-CO"/>
              </w:rPr>
              <w:t>Elaborar el Sistema de Gestión de Seguridad y Salud en el Trabajo, cumpliendo con los parámetros establecidos en los Pliegos de Condiciones, Contrato, normas, aspectos legales vigentes y Manu</w:t>
            </w:r>
            <w:r w:rsidR="00FF5BB4" w:rsidRPr="008765A6">
              <w:rPr>
                <w:rFonts w:cs="Arial"/>
                <w:color w:val="000000"/>
                <w:szCs w:val="20"/>
                <w:lang w:eastAsia="es-CO"/>
              </w:rPr>
              <w:t>al Ambiental de Obra - MAO.</w:t>
            </w:r>
          </w:p>
          <w:p w14:paraId="717A295F" w14:textId="0BBB89E6" w:rsidR="00FF5BB4" w:rsidRPr="008765A6" w:rsidRDefault="000805F3" w:rsidP="00B86CBF">
            <w:pPr>
              <w:pStyle w:val="Prrafodelista"/>
              <w:numPr>
                <w:ilvl w:val="0"/>
                <w:numId w:val="28"/>
              </w:numPr>
              <w:spacing w:line="240" w:lineRule="auto"/>
              <w:jc w:val="both"/>
              <w:rPr>
                <w:rFonts w:cs="Arial"/>
                <w:b/>
                <w:bCs/>
                <w:color w:val="000000"/>
                <w:sz w:val="16"/>
                <w:szCs w:val="20"/>
                <w:lang w:val="es-ES" w:eastAsia="es-CO"/>
              </w:rPr>
            </w:pPr>
            <w:r w:rsidRPr="008765A6">
              <w:rPr>
                <w:rFonts w:cs="Arial"/>
                <w:color w:val="000000"/>
                <w:szCs w:val="20"/>
                <w:lang w:eastAsia="es-CO"/>
              </w:rPr>
              <w:t xml:space="preserve">Asegurar el cumplimiento por parte del Constructor y </w:t>
            </w:r>
            <w:r w:rsidR="00B86CBF" w:rsidRPr="008765A6">
              <w:rPr>
                <w:rFonts w:cs="Arial"/>
                <w:color w:val="000000"/>
                <w:szCs w:val="20"/>
                <w:lang w:eastAsia="es-CO"/>
              </w:rPr>
              <w:t>sub-Contratista</w:t>
            </w:r>
            <w:r w:rsidRPr="008765A6">
              <w:rPr>
                <w:rFonts w:cs="Arial"/>
                <w:color w:val="000000"/>
                <w:szCs w:val="20"/>
                <w:lang w:eastAsia="es-CO"/>
              </w:rPr>
              <w:t xml:space="preserve"> de obra todas las obligaciones, medidas y acciones SST contempladas en el Sistema de Gestión SST, pliegos de Condiciones, Contrato de obra, norma</w:t>
            </w:r>
            <w:r w:rsidR="00FF5BB4" w:rsidRPr="008765A6">
              <w:rPr>
                <w:rFonts w:cs="Arial"/>
                <w:color w:val="000000"/>
                <w:szCs w:val="20"/>
                <w:lang w:eastAsia="es-CO"/>
              </w:rPr>
              <w:t xml:space="preserve">s y aspectos legales vigentes. </w:t>
            </w:r>
          </w:p>
          <w:p w14:paraId="35BECA33" w14:textId="77777777" w:rsidR="00FF5BB4" w:rsidRPr="008765A6" w:rsidRDefault="000805F3" w:rsidP="00B86CBF">
            <w:pPr>
              <w:pStyle w:val="Prrafodelista"/>
              <w:numPr>
                <w:ilvl w:val="0"/>
                <w:numId w:val="28"/>
              </w:numPr>
              <w:spacing w:line="240" w:lineRule="auto"/>
              <w:jc w:val="both"/>
              <w:rPr>
                <w:rFonts w:cs="Arial"/>
                <w:b/>
                <w:bCs/>
                <w:color w:val="000000"/>
                <w:sz w:val="16"/>
                <w:szCs w:val="20"/>
                <w:lang w:val="es-ES" w:eastAsia="es-CO"/>
              </w:rPr>
            </w:pPr>
            <w:r w:rsidRPr="008765A6">
              <w:rPr>
                <w:rFonts w:cs="Arial"/>
                <w:color w:val="000000"/>
                <w:szCs w:val="20"/>
                <w:lang w:eastAsia="es-CO"/>
              </w:rPr>
              <w:t>Implementar y asegurar el cumplimiento de todas las actividades, planes, programas y procedimientos plasmados en el Sistema de Gestión SST, Pliegos de Condiciones, Contrato de Contratista norma</w:t>
            </w:r>
            <w:r w:rsidR="00FF5BB4" w:rsidRPr="008765A6">
              <w:rPr>
                <w:rFonts w:cs="Arial"/>
                <w:color w:val="000000"/>
                <w:szCs w:val="20"/>
                <w:lang w:eastAsia="es-CO"/>
              </w:rPr>
              <w:t xml:space="preserve">s y aspectos legales vigentes. </w:t>
            </w:r>
          </w:p>
          <w:p w14:paraId="711B1DDC" w14:textId="77777777" w:rsidR="00FF5BB4" w:rsidRPr="008765A6" w:rsidRDefault="000805F3" w:rsidP="00B86CBF">
            <w:pPr>
              <w:pStyle w:val="Prrafodelista"/>
              <w:numPr>
                <w:ilvl w:val="0"/>
                <w:numId w:val="28"/>
              </w:numPr>
              <w:spacing w:line="240" w:lineRule="auto"/>
              <w:jc w:val="both"/>
              <w:rPr>
                <w:rFonts w:cs="Arial"/>
                <w:b/>
                <w:bCs/>
                <w:color w:val="000000"/>
                <w:sz w:val="16"/>
                <w:szCs w:val="20"/>
                <w:lang w:val="es-ES" w:eastAsia="es-CO"/>
              </w:rPr>
            </w:pPr>
            <w:r w:rsidRPr="008765A6">
              <w:rPr>
                <w:rFonts w:cs="Arial"/>
                <w:color w:val="000000"/>
                <w:szCs w:val="20"/>
                <w:lang w:eastAsia="es-CO"/>
              </w:rPr>
              <w:t>Planear la implementación de un servicio oportuno y eficie</w:t>
            </w:r>
            <w:r w:rsidR="00FF5BB4" w:rsidRPr="008765A6">
              <w:rPr>
                <w:rFonts w:cs="Arial"/>
                <w:color w:val="000000"/>
                <w:szCs w:val="20"/>
                <w:lang w:eastAsia="es-CO"/>
              </w:rPr>
              <w:t xml:space="preserve">nte de atención a emergencias. </w:t>
            </w:r>
          </w:p>
          <w:p w14:paraId="441A4D97" w14:textId="77777777" w:rsidR="00FF5BB4" w:rsidRPr="008765A6" w:rsidRDefault="000805F3" w:rsidP="00B86CBF">
            <w:pPr>
              <w:pStyle w:val="Prrafodelista"/>
              <w:numPr>
                <w:ilvl w:val="0"/>
                <w:numId w:val="28"/>
              </w:numPr>
              <w:spacing w:line="240" w:lineRule="auto"/>
              <w:jc w:val="both"/>
              <w:rPr>
                <w:rFonts w:cs="Arial"/>
                <w:b/>
                <w:bCs/>
                <w:color w:val="000000"/>
                <w:sz w:val="16"/>
                <w:szCs w:val="20"/>
                <w:lang w:val="es-ES" w:eastAsia="es-CO"/>
              </w:rPr>
            </w:pPr>
            <w:r w:rsidRPr="008765A6">
              <w:rPr>
                <w:rFonts w:cs="Arial"/>
                <w:color w:val="000000"/>
                <w:szCs w:val="20"/>
                <w:lang w:eastAsia="es-CO"/>
              </w:rPr>
              <w:t xml:space="preserve">Asistir a los comités de seguimiento Ambiental, SST y demás reuniones a las que se le requiera por parte </w:t>
            </w:r>
            <w:r w:rsidR="00FF5BB4" w:rsidRPr="008765A6">
              <w:rPr>
                <w:rFonts w:cs="Arial"/>
                <w:color w:val="000000"/>
                <w:szCs w:val="20"/>
                <w:lang w:eastAsia="es-CO"/>
              </w:rPr>
              <w:t>de la Interventoría y/o el IDU.</w:t>
            </w:r>
          </w:p>
          <w:p w14:paraId="01D72D35" w14:textId="77777777" w:rsidR="00FF5BB4" w:rsidRPr="008765A6" w:rsidRDefault="000805F3" w:rsidP="00B86CBF">
            <w:pPr>
              <w:pStyle w:val="Prrafodelista"/>
              <w:numPr>
                <w:ilvl w:val="0"/>
                <w:numId w:val="28"/>
              </w:numPr>
              <w:spacing w:line="240" w:lineRule="auto"/>
              <w:jc w:val="both"/>
              <w:rPr>
                <w:rFonts w:cs="Arial"/>
                <w:b/>
                <w:bCs/>
                <w:color w:val="000000"/>
                <w:sz w:val="16"/>
                <w:szCs w:val="20"/>
                <w:lang w:val="es-ES" w:eastAsia="es-CO"/>
              </w:rPr>
            </w:pPr>
            <w:r w:rsidRPr="008765A6">
              <w:rPr>
                <w:rFonts w:cs="Arial"/>
                <w:color w:val="000000"/>
                <w:szCs w:val="20"/>
                <w:lang w:eastAsia="es-CO"/>
              </w:rPr>
              <w:t>Reportar la gesti</w:t>
            </w:r>
            <w:r w:rsidR="00FF5BB4" w:rsidRPr="008765A6">
              <w:rPr>
                <w:rFonts w:cs="Arial"/>
                <w:color w:val="000000"/>
                <w:szCs w:val="20"/>
                <w:lang w:eastAsia="es-CO"/>
              </w:rPr>
              <w:t>ón SST en los comités técnicos.</w:t>
            </w:r>
          </w:p>
          <w:p w14:paraId="515F0B70" w14:textId="77777777" w:rsidR="00FF5BB4" w:rsidRPr="008765A6" w:rsidRDefault="000805F3" w:rsidP="00B86CBF">
            <w:pPr>
              <w:pStyle w:val="Prrafodelista"/>
              <w:numPr>
                <w:ilvl w:val="0"/>
                <w:numId w:val="28"/>
              </w:numPr>
              <w:spacing w:line="240" w:lineRule="auto"/>
              <w:jc w:val="both"/>
              <w:rPr>
                <w:rFonts w:cs="Arial"/>
                <w:b/>
                <w:bCs/>
                <w:color w:val="000000"/>
                <w:sz w:val="16"/>
                <w:szCs w:val="20"/>
                <w:lang w:val="es-ES" w:eastAsia="es-CO"/>
              </w:rPr>
            </w:pPr>
            <w:r w:rsidRPr="008765A6">
              <w:rPr>
                <w:rFonts w:cs="Arial"/>
                <w:color w:val="000000"/>
                <w:szCs w:val="20"/>
                <w:lang w:eastAsia="es-CO"/>
              </w:rPr>
              <w:t>Implementar las medidas establecidas en el Sistema de Gestión de Seguridad y Salud en el Trabajo (antes programa de Seguridad y Salud Ocupacional) y demás requerimientos que la normativa relacio</w:t>
            </w:r>
            <w:r w:rsidR="00FF5BB4" w:rsidRPr="008765A6">
              <w:rPr>
                <w:rFonts w:cs="Arial"/>
                <w:color w:val="000000"/>
                <w:szCs w:val="20"/>
                <w:lang w:eastAsia="es-CO"/>
              </w:rPr>
              <w:t xml:space="preserve">nada con el tema SST requiera. </w:t>
            </w:r>
          </w:p>
          <w:p w14:paraId="4166F990" w14:textId="77777777" w:rsidR="00FF5BB4" w:rsidRPr="008765A6" w:rsidRDefault="000805F3" w:rsidP="00B86CBF">
            <w:pPr>
              <w:pStyle w:val="Prrafodelista"/>
              <w:numPr>
                <w:ilvl w:val="0"/>
                <w:numId w:val="28"/>
              </w:numPr>
              <w:spacing w:line="240" w:lineRule="auto"/>
              <w:jc w:val="both"/>
              <w:rPr>
                <w:rFonts w:cs="Arial"/>
                <w:b/>
                <w:bCs/>
                <w:color w:val="000000"/>
                <w:sz w:val="16"/>
                <w:szCs w:val="20"/>
                <w:lang w:val="es-ES" w:eastAsia="es-CO"/>
              </w:rPr>
            </w:pPr>
            <w:r w:rsidRPr="008765A6">
              <w:rPr>
                <w:rFonts w:cs="Arial"/>
                <w:color w:val="000000"/>
                <w:szCs w:val="20"/>
                <w:lang w:eastAsia="es-CO"/>
              </w:rPr>
              <w:t xml:space="preserve">Coordinar la capacitación para el personal involucrado en el plan de emergencias y contingencias, actualizar el plan, planear y realizar los simulacros y tomar las medidas correctivas con el fin de garantizar su </w:t>
            </w:r>
            <w:r w:rsidR="00FF5BB4" w:rsidRPr="008765A6">
              <w:rPr>
                <w:rFonts w:cs="Arial"/>
                <w:color w:val="000000"/>
                <w:szCs w:val="20"/>
                <w:lang w:eastAsia="es-CO"/>
              </w:rPr>
              <w:t>correcto funcionamiento.</w:t>
            </w:r>
          </w:p>
          <w:p w14:paraId="62247829" w14:textId="77777777" w:rsidR="00FF5BB4" w:rsidRPr="008765A6" w:rsidRDefault="000805F3" w:rsidP="00B86CBF">
            <w:pPr>
              <w:pStyle w:val="Prrafodelista"/>
              <w:numPr>
                <w:ilvl w:val="0"/>
                <w:numId w:val="28"/>
              </w:numPr>
              <w:spacing w:line="240" w:lineRule="auto"/>
              <w:jc w:val="both"/>
              <w:rPr>
                <w:rFonts w:cs="Arial"/>
                <w:b/>
                <w:bCs/>
                <w:color w:val="000000"/>
                <w:sz w:val="16"/>
                <w:szCs w:val="20"/>
                <w:lang w:val="es-ES" w:eastAsia="es-CO"/>
              </w:rPr>
            </w:pPr>
            <w:r w:rsidRPr="008765A6">
              <w:rPr>
                <w:rFonts w:cs="Arial"/>
                <w:color w:val="000000"/>
                <w:szCs w:val="20"/>
                <w:lang w:eastAsia="es-CO"/>
              </w:rPr>
              <w:t>Ejecutar las actividades del programa de inducción, motivación y entrenamiento en SST para el personal vinculado al contrato de obra (mano de obra calificada y no calificada), acorde con</w:t>
            </w:r>
            <w:r w:rsidR="00FF5BB4" w:rsidRPr="008765A6">
              <w:rPr>
                <w:rFonts w:cs="Arial"/>
                <w:color w:val="000000"/>
                <w:szCs w:val="20"/>
                <w:lang w:eastAsia="es-CO"/>
              </w:rPr>
              <w:t xml:space="preserve"> la Identificación de riesgos. </w:t>
            </w:r>
          </w:p>
          <w:p w14:paraId="48BA95A3" w14:textId="77777777" w:rsidR="00FF5BB4" w:rsidRPr="008765A6" w:rsidRDefault="000805F3" w:rsidP="00B86CBF">
            <w:pPr>
              <w:pStyle w:val="Prrafodelista"/>
              <w:numPr>
                <w:ilvl w:val="0"/>
                <w:numId w:val="28"/>
              </w:numPr>
              <w:spacing w:line="240" w:lineRule="auto"/>
              <w:jc w:val="both"/>
              <w:rPr>
                <w:rFonts w:cs="Arial"/>
                <w:b/>
                <w:bCs/>
                <w:color w:val="000000"/>
                <w:sz w:val="16"/>
                <w:szCs w:val="20"/>
                <w:lang w:val="es-ES" w:eastAsia="es-CO"/>
              </w:rPr>
            </w:pPr>
            <w:r w:rsidRPr="008765A6">
              <w:rPr>
                <w:rFonts w:cs="Arial"/>
                <w:color w:val="000000"/>
                <w:szCs w:val="20"/>
                <w:lang w:eastAsia="es-CO"/>
              </w:rPr>
              <w:t xml:space="preserve">Asesorar al COPASST y/o Vigía para el </w:t>
            </w:r>
            <w:r w:rsidR="00FF5BB4" w:rsidRPr="008765A6">
              <w:rPr>
                <w:rFonts w:cs="Arial"/>
                <w:color w:val="000000"/>
                <w:szCs w:val="20"/>
                <w:lang w:eastAsia="es-CO"/>
              </w:rPr>
              <w:t>cumplimiento de sus funciones.</w:t>
            </w:r>
          </w:p>
          <w:p w14:paraId="202B4CE7" w14:textId="77777777" w:rsidR="00FF5BB4" w:rsidRPr="008765A6" w:rsidRDefault="000805F3" w:rsidP="00B86CBF">
            <w:pPr>
              <w:pStyle w:val="Prrafodelista"/>
              <w:numPr>
                <w:ilvl w:val="0"/>
                <w:numId w:val="28"/>
              </w:numPr>
              <w:spacing w:line="240" w:lineRule="auto"/>
              <w:jc w:val="both"/>
              <w:rPr>
                <w:rFonts w:cs="Arial"/>
                <w:b/>
                <w:bCs/>
                <w:color w:val="000000"/>
                <w:sz w:val="16"/>
                <w:szCs w:val="20"/>
                <w:lang w:val="es-ES" w:eastAsia="es-CO"/>
              </w:rPr>
            </w:pPr>
            <w:r w:rsidRPr="008765A6">
              <w:rPr>
                <w:rFonts w:cs="Arial"/>
                <w:color w:val="000000"/>
                <w:szCs w:val="20"/>
                <w:lang w:eastAsia="es-CO"/>
              </w:rPr>
              <w:t>Implementar acciones SST, derivadas de los requerimientos y sugerencias realizadas por el IDU en desarrollo de las</w:t>
            </w:r>
            <w:r w:rsidR="00FF5BB4" w:rsidRPr="008765A6">
              <w:rPr>
                <w:rFonts w:cs="Arial"/>
                <w:color w:val="000000"/>
                <w:szCs w:val="20"/>
                <w:lang w:eastAsia="es-CO"/>
              </w:rPr>
              <w:t xml:space="preserve"> visitas y comités realizados. </w:t>
            </w:r>
          </w:p>
          <w:p w14:paraId="32E75E32" w14:textId="77777777" w:rsidR="00FF5BB4" w:rsidRPr="008765A6" w:rsidRDefault="000805F3" w:rsidP="00B86CBF">
            <w:pPr>
              <w:pStyle w:val="Prrafodelista"/>
              <w:numPr>
                <w:ilvl w:val="0"/>
                <w:numId w:val="28"/>
              </w:numPr>
              <w:spacing w:line="240" w:lineRule="auto"/>
              <w:jc w:val="both"/>
              <w:rPr>
                <w:rFonts w:cs="Arial"/>
                <w:b/>
                <w:bCs/>
                <w:color w:val="000000"/>
                <w:sz w:val="16"/>
                <w:szCs w:val="20"/>
                <w:lang w:val="es-ES" w:eastAsia="es-CO"/>
              </w:rPr>
            </w:pPr>
            <w:r w:rsidRPr="008765A6">
              <w:rPr>
                <w:rFonts w:cs="Arial"/>
                <w:color w:val="000000"/>
                <w:szCs w:val="20"/>
                <w:lang w:eastAsia="es-CO"/>
              </w:rPr>
              <w:t>Revisar a diario la bitácora, hacer las anotaciones, firmar e implementar las acciones r</w:t>
            </w:r>
            <w:r w:rsidR="00FF5BB4" w:rsidRPr="008765A6">
              <w:rPr>
                <w:rFonts w:cs="Arial"/>
                <w:color w:val="000000"/>
                <w:szCs w:val="20"/>
                <w:lang w:eastAsia="es-CO"/>
              </w:rPr>
              <w:t>equeridas por la Interventoría.</w:t>
            </w:r>
          </w:p>
          <w:p w14:paraId="349C6DC1" w14:textId="77777777" w:rsidR="00FF5BB4" w:rsidRPr="008765A6" w:rsidRDefault="000805F3" w:rsidP="00B86CBF">
            <w:pPr>
              <w:pStyle w:val="Prrafodelista"/>
              <w:numPr>
                <w:ilvl w:val="0"/>
                <w:numId w:val="28"/>
              </w:numPr>
              <w:spacing w:line="240" w:lineRule="auto"/>
              <w:jc w:val="both"/>
              <w:rPr>
                <w:rFonts w:cs="Arial"/>
                <w:b/>
                <w:bCs/>
                <w:color w:val="000000"/>
                <w:sz w:val="16"/>
                <w:szCs w:val="20"/>
                <w:lang w:val="es-ES" w:eastAsia="es-CO"/>
              </w:rPr>
            </w:pPr>
            <w:r w:rsidRPr="008765A6">
              <w:rPr>
                <w:rFonts w:cs="Arial"/>
                <w:color w:val="000000"/>
                <w:szCs w:val="20"/>
                <w:lang w:eastAsia="es-CO"/>
              </w:rPr>
              <w:t>Elaborar, ajustar e implementar los documentos SST, requeridos por la Interventoría, IDU y/o por la normativa dura</w:t>
            </w:r>
            <w:r w:rsidR="00FF5BB4" w:rsidRPr="008765A6">
              <w:rPr>
                <w:rFonts w:cs="Arial"/>
                <w:color w:val="000000"/>
                <w:szCs w:val="20"/>
                <w:lang w:eastAsia="es-CO"/>
              </w:rPr>
              <w:t>nte la ejecución del contrato.</w:t>
            </w:r>
          </w:p>
          <w:p w14:paraId="4EB96DCE" w14:textId="77777777" w:rsidR="00FF5BB4" w:rsidRPr="008765A6" w:rsidRDefault="000805F3" w:rsidP="00B86CBF">
            <w:pPr>
              <w:pStyle w:val="Prrafodelista"/>
              <w:numPr>
                <w:ilvl w:val="0"/>
                <w:numId w:val="28"/>
              </w:numPr>
              <w:spacing w:line="240" w:lineRule="auto"/>
              <w:jc w:val="both"/>
              <w:rPr>
                <w:rFonts w:cs="Arial"/>
                <w:b/>
                <w:bCs/>
                <w:color w:val="000000"/>
                <w:sz w:val="16"/>
                <w:szCs w:val="20"/>
                <w:lang w:val="es-ES" w:eastAsia="es-CO"/>
              </w:rPr>
            </w:pPr>
            <w:r w:rsidRPr="008765A6">
              <w:rPr>
                <w:rFonts w:cs="Arial"/>
                <w:color w:val="000000"/>
                <w:szCs w:val="20"/>
                <w:lang w:eastAsia="es-CO"/>
              </w:rPr>
              <w:t>Verificar y solicitar a la interventoría la aprobación de los permisos de trabajo pa</w:t>
            </w:r>
            <w:r w:rsidR="00FF5BB4" w:rsidRPr="008765A6">
              <w:rPr>
                <w:rFonts w:cs="Arial"/>
                <w:color w:val="000000"/>
                <w:szCs w:val="20"/>
                <w:lang w:eastAsia="es-CO"/>
              </w:rPr>
              <w:t xml:space="preserve">ra actividades de alto riesgo. </w:t>
            </w:r>
          </w:p>
          <w:p w14:paraId="085C7D2E" w14:textId="77777777" w:rsidR="00FF5BB4" w:rsidRPr="008765A6" w:rsidRDefault="000805F3" w:rsidP="00B86CBF">
            <w:pPr>
              <w:pStyle w:val="Prrafodelista"/>
              <w:numPr>
                <w:ilvl w:val="0"/>
                <w:numId w:val="28"/>
              </w:numPr>
              <w:spacing w:line="240" w:lineRule="auto"/>
              <w:jc w:val="both"/>
              <w:rPr>
                <w:rFonts w:cs="Arial"/>
                <w:b/>
                <w:bCs/>
                <w:color w:val="000000"/>
                <w:sz w:val="16"/>
                <w:szCs w:val="20"/>
                <w:lang w:val="es-ES" w:eastAsia="es-CO"/>
              </w:rPr>
            </w:pPr>
            <w:r w:rsidRPr="008765A6">
              <w:rPr>
                <w:rFonts w:cs="Arial"/>
                <w:color w:val="000000"/>
                <w:szCs w:val="20"/>
                <w:lang w:eastAsia="es-CO"/>
              </w:rPr>
              <w:t>Elaborar los informes, estadísticas e insumos de</w:t>
            </w:r>
            <w:r w:rsidR="00FF5BB4" w:rsidRPr="008765A6">
              <w:rPr>
                <w:rFonts w:cs="Arial"/>
                <w:color w:val="000000"/>
                <w:szCs w:val="20"/>
                <w:lang w:eastAsia="es-CO"/>
              </w:rPr>
              <w:t xml:space="preserve"> la gestión SST del Constructor</w:t>
            </w:r>
          </w:p>
          <w:p w14:paraId="2BC9D3AA" w14:textId="77777777" w:rsidR="00FF5BB4" w:rsidRPr="008765A6" w:rsidRDefault="000805F3" w:rsidP="00B86CBF">
            <w:pPr>
              <w:pStyle w:val="Prrafodelista"/>
              <w:numPr>
                <w:ilvl w:val="0"/>
                <w:numId w:val="28"/>
              </w:numPr>
              <w:spacing w:line="240" w:lineRule="auto"/>
              <w:jc w:val="both"/>
              <w:rPr>
                <w:rFonts w:cs="Arial"/>
                <w:b/>
                <w:bCs/>
                <w:color w:val="000000"/>
                <w:sz w:val="16"/>
                <w:szCs w:val="20"/>
                <w:lang w:val="es-ES" w:eastAsia="es-CO"/>
              </w:rPr>
            </w:pPr>
            <w:r w:rsidRPr="008765A6">
              <w:rPr>
                <w:rFonts w:cs="Arial"/>
                <w:color w:val="000000"/>
                <w:szCs w:val="20"/>
                <w:lang w:eastAsia="es-CO"/>
              </w:rPr>
              <w:t>Socializar a todo el personal los procedimientos y actividades relacionadas co</w:t>
            </w:r>
            <w:r w:rsidR="00FF5BB4" w:rsidRPr="008765A6">
              <w:rPr>
                <w:rFonts w:cs="Arial"/>
                <w:color w:val="000000"/>
                <w:szCs w:val="20"/>
                <w:lang w:eastAsia="es-CO"/>
              </w:rPr>
              <w:t>n el Sistema de Gestión en SST.</w:t>
            </w:r>
          </w:p>
          <w:p w14:paraId="01AEBFAB" w14:textId="78C9DF18" w:rsidR="000805F3" w:rsidRPr="008765A6" w:rsidRDefault="000805F3" w:rsidP="00B86CBF">
            <w:pPr>
              <w:pStyle w:val="Prrafodelista"/>
              <w:numPr>
                <w:ilvl w:val="0"/>
                <w:numId w:val="28"/>
              </w:numPr>
              <w:spacing w:line="240" w:lineRule="auto"/>
              <w:jc w:val="both"/>
              <w:rPr>
                <w:rFonts w:cs="Arial"/>
                <w:b/>
                <w:bCs/>
                <w:color w:val="000000"/>
                <w:sz w:val="16"/>
                <w:szCs w:val="20"/>
                <w:lang w:val="es-ES" w:eastAsia="es-CO"/>
              </w:rPr>
            </w:pPr>
            <w:r w:rsidRPr="008765A6">
              <w:rPr>
                <w:rFonts w:cs="Arial"/>
                <w:color w:val="000000"/>
                <w:szCs w:val="20"/>
                <w:lang w:eastAsia="es-CO"/>
              </w:rPr>
              <w:t xml:space="preserve">Elaborar y presentar a la Interventoría el componente SST de los informes mensuales del Constructor Y las demás definidas en el Manual Único de Control y Seguimiento Ambiental y de SST del IDU, Manual de Interventoría y/o supervisión de Contratos IDU o aquellos que los modifiquen o remplacen y en los documentos contractuales del contrato </w:t>
            </w:r>
            <w:r w:rsidRPr="008765A6">
              <w:rPr>
                <w:rFonts w:cs="Arial"/>
                <w:color w:val="000000"/>
                <w:szCs w:val="20"/>
                <w:lang w:eastAsia="es-CO"/>
              </w:rPr>
              <w:lastRenderedPageBreak/>
              <w:t>de interventoría.</w:t>
            </w:r>
          </w:p>
        </w:tc>
      </w:tr>
      <w:tr w:rsidR="000805F3" w:rsidRPr="008765A6" w14:paraId="2911D022" w14:textId="77777777" w:rsidTr="000805F3">
        <w:trPr>
          <w:trHeight w:val="315"/>
        </w:trPr>
        <w:tc>
          <w:tcPr>
            <w:tcW w:w="1760" w:type="dxa"/>
            <w:vMerge/>
            <w:tcBorders>
              <w:top w:val="nil"/>
              <w:left w:val="single" w:sz="8" w:space="0" w:color="auto"/>
              <w:bottom w:val="single" w:sz="8" w:space="0" w:color="000000"/>
              <w:right w:val="single" w:sz="4" w:space="0" w:color="auto"/>
            </w:tcBorders>
            <w:vAlign w:val="center"/>
            <w:hideMark/>
          </w:tcPr>
          <w:p w14:paraId="7EC6DB2F" w14:textId="77777777" w:rsidR="000805F3" w:rsidRPr="008765A6" w:rsidRDefault="000805F3" w:rsidP="000805F3">
            <w:pPr>
              <w:jc w:val="left"/>
              <w:rPr>
                <w:rFonts w:cs="Arial"/>
                <w:b/>
                <w:bCs/>
                <w:color w:val="000000"/>
                <w:szCs w:val="20"/>
                <w:lang w:eastAsia="es-CO"/>
              </w:rPr>
            </w:pPr>
          </w:p>
        </w:tc>
        <w:tc>
          <w:tcPr>
            <w:tcW w:w="7327" w:type="dxa"/>
            <w:tcBorders>
              <w:top w:val="nil"/>
              <w:left w:val="nil"/>
              <w:bottom w:val="single" w:sz="8" w:space="0" w:color="auto"/>
              <w:right w:val="single" w:sz="8" w:space="0" w:color="auto"/>
            </w:tcBorders>
            <w:shd w:val="clear" w:color="auto" w:fill="auto"/>
            <w:vAlign w:val="center"/>
            <w:hideMark/>
          </w:tcPr>
          <w:p w14:paraId="2DD39542" w14:textId="5B864521" w:rsidR="000805F3" w:rsidRPr="008765A6" w:rsidRDefault="000805F3" w:rsidP="000805F3">
            <w:pPr>
              <w:jc w:val="left"/>
              <w:rPr>
                <w:rFonts w:cs="Arial"/>
                <w:b/>
                <w:bCs/>
                <w:color w:val="000000"/>
                <w:szCs w:val="20"/>
                <w:lang w:eastAsia="es-CO"/>
              </w:rPr>
            </w:pPr>
            <w:r w:rsidRPr="008765A6">
              <w:rPr>
                <w:rFonts w:cs="Arial"/>
                <w:b/>
                <w:bCs/>
                <w:color w:val="000000"/>
                <w:szCs w:val="20"/>
                <w:lang w:eastAsia="es-CO"/>
              </w:rPr>
              <w:t>DEDICACIÓN DEL RESIDENTE SST</w:t>
            </w:r>
            <w:r w:rsidRPr="008765A6">
              <w:rPr>
                <w:rFonts w:cs="Arial"/>
                <w:color w:val="000000"/>
                <w:szCs w:val="20"/>
                <w:lang w:eastAsia="es-CO"/>
              </w:rPr>
              <w:t xml:space="preserve"> La dedicación deberá ser </w:t>
            </w:r>
            <w:r w:rsidR="00B86CBF" w:rsidRPr="008765A6">
              <w:rPr>
                <w:rFonts w:cs="Arial"/>
                <w:color w:val="000000"/>
                <w:szCs w:val="20"/>
                <w:lang w:eastAsia="es-CO"/>
              </w:rPr>
              <w:t>del (</w:t>
            </w:r>
            <w:r w:rsidRPr="008765A6">
              <w:rPr>
                <w:rFonts w:cs="Arial"/>
                <w:color w:val="000000"/>
                <w:szCs w:val="20"/>
                <w:lang w:eastAsia="es-CO"/>
              </w:rPr>
              <w:t>100%).</w:t>
            </w:r>
          </w:p>
        </w:tc>
      </w:tr>
      <w:tr w:rsidR="000805F3" w:rsidRPr="008765A6" w14:paraId="056F75F2" w14:textId="77777777" w:rsidTr="000805F3">
        <w:trPr>
          <w:trHeight w:val="300"/>
        </w:trPr>
        <w:tc>
          <w:tcPr>
            <w:tcW w:w="1760" w:type="dxa"/>
            <w:vMerge w:val="restart"/>
            <w:tcBorders>
              <w:top w:val="nil"/>
              <w:left w:val="single" w:sz="8" w:space="0" w:color="auto"/>
              <w:bottom w:val="single" w:sz="8" w:space="0" w:color="000000"/>
              <w:right w:val="single" w:sz="4" w:space="0" w:color="auto"/>
            </w:tcBorders>
            <w:shd w:val="clear" w:color="auto" w:fill="auto"/>
            <w:vAlign w:val="center"/>
            <w:hideMark/>
          </w:tcPr>
          <w:p w14:paraId="3196658F" w14:textId="06EF81A6" w:rsidR="000805F3" w:rsidRPr="008765A6" w:rsidRDefault="001C4DAC" w:rsidP="000805F3">
            <w:pPr>
              <w:jc w:val="left"/>
              <w:rPr>
                <w:rFonts w:cs="Arial"/>
                <w:b/>
                <w:bCs/>
                <w:color w:val="000000"/>
                <w:szCs w:val="20"/>
                <w:lang w:eastAsia="es-CO"/>
              </w:rPr>
            </w:pPr>
            <w:r>
              <w:rPr>
                <w:rFonts w:cs="Arial"/>
                <w:b/>
                <w:bCs/>
                <w:color w:val="000000"/>
                <w:szCs w:val="20"/>
                <w:lang w:eastAsia="es-CO"/>
              </w:rPr>
              <w:t>RESIDENTE</w:t>
            </w:r>
            <w:r w:rsidR="000805F3" w:rsidRPr="008765A6">
              <w:rPr>
                <w:rFonts w:cs="Arial"/>
                <w:b/>
                <w:bCs/>
                <w:color w:val="000000"/>
                <w:szCs w:val="20"/>
                <w:lang w:eastAsia="es-CO"/>
              </w:rPr>
              <w:t xml:space="preserve"> FORESTAL</w:t>
            </w:r>
          </w:p>
          <w:p w14:paraId="2B6A62F2" w14:textId="2E6263FE" w:rsidR="00B45E70" w:rsidRPr="008765A6" w:rsidRDefault="005D4B45" w:rsidP="000805F3">
            <w:pPr>
              <w:jc w:val="left"/>
              <w:rPr>
                <w:rFonts w:cs="Arial"/>
                <w:b/>
                <w:bCs/>
                <w:color w:val="000000"/>
                <w:szCs w:val="20"/>
                <w:lang w:eastAsia="es-CO"/>
              </w:rPr>
            </w:pPr>
            <w:r>
              <w:rPr>
                <w:rFonts w:cs="Arial"/>
                <w:b/>
                <w:bCs/>
                <w:color w:val="000000"/>
                <w:szCs w:val="20"/>
                <w:lang w:eastAsia="es-CO"/>
              </w:rPr>
              <w:t xml:space="preserve">Categoría </w:t>
            </w:r>
            <w:r w:rsidR="0046513C">
              <w:rPr>
                <w:rFonts w:cs="Arial"/>
                <w:b/>
                <w:bCs/>
                <w:color w:val="000000"/>
                <w:szCs w:val="20"/>
                <w:lang w:eastAsia="es-CO"/>
              </w:rPr>
              <w:t>5</w:t>
            </w:r>
          </w:p>
        </w:tc>
        <w:tc>
          <w:tcPr>
            <w:tcW w:w="7327" w:type="dxa"/>
            <w:tcBorders>
              <w:top w:val="nil"/>
              <w:left w:val="nil"/>
              <w:bottom w:val="single" w:sz="4" w:space="0" w:color="auto"/>
              <w:right w:val="single" w:sz="8" w:space="0" w:color="auto"/>
            </w:tcBorders>
            <w:shd w:val="clear" w:color="auto" w:fill="auto"/>
            <w:vAlign w:val="center"/>
            <w:hideMark/>
          </w:tcPr>
          <w:p w14:paraId="2B62B967" w14:textId="77777777" w:rsidR="000805F3" w:rsidRPr="008765A6" w:rsidRDefault="000805F3" w:rsidP="00ED7034">
            <w:pPr>
              <w:rPr>
                <w:rFonts w:cs="Arial"/>
                <w:b/>
                <w:bCs/>
                <w:color w:val="000000"/>
                <w:szCs w:val="20"/>
                <w:lang w:eastAsia="es-CO"/>
              </w:rPr>
            </w:pPr>
            <w:r w:rsidRPr="008765A6">
              <w:rPr>
                <w:rFonts w:cs="Arial"/>
                <w:b/>
                <w:bCs/>
                <w:color w:val="000000"/>
                <w:szCs w:val="20"/>
                <w:lang w:eastAsia="es-CO"/>
              </w:rPr>
              <w:t xml:space="preserve">PERFIL DEL ESPECIALISTA FORESTAL. </w:t>
            </w:r>
          </w:p>
        </w:tc>
      </w:tr>
      <w:tr w:rsidR="000805F3" w:rsidRPr="008765A6" w14:paraId="464D7C62" w14:textId="77777777" w:rsidTr="000805F3">
        <w:trPr>
          <w:trHeight w:val="615"/>
        </w:trPr>
        <w:tc>
          <w:tcPr>
            <w:tcW w:w="1760" w:type="dxa"/>
            <w:vMerge/>
            <w:tcBorders>
              <w:top w:val="nil"/>
              <w:left w:val="single" w:sz="8" w:space="0" w:color="auto"/>
              <w:bottom w:val="single" w:sz="8" w:space="0" w:color="000000"/>
              <w:right w:val="single" w:sz="4" w:space="0" w:color="auto"/>
            </w:tcBorders>
            <w:vAlign w:val="center"/>
            <w:hideMark/>
          </w:tcPr>
          <w:p w14:paraId="200C6A01" w14:textId="77777777" w:rsidR="000805F3" w:rsidRPr="008765A6" w:rsidRDefault="000805F3" w:rsidP="000805F3">
            <w:pPr>
              <w:jc w:val="left"/>
              <w:rPr>
                <w:rFonts w:cs="Arial"/>
                <w:b/>
                <w:bCs/>
                <w:color w:val="000000"/>
                <w:szCs w:val="20"/>
                <w:lang w:eastAsia="es-CO"/>
              </w:rPr>
            </w:pPr>
          </w:p>
        </w:tc>
        <w:tc>
          <w:tcPr>
            <w:tcW w:w="7327" w:type="dxa"/>
            <w:tcBorders>
              <w:top w:val="nil"/>
              <w:left w:val="nil"/>
              <w:bottom w:val="single" w:sz="4" w:space="0" w:color="auto"/>
              <w:right w:val="single" w:sz="8" w:space="0" w:color="auto"/>
            </w:tcBorders>
            <w:shd w:val="clear" w:color="auto" w:fill="auto"/>
            <w:vAlign w:val="center"/>
            <w:hideMark/>
          </w:tcPr>
          <w:p w14:paraId="174B7ED5" w14:textId="25FF1153" w:rsidR="000805F3" w:rsidRPr="008765A6" w:rsidRDefault="000805F3" w:rsidP="005D4B45">
            <w:pPr>
              <w:rPr>
                <w:rFonts w:cs="Arial"/>
                <w:color w:val="000000"/>
                <w:szCs w:val="20"/>
                <w:lang w:eastAsia="es-CO"/>
              </w:rPr>
            </w:pPr>
            <w:r w:rsidRPr="008765A6">
              <w:rPr>
                <w:rFonts w:cs="Arial"/>
                <w:color w:val="000000"/>
                <w:szCs w:val="20"/>
                <w:lang w:eastAsia="es-CO"/>
              </w:rPr>
              <w:t>Profesión:</w:t>
            </w:r>
            <w:r w:rsidRPr="008765A6">
              <w:rPr>
                <w:rFonts w:cs="Arial"/>
                <w:b/>
                <w:bCs/>
                <w:color w:val="000000"/>
                <w:szCs w:val="20"/>
                <w:lang w:eastAsia="es-CO"/>
              </w:rPr>
              <w:t xml:space="preserve"> </w:t>
            </w:r>
            <w:r w:rsidRPr="008765A6">
              <w:rPr>
                <w:rFonts w:cs="Arial"/>
                <w:color w:val="000000"/>
                <w:szCs w:val="20"/>
                <w:lang w:eastAsia="es-CO"/>
              </w:rPr>
              <w:t xml:space="preserve">ingeniero forestal: con </w:t>
            </w:r>
            <w:r w:rsidR="0046513C">
              <w:rPr>
                <w:rFonts w:cs="Arial"/>
                <w:color w:val="000000"/>
                <w:szCs w:val="20"/>
                <w:lang w:eastAsia="es-CO"/>
              </w:rPr>
              <w:t xml:space="preserve">cuatro </w:t>
            </w:r>
            <w:r w:rsidR="0046513C" w:rsidRPr="008765A6">
              <w:rPr>
                <w:rFonts w:cs="Arial"/>
                <w:color w:val="000000"/>
                <w:szCs w:val="20"/>
                <w:lang w:eastAsia="es-CO"/>
              </w:rPr>
              <w:t>(</w:t>
            </w:r>
            <w:r w:rsidR="0046513C">
              <w:rPr>
                <w:rFonts w:cs="Arial"/>
                <w:color w:val="000000"/>
                <w:szCs w:val="20"/>
                <w:lang w:eastAsia="es-CO"/>
              </w:rPr>
              <w:t>4</w:t>
            </w:r>
            <w:r w:rsidR="0046513C" w:rsidRPr="008765A6">
              <w:rPr>
                <w:rFonts w:cs="Arial"/>
                <w:color w:val="000000"/>
                <w:szCs w:val="20"/>
                <w:lang w:eastAsia="es-CO"/>
              </w:rPr>
              <w:t xml:space="preserve">) años de experiencia general y </w:t>
            </w:r>
            <w:r w:rsidR="001C4DAC">
              <w:rPr>
                <w:rFonts w:cs="Arial"/>
                <w:color w:val="000000"/>
                <w:szCs w:val="20"/>
                <w:lang w:eastAsia="es-CO"/>
              </w:rPr>
              <w:t xml:space="preserve">dos </w:t>
            </w:r>
            <w:r w:rsidR="0046513C" w:rsidRPr="008765A6">
              <w:rPr>
                <w:rFonts w:cs="Arial"/>
                <w:color w:val="000000"/>
                <w:szCs w:val="20"/>
                <w:lang w:eastAsia="es-CO"/>
              </w:rPr>
              <w:t>(</w:t>
            </w:r>
            <w:r w:rsidR="001C4DAC">
              <w:rPr>
                <w:rFonts w:cs="Arial"/>
                <w:color w:val="000000"/>
                <w:szCs w:val="20"/>
                <w:lang w:eastAsia="es-CO"/>
              </w:rPr>
              <w:t>2</w:t>
            </w:r>
            <w:r w:rsidR="0046513C" w:rsidRPr="008765A6">
              <w:rPr>
                <w:rFonts w:cs="Arial"/>
                <w:color w:val="000000"/>
                <w:szCs w:val="20"/>
                <w:lang w:eastAsia="es-CO"/>
              </w:rPr>
              <w:t>) años</w:t>
            </w:r>
            <w:r w:rsidRPr="008765A6">
              <w:rPr>
                <w:rFonts w:cs="Arial"/>
                <w:color w:val="000000"/>
                <w:szCs w:val="20"/>
                <w:lang w:eastAsia="es-CO"/>
              </w:rPr>
              <w:t xml:space="preserve"> de experiencia específica en manejo forestal de cobertura vegetal en áreas urbanas</w:t>
            </w:r>
            <w:r w:rsidRPr="008765A6">
              <w:rPr>
                <w:rFonts w:cs="Arial"/>
                <w:b/>
                <w:bCs/>
                <w:color w:val="000000"/>
                <w:szCs w:val="20"/>
                <w:lang w:eastAsia="es-CO"/>
              </w:rPr>
              <w:t xml:space="preserve">. </w:t>
            </w:r>
          </w:p>
        </w:tc>
      </w:tr>
      <w:tr w:rsidR="000805F3" w:rsidRPr="008765A6" w14:paraId="1C96AB8C" w14:textId="77777777" w:rsidTr="000805F3">
        <w:trPr>
          <w:trHeight w:val="300"/>
        </w:trPr>
        <w:tc>
          <w:tcPr>
            <w:tcW w:w="1760" w:type="dxa"/>
            <w:vMerge/>
            <w:tcBorders>
              <w:top w:val="nil"/>
              <w:left w:val="single" w:sz="8" w:space="0" w:color="auto"/>
              <w:bottom w:val="single" w:sz="8" w:space="0" w:color="000000"/>
              <w:right w:val="single" w:sz="4" w:space="0" w:color="auto"/>
            </w:tcBorders>
            <w:vAlign w:val="center"/>
            <w:hideMark/>
          </w:tcPr>
          <w:p w14:paraId="25A98EA0" w14:textId="77777777" w:rsidR="000805F3" w:rsidRPr="008765A6" w:rsidRDefault="000805F3" w:rsidP="000805F3">
            <w:pPr>
              <w:jc w:val="left"/>
              <w:rPr>
                <w:rFonts w:cs="Arial"/>
                <w:b/>
                <w:bCs/>
                <w:color w:val="000000"/>
                <w:szCs w:val="20"/>
                <w:lang w:eastAsia="es-CO"/>
              </w:rPr>
            </w:pPr>
          </w:p>
        </w:tc>
        <w:tc>
          <w:tcPr>
            <w:tcW w:w="7327" w:type="dxa"/>
            <w:tcBorders>
              <w:top w:val="nil"/>
              <w:left w:val="nil"/>
              <w:bottom w:val="single" w:sz="4" w:space="0" w:color="auto"/>
              <w:right w:val="single" w:sz="8" w:space="0" w:color="auto"/>
            </w:tcBorders>
            <w:shd w:val="clear" w:color="auto" w:fill="auto"/>
            <w:vAlign w:val="center"/>
            <w:hideMark/>
          </w:tcPr>
          <w:p w14:paraId="74D14D7D" w14:textId="77777777" w:rsidR="000805F3" w:rsidRPr="008765A6" w:rsidRDefault="000805F3" w:rsidP="000805F3">
            <w:pPr>
              <w:rPr>
                <w:rFonts w:cs="Arial"/>
                <w:b/>
                <w:bCs/>
                <w:color w:val="000000"/>
                <w:szCs w:val="20"/>
                <w:lang w:eastAsia="es-CO"/>
              </w:rPr>
            </w:pPr>
            <w:r w:rsidRPr="008765A6">
              <w:rPr>
                <w:rFonts w:cs="Arial"/>
                <w:b/>
                <w:bCs/>
                <w:color w:val="000000"/>
                <w:szCs w:val="20"/>
                <w:lang w:eastAsia="es-CO"/>
              </w:rPr>
              <w:t>RESPONSABILIDADES DEL ESPECIALISTA FORESTAL</w:t>
            </w:r>
            <w:r w:rsidRPr="008765A6">
              <w:rPr>
                <w:rFonts w:cs="Arial"/>
                <w:color w:val="000000"/>
                <w:szCs w:val="20"/>
                <w:lang w:eastAsia="es-CO"/>
              </w:rPr>
              <w:t>:  </w:t>
            </w:r>
          </w:p>
        </w:tc>
      </w:tr>
      <w:tr w:rsidR="000805F3" w:rsidRPr="008765A6" w14:paraId="291B55EA" w14:textId="77777777" w:rsidTr="000805F3">
        <w:trPr>
          <w:trHeight w:val="300"/>
        </w:trPr>
        <w:tc>
          <w:tcPr>
            <w:tcW w:w="1760" w:type="dxa"/>
            <w:vMerge/>
            <w:tcBorders>
              <w:top w:val="nil"/>
              <w:left w:val="single" w:sz="8" w:space="0" w:color="auto"/>
              <w:bottom w:val="single" w:sz="8" w:space="0" w:color="000000"/>
              <w:right w:val="single" w:sz="4" w:space="0" w:color="auto"/>
            </w:tcBorders>
            <w:vAlign w:val="center"/>
            <w:hideMark/>
          </w:tcPr>
          <w:p w14:paraId="5B3FEC81" w14:textId="77777777" w:rsidR="000805F3" w:rsidRPr="008765A6" w:rsidRDefault="000805F3" w:rsidP="000805F3">
            <w:pPr>
              <w:jc w:val="left"/>
              <w:rPr>
                <w:rFonts w:cs="Arial"/>
                <w:b/>
                <w:bCs/>
                <w:color w:val="000000"/>
                <w:szCs w:val="20"/>
                <w:lang w:eastAsia="es-CO"/>
              </w:rPr>
            </w:pPr>
          </w:p>
        </w:tc>
        <w:tc>
          <w:tcPr>
            <w:tcW w:w="7327" w:type="dxa"/>
            <w:tcBorders>
              <w:top w:val="nil"/>
              <w:left w:val="nil"/>
              <w:bottom w:val="single" w:sz="4" w:space="0" w:color="auto"/>
              <w:right w:val="single" w:sz="8" w:space="0" w:color="auto"/>
            </w:tcBorders>
            <w:shd w:val="clear" w:color="auto" w:fill="auto"/>
            <w:vAlign w:val="center"/>
            <w:hideMark/>
          </w:tcPr>
          <w:p w14:paraId="3E60F81D" w14:textId="77777777" w:rsidR="000805F3" w:rsidRPr="008765A6" w:rsidRDefault="000805F3" w:rsidP="000805F3">
            <w:pPr>
              <w:rPr>
                <w:rFonts w:cs="Arial"/>
                <w:color w:val="000000"/>
                <w:szCs w:val="20"/>
                <w:lang w:eastAsia="es-CO"/>
              </w:rPr>
            </w:pPr>
            <w:r w:rsidRPr="008765A6">
              <w:rPr>
                <w:rFonts w:cs="Arial"/>
                <w:color w:val="000000"/>
                <w:szCs w:val="20"/>
                <w:lang w:eastAsia="es-CO"/>
              </w:rPr>
              <w:t xml:space="preserve">Entre otras: </w:t>
            </w:r>
          </w:p>
        </w:tc>
      </w:tr>
      <w:tr w:rsidR="000805F3" w:rsidRPr="008765A6" w14:paraId="3ED8EEB4" w14:textId="77777777" w:rsidTr="00B45E70">
        <w:trPr>
          <w:trHeight w:val="438"/>
        </w:trPr>
        <w:tc>
          <w:tcPr>
            <w:tcW w:w="1760" w:type="dxa"/>
            <w:vMerge/>
            <w:tcBorders>
              <w:top w:val="nil"/>
              <w:left w:val="single" w:sz="8" w:space="0" w:color="auto"/>
              <w:bottom w:val="single" w:sz="8" w:space="0" w:color="000000"/>
              <w:right w:val="single" w:sz="4" w:space="0" w:color="auto"/>
            </w:tcBorders>
            <w:vAlign w:val="center"/>
            <w:hideMark/>
          </w:tcPr>
          <w:p w14:paraId="18BBC2A2" w14:textId="77777777" w:rsidR="000805F3" w:rsidRPr="008765A6" w:rsidRDefault="000805F3" w:rsidP="000805F3">
            <w:pPr>
              <w:jc w:val="left"/>
              <w:rPr>
                <w:rFonts w:cs="Arial"/>
                <w:b/>
                <w:bCs/>
                <w:color w:val="000000"/>
                <w:szCs w:val="20"/>
                <w:lang w:eastAsia="es-CO"/>
              </w:rPr>
            </w:pPr>
          </w:p>
        </w:tc>
        <w:tc>
          <w:tcPr>
            <w:tcW w:w="7327" w:type="dxa"/>
            <w:tcBorders>
              <w:top w:val="nil"/>
              <w:left w:val="nil"/>
              <w:bottom w:val="single" w:sz="4" w:space="0" w:color="auto"/>
              <w:right w:val="single" w:sz="8" w:space="0" w:color="auto"/>
            </w:tcBorders>
            <w:shd w:val="clear" w:color="auto" w:fill="auto"/>
            <w:vAlign w:val="center"/>
            <w:hideMark/>
          </w:tcPr>
          <w:p w14:paraId="3773BD4E" w14:textId="77777777" w:rsidR="00FF5BB4" w:rsidRPr="008765A6" w:rsidRDefault="000805F3" w:rsidP="00B86CBF">
            <w:pPr>
              <w:pStyle w:val="Prrafodelista"/>
              <w:numPr>
                <w:ilvl w:val="0"/>
                <w:numId w:val="29"/>
              </w:numPr>
              <w:spacing w:line="240" w:lineRule="auto"/>
              <w:jc w:val="both"/>
              <w:rPr>
                <w:rFonts w:cs="Arial"/>
                <w:b/>
                <w:bCs/>
                <w:color w:val="000000"/>
                <w:sz w:val="16"/>
                <w:szCs w:val="20"/>
                <w:lang w:val="es-ES" w:eastAsia="es-CO"/>
              </w:rPr>
            </w:pPr>
            <w:r w:rsidRPr="008765A6">
              <w:rPr>
                <w:rFonts w:cs="Arial"/>
                <w:color w:val="000000"/>
                <w:szCs w:val="20"/>
                <w:lang w:eastAsia="es-CO"/>
              </w:rPr>
              <w:t>Garantizar la protección de los árboles del inventario forestal y de las zonas verdes del Proyecto.</w:t>
            </w:r>
          </w:p>
          <w:p w14:paraId="577F683F" w14:textId="501BE9FD" w:rsidR="00FF5BB4" w:rsidRPr="008765A6" w:rsidRDefault="000805F3" w:rsidP="00B86CBF">
            <w:pPr>
              <w:pStyle w:val="Prrafodelista"/>
              <w:numPr>
                <w:ilvl w:val="0"/>
                <w:numId w:val="29"/>
              </w:numPr>
              <w:spacing w:line="240" w:lineRule="auto"/>
              <w:jc w:val="both"/>
              <w:rPr>
                <w:rFonts w:cs="Arial"/>
                <w:b/>
                <w:bCs/>
                <w:color w:val="000000"/>
                <w:sz w:val="16"/>
                <w:szCs w:val="20"/>
                <w:lang w:val="es-ES" w:eastAsia="es-CO"/>
              </w:rPr>
            </w:pPr>
            <w:r w:rsidRPr="008765A6">
              <w:rPr>
                <w:rFonts w:cs="Arial"/>
                <w:color w:val="000000"/>
                <w:szCs w:val="20"/>
                <w:lang w:eastAsia="es-CO"/>
              </w:rPr>
              <w:t xml:space="preserve">Revisar la Resolución de aprobación de los tratamientos a la vegetación emitida por la </w:t>
            </w:r>
            <w:r w:rsidR="00D909BC" w:rsidRPr="008765A6">
              <w:rPr>
                <w:rFonts w:cs="Arial"/>
                <w:color w:val="000000"/>
                <w:szCs w:val="20"/>
                <w:lang w:eastAsia="es-CO"/>
              </w:rPr>
              <w:t>Autoridad Ambiental</w:t>
            </w:r>
            <w:r w:rsidRPr="008765A6">
              <w:rPr>
                <w:rFonts w:cs="Arial"/>
                <w:color w:val="000000"/>
                <w:szCs w:val="20"/>
                <w:lang w:eastAsia="es-CO"/>
              </w:rPr>
              <w:t>, dando el soporte técnico para en caso de ser necesario proyectar el recurso de reposición que el IDU presentará ante la Autoridad Ambiental y responsable del cumplimiento del Acto Administrativo.</w:t>
            </w:r>
          </w:p>
          <w:p w14:paraId="7532F769" w14:textId="77777777" w:rsidR="00FF5BB4" w:rsidRPr="008765A6" w:rsidRDefault="000805F3" w:rsidP="00B86CBF">
            <w:pPr>
              <w:pStyle w:val="Prrafodelista"/>
              <w:numPr>
                <w:ilvl w:val="0"/>
                <w:numId w:val="29"/>
              </w:numPr>
              <w:spacing w:line="240" w:lineRule="auto"/>
              <w:jc w:val="both"/>
              <w:rPr>
                <w:rFonts w:cs="Arial"/>
                <w:b/>
                <w:bCs/>
                <w:color w:val="000000"/>
                <w:sz w:val="16"/>
                <w:szCs w:val="20"/>
                <w:lang w:val="es-ES" w:eastAsia="es-CO"/>
              </w:rPr>
            </w:pPr>
            <w:r w:rsidRPr="008765A6">
              <w:rPr>
                <w:rFonts w:cs="Arial"/>
                <w:color w:val="000000"/>
                <w:szCs w:val="20"/>
                <w:lang w:eastAsia="es-CO"/>
              </w:rPr>
              <w:t>Estructurar y llevar a cabo el cronograma de las actividades de manejo a la vegetación, el cual deberá ser remitido a la Interventoría para su aprobación.</w:t>
            </w:r>
          </w:p>
          <w:p w14:paraId="1272EF1A" w14:textId="77777777" w:rsidR="00FF5BB4" w:rsidRPr="008765A6" w:rsidRDefault="000805F3" w:rsidP="00B86CBF">
            <w:pPr>
              <w:pStyle w:val="Prrafodelista"/>
              <w:numPr>
                <w:ilvl w:val="0"/>
                <w:numId w:val="29"/>
              </w:numPr>
              <w:spacing w:line="240" w:lineRule="auto"/>
              <w:jc w:val="both"/>
              <w:rPr>
                <w:rFonts w:cs="Arial"/>
                <w:b/>
                <w:bCs/>
                <w:color w:val="000000"/>
                <w:sz w:val="16"/>
                <w:szCs w:val="20"/>
                <w:lang w:val="es-ES" w:eastAsia="es-CO"/>
              </w:rPr>
            </w:pPr>
            <w:r w:rsidRPr="008765A6">
              <w:rPr>
                <w:rFonts w:cs="Arial"/>
                <w:color w:val="000000"/>
                <w:szCs w:val="20"/>
                <w:lang w:eastAsia="es-CO"/>
              </w:rPr>
              <w:t xml:space="preserve"> Brindar el apoyo técnico que requiera la entidad contratante para actuar como soporte para la agilización de los trámites que se requieran ante la Autoridad Ambiental, para que en caso de ser necesario se solicite una modificación al permiso de tratamientos a la vegetación.</w:t>
            </w:r>
          </w:p>
          <w:p w14:paraId="31E9B692" w14:textId="5C534CBE" w:rsidR="00FF5BB4" w:rsidRPr="008765A6" w:rsidRDefault="000805F3" w:rsidP="00B86CBF">
            <w:pPr>
              <w:pStyle w:val="Prrafodelista"/>
              <w:numPr>
                <w:ilvl w:val="0"/>
                <w:numId w:val="29"/>
              </w:numPr>
              <w:spacing w:line="240" w:lineRule="auto"/>
              <w:jc w:val="both"/>
              <w:rPr>
                <w:rFonts w:cs="Arial"/>
                <w:b/>
                <w:bCs/>
                <w:color w:val="000000"/>
                <w:sz w:val="16"/>
                <w:szCs w:val="20"/>
                <w:lang w:val="es-ES" w:eastAsia="es-CO"/>
              </w:rPr>
            </w:pPr>
            <w:r w:rsidRPr="008765A6">
              <w:rPr>
                <w:rFonts w:cs="Arial"/>
                <w:color w:val="000000"/>
                <w:szCs w:val="20"/>
                <w:lang w:eastAsia="es-CO"/>
              </w:rPr>
              <w:t xml:space="preserve">Coordinar y supervisar la aplicación de los tratamientos a la vegetación aprobados por la Autoridad Ambiental y </w:t>
            </w:r>
            <w:r w:rsidR="00D909BC" w:rsidRPr="008765A6">
              <w:rPr>
                <w:rFonts w:cs="Arial"/>
                <w:color w:val="000000"/>
                <w:szCs w:val="20"/>
                <w:lang w:eastAsia="es-CO"/>
              </w:rPr>
              <w:t>cumplir el</w:t>
            </w:r>
            <w:r w:rsidRPr="008765A6">
              <w:rPr>
                <w:rFonts w:cs="Arial"/>
                <w:color w:val="000000"/>
                <w:szCs w:val="20"/>
                <w:lang w:eastAsia="es-CO"/>
              </w:rPr>
              <w:t xml:space="preserve"> cronograma de ejecución.</w:t>
            </w:r>
          </w:p>
          <w:p w14:paraId="74566BE3" w14:textId="70A03DCC" w:rsidR="00FF5BB4" w:rsidRPr="008765A6" w:rsidRDefault="000805F3" w:rsidP="00B86CBF">
            <w:pPr>
              <w:pStyle w:val="Prrafodelista"/>
              <w:numPr>
                <w:ilvl w:val="0"/>
                <w:numId w:val="29"/>
              </w:numPr>
              <w:spacing w:line="240" w:lineRule="auto"/>
              <w:jc w:val="both"/>
              <w:rPr>
                <w:rFonts w:cs="Arial"/>
                <w:b/>
                <w:bCs/>
                <w:color w:val="000000"/>
                <w:sz w:val="16"/>
                <w:szCs w:val="20"/>
                <w:lang w:val="es-ES" w:eastAsia="es-CO"/>
              </w:rPr>
            </w:pPr>
            <w:r w:rsidRPr="008765A6">
              <w:rPr>
                <w:rFonts w:cs="Arial"/>
                <w:color w:val="000000"/>
                <w:szCs w:val="20"/>
                <w:lang w:eastAsia="es-CO"/>
              </w:rPr>
              <w:t>Dar apoyo técnico y logístico para la obtención de los salvoconductos de movilización de la madera proveniente de los tratamientos a la vegetación aprobados mediante Resoluc</w:t>
            </w:r>
            <w:r w:rsidR="00FF5BB4" w:rsidRPr="008765A6">
              <w:rPr>
                <w:rFonts w:cs="Arial"/>
                <w:color w:val="000000"/>
                <w:szCs w:val="20"/>
                <w:lang w:eastAsia="es-CO"/>
              </w:rPr>
              <w:t>ión por la Autoridad Ambiental</w:t>
            </w:r>
          </w:p>
          <w:p w14:paraId="4A996BE4" w14:textId="586482E0" w:rsidR="00FF5BB4" w:rsidRPr="008765A6" w:rsidRDefault="000805F3" w:rsidP="00B86CBF">
            <w:pPr>
              <w:pStyle w:val="Prrafodelista"/>
              <w:numPr>
                <w:ilvl w:val="0"/>
                <w:numId w:val="29"/>
              </w:numPr>
              <w:spacing w:line="240" w:lineRule="auto"/>
              <w:jc w:val="both"/>
              <w:rPr>
                <w:rFonts w:cs="Arial"/>
                <w:b/>
                <w:bCs/>
                <w:color w:val="000000"/>
                <w:sz w:val="16"/>
                <w:szCs w:val="20"/>
                <w:lang w:val="es-ES" w:eastAsia="es-CO"/>
              </w:rPr>
            </w:pPr>
            <w:r w:rsidRPr="008765A6">
              <w:rPr>
                <w:rFonts w:cs="Arial"/>
                <w:color w:val="000000"/>
                <w:szCs w:val="20"/>
                <w:lang w:eastAsia="es-CO"/>
              </w:rPr>
              <w:t>Efectuar interlocuciones ante las distintas entidades del orden nacional y/o Distrital, para efectos de trámites, visitas de seguimiento y evaluación, reuniones, suscripción de a</w:t>
            </w:r>
            <w:r w:rsidR="005A42B8" w:rsidRPr="008765A6">
              <w:rPr>
                <w:rFonts w:cs="Arial"/>
                <w:color w:val="000000"/>
                <w:szCs w:val="20"/>
                <w:lang w:eastAsia="es-CO"/>
              </w:rPr>
              <w:t>ctas de entrega siempre, con el acompañamiento y aval de la Interventoría.</w:t>
            </w:r>
          </w:p>
          <w:p w14:paraId="74B9E45F" w14:textId="77777777" w:rsidR="00FF5BB4" w:rsidRPr="008765A6" w:rsidRDefault="000805F3" w:rsidP="00B86CBF">
            <w:pPr>
              <w:pStyle w:val="Prrafodelista"/>
              <w:numPr>
                <w:ilvl w:val="0"/>
                <w:numId w:val="29"/>
              </w:numPr>
              <w:spacing w:line="240" w:lineRule="auto"/>
              <w:jc w:val="both"/>
              <w:rPr>
                <w:rFonts w:cs="Arial"/>
                <w:b/>
                <w:bCs/>
                <w:color w:val="000000"/>
                <w:sz w:val="16"/>
                <w:szCs w:val="20"/>
                <w:lang w:val="es-ES" w:eastAsia="es-CO"/>
              </w:rPr>
            </w:pPr>
            <w:r w:rsidRPr="008765A6">
              <w:rPr>
                <w:rFonts w:cs="Arial"/>
                <w:color w:val="000000"/>
                <w:szCs w:val="20"/>
                <w:lang w:eastAsia="es-CO"/>
              </w:rPr>
              <w:t>Coordinar lo relacionado con la entrega de material vegetal p</w:t>
            </w:r>
            <w:r w:rsidR="00FF5BB4" w:rsidRPr="008765A6">
              <w:rPr>
                <w:rFonts w:cs="Arial"/>
                <w:color w:val="000000"/>
                <w:szCs w:val="20"/>
                <w:lang w:eastAsia="es-CO"/>
              </w:rPr>
              <w:t>ara su reporte a Interventoría.</w:t>
            </w:r>
          </w:p>
          <w:p w14:paraId="74170DAD" w14:textId="77777777" w:rsidR="00FF5BB4" w:rsidRPr="008765A6" w:rsidRDefault="000805F3" w:rsidP="00B86CBF">
            <w:pPr>
              <w:pStyle w:val="Prrafodelista"/>
              <w:numPr>
                <w:ilvl w:val="0"/>
                <w:numId w:val="29"/>
              </w:numPr>
              <w:spacing w:line="240" w:lineRule="auto"/>
              <w:jc w:val="both"/>
              <w:rPr>
                <w:rFonts w:cs="Arial"/>
                <w:b/>
                <w:bCs/>
                <w:color w:val="000000"/>
                <w:sz w:val="16"/>
                <w:szCs w:val="20"/>
                <w:lang w:val="es-ES" w:eastAsia="es-CO"/>
              </w:rPr>
            </w:pPr>
            <w:r w:rsidRPr="008765A6">
              <w:rPr>
                <w:rFonts w:cs="Arial"/>
                <w:color w:val="000000"/>
                <w:szCs w:val="20"/>
                <w:lang w:eastAsia="es-CO"/>
              </w:rPr>
              <w:t xml:space="preserve"> Asistir a comités</w:t>
            </w:r>
            <w:r w:rsidR="00FF5BB4" w:rsidRPr="008765A6">
              <w:rPr>
                <w:rFonts w:cs="Arial"/>
                <w:color w:val="000000"/>
                <w:szCs w:val="20"/>
                <w:lang w:eastAsia="es-CO"/>
              </w:rPr>
              <w:t xml:space="preserve"> ambientales y otras reuniones.</w:t>
            </w:r>
          </w:p>
          <w:p w14:paraId="0A7B82D6" w14:textId="77777777" w:rsidR="00FF5BB4" w:rsidRPr="008765A6" w:rsidRDefault="000805F3" w:rsidP="00B86CBF">
            <w:pPr>
              <w:pStyle w:val="Prrafodelista"/>
              <w:numPr>
                <w:ilvl w:val="0"/>
                <w:numId w:val="29"/>
              </w:numPr>
              <w:spacing w:line="240" w:lineRule="auto"/>
              <w:jc w:val="both"/>
              <w:rPr>
                <w:rFonts w:cs="Arial"/>
                <w:b/>
                <w:bCs/>
                <w:color w:val="000000"/>
                <w:sz w:val="16"/>
                <w:szCs w:val="20"/>
                <w:lang w:val="es-ES" w:eastAsia="es-CO"/>
              </w:rPr>
            </w:pPr>
            <w:r w:rsidRPr="008765A6">
              <w:rPr>
                <w:rFonts w:cs="Arial"/>
                <w:color w:val="000000"/>
                <w:szCs w:val="20"/>
                <w:lang w:eastAsia="es-CO"/>
              </w:rPr>
              <w:t>Llevar el registro de los tratamientos a la vegetación realizados, diligenciando los formatos destinados para tal fin.</w:t>
            </w:r>
          </w:p>
          <w:p w14:paraId="5FC41B57" w14:textId="77777777" w:rsidR="00FF5BB4" w:rsidRPr="008765A6" w:rsidRDefault="000805F3" w:rsidP="00B86CBF">
            <w:pPr>
              <w:pStyle w:val="Prrafodelista"/>
              <w:numPr>
                <w:ilvl w:val="0"/>
                <w:numId w:val="29"/>
              </w:numPr>
              <w:spacing w:line="240" w:lineRule="auto"/>
              <w:jc w:val="both"/>
              <w:rPr>
                <w:rFonts w:cs="Arial"/>
                <w:b/>
                <w:bCs/>
                <w:color w:val="000000"/>
                <w:sz w:val="16"/>
                <w:szCs w:val="20"/>
                <w:lang w:val="es-ES" w:eastAsia="es-CO"/>
              </w:rPr>
            </w:pPr>
            <w:r w:rsidRPr="008765A6">
              <w:rPr>
                <w:rFonts w:cs="Arial"/>
                <w:color w:val="000000"/>
                <w:szCs w:val="20"/>
                <w:lang w:eastAsia="es-CO"/>
              </w:rPr>
              <w:t xml:space="preserve"> Elaborar el reporte de árboles perdidos que formen parte del inventario forestal y enviarlo a la Interventoría.</w:t>
            </w:r>
          </w:p>
          <w:p w14:paraId="54006949" w14:textId="77777777" w:rsidR="00FF5BB4" w:rsidRPr="008765A6" w:rsidRDefault="000805F3" w:rsidP="00B86CBF">
            <w:pPr>
              <w:pStyle w:val="Prrafodelista"/>
              <w:numPr>
                <w:ilvl w:val="0"/>
                <w:numId w:val="29"/>
              </w:numPr>
              <w:spacing w:line="240" w:lineRule="auto"/>
              <w:jc w:val="both"/>
              <w:rPr>
                <w:rFonts w:cs="Arial"/>
                <w:b/>
                <w:bCs/>
                <w:color w:val="000000"/>
                <w:sz w:val="16"/>
                <w:szCs w:val="20"/>
                <w:lang w:val="es-ES" w:eastAsia="es-CO"/>
              </w:rPr>
            </w:pPr>
            <w:r w:rsidRPr="008765A6">
              <w:rPr>
                <w:rFonts w:cs="Arial"/>
                <w:color w:val="000000"/>
                <w:szCs w:val="20"/>
                <w:lang w:eastAsia="es-CO"/>
              </w:rPr>
              <w:t>Evaluar el cumplimiento de las actividades de protección de árboles realizadas por la brigada de orden, aseo y limpieza.</w:t>
            </w:r>
          </w:p>
          <w:p w14:paraId="2A8983CC" w14:textId="77777777" w:rsidR="00FF5BB4" w:rsidRPr="008765A6" w:rsidRDefault="000805F3" w:rsidP="00B86CBF">
            <w:pPr>
              <w:pStyle w:val="Prrafodelista"/>
              <w:numPr>
                <w:ilvl w:val="0"/>
                <w:numId w:val="29"/>
              </w:numPr>
              <w:spacing w:line="240" w:lineRule="auto"/>
              <w:jc w:val="both"/>
              <w:rPr>
                <w:rFonts w:cs="Arial"/>
                <w:b/>
                <w:bCs/>
                <w:color w:val="000000"/>
                <w:sz w:val="16"/>
                <w:szCs w:val="20"/>
                <w:lang w:val="es-ES" w:eastAsia="es-CO"/>
              </w:rPr>
            </w:pPr>
            <w:r w:rsidRPr="008765A6">
              <w:rPr>
                <w:rFonts w:cs="Arial"/>
                <w:color w:val="000000"/>
                <w:szCs w:val="20"/>
                <w:lang w:eastAsia="es-CO"/>
              </w:rPr>
              <w:t xml:space="preserve"> Coordinar la plantación de los árboles de compensación establecidos contractualmente.</w:t>
            </w:r>
          </w:p>
          <w:p w14:paraId="5F94DF09" w14:textId="77777777" w:rsidR="00FF5BB4" w:rsidRPr="008765A6" w:rsidRDefault="000805F3" w:rsidP="00B86CBF">
            <w:pPr>
              <w:pStyle w:val="Prrafodelista"/>
              <w:numPr>
                <w:ilvl w:val="0"/>
                <w:numId w:val="29"/>
              </w:numPr>
              <w:spacing w:line="240" w:lineRule="auto"/>
              <w:jc w:val="both"/>
              <w:rPr>
                <w:rFonts w:cs="Arial"/>
                <w:b/>
                <w:bCs/>
                <w:color w:val="000000"/>
                <w:sz w:val="16"/>
                <w:szCs w:val="20"/>
                <w:lang w:val="es-ES" w:eastAsia="es-CO"/>
              </w:rPr>
            </w:pPr>
            <w:r w:rsidRPr="008765A6">
              <w:rPr>
                <w:rFonts w:cs="Arial"/>
                <w:color w:val="000000"/>
                <w:szCs w:val="20"/>
                <w:lang w:eastAsia="es-CO"/>
              </w:rPr>
              <w:t>Coordinar los aspectos relacionados con el diseño paisajístico y su correcta implementación</w:t>
            </w:r>
          </w:p>
          <w:p w14:paraId="472D4869" w14:textId="650C4462" w:rsidR="00FF5BB4" w:rsidRPr="008765A6" w:rsidRDefault="000805F3" w:rsidP="00B86CBF">
            <w:pPr>
              <w:pStyle w:val="Prrafodelista"/>
              <w:numPr>
                <w:ilvl w:val="0"/>
                <w:numId w:val="29"/>
              </w:numPr>
              <w:spacing w:line="240" w:lineRule="auto"/>
              <w:jc w:val="both"/>
              <w:rPr>
                <w:rFonts w:cs="Arial"/>
                <w:b/>
                <w:bCs/>
                <w:color w:val="000000"/>
                <w:sz w:val="16"/>
                <w:szCs w:val="20"/>
                <w:lang w:val="es-ES" w:eastAsia="es-CO"/>
              </w:rPr>
            </w:pPr>
            <w:r w:rsidRPr="008765A6">
              <w:rPr>
                <w:rFonts w:cs="Arial"/>
                <w:color w:val="000000"/>
                <w:szCs w:val="20"/>
                <w:lang w:eastAsia="es-CO"/>
              </w:rPr>
              <w:t xml:space="preserve">Dar apoyo técnico para el cumplimiento del pago del servicio de </w:t>
            </w:r>
            <w:r w:rsidRPr="008765A6">
              <w:rPr>
                <w:rFonts w:cs="Arial"/>
                <w:color w:val="000000"/>
                <w:szCs w:val="20"/>
                <w:lang w:eastAsia="es-CO"/>
              </w:rPr>
              <w:lastRenderedPageBreak/>
              <w:t>evaluación y seguimiento y compensaciones establecidas por la Autoridad Ambiental en</w:t>
            </w:r>
            <w:r w:rsidR="00DA2FB6" w:rsidRPr="008765A6">
              <w:rPr>
                <w:rFonts w:cs="Arial"/>
                <w:color w:val="000000"/>
                <w:szCs w:val="20"/>
                <w:lang w:eastAsia="es-CO"/>
              </w:rPr>
              <w:t xml:space="preserve"> los Actos Administrativos diferentes de los resultantes del trámite iniciado por el IDU ante la SDA, en el marco del Contrato de consultoría N</w:t>
            </w:r>
            <w:r w:rsidR="00D909BC">
              <w:rPr>
                <w:rFonts w:cs="Arial"/>
                <w:color w:val="000000"/>
                <w:szCs w:val="20"/>
                <w:lang w:eastAsia="es-CO"/>
              </w:rPr>
              <w:t>o</w:t>
            </w:r>
            <w:r w:rsidR="00DA2FB6" w:rsidRPr="008765A6">
              <w:rPr>
                <w:rFonts w:cs="Arial"/>
                <w:color w:val="000000"/>
                <w:szCs w:val="20"/>
                <w:lang w:eastAsia="es-CO"/>
              </w:rPr>
              <w:t xml:space="preserve"> </w:t>
            </w:r>
            <w:r w:rsidR="00F3148D">
              <w:rPr>
                <w:rFonts w:cs="Arial"/>
                <w:color w:val="000000"/>
                <w:szCs w:val="20"/>
                <w:lang w:eastAsia="es-CO"/>
              </w:rPr>
              <w:t>1630 de 2020</w:t>
            </w:r>
            <w:r w:rsidR="00DA2FB6" w:rsidRPr="008765A6">
              <w:rPr>
                <w:rFonts w:cs="Arial"/>
                <w:color w:val="000000"/>
                <w:szCs w:val="20"/>
                <w:lang w:eastAsia="es-CO"/>
              </w:rPr>
              <w:t>.</w:t>
            </w:r>
            <w:r w:rsidRPr="008765A6">
              <w:rPr>
                <w:rFonts w:cs="Arial"/>
                <w:color w:val="000000"/>
                <w:szCs w:val="20"/>
                <w:lang w:eastAsia="es-CO"/>
              </w:rPr>
              <w:t xml:space="preserve"> </w:t>
            </w:r>
          </w:p>
          <w:p w14:paraId="43538A09" w14:textId="22FDB819" w:rsidR="00FF5BB4" w:rsidRPr="008765A6" w:rsidRDefault="000805F3" w:rsidP="00B86CBF">
            <w:pPr>
              <w:pStyle w:val="Prrafodelista"/>
              <w:numPr>
                <w:ilvl w:val="0"/>
                <w:numId w:val="29"/>
              </w:numPr>
              <w:spacing w:line="240" w:lineRule="auto"/>
              <w:jc w:val="both"/>
              <w:rPr>
                <w:rFonts w:cs="Arial"/>
                <w:b/>
                <w:bCs/>
                <w:color w:val="000000"/>
                <w:sz w:val="16"/>
                <w:szCs w:val="20"/>
                <w:lang w:val="es-ES" w:eastAsia="es-CO"/>
              </w:rPr>
            </w:pPr>
            <w:r w:rsidRPr="008765A6">
              <w:rPr>
                <w:rFonts w:cs="Arial"/>
                <w:color w:val="000000"/>
                <w:szCs w:val="20"/>
                <w:lang w:eastAsia="es-CO"/>
              </w:rPr>
              <w:t xml:space="preserve">Seguimiento </w:t>
            </w:r>
            <w:r w:rsidR="005A42B8" w:rsidRPr="008765A6">
              <w:rPr>
                <w:rFonts w:cs="Arial"/>
                <w:color w:val="000000"/>
                <w:szCs w:val="20"/>
                <w:lang w:eastAsia="es-CO"/>
              </w:rPr>
              <w:t xml:space="preserve">y registro de cumplimiento </w:t>
            </w:r>
            <w:r w:rsidRPr="008765A6">
              <w:rPr>
                <w:rFonts w:cs="Arial"/>
                <w:color w:val="000000"/>
                <w:szCs w:val="20"/>
                <w:lang w:eastAsia="es-CO"/>
              </w:rPr>
              <w:t>a las actividades de compensación de zonas verdes</w:t>
            </w:r>
          </w:p>
          <w:p w14:paraId="76268568" w14:textId="59D02E40" w:rsidR="000805F3" w:rsidRPr="008765A6" w:rsidRDefault="000805F3" w:rsidP="00B86CBF">
            <w:pPr>
              <w:pStyle w:val="Prrafodelista"/>
              <w:numPr>
                <w:ilvl w:val="0"/>
                <w:numId w:val="29"/>
              </w:numPr>
              <w:spacing w:line="240" w:lineRule="auto"/>
              <w:jc w:val="both"/>
              <w:rPr>
                <w:rFonts w:cs="Arial"/>
                <w:b/>
                <w:bCs/>
                <w:color w:val="000000"/>
                <w:sz w:val="16"/>
                <w:szCs w:val="20"/>
                <w:lang w:val="es-ES" w:eastAsia="es-CO"/>
              </w:rPr>
            </w:pPr>
            <w:r w:rsidRPr="008765A6">
              <w:rPr>
                <w:rFonts w:cs="Arial"/>
                <w:color w:val="000000"/>
                <w:szCs w:val="20"/>
                <w:lang w:eastAsia="es-CO"/>
              </w:rPr>
              <w:t xml:space="preserve">Elaboración del informe semanal, mensual y final de las actividades silviculturales </w:t>
            </w:r>
            <w:r w:rsidR="00D909BC" w:rsidRPr="008765A6">
              <w:rPr>
                <w:rFonts w:cs="Arial"/>
                <w:color w:val="000000"/>
                <w:szCs w:val="20"/>
                <w:lang w:eastAsia="es-CO"/>
              </w:rPr>
              <w:t>(aprovechamiento</w:t>
            </w:r>
            <w:r w:rsidRPr="008765A6">
              <w:rPr>
                <w:rFonts w:cs="Arial"/>
                <w:color w:val="000000"/>
                <w:szCs w:val="20"/>
                <w:lang w:eastAsia="es-CO"/>
              </w:rPr>
              <w:t xml:space="preserve"> forestal, zonas verdes)</w:t>
            </w:r>
          </w:p>
        </w:tc>
      </w:tr>
      <w:tr w:rsidR="000805F3" w:rsidRPr="008765A6" w14:paraId="66D3B730" w14:textId="77777777" w:rsidTr="000805F3">
        <w:trPr>
          <w:trHeight w:val="585"/>
        </w:trPr>
        <w:tc>
          <w:tcPr>
            <w:tcW w:w="1760" w:type="dxa"/>
            <w:vMerge/>
            <w:tcBorders>
              <w:top w:val="nil"/>
              <w:left w:val="single" w:sz="8" w:space="0" w:color="auto"/>
              <w:bottom w:val="single" w:sz="8" w:space="0" w:color="000000"/>
              <w:right w:val="single" w:sz="4" w:space="0" w:color="auto"/>
            </w:tcBorders>
            <w:vAlign w:val="center"/>
            <w:hideMark/>
          </w:tcPr>
          <w:p w14:paraId="234A360D" w14:textId="77777777" w:rsidR="000805F3" w:rsidRPr="008765A6" w:rsidRDefault="000805F3" w:rsidP="000805F3">
            <w:pPr>
              <w:jc w:val="left"/>
              <w:rPr>
                <w:rFonts w:cs="Arial"/>
                <w:b/>
                <w:bCs/>
                <w:color w:val="000000"/>
                <w:szCs w:val="20"/>
                <w:lang w:eastAsia="es-CO"/>
              </w:rPr>
            </w:pPr>
          </w:p>
        </w:tc>
        <w:tc>
          <w:tcPr>
            <w:tcW w:w="7327" w:type="dxa"/>
            <w:tcBorders>
              <w:top w:val="nil"/>
              <w:left w:val="nil"/>
              <w:bottom w:val="single" w:sz="8" w:space="0" w:color="auto"/>
              <w:right w:val="single" w:sz="8" w:space="0" w:color="auto"/>
            </w:tcBorders>
            <w:shd w:val="clear" w:color="auto" w:fill="auto"/>
            <w:vAlign w:val="center"/>
            <w:hideMark/>
          </w:tcPr>
          <w:p w14:paraId="71084F36" w14:textId="73A3F347" w:rsidR="000805F3" w:rsidRPr="008765A6" w:rsidRDefault="000805F3" w:rsidP="000805F3">
            <w:pPr>
              <w:rPr>
                <w:rFonts w:cs="Arial"/>
                <w:b/>
                <w:bCs/>
                <w:color w:val="000000"/>
                <w:szCs w:val="20"/>
                <w:lang w:eastAsia="es-CO"/>
              </w:rPr>
            </w:pPr>
            <w:r w:rsidRPr="008765A6">
              <w:rPr>
                <w:rFonts w:cs="Arial"/>
                <w:b/>
                <w:bCs/>
                <w:color w:val="000000"/>
                <w:szCs w:val="20"/>
                <w:lang w:eastAsia="es-CO"/>
              </w:rPr>
              <w:t xml:space="preserve">DEDICACIÓN DEL ESPECIALISTA FORESTAL: </w:t>
            </w:r>
            <w:r w:rsidR="00ED7034">
              <w:rPr>
                <w:rFonts w:cs="Arial"/>
                <w:color w:val="000000"/>
                <w:szCs w:val="20"/>
                <w:lang w:eastAsia="es-CO"/>
              </w:rPr>
              <w:t xml:space="preserve">La dedicación será del </w:t>
            </w:r>
            <w:r w:rsidR="00F77953">
              <w:rPr>
                <w:rFonts w:cs="Arial"/>
                <w:color w:val="000000"/>
                <w:szCs w:val="20"/>
                <w:lang w:eastAsia="es-CO"/>
              </w:rPr>
              <w:t>5</w:t>
            </w:r>
            <w:r w:rsidRPr="008765A6">
              <w:rPr>
                <w:rFonts w:cs="Arial"/>
                <w:color w:val="000000"/>
                <w:szCs w:val="20"/>
                <w:lang w:eastAsia="es-CO"/>
              </w:rPr>
              <w:t>0% durante las actividades de aprovechamiento forestal e implementación de medidas de manejo silvicultura</w:t>
            </w:r>
          </w:p>
        </w:tc>
      </w:tr>
      <w:tr w:rsidR="000805F3" w:rsidRPr="008765A6" w14:paraId="60069677" w14:textId="77777777" w:rsidTr="000805F3">
        <w:trPr>
          <w:trHeight w:val="300"/>
        </w:trPr>
        <w:tc>
          <w:tcPr>
            <w:tcW w:w="1760" w:type="dxa"/>
            <w:vMerge w:val="restart"/>
            <w:tcBorders>
              <w:top w:val="nil"/>
              <w:left w:val="single" w:sz="8" w:space="0" w:color="auto"/>
              <w:bottom w:val="single" w:sz="8" w:space="0" w:color="000000"/>
              <w:right w:val="single" w:sz="4" w:space="0" w:color="auto"/>
            </w:tcBorders>
            <w:shd w:val="clear" w:color="auto" w:fill="auto"/>
            <w:vAlign w:val="center"/>
            <w:hideMark/>
          </w:tcPr>
          <w:p w14:paraId="4F9E9505" w14:textId="5110DBE3" w:rsidR="000805F3" w:rsidRPr="008765A6" w:rsidRDefault="00D909BC" w:rsidP="000805F3">
            <w:pPr>
              <w:jc w:val="left"/>
              <w:rPr>
                <w:rFonts w:cs="Arial"/>
                <w:b/>
                <w:bCs/>
                <w:color w:val="000000"/>
                <w:szCs w:val="20"/>
                <w:lang w:eastAsia="es-CO"/>
              </w:rPr>
            </w:pPr>
            <w:r w:rsidRPr="008765A6">
              <w:rPr>
                <w:rFonts w:cs="Arial"/>
                <w:b/>
                <w:bCs/>
                <w:color w:val="000000"/>
                <w:szCs w:val="20"/>
                <w:lang w:eastAsia="es-CO"/>
              </w:rPr>
              <w:t>BIÓLOGO</w:t>
            </w:r>
            <w:r w:rsidR="000805F3" w:rsidRPr="008765A6">
              <w:rPr>
                <w:rFonts w:cs="Arial"/>
                <w:b/>
                <w:bCs/>
                <w:color w:val="000000"/>
                <w:szCs w:val="20"/>
                <w:lang w:eastAsia="es-CO"/>
              </w:rPr>
              <w:t xml:space="preserve"> </w:t>
            </w:r>
          </w:p>
          <w:p w14:paraId="63278DEB" w14:textId="7631ACFF" w:rsidR="00B45E70" w:rsidRPr="008765A6" w:rsidRDefault="005D4B45" w:rsidP="000805F3">
            <w:pPr>
              <w:jc w:val="left"/>
              <w:rPr>
                <w:rFonts w:cs="Arial"/>
                <w:b/>
                <w:bCs/>
                <w:color w:val="000000"/>
                <w:szCs w:val="20"/>
                <w:lang w:eastAsia="es-CO"/>
              </w:rPr>
            </w:pPr>
            <w:r>
              <w:rPr>
                <w:rFonts w:cs="Arial"/>
                <w:b/>
                <w:bCs/>
                <w:color w:val="000000"/>
                <w:szCs w:val="20"/>
                <w:lang w:eastAsia="es-CO"/>
              </w:rPr>
              <w:t xml:space="preserve">Categoría </w:t>
            </w:r>
            <w:r w:rsidR="0046513C">
              <w:rPr>
                <w:rFonts w:cs="Arial"/>
                <w:b/>
                <w:bCs/>
                <w:color w:val="000000"/>
                <w:szCs w:val="20"/>
                <w:lang w:eastAsia="es-CO"/>
              </w:rPr>
              <w:t>5</w:t>
            </w:r>
          </w:p>
        </w:tc>
        <w:tc>
          <w:tcPr>
            <w:tcW w:w="7327" w:type="dxa"/>
            <w:tcBorders>
              <w:top w:val="nil"/>
              <w:left w:val="nil"/>
              <w:bottom w:val="single" w:sz="4" w:space="0" w:color="auto"/>
              <w:right w:val="single" w:sz="8" w:space="0" w:color="auto"/>
            </w:tcBorders>
            <w:shd w:val="clear" w:color="auto" w:fill="auto"/>
            <w:vAlign w:val="center"/>
            <w:hideMark/>
          </w:tcPr>
          <w:p w14:paraId="7F7C5645" w14:textId="77777777" w:rsidR="000805F3" w:rsidRPr="008765A6" w:rsidRDefault="000805F3" w:rsidP="000805F3">
            <w:pPr>
              <w:rPr>
                <w:rFonts w:cs="Arial"/>
                <w:b/>
                <w:bCs/>
                <w:color w:val="000000"/>
                <w:szCs w:val="20"/>
                <w:lang w:eastAsia="es-CO"/>
              </w:rPr>
            </w:pPr>
            <w:r w:rsidRPr="008765A6">
              <w:rPr>
                <w:rFonts w:cs="Arial"/>
                <w:b/>
                <w:bCs/>
                <w:color w:val="000000"/>
                <w:szCs w:val="20"/>
                <w:lang w:eastAsia="es-CO"/>
              </w:rPr>
              <w:t xml:space="preserve">PERFIL DEL BIÓLOGO. </w:t>
            </w:r>
          </w:p>
        </w:tc>
      </w:tr>
      <w:tr w:rsidR="000805F3" w:rsidRPr="008765A6" w14:paraId="41D67B3C" w14:textId="77777777" w:rsidTr="000805F3">
        <w:trPr>
          <w:trHeight w:val="300"/>
        </w:trPr>
        <w:tc>
          <w:tcPr>
            <w:tcW w:w="1760" w:type="dxa"/>
            <w:vMerge/>
            <w:tcBorders>
              <w:top w:val="nil"/>
              <w:left w:val="single" w:sz="8" w:space="0" w:color="auto"/>
              <w:bottom w:val="single" w:sz="8" w:space="0" w:color="000000"/>
              <w:right w:val="single" w:sz="4" w:space="0" w:color="auto"/>
            </w:tcBorders>
            <w:vAlign w:val="center"/>
            <w:hideMark/>
          </w:tcPr>
          <w:p w14:paraId="77C747BE" w14:textId="77777777" w:rsidR="000805F3" w:rsidRPr="008765A6" w:rsidRDefault="000805F3" w:rsidP="000805F3">
            <w:pPr>
              <w:jc w:val="left"/>
              <w:rPr>
                <w:rFonts w:cs="Arial"/>
                <w:b/>
                <w:bCs/>
                <w:color w:val="000000"/>
                <w:szCs w:val="20"/>
                <w:lang w:eastAsia="es-CO"/>
              </w:rPr>
            </w:pPr>
          </w:p>
        </w:tc>
        <w:tc>
          <w:tcPr>
            <w:tcW w:w="7327" w:type="dxa"/>
            <w:tcBorders>
              <w:top w:val="nil"/>
              <w:left w:val="nil"/>
              <w:bottom w:val="single" w:sz="4" w:space="0" w:color="auto"/>
              <w:right w:val="single" w:sz="8" w:space="0" w:color="auto"/>
            </w:tcBorders>
            <w:shd w:val="clear" w:color="auto" w:fill="auto"/>
            <w:vAlign w:val="center"/>
            <w:hideMark/>
          </w:tcPr>
          <w:p w14:paraId="33182F2C" w14:textId="736673F8" w:rsidR="000805F3" w:rsidRPr="008765A6" w:rsidRDefault="000805F3" w:rsidP="005D4B45">
            <w:pPr>
              <w:rPr>
                <w:rFonts w:cs="Arial"/>
                <w:color w:val="000000"/>
                <w:szCs w:val="20"/>
                <w:lang w:eastAsia="es-CO"/>
              </w:rPr>
            </w:pPr>
            <w:r w:rsidRPr="008765A6">
              <w:rPr>
                <w:rFonts w:cs="Arial"/>
                <w:color w:val="000000"/>
                <w:szCs w:val="20"/>
                <w:lang w:eastAsia="es-CO"/>
              </w:rPr>
              <w:t>Profesión:</w:t>
            </w:r>
            <w:r w:rsidRPr="008765A6">
              <w:rPr>
                <w:rFonts w:cs="Arial"/>
                <w:b/>
                <w:bCs/>
                <w:color w:val="000000"/>
                <w:szCs w:val="20"/>
                <w:lang w:eastAsia="es-CO"/>
              </w:rPr>
              <w:t xml:space="preserve"> </w:t>
            </w:r>
            <w:r w:rsidRPr="008765A6">
              <w:rPr>
                <w:rFonts w:cs="Arial"/>
                <w:color w:val="000000"/>
                <w:szCs w:val="20"/>
                <w:lang w:eastAsia="es-CO"/>
              </w:rPr>
              <w:t xml:space="preserve">biólogo: con </w:t>
            </w:r>
            <w:r w:rsidR="0046513C">
              <w:rPr>
                <w:rFonts w:cs="Arial"/>
                <w:color w:val="000000"/>
                <w:szCs w:val="20"/>
                <w:lang w:eastAsia="es-CO"/>
              </w:rPr>
              <w:t xml:space="preserve">cuatro </w:t>
            </w:r>
            <w:r w:rsidR="0046513C" w:rsidRPr="008765A6">
              <w:rPr>
                <w:rFonts w:cs="Arial"/>
                <w:color w:val="000000"/>
                <w:szCs w:val="20"/>
                <w:lang w:eastAsia="es-CO"/>
              </w:rPr>
              <w:t>(</w:t>
            </w:r>
            <w:r w:rsidR="0046513C">
              <w:rPr>
                <w:rFonts w:cs="Arial"/>
                <w:color w:val="000000"/>
                <w:szCs w:val="20"/>
                <w:lang w:eastAsia="es-CO"/>
              </w:rPr>
              <w:t>4</w:t>
            </w:r>
            <w:r w:rsidR="0046513C" w:rsidRPr="008765A6">
              <w:rPr>
                <w:rFonts w:cs="Arial"/>
                <w:color w:val="000000"/>
                <w:szCs w:val="20"/>
                <w:lang w:eastAsia="es-CO"/>
              </w:rPr>
              <w:t>) años de experiencia general y</w:t>
            </w:r>
            <w:r w:rsidR="001C4DAC">
              <w:rPr>
                <w:rFonts w:cs="Arial"/>
                <w:color w:val="000000"/>
                <w:szCs w:val="20"/>
                <w:lang w:eastAsia="es-CO"/>
              </w:rPr>
              <w:t xml:space="preserve"> dos (2</w:t>
            </w:r>
            <w:r w:rsidR="0046513C" w:rsidRPr="008765A6">
              <w:rPr>
                <w:rFonts w:cs="Arial"/>
                <w:color w:val="000000"/>
                <w:szCs w:val="20"/>
                <w:lang w:eastAsia="es-CO"/>
              </w:rPr>
              <w:t>) años</w:t>
            </w:r>
            <w:r w:rsidRPr="008765A6">
              <w:rPr>
                <w:rFonts w:cs="Arial"/>
                <w:color w:val="000000"/>
                <w:szCs w:val="20"/>
                <w:lang w:eastAsia="es-CO"/>
              </w:rPr>
              <w:t xml:space="preserve"> de experiencia específica en manejo de avifauna.</w:t>
            </w:r>
          </w:p>
        </w:tc>
      </w:tr>
      <w:tr w:rsidR="000805F3" w:rsidRPr="008765A6" w14:paraId="6EE391C4" w14:textId="77777777" w:rsidTr="000805F3">
        <w:trPr>
          <w:trHeight w:val="300"/>
        </w:trPr>
        <w:tc>
          <w:tcPr>
            <w:tcW w:w="1760" w:type="dxa"/>
            <w:vMerge/>
            <w:tcBorders>
              <w:top w:val="nil"/>
              <w:left w:val="single" w:sz="8" w:space="0" w:color="auto"/>
              <w:bottom w:val="single" w:sz="8" w:space="0" w:color="000000"/>
              <w:right w:val="single" w:sz="4" w:space="0" w:color="auto"/>
            </w:tcBorders>
            <w:vAlign w:val="center"/>
            <w:hideMark/>
          </w:tcPr>
          <w:p w14:paraId="5C4274E0" w14:textId="77777777" w:rsidR="000805F3" w:rsidRPr="008765A6" w:rsidRDefault="000805F3" w:rsidP="000805F3">
            <w:pPr>
              <w:jc w:val="left"/>
              <w:rPr>
                <w:rFonts w:cs="Arial"/>
                <w:b/>
                <w:bCs/>
                <w:color w:val="000000"/>
                <w:szCs w:val="20"/>
                <w:lang w:eastAsia="es-CO"/>
              </w:rPr>
            </w:pPr>
          </w:p>
        </w:tc>
        <w:tc>
          <w:tcPr>
            <w:tcW w:w="7327" w:type="dxa"/>
            <w:tcBorders>
              <w:top w:val="nil"/>
              <w:left w:val="nil"/>
              <w:bottom w:val="single" w:sz="4" w:space="0" w:color="auto"/>
              <w:right w:val="single" w:sz="8" w:space="0" w:color="auto"/>
            </w:tcBorders>
            <w:shd w:val="clear" w:color="auto" w:fill="auto"/>
            <w:vAlign w:val="center"/>
            <w:hideMark/>
          </w:tcPr>
          <w:p w14:paraId="7C8AAB89" w14:textId="77777777" w:rsidR="000805F3" w:rsidRPr="008765A6" w:rsidRDefault="000805F3" w:rsidP="000805F3">
            <w:pPr>
              <w:rPr>
                <w:rFonts w:cs="Arial"/>
                <w:b/>
                <w:bCs/>
                <w:color w:val="000000"/>
                <w:szCs w:val="20"/>
                <w:lang w:eastAsia="es-CO"/>
              </w:rPr>
            </w:pPr>
            <w:r w:rsidRPr="008765A6">
              <w:rPr>
                <w:rFonts w:cs="Arial"/>
                <w:b/>
                <w:bCs/>
                <w:color w:val="000000"/>
                <w:szCs w:val="20"/>
                <w:lang w:eastAsia="es-CO"/>
              </w:rPr>
              <w:t>RESPONSABILIDADES DEL BIÓLOGO</w:t>
            </w:r>
            <w:r w:rsidRPr="008765A6">
              <w:rPr>
                <w:rFonts w:cs="Arial"/>
                <w:color w:val="000000"/>
                <w:szCs w:val="20"/>
                <w:lang w:eastAsia="es-CO"/>
              </w:rPr>
              <w:t xml:space="preserve">: </w:t>
            </w:r>
          </w:p>
        </w:tc>
      </w:tr>
      <w:tr w:rsidR="000805F3" w:rsidRPr="008765A6" w14:paraId="00F33CF5" w14:textId="77777777" w:rsidTr="000805F3">
        <w:trPr>
          <w:trHeight w:val="300"/>
        </w:trPr>
        <w:tc>
          <w:tcPr>
            <w:tcW w:w="1760" w:type="dxa"/>
            <w:vMerge/>
            <w:tcBorders>
              <w:top w:val="nil"/>
              <w:left w:val="single" w:sz="8" w:space="0" w:color="auto"/>
              <w:bottom w:val="single" w:sz="8" w:space="0" w:color="000000"/>
              <w:right w:val="single" w:sz="4" w:space="0" w:color="auto"/>
            </w:tcBorders>
            <w:vAlign w:val="center"/>
            <w:hideMark/>
          </w:tcPr>
          <w:p w14:paraId="2B5BF4BB" w14:textId="77777777" w:rsidR="000805F3" w:rsidRPr="008765A6" w:rsidRDefault="000805F3" w:rsidP="000805F3">
            <w:pPr>
              <w:jc w:val="left"/>
              <w:rPr>
                <w:rFonts w:cs="Arial"/>
                <w:b/>
                <w:bCs/>
                <w:color w:val="000000"/>
                <w:szCs w:val="20"/>
                <w:lang w:eastAsia="es-CO"/>
              </w:rPr>
            </w:pPr>
          </w:p>
        </w:tc>
        <w:tc>
          <w:tcPr>
            <w:tcW w:w="7327" w:type="dxa"/>
            <w:tcBorders>
              <w:top w:val="nil"/>
              <w:left w:val="nil"/>
              <w:bottom w:val="single" w:sz="4" w:space="0" w:color="auto"/>
              <w:right w:val="single" w:sz="8" w:space="0" w:color="auto"/>
            </w:tcBorders>
            <w:shd w:val="clear" w:color="auto" w:fill="auto"/>
            <w:vAlign w:val="center"/>
            <w:hideMark/>
          </w:tcPr>
          <w:p w14:paraId="01C86C66" w14:textId="77777777" w:rsidR="000805F3" w:rsidRPr="008765A6" w:rsidRDefault="000805F3" w:rsidP="000805F3">
            <w:pPr>
              <w:rPr>
                <w:rFonts w:cs="Arial"/>
                <w:color w:val="000000"/>
                <w:szCs w:val="20"/>
                <w:lang w:eastAsia="es-CO"/>
              </w:rPr>
            </w:pPr>
            <w:r w:rsidRPr="008765A6">
              <w:rPr>
                <w:rFonts w:cs="Arial"/>
                <w:color w:val="000000"/>
                <w:szCs w:val="20"/>
                <w:lang w:eastAsia="es-CO"/>
              </w:rPr>
              <w:t>Entre otras:</w:t>
            </w:r>
          </w:p>
        </w:tc>
      </w:tr>
      <w:tr w:rsidR="000805F3" w:rsidRPr="008765A6" w14:paraId="1D385108" w14:textId="77777777" w:rsidTr="000805F3">
        <w:trPr>
          <w:trHeight w:val="3135"/>
        </w:trPr>
        <w:tc>
          <w:tcPr>
            <w:tcW w:w="1760" w:type="dxa"/>
            <w:vMerge/>
            <w:tcBorders>
              <w:top w:val="nil"/>
              <w:left w:val="single" w:sz="8" w:space="0" w:color="auto"/>
              <w:bottom w:val="single" w:sz="8" w:space="0" w:color="000000"/>
              <w:right w:val="single" w:sz="4" w:space="0" w:color="auto"/>
            </w:tcBorders>
            <w:vAlign w:val="center"/>
            <w:hideMark/>
          </w:tcPr>
          <w:p w14:paraId="0E762374" w14:textId="77777777" w:rsidR="000805F3" w:rsidRPr="008765A6" w:rsidRDefault="000805F3" w:rsidP="000805F3">
            <w:pPr>
              <w:jc w:val="left"/>
              <w:rPr>
                <w:rFonts w:cs="Arial"/>
                <w:b/>
                <w:bCs/>
                <w:color w:val="000000"/>
                <w:szCs w:val="20"/>
                <w:lang w:eastAsia="es-CO"/>
              </w:rPr>
            </w:pPr>
          </w:p>
        </w:tc>
        <w:tc>
          <w:tcPr>
            <w:tcW w:w="7327" w:type="dxa"/>
            <w:tcBorders>
              <w:top w:val="nil"/>
              <w:left w:val="nil"/>
              <w:bottom w:val="single" w:sz="4" w:space="0" w:color="auto"/>
              <w:right w:val="single" w:sz="8" w:space="0" w:color="auto"/>
            </w:tcBorders>
            <w:shd w:val="clear" w:color="auto" w:fill="auto"/>
            <w:vAlign w:val="center"/>
            <w:hideMark/>
          </w:tcPr>
          <w:p w14:paraId="7F3B8A68" w14:textId="696CD05D" w:rsidR="00FF5BB4" w:rsidRPr="008765A6" w:rsidRDefault="000805F3" w:rsidP="00B86CBF">
            <w:pPr>
              <w:pStyle w:val="Prrafodelista"/>
              <w:numPr>
                <w:ilvl w:val="0"/>
                <w:numId w:val="30"/>
              </w:numPr>
              <w:spacing w:line="240" w:lineRule="auto"/>
              <w:jc w:val="both"/>
              <w:rPr>
                <w:rFonts w:cs="Arial"/>
                <w:color w:val="000000"/>
                <w:szCs w:val="20"/>
                <w:lang w:eastAsia="es-CO"/>
              </w:rPr>
            </w:pPr>
            <w:r w:rsidRPr="008765A6">
              <w:rPr>
                <w:rFonts w:cs="Arial"/>
                <w:color w:val="000000"/>
                <w:szCs w:val="20"/>
                <w:lang w:eastAsia="es-CO"/>
              </w:rPr>
              <w:t>Revisar y actualizar el procedimiento para rescate de fauna.</w:t>
            </w:r>
          </w:p>
          <w:p w14:paraId="0A388AB8" w14:textId="77777777" w:rsidR="00FF5BB4" w:rsidRPr="008765A6" w:rsidRDefault="000805F3" w:rsidP="00B86CBF">
            <w:pPr>
              <w:pStyle w:val="Prrafodelista"/>
              <w:numPr>
                <w:ilvl w:val="0"/>
                <w:numId w:val="30"/>
              </w:numPr>
              <w:spacing w:line="240" w:lineRule="auto"/>
              <w:jc w:val="both"/>
              <w:rPr>
                <w:rFonts w:cs="Arial"/>
                <w:color w:val="000000"/>
                <w:szCs w:val="20"/>
                <w:lang w:eastAsia="es-CO"/>
              </w:rPr>
            </w:pPr>
            <w:r w:rsidRPr="008765A6">
              <w:rPr>
                <w:rFonts w:cs="Arial"/>
                <w:color w:val="000000"/>
                <w:szCs w:val="20"/>
                <w:lang w:eastAsia="es-CO"/>
              </w:rPr>
              <w:t xml:space="preserve"> Elaborar un diagnóstico de los sitios de anidamiento de la avifauna del área de influencia directa del Proyecto antes del inicio de las actividades forestales.</w:t>
            </w:r>
          </w:p>
          <w:p w14:paraId="30123A62" w14:textId="77777777" w:rsidR="00FF5BB4" w:rsidRPr="008765A6" w:rsidRDefault="000805F3" w:rsidP="00B86CBF">
            <w:pPr>
              <w:pStyle w:val="Prrafodelista"/>
              <w:numPr>
                <w:ilvl w:val="0"/>
                <w:numId w:val="30"/>
              </w:numPr>
              <w:spacing w:line="240" w:lineRule="auto"/>
              <w:jc w:val="both"/>
              <w:rPr>
                <w:rFonts w:cs="Arial"/>
                <w:color w:val="000000"/>
                <w:szCs w:val="20"/>
                <w:lang w:eastAsia="es-CO"/>
              </w:rPr>
            </w:pPr>
            <w:r w:rsidRPr="008765A6">
              <w:rPr>
                <w:rFonts w:cs="Arial"/>
                <w:color w:val="000000"/>
                <w:szCs w:val="20"/>
                <w:lang w:eastAsia="es-CO"/>
              </w:rPr>
              <w:t>Identificar la necesidad de los recursos imperiosos para la adecuada realización de las labores de rescate de nidos.</w:t>
            </w:r>
          </w:p>
          <w:p w14:paraId="36FE8E58" w14:textId="77777777" w:rsidR="00FF5BB4" w:rsidRPr="008765A6" w:rsidRDefault="000805F3" w:rsidP="00B86CBF">
            <w:pPr>
              <w:pStyle w:val="Prrafodelista"/>
              <w:numPr>
                <w:ilvl w:val="0"/>
                <w:numId w:val="30"/>
              </w:numPr>
              <w:spacing w:line="240" w:lineRule="auto"/>
              <w:jc w:val="both"/>
              <w:rPr>
                <w:rFonts w:cs="Arial"/>
                <w:color w:val="000000"/>
                <w:szCs w:val="20"/>
                <w:lang w:eastAsia="es-CO"/>
              </w:rPr>
            </w:pPr>
            <w:r w:rsidRPr="008765A6">
              <w:rPr>
                <w:rFonts w:cs="Arial"/>
                <w:color w:val="000000"/>
                <w:szCs w:val="20"/>
                <w:lang w:eastAsia="es-CO"/>
              </w:rPr>
              <w:t>Coordinar con el especialista forestal el cronograma de rescate de avifauna, de tal forma que según el cronograma de actividades a la vegetación se tenga el suficiente tiempo para el rescate de aves.</w:t>
            </w:r>
          </w:p>
          <w:p w14:paraId="74A56867" w14:textId="66218038" w:rsidR="00FF5BB4" w:rsidRPr="008765A6" w:rsidRDefault="000805F3" w:rsidP="00B86CBF">
            <w:pPr>
              <w:pStyle w:val="Prrafodelista"/>
              <w:numPr>
                <w:ilvl w:val="0"/>
                <w:numId w:val="30"/>
              </w:numPr>
              <w:spacing w:line="240" w:lineRule="auto"/>
              <w:jc w:val="both"/>
              <w:rPr>
                <w:rFonts w:cs="Arial"/>
                <w:color w:val="000000"/>
                <w:szCs w:val="20"/>
                <w:lang w:eastAsia="es-CO"/>
              </w:rPr>
            </w:pPr>
            <w:r w:rsidRPr="008765A6">
              <w:rPr>
                <w:rFonts w:cs="Arial"/>
                <w:color w:val="000000"/>
                <w:szCs w:val="20"/>
                <w:lang w:eastAsia="es-CO"/>
              </w:rPr>
              <w:t xml:space="preserve">Realizar el rescate de nidos con huevos o polluelos </w:t>
            </w:r>
            <w:r w:rsidR="00D909BC" w:rsidRPr="008765A6">
              <w:rPr>
                <w:rFonts w:cs="Arial"/>
                <w:color w:val="000000"/>
                <w:szCs w:val="20"/>
                <w:lang w:eastAsia="es-CO"/>
              </w:rPr>
              <w:t>de acuerdo con</w:t>
            </w:r>
            <w:r w:rsidRPr="008765A6">
              <w:rPr>
                <w:rFonts w:cs="Arial"/>
                <w:color w:val="000000"/>
                <w:szCs w:val="20"/>
                <w:lang w:eastAsia="es-CO"/>
              </w:rPr>
              <w:t xml:space="preserve"> lo establecido en el procedimiento correspondiente.</w:t>
            </w:r>
          </w:p>
          <w:p w14:paraId="7F62DE32" w14:textId="6AF998F6" w:rsidR="00FF5BB4" w:rsidRPr="008765A6" w:rsidRDefault="000805F3" w:rsidP="00B86CBF">
            <w:pPr>
              <w:pStyle w:val="Prrafodelista"/>
              <w:numPr>
                <w:ilvl w:val="0"/>
                <w:numId w:val="30"/>
              </w:numPr>
              <w:spacing w:line="240" w:lineRule="auto"/>
              <w:jc w:val="both"/>
              <w:rPr>
                <w:rFonts w:cs="Arial"/>
                <w:color w:val="000000"/>
                <w:szCs w:val="20"/>
                <w:lang w:eastAsia="es-CO"/>
              </w:rPr>
            </w:pPr>
            <w:r w:rsidRPr="008765A6">
              <w:rPr>
                <w:rFonts w:cs="Arial"/>
                <w:color w:val="000000"/>
                <w:szCs w:val="20"/>
                <w:lang w:eastAsia="es-CO"/>
              </w:rPr>
              <w:t xml:space="preserve">Realizar la entrega </w:t>
            </w:r>
            <w:r w:rsidR="002D62C9" w:rsidRPr="008765A6">
              <w:rPr>
                <w:rFonts w:cs="Arial"/>
                <w:color w:val="000000"/>
                <w:szCs w:val="20"/>
                <w:lang w:eastAsia="es-CO"/>
              </w:rPr>
              <w:t>de nidos con huevos o polluelos</w:t>
            </w:r>
            <w:r w:rsidR="0046513C">
              <w:rPr>
                <w:rFonts w:cs="Arial"/>
                <w:color w:val="000000"/>
                <w:szCs w:val="20"/>
                <w:lang w:eastAsia="es-CO"/>
              </w:rPr>
              <w:t xml:space="preserve">, y especímenes de otros grupos faunísticos identificados en la caracterización del medio biótico, </w:t>
            </w:r>
            <w:r w:rsidRPr="008765A6">
              <w:rPr>
                <w:rFonts w:cs="Arial"/>
                <w:color w:val="000000"/>
                <w:szCs w:val="20"/>
                <w:lang w:eastAsia="es-CO"/>
              </w:rPr>
              <w:t>a la entidad especializada encargada de su protección.</w:t>
            </w:r>
          </w:p>
          <w:p w14:paraId="6C7E0CF0" w14:textId="4C2EC7DF" w:rsidR="00FF5BB4" w:rsidRPr="008765A6" w:rsidRDefault="000805F3" w:rsidP="00B86CBF">
            <w:pPr>
              <w:pStyle w:val="Prrafodelista"/>
              <w:numPr>
                <w:ilvl w:val="0"/>
                <w:numId w:val="30"/>
              </w:numPr>
              <w:spacing w:line="240" w:lineRule="auto"/>
              <w:jc w:val="both"/>
              <w:rPr>
                <w:rFonts w:cs="Arial"/>
                <w:color w:val="000000"/>
                <w:szCs w:val="20"/>
                <w:lang w:eastAsia="es-CO"/>
              </w:rPr>
            </w:pPr>
            <w:r w:rsidRPr="008765A6">
              <w:rPr>
                <w:rFonts w:cs="Arial"/>
                <w:color w:val="000000"/>
                <w:szCs w:val="20"/>
                <w:lang w:eastAsia="es-CO"/>
              </w:rPr>
              <w:t xml:space="preserve">Coordinar con la entidad </w:t>
            </w:r>
            <w:r w:rsidR="0046513C">
              <w:rPr>
                <w:rFonts w:cs="Arial"/>
                <w:color w:val="000000"/>
                <w:szCs w:val="20"/>
                <w:lang w:eastAsia="es-CO"/>
              </w:rPr>
              <w:t xml:space="preserve">(es) </w:t>
            </w:r>
            <w:r w:rsidRPr="008765A6">
              <w:rPr>
                <w:rFonts w:cs="Arial"/>
                <w:color w:val="000000"/>
                <w:szCs w:val="20"/>
                <w:lang w:eastAsia="es-CO"/>
              </w:rPr>
              <w:t>a la</w:t>
            </w:r>
            <w:r w:rsidR="0046513C">
              <w:rPr>
                <w:rFonts w:cs="Arial"/>
                <w:color w:val="000000"/>
                <w:szCs w:val="20"/>
                <w:lang w:eastAsia="es-CO"/>
              </w:rPr>
              <w:t xml:space="preserve"> (s)</w:t>
            </w:r>
            <w:r w:rsidRPr="008765A6">
              <w:rPr>
                <w:rFonts w:cs="Arial"/>
                <w:color w:val="000000"/>
                <w:szCs w:val="20"/>
                <w:lang w:eastAsia="es-CO"/>
              </w:rPr>
              <w:t xml:space="preserve"> que fueron entregados los nidos</w:t>
            </w:r>
            <w:r w:rsidR="0046513C">
              <w:rPr>
                <w:rFonts w:cs="Arial"/>
                <w:color w:val="000000"/>
                <w:szCs w:val="20"/>
                <w:lang w:eastAsia="es-CO"/>
              </w:rPr>
              <w:t>,</w:t>
            </w:r>
            <w:r w:rsidRPr="008765A6">
              <w:rPr>
                <w:rFonts w:cs="Arial"/>
                <w:color w:val="000000"/>
                <w:szCs w:val="20"/>
                <w:lang w:eastAsia="es-CO"/>
              </w:rPr>
              <w:t xml:space="preserve"> </w:t>
            </w:r>
            <w:r w:rsidR="0046513C">
              <w:rPr>
                <w:rFonts w:cs="Arial"/>
                <w:color w:val="000000"/>
                <w:szCs w:val="20"/>
                <w:lang w:eastAsia="es-CO"/>
              </w:rPr>
              <w:t xml:space="preserve">polluelos, juveniles y otros especímenes de los demás grupos faunísticos, su </w:t>
            </w:r>
            <w:r w:rsidRPr="008765A6">
              <w:rPr>
                <w:rFonts w:cs="Arial"/>
                <w:color w:val="000000"/>
                <w:szCs w:val="20"/>
                <w:lang w:eastAsia="es-CO"/>
              </w:rPr>
              <w:t>liberación de las aves.</w:t>
            </w:r>
            <w:r w:rsidR="005A42B8" w:rsidRPr="008765A6">
              <w:rPr>
                <w:rFonts w:cs="Arial"/>
                <w:color w:val="000000"/>
                <w:szCs w:val="20"/>
                <w:lang w:eastAsia="es-CO"/>
              </w:rPr>
              <w:t xml:space="preserve"> Conservar el registro correspondiente, e informar a la Interventoría.</w:t>
            </w:r>
          </w:p>
          <w:p w14:paraId="209FC16C" w14:textId="77777777" w:rsidR="00FF5BB4" w:rsidRPr="008765A6" w:rsidRDefault="000805F3" w:rsidP="00B86CBF">
            <w:pPr>
              <w:pStyle w:val="Prrafodelista"/>
              <w:numPr>
                <w:ilvl w:val="0"/>
                <w:numId w:val="30"/>
              </w:numPr>
              <w:spacing w:line="240" w:lineRule="auto"/>
              <w:jc w:val="both"/>
              <w:rPr>
                <w:rFonts w:cs="Arial"/>
                <w:color w:val="000000"/>
                <w:szCs w:val="20"/>
                <w:lang w:eastAsia="es-CO"/>
              </w:rPr>
            </w:pPr>
            <w:r w:rsidRPr="008765A6">
              <w:rPr>
                <w:rFonts w:cs="Arial"/>
                <w:color w:val="000000"/>
                <w:szCs w:val="20"/>
                <w:lang w:eastAsia="es-CO"/>
              </w:rPr>
              <w:t>Efectuar el seguimiento correspondiente, para reportar los avances a la Interventoría.</w:t>
            </w:r>
          </w:p>
          <w:p w14:paraId="653AD633" w14:textId="0989EC2D" w:rsidR="000805F3" w:rsidRPr="008765A6" w:rsidRDefault="000805F3" w:rsidP="00B86CBF">
            <w:pPr>
              <w:pStyle w:val="Prrafodelista"/>
              <w:numPr>
                <w:ilvl w:val="0"/>
                <w:numId w:val="30"/>
              </w:numPr>
              <w:spacing w:line="240" w:lineRule="auto"/>
              <w:jc w:val="both"/>
              <w:rPr>
                <w:rFonts w:cs="Arial"/>
                <w:color w:val="000000"/>
                <w:szCs w:val="20"/>
                <w:lang w:eastAsia="es-CO"/>
              </w:rPr>
            </w:pPr>
            <w:r w:rsidRPr="008765A6">
              <w:rPr>
                <w:rFonts w:cs="Arial"/>
                <w:color w:val="000000"/>
                <w:szCs w:val="20"/>
                <w:lang w:eastAsia="es-CO"/>
              </w:rPr>
              <w:t xml:space="preserve">Elaborar los reportes, actas, informes y formatos </w:t>
            </w:r>
            <w:r w:rsidR="00D909BC" w:rsidRPr="008765A6">
              <w:rPr>
                <w:rFonts w:cs="Arial"/>
                <w:color w:val="000000"/>
                <w:szCs w:val="20"/>
                <w:lang w:eastAsia="es-CO"/>
              </w:rPr>
              <w:t>correspondientes a</w:t>
            </w:r>
            <w:r w:rsidRPr="008765A6">
              <w:rPr>
                <w:rFonts w:cs="Arial"/>
                <w:color w:val="000000"/>
                <w:szCs w:val="20"/>
                <w:lang w:eastAsia="es-CO"/>
              </w:rPr>
              <w:t xml:space="preserve"> la actividad.</w:t>
            </w:r>
          </w:p>
        </w:tc>
      </w:tr>
      <w:tr w:rsidR="000805F3" w:rsidRPr="008765A6" w14:paraId="09EED7D3" w14:textId="77777777" w:rsidTr="000805F3">
        <w:trPr>
          <w:trHeight w:val="525"/>
        </w:trPr>
        <w:tc>
          <w:tcPr>
            <w:tcW w:w="1760" w:type="dxa"/>
            <w:vMerge/>
            <w:tcBorders>
              <w:top w:val="nil"/>
              <w:left w:val="single" w:sz="8" w:space="0" w:color="auto"/>
              <w:bottom w:val="single" w:sz="8" w:space="0" w:color="000000"/>
              <w:right w:val="single" w:sz="4" w:space="0" w:color="auto"/>
            </w:tcBorders>
            <w:vAlign w:val="center"/>
            <w:hideMark/>
          </w:tcPr>
          <w:p w14:paraId="1489582E" w14:textId="77777777" w:rsidR="000805F3" w:rsidRPr="008765A6" w:rsidRDefault="000805F3" w:rsidP="000805F3">
            <w:pPr>
              <w:jc w:val="left"/>
              <w:rPr>
                <w:rFonts w:cs="Arial"/>
                <w:b/>
                <w:bCs/>
                <w:color w:val="000000"/>
                <w:szCs w:val="20"/>
                <w:lang w:eastAsia="es-CO"/>
              </w:rPr>
            </w:pPr>
          </w:p>
        </w:tc>
        <w:tc>
          <w:tcPr>
            <w:tcW w:w="7327" w:type="dxa"/>
            <w:tcBorders>
              <w:top w:val="nil"/>
              <w:left w:val="nil"/>
              <w:bottom w:val="single" w:sz="8" w:space="0" w:color="auto"/>
              <w:right w:val="single" w:sz="8" w:space="0" w:color="auto"/>
            </w:tcBorders>
            <w:shd w:val="clear" w:color="auto" w:fill="auto"/>
            <w:vAlign w:val="center"/>
            <w:hideMark/>
          </w:tcPr>
          <w:p w14:paraId="74089FFE" w14:textId="77777777" w:rsidR="000805F3" w:rsidRPr="008765A6" w:rsidRDefault="000805F3" w:rsidP="000805F3">
            <w:pPr>
              <w:rPr>
                <w:rFonts w:cs="Arial"/>
                <w:b/>
                <w:bCs/>
                <w:color w:val="000000"/>
                <w:szCs w:val="20"/>
                <w:lang w:eastAsia="es-CO"/>
              </w:rPr>
            </w:pPr>
            <w:r w:rsidRPr="008765A6">
              <w:rPr>
                <w:rFonts w:cs="Arial"/>
                <w:b/>
                <w:bCs/>
                <w:color w:val="000000"/>
                <w:szCs w:val="20"/>
                <w:lang w:eastAsia="es-CO"/>
              </w:rPr>
              <w:t xml:space="preserve">DEDICACIÓN DEL BIÓLOGO: </w:t>
            </w:r>
            <w:r w:rsidRPr="008765A6">
              <w:rPr>
                <w:rFonts w:cs="Arial"/>
                <w:color w:val="000000"/>
                <w:szCs w:val="20"/>
                <w:lang w:eastAsia="es-CO"/>
              </w:rPr>
              <w:t>La dedicación será del 50% durante las actividades de aprovechamiento forestal e implementación de medidas de manejo silvicultura y de fauna</w:t>
            </w:r>
          </w:p>
        </w:tc>
      </w:tr>
      <w:tr w:rsidR="000805F3" w:rsidRPr="008765A6" w14:paraId="502D42A2" w14:textId="77777777" w:rsidTr="000805F3">
        <w:trPr>
          <w:trHeight w:val="300"/>
        </w:trPr>
        <w:tc>
          <w:tcPr>
            <w:tcW w:w="1760" w:type="dxa"/>
            <w:vMerge w:val="restart"/>
            <w:tcBorders>
              <w:top w:val="nil"/>
              <w:left w:val="single" w:sz="8" w:space="0" w:color="auto"/>
              <w:bottom w:val="single" w:sz="8" w:space="0" w:color="000000"/>
              <w:right w:val="single" w:sz="4" w:space="0" w:color="auto"/>
            </w:tcBorders>
            <w:shd w:val="clear" w:color="auto" w:fill="auto"/>
            <w:vAlign w:val="center"/>
            <w:hideMark/>
          </w:tcPr>
          <w:p w14:paraId="17558E3C" w14:textId="086C37F1" w:rsidR="009873D9" w:rsidRDefault="000805F3" w:rsidP="000805F3">
            <w:pPr>
              <w:jc w:val="center"/>
              <w:rPr>
                <w:rFonts w:cs="Arial"/>
                <w:b/>
                <w:bCs/>
                <w:color w:val="000000"/>
                <w:szCs w:val="20"/>
                <w:lang w:eastAsia="es-CO"/>
              </w:rPr>
            </w:pPr>
            <w:r w:rsidRPr="008765A6">
              <w:rPr>
                <w:rFonts w:cs="Arial"/>
                <w:b/>
                <w:bCs/>
                <w:color w:val="000000"/>
                <w:szCs w:val="20"/>
                <w:lang w:eastAsia="es-CO"/>
              </w:rPr>
              <w:t xml:space="preserve">INSPECTOR </w:t>
            </w:r>
            <w:r w:rsidRPr="008765A6">
              <w:rPr>
                <w:rFonts w:cs="Arial"/>
                <w:b/>
                <w:bCs/>
                <w:color w:val="000000"/>
                <w:szCs w:val="20"/>
                <w:lang w:eastAsia="es-CO"/>
              </w:rPr>
              <w:lastRenderedPageBreak/>
              <w:t xml:space="preserve">AMBIENTAL Y SST </w:t>
            </w:r>
            <w:r w:rsidRPr="008765A6">
              <w:rPr>
                <w:rFonts w:cs="Arial"/>
                <w:b/>
                <w:bCs/>
                <w:color w:val="000000"/>
                <w:szCs w:val="20"/>
                <w:lang w:eastAsia="es-CO"/>
              </w:rPr>
              <w:br/>
            </w:r>
            <w:r w:rsidRPr="008765A6">
              <w:rPr>
                <w:rFonts w:cs="Arial"/>
                <w:b/>
                <w:bCs/>
                <w:color w:val="000000"/>
                <w:szCs w:val="20"/>
                <w:lang w:eastAsia="es-CO"/>
              </w:rPr>
              <w:br/>
            </w:r>
            <w:r w:rsidR="009873D9">
              <w:rPr>
                <w:rFonts w:cs="Arial"/>
                <w:b/>
                <w:bCs/>
                <w:color w:val="000000"/>
                <w:szCs w:val="20"/>
                <w:lang w:eastAsia="es-CO"/>
              </w:rPr>
              <w:t>Categoría 6</w:t>
            </w:r>
          </w:p>
          <w:p w14:paraId="2ADA7991" w14:textId="14C9A898" w:rsidR="000805F3" w:rsidRPr="008765A6" w:rsidRDefault="000805F3" w:rsidP="000805F3">
            <w:pPr>
              <w:jc w:val="center"/>
              <w:rPr>
                <w:rFonts w:cs="Arial"/>
                <w:b/>
                <w:bCs/>
                <w:color w:val="000000"/>
                <w:szCs w:val="20"/>
                <w:lang w:eastAsia="es-CO"/>
              </w:rPr>
            </w:pPr>
            <w:r w:rsidRPr="008765A6">
              <w:rPr>
                <w:rFonts w:cs="Arial"/>
                <w:b/>
                <w:bCs/>
                <w:color w:val="000000"/>
                <w:szCs w:val="20"/>
                <w:lang w:eastAsia="es-CO"/>
              </w:rPr>
              <w:t xml:space="preserve">Cantidad: </w:t>
            </w:r>
            <w:r w:rsidR="00C6278B">
              <w:rPr>
                <w:rFonts w:cs="Arial"/>
                <w:b/>
                <w:bCs/>
                <w:color w:val="000000"/>
                <w:szCs w:val="20"/>
                <w:lang w:eastAsia="es-CO"/>
              </w:rPr>
              <w:t>2</w:t>
            </w:r>
            <w:r w:rsidRPr="008765A6">
              <w:rPr>
                <w:rFonts w:cs="Arial"/>
                <w:b/>
                <w:bCs/>
                <w:color w:val="000000"/>
                <w:szCs w:val="20"/>
                <w:lang w:eastAsia="es-CO"/>
              </w:rPr>
              <w:t xml:space="preserve"> </w:t>
            </w:r>
          </w:p>
        </w:tc>
        <w:tc>
          <w:tcPr>
            <w:tcW w:w="7327" w:type="dxa"/>
            <w:tcBorders>
              <w:top w:val="nil"/>
              <w:left w:val="nil"/>
              <w:bottom w:val="single" w:sz="4" w:space="0" w:color="auto"/>
              <w:right w:val="single" w:sz="8" w:space="0" w:color="auto"/>
            </w:tcBorders>
            <w:shd w:val="clear" w:color="auto" w:fill="auto"/>
            <w:vAlign w:val="center"/>
            <w:hideMark/>
          </w:tcPr>
          <w:p w14:paraId="1A768732" w14:textId="77777777" w:rsidR="000805F3" w:rsidRPr="008765A6" w:rsidRDefault="000805F3" w:rsidP="00ED7034">
            <w:pPr>
              <w:jc w:val="left"/>
              <w:rPr>
                <w:rFonts w:cs="Arial"/>
                <w:b/>
                <w:bCs/>
                <w:color w:val="000000"/>
                <w:szCs w:val="20"/>
                <w:lang w:eastAsia="es-CO"/>
              </w:rPr>
            </w:pPr>
            <w:r w:rsidRPr="008765A6">
              <w:rPr>
                <w:rFonts w:cs="Arial"/>
                <w:b/>
                <w:bCs/>
                <w:color w:val="000000"/>
                <w:szCs w:val="20"/>
                <w:lang w:eastAsia="es-CO"/>
              </w:rPr>
              <w:lastRenderedPageBreak/>
              <w:t>PERFIL DEL INSPECTOR AMBIENTAL</w:t>
            </w:r>
          </w:p>
        </w:tc>
      </w:tr>
      <w:tr w:rsidR="000805F3" w:rsidRPr="008765A6" w14:paraId="71749B19" w14:textId="77777777" w:rsidTr="000805F3">
        <w:trPr>
          <w:trHeight w:val="825"/>
        </w:trPr>
        <w:tc>
          <w:tcPr>
            <w:tcW w:w="1760" w:type="dxa"/>
            <w:vMerge/>
            <w:tcBorders>
              <w:top w:val="nil"/>
              <w:left w:val="single" w:sz="8" w:space="0" w:color="auto"/>
              <w:bottom w:val="single" w:sz="8" w:space="0" w:color="000000"/>
              <w:right w:val="single" w:sz="4" w:space="0" w:color="auto"/>
            </w:tcBorders>
            <w:vAlign w:val="center"/>
            <w:hideMark/>
          </w:tcPr>
          <w:p w14:paraId="736226E7" w14:textId="77777777" w:rsidR="000805F3" w:rsidRPr="008765A6" w:rsidRDefault="000805F3" w:rsidP="000805F3">
            <w:pPr>
              <w:jc w:val="left"/>
              <w:rPr>
                <w:rFonts w:cs="Arial"/>
                <w:b/>
                <w:bCs/>
                <w:color w:val="000000"/>
                <w:szCs w:val="20"/>
                <w:lang w:eastAsia="es-CO"/>
              </w:rPr>
            </w:pPr>
          </w:p>
        </w:tc>
        <w:bookmarkStart w:id="73" w:name="_Hlk92058064"/>
        <w:tc>
          <w:tcPr>
            <w:tcW w:w="7327" w:type="dxa"/>
            <w:vMerge w:val="restart"/>
            <w:tcBorders>
              <w:top w:val="nil"/>
              <w:left w:val="single" w:sz="4" w:space="0" w:color="auto"/>
              <w:bottom w:val="single" w:sz="4" w:space="0" w:color="auto"/>
              <w:right w:val="single" w:sz="8" w:space="0" w:color="auto"/>
            </w:tcBorders>
            <w:shd w:val="clear" w:color="auto" w:fill="auto"/>
            <w:vAlign w:val="center"/>
            <w:hideMark/>
          </w:tcPr>
          <w:p w14:paraId="177B54E5" w14:textId="2F15A76F" w:rsidR="000805F3" w:rsidRPr="008765A6" w:rsidRDefault="00020AB6" w:rsidP="000805F3">
            <w:pPr>
              <w:rPr>
                <w:rFonts w:cs="Arial"/>
                <w:szCs w:val="20"/>
                <w:lang w:eastAsia="es-CO"/>
              </w:rPr>
            </w:pPr>
            <w:r>
              <w:fldChar w:fldCharType="begin"/>
            </w:r>
            <w:r>
              <w:instrText xml:space="preserve"> HYPERLINK "http://www.idu.gov.co/web/guest/contratacion_precios" </w:instrText>
            </w:r>
            <w:r>
              <w:fldChar w:fldCharType="separate"/>
            </w:r>
            <w:r w:rsidR="000805F3" w:rsidRPr="008765A6">
              <w:rPr>
                <w:rFonts w:cs="Arial"/>
                <w:szCs w:val="20"/>
                <w:lang w:eastAsia="es-CO"/>
              </w:rPr>
              <w:t xml:space="preserve">Profesión: Ingeniero sanitario y/o ambiental, Ingeniero de Recursos Hídricos y Gestión Ambiental, Administrador Ambiental, Profesional en Seguridad y salud en el Trabajo recién egresado; o Ingeniero civil, Ingeniero Industrial, Ingeniero Geógrafo, Ingeniero de Vías, Ingeniero Topográfico, Ingeniero Forestal o Arquitecto, con </w:t>
            </w:r>
            <w:r w:rsidR="001C4DAC">
              <w:rPr>
                <w:rFonts w:cs="Arial"/>
                <w:szCs w:val="20"/>
                <w:lang w:eastAsia="es-CO"/>
              </w:rPr>
              <w:t xml:space="preserve">dos (2) años de experiencia general y </w:t>
            </w:r>
            <w:r w:rsidR="000805F3" w:rsidRPr="008765A6">
              <w:rPr>
                <w:rFonts w:cs="Arial"/>
                <w:szCs w:val="20"/>
                <w:lang w:eastAsia="es-CO"/>
              </w:rPr>
              <w:t>un (1) año de experiencia especifica en manejo ambiental de construcción de obras de infraestructura preferiblemente en vías.</w:t>
            </w:r>
            <w:r>
              <w:rPr>
                <w:rFonts w:cs="Arial"/>
                <w:szCs w:val="20"/>
                <w:lang w:eastAsia="es-CO"/>
              </w:rPr>
              <w:fldChar w:fldCharType="end"/>
            </w:r>
            <w:bookmarkEnd w:id="73"/>
          </w:p>
        </w:tc>
      </w:tr>
      <w:tr w:rsidR="000805F3" w:rsidRPr="008765A6" w14:paraId="6C7F90D1" w14:textId="77777777" w:rsidTr="000805F3">
        <w:trPr>
          <w:trHeight w:val="300"/>
        </w:trPr>
        <w:tc>
          <w:tcPr>
            <w:tcW w:w="1760" w:type="dxa"/>
            <w:vMerge/>
            <w:tcBorders>
              <w:top w:val="nil"/>
              <w:left w:val="single" w:sz="8" w:space="0" w:color="auto"/>
              <w:bottom w:val="single" w:sz="8" w:space="0" w:color="000000"/>
              <w:right w:val="single" w:sz="4" w:space="0" w:color="auto"/>
            </w:tcBorders>
            <w:vAlign w:val="center"/>
            <w:hideMark/>
          </w:tcPr>
          <w:p w14:paraId="216EF9FB" w14:textId="77777777" w:rsidR="000805F3" w:rsidRPr="008765A6" w:rsidRDefault="000805F3" w:rsidP="000805F3">
            <w:pPr>
              <w:jc w:val="left"/>
              <w:rPr>
                <w:rFonts w:cs="Arial"/>
                <w:b/>
                <w:bCs/>
                <w:color w:val="000000"/>
                <w:szCs w:val="20"/>
                <w:lang w:eastAsia="es-CO"/>
              </w:rPr>
            </w:pPr>
          </w:p>
        </w:tc>
        <w:tc>
          <w:tcPr>
            <w:tcW w:w="7327" w:type="dxa"/>
            <w:vMerge/>
            <w:tcBorders>
              <w:top w:val="nil"/>
              <w:left w:val="single" w:sz="4" w:space="0" w:color="auto"/>
              <w:bottom w:val="single" w:sz="4" w:space="0" w:color="auto"/>
              <w:right w:val="single" w:sz="8" w:space="0" w:color="auto"/>
            </w:tcBorders>
            <w:vAlign w:val="center"/>
            <w:hideMark/>
          </w:tcPr>
          <w:p w14:paraId="3978DB3D" w14:textId="77777777" w:rsidR="000805F3" w:rsidRPr="008765A6" w:rsidRDefault="000805F3" w:rsidP="000805F3">
            <w:pPr>
              <w:jc w:val="left"/>
              <w:rPr>
                <w:rFonts w:cs="Arial"/>
                <w:szCs w:val="20"/>
                <w:lang w:eastAsia="es-CO"/>
              </w:rPr>
            </w:pPr>
          </w:p>
        </w:tc>
      </w:tr>
      <w:tr w:rsidR="000805F3" w:rsidRPr="008765A6" w14:paraId="7A09D6E2" w14:textId="77777777" w:rsidTr="000805F3">
        <w:trPr>
          <w:trHeight w:val="300"/>
        </w:trPr>
        <w:tc>
          <w:tcPr>
            <w:tcW w:w="1760" w:type="dxa"/>
            <w:vMerge/>
            <w:tcBorders>
              <w:top w:val="nil"/>
              <w:left w:val="single" w:sz="8" w:space="0" w:color="auto"/>
              <w:bottom w:val="single" w:sz="8" w:space="0" w:color="000000"/>
              <w:right w:val="single" w:sz="4" w:space="0" w:color="auto"/>
            </w:tcBorders>
            <w:vAlign w:val="center"/>
            <w:hideMark/>
          </w:tcPr>
          <w:p w14:paraId="74E3A413" w14:textId="77777777" w:rsidR="000805F3" w:rsidRPr="008765A6" w:rsidRDefault="000805F3" w:rsidP="000805F3">
            <w:pPr>
              <w:jc w:val="left"/>
              <w:rPr>
                <w:rFonts w:cs="Arial"/>
                <w:b/>
                <w:bCs/>
                <w:color w:val="000000"/>
                <w:szCs w:val="20"/>
                <w:lang w:eastAsia="es-CO"/>
              </w:rPr>
            </w:pPr>
          </w:p>
        </w:tc>
        <w:tc>
          <w:tcPr>
            <w:tcW w:w="7327" w:type="dxa"/>
            <w:tcBorders>
              <w:top w:val="nil"/>
              <w:left w:val="nil"/>
              <w:bottom w:val="single" w:sz="4" w:space="0" w:color="auto"/>
              <w:right w:val="single" w:sz="8" w:space="0" w:color="auto"/>
            </w:tcBorders>
            <w:shd w:val="clear" w:color="auto" w:fill="auto"/>
            <w:vAlign w:val="center"/>
            <w:hideMark/>
          </w:tcPr>
          <w:p w14:paraId="5C1A5A5F" w14:textId="77777777" w:rsidR="000805F3" w:rsidRPr="008765A6" w:rsidRDefault="000805F3" w:rsidP="000805F3">
            <w:pPr>
              <w:rPr>
                <w:rFonts w:cs="Arial"/>
                <w:b/>
                <w:bCs/>
                <w:color w:val="000000"/>
                <w:szCs w:val="20"/>
                <w:lang w:eastAsia="es-CO"/>
              </w:rPr>
            </w:pPr>
            <w:r w:rsidRPr="008765A6">
              <w:rPr>
                <w:rFonts w:cs="Arial"/>
                <w:b/>
                <w:bCs/>
                <w:color w:val="000000"/>
                <w:szCs w:val="20"/>
                <w:lang w:eastAsia="es-CO"/>
              </w:rPr>
              <w:t>RESPONSABILIDADES:</w:t>
            </w:r>
          </w:p>
        </w:tc>
      </w:tr>
      <w:tr w:rsidR="000805F3" w:rsidRPr="008765A6" w14:paraId="36E73CB2" w14:textId="77777777" w:rsidTr="000805F3">
        <w:trPr>
          <w:trHeight w:val="780"/>
        </w:trPr>
        <w:tc>
          <w:tcPr>
            <w:tcW w:w="1760" w:type="dxa"/>
            <w:vMerge/>
            <w:tcBorders>
              <w:top w:val="nil"/>
              <w:left w:val="single" w:sz="8" w:space="0" w:color="auto"/>
              <w:bottom w:val="single" w:sz="8" w:space="0" w:color="000000"/>
              <w:right w:val="single" w:sz="4" w:space="0" w:color="auto"/>
            </w:tcBorders>
            <w:vAlign w:val="center"/>
            <w:hideMark/>
          </w:tcPr>
          <w:p w14:paraId="66859D47" w14:textId="77777777" w:rsidR="000805F3" w:rsidRPr="008765A6" w:rsidRDefault="000805F3" w:rsidP="000805F3">
            <w:pPr>
              <w:jc w:val="left"/>
              <w:rPr>
                <w:rFonts w:cs="Arial"/>
                <w:b/>
                <w:bCs/>
                <w:color w:val="000000"/>
                <w:szCs w:val="20"/>
                <w:lang w:eastAsia="es-CO"/>
              </w:rPr>
            </w:pPr>
          </w:p>
        </w:tc>
        <w:tc>
          <w:tcPr>
            <w:tcW w:w="7327" w:type="dxa"/>
            <w:tcBorders>
              <w:top w:val="nil"/>
              <w:left w:val="nil"/>
              <w:bottom w:val="single" w:sz="4" w:space="0" w:color="auto"/>
              <w:right w:val="single" w:sz="8" w:space="0" w:color="auto"/>
            </w:tcBorders>
            <w:shd w:val="clear" w:color="auto" w:fill="auto"/>
            <w:vAlign w:val="center"/>
            <w:hideMark/>
          </w:tcPr>
          <w:p w14:paraId="2F83343E" w14:textId="77777777" w:rsidR="00FF5BB4" w:rsidRPr="008765A6" w:rsidRDefault="000805F3" w:rsidP="00B86CBF">
            <w:pPr>
              <w:pStyle w:val="Prrafodelista"/>
              <w:numPr>
                <w:ilvl w:val="0"/>
                <w:numId w:val="31"/>
              </w:numPr>
              <w:spacing w:line="240" w:lineRule="auto"/>
              <w:jc w:val="both"/>
              <w:rPr>
                <w:rFonts w:cs="Arial"/>
                <w:color w:val="000000"/>
                <w:szCs w:val="20"/>
                <w:lang w:eastAsia="es-CO"/>
              </w:rPr>
            </w:pPr>
            <w:r w:rsidRPr="008765A6">
              <w:rPr>
                <w:rFonts w:cs="Arial"/>
                <w:color w:val="000000"/>
                <w:szCs w:val="20"/>
                <w:lang w:eastAsia="es-CO"/>
              </w:rPr>
              <w:t>Desarrolla las medidas establecidas en el Programa de Gestión en Seguridad y salud Ocupacional as</w:t>
            </w:r>
            <w:r w:rsidR="00FF5BB4" w:rsidRPr="008765A6">
              <w:rPr>
                <w:rFonts w:cs="Arial"/>
                <w:color w:val="000000"/>
                <w:szCs w:val="20"/>
                <w:lang w:eastAsia="es-CO"/>
              </w:rPr>
              <w:t>ignadas por el residente SST.</w:t>
            </w:r>
          </w:p>
          <w:p w14:paraId="46253B21" w14:textId="77777777" w:rsidR="00FF5BB4" w:rsidRPr="008765A6" w:rsidRDefault="000805F3" w:rsidP="00B86CBF">
            <w:pPr>
              <w:pStyle w:val="Prrafodelista"/>
              <w:numPr>
                <w:ilvl w:val="0"/>
                <w:numId w:val="31"/>
              </w:numPr>
              <w:spacing w:line="240" w:lineRule="auto"/>
              <w:jc w:val="both"/>
              <w:rPr>
                <w:rFonts w:cs="Arial"/>
                <w:color w:val="000000"/>
                <w:szCs w:val="20"/>
                <w:lang w:eastAsia="es-CO"/>
              </w:rPr>
            </w:pPr>
            <w:r w:rsidRPr="008765A6">
              <w:rPr>
                <w:rFonts w:cs="Arial"/>
                <w:color w:val="000000"/>
                <w:szCs w:val="20"/>
                <w:lang w:eastAsia="es-CO"/>
              </w:rPr>
              <w:t xml:space="preserve">Presentar informes periódicos a los residentes de la gestión ambiental y SST sobre el </w:t>
            </w:r>
            <w:r w:rsidR="00FF5BB4" w:rsidRPr="008765A6">
              <w:rPr>
                <w:rFonts w:cs="Arial"/>
                <w:color w:val="000000"/>
                <w:szCs w:val="20"/>
                <w:lang w:eastAsia="es-CO"/>
              </w:rPr>
              <w:t>desarrollo de las obras.</w:t>
            </w:r>
          </w:p>
          <w:p w14:paraId="2EEF8C54" w14:textId="1D5A2BB2" w:rsidR="000805F3" w:rsidRPr="008765A6" w:rsidRDefault="000805F3" w:rsidP="00B86CBF">
            <w:pPr>
              <w:pStyle w:val="Prrafodelista"/>
              <w:numPr>
                <w:ilvl w:val="0"/>
                <w:numId w:val="31"/>
              </w:numPr>
              <w:spacing w:line="240" w:lineRule="auto"/>
              <w:jc w:val="both"/>
              <w:rPr>
                <w:rFonts w:cs="Arial"/>
                <w:color w:val="000000"/>
                <w:szCs w:val="20"/>
                <w:lang w:eastAsia="es-CO"/>
              </w:rPr>
            </w:pPr>
            <w:r w:rsidRPr="008765A6">
              <w:rPr>
                <w:rFonts w:cs="Arial"/>
                <w:color w:val="000000"/>
                <w:szCs w:val="20"/>
                <w:lang w:eastAsia="es-CO"/>
              </w:rPr>
              <w:t>Asistir cuando se le requiera a los comités y reuniones.</w:t>
            </w:r>
          </w:p>
        </w:tc>
      </w:tr>
      <w:tr w:rsidR="000805F3" w:rsidRPr="008765A6" w14:paraId="1E0C5700" w14:textId="77777777" w:rsidTr="000805F3">
        <w:trPr>
          <w:trHeight w:val="300"/>
        </w:trPr>
        <w:tc>
          <w:tcPr>
            <w:tcW w:w="1760" w:type="dxa"/>
            <w:vMerge/>
            <w:tcBorders>
              <w:top w:val="nil"/>
              <w:left w:val="single" w:sz="8" w:space="0" w:color="auto"/>
              <w:bottom w:val="single" w:sz="8" w:space="0" w:color="000000"/>
              <w:right w:val="single" w:sz="4" w:space="0" w:color="auto"/>
            </w:tcBorders>
            <w:vAlign w:val="center"/>
            <w:hideMark/>
          </w:tcPr>
          <w:p w14:paraId="60104BC2" w14:textId="77777777" w:rsidR="000805F3" w:rsidRPr="008765A6" w:rsidRDefault="000805F3" w:rsidP="000805F3">
            <w:pPr>
              <w:jc w:val="left"/>
              <w:rPr>
                <w:rFonts w:cs="Arial"/>
                <w:b/>
                <w:bCs/>
                <w:color w:val="000000"/>
                <w:szCs w:val="20"/>
                <w:lang w:eastAsia="es-CO"/>
              </w:rPr>
            </w:pPr>
          </w:p>
        </w:tc>
        <w:tc>
          <w:tcPr>
            <w:tcW w:w="7327" w:type="dxa"/>
            <w:tcBorders>
              <w:top w:val="nil"/>
              <w:left w:val="nil"/>
              <w:bottom w:val="single" w:sz="4" w:space="0" w:color="auto"/>
              <w:right w:val="single" w:sz="8" w:space="0" w:color="auto"/>
            </w:tcBorders>
            <w:shd w:val="clear" w:color="auto" w:fill="auto"/>
            <w:vAlign w:val="center"/>
            <w:hideMark/>
          </w:tcPr>
          <w:p w14:paraId="6C373C2C" w14:textId="77777777" w:rsidR="000805F3" w:rsidRPr="008765A6" w:rsidRDefault="000805F3" w:rsidP="000805F3">
            <w:pPr>
              <w:rPr>
                <w:rFonts w:cs="Arial"/>
                <w:b/>
                <w:bCs/>
                <w:color w:val="000000"/>
                <w:szCs w:val="20"/>
                <w:lang w:eastAsia="es-CO"/>
              </w:rPr>
            </w:pPr>
            <w:r w:rsidRPr="008765A6">
              <w:rPr>
                <w:rFonts w:cs="Arial"/>
                <w:b/>
                <w:bCs/>
                <w:color w:val="000000"/>
                <w:szCs w:val="20"/>
                <w:lang w:eastAsia="es-CO"/>
              </w:rPr>
              <w:t>RESPONSABILIDADES DEL INSPECTOR AMBIENTAL Y SST</w:t>
            </w:r>
            <w:r w:rsidRPr="008765A6">
              <w:rPr>
                <w:rFonts w:cs="Arial"/>
                <w:color w:val="000000"/>
                <w:szCs w:val="20"/>
                <w:lang w:eastAsia="es-CO"/>
              </w:rPr>
              <w:t xml:space="preserve">: </w:t>
            </w:r>
          </w:p>
        </w:tc>
      </w:tr>
      <w:tr w:rsidR="000805F3" w:rsidRPr="008765A6" w14:paraId="180FF6BF" w14:textId="77777777" w:rsidTr="000805F3">
        <w:trPr>
          <w:trHeight w:val="300"/>
        </w:trPr>
        <w:tc>
          <w:tcPr>
            <w:tcW w:w="1760" w:type="dxa"/>
            <w:vMerge/>
            <w:tcBorders>
              <w:top w:val="nil"/>
              <w:left w:val="single" w:sz="8" w:space="0" w:color="auto"/>
              <w:bottom w:val="single" w:sz="8" w:space="0" w:color="000000"/>
              <w:right w:val="single" w:sz="4" w:space="0" w:color="auto"/>
            </w:tcBorders>
            <w:vAlign w:val="center"/>
            <w:hideMark/>
          </w:tcPr>
          <w:p w14:paraId="5A726DF2" w14:textId="77777777" w:rsidR="000805F3" w:rsidRPr="008765A6" w:rsidRDefault="000805F3" w:rsidP="000805F3">
            <w:pPr>
              <w:jc w:val="left"/>
              <w:rPr>
                <w:rFonts w:cs="Arial"/>
                <w:b/>
                <w:bCs/>
                <w:color w:val="000000"/>
                <w:szCs w:val="20"/>
                <w:lang w:eastAsia="es-CO"/>
              </w:rPr>
            </w:pPr>
          </w:p>
        </w:tc>
        <w:tc>
          <w:tcPr>
            <w:tcW w:w="7327" w:type="dxa"/>
            <w:tcBorders>
              <w:top w:val="nil"/>
              <w:left w:val="nil"/>
              <w:bottom w:val="single" w:sz="4" w:space="0" w:color="auto"/>
              <w:right w:val="single" w:sz="8" w:space="0" w:color="auto"/>
            </w:tcBorders>
            <w:shd w:val="clear" w:color="auto" w:fill="auto"/>
            <w:vAlign w:val="center"/>
            <w:hideMark/>
          </w:tcPr>
          <w:p w14:paraId="72F0B9AC" w14:textId="77777777" w:rsidR="000805F3" w:rsidRPr="008765A6" w:rsidRDefault="000805F3" w:rsidP="000805F3">
            <w:pPr>
              <w:rPr>
                <w:rFonts w:cs="Arial"/>
                <w:color w:val="000000"/>
                <w:szCs w:val="20"/>
                <w:lang w:eastAsia="es-CO"/>
              </w:rPr>
            </w:pPr>
            <w:r w:rsidRPr="008765A6">
              <w:rPr>
                <w:rFonts w:cs="Arial"/>
                <w:color w:val="000000"/>
                <w:szCs w:val="20"/>
                <w:lang w:eastAsia="es-CO"/>
              </w:rPr>
              <w:t>Entre otras:</w:t>
            </w:r>
          </w:p>
        </w:tc>
      </w:tr>
      <w:tr w:rsidR="000805F3" w:rsidRPr="008765A6" w14:paraId="11C8628D" w14:textId="77777777" w:rsidTr="000805F3">
        <w:trPr>
          <w:trHeight w:val="3765"/>
        </w:trPr>
        <w:tc>
          <w:tcPr>
            <w:tcW w:w="1760" w:type="dxa"/>
            <w:vMerge/>
            <w:tcBorders>
              <w:top w:val="nil"/>
              <w:left w:val="single" w:sz="8" w:space="0" w:color="auto"/>
              <w:bottom w:val="single" w:sz="8" w:space="0" w:color="000000"/>
              <w:right w:val="single" w:sz="4" w:space="0" w:color="auto"/>
            </w:tcBorders>
            <w:vAlign w:val="center"/>
            <w:hideMark/>
          </w:tcPr>
          <w:p w14:paraId="3779A938" w14:textId="77777777" w:rsidR="000805F3" w:rsidRPr="008765A6" w:rsidRDefault="000805F3" w:rsidP="000805F3">
            <w:pPr>
              <w:jc w:val="left"/>
              <w:rPr>
                <w:rFonts w:cs="Arial"/>
                <w:b/>
                <w:bCs/>
                <w:color w:val="000000"/>
                <w:szCs w:val="20"/>
                <w:lang w:eastAsia="es-CO"/>
              </w:rPr>
            </w:pPr>
          </w:p>
        </w:tc>
        <w:tc>
          <w:tcPr>
            <w:tcW w:w="7327" w:type="dxa"/>
            <w:tcBorders>
              <w:top w:val="nil"/>
              <w:left w:val="nil"/>
              <w:bottom w:val="single" w:sz="4" w:space="0" w:color="auto"/>
              <w:right w:val="single" w:sz="8" w:space="0" w:color="auto"/>
            </w:tcBorders>
            <w:shd w:val="clear" w:color="auto" w:fill="auto"/>
            <w:vAlign w:val="center"/>
            <w:hideMark/>
          </w:tcPr>
          <w:p w14:paraId="601AD859" w14:textId="3E3BF57F" w:rsidR="00F77215" w:rsidRPr="008765A6" w:rsidRDefault="005A42B8" w:rsidP="00B86CBF">
            <w:pPr>
              <w:pStyle w:val="Prrafodelista"/>
              <w:numPr>
                <w:ilvl w:val="0"/>
                <w:numId w:val="26"/>
              </w:numPr>
              <w:spacing w:line="240" w:lineRule="auto"/>
              <w:jc w:val="both"/>
              <w:rPr>
                <w:rFonts w:cs="Arial"/>
                <w:color w:val="000000"/>
                <w:szCs w:val="20"/>
                <w:lang w:eastAsia="es-CO"/>
              </w:rPr>
            </w:pPr>
            <w:r w:rsidRPr="008765A6">
              <w:rPr>
                <w:rFonts w:cs="Arial"/>
                <w:color w:val="000000"/>
                <w:szCs w:val="20"/>
                <w:lang w:eastAsia="es-CO"/>
              </w:rPr>
              <w:t>Garantizar</w:t>
            </w:r>
            <w:r w:rsidR="000805F3" w:rsidRPr="008765A6">
              <w:rPr>
                <w:rFonts w:cs="Arial"/>
                <w:color w:val="000000"/>
                <w:szCs w:val="20"/>
                <w:lang w:eastAsia="es-CO"/>
              </w:rPr>
              <w:t xml:space="preserve"> todas las obligaciones ambientales y de seguridad y salud en el trabajo contempladas en el Manual Único de Control y Seguimiento Ambiental y SST, los Pliegos de Condiciones, el Contrato, normas y aspectos legales vigentes.</w:t>
            </w:r>
          </w:p>
          <w:p w14:paraId="01FCB25C" w14:textId="77777777" w:rsidR="00F77215" w:rsidRPr="008765A6" w:rsidRDefault="000805F3" w:rsidP="00B86CBF">
            <w:pPr>
              <w:pStyle w:val="Prrafodelista"/>
              <w:numPr>
                <w:ilvl w:val="0"/>
                <w:numId w:val="26"/>
              </w:numPr>
              <w:spacing w:line="240" w:lineRule="auto"/>
              <w:jc w:val="both"/>
              <w:rPr>
                <w:rFonts w:cs="Arial"/>
                <w:color w:val="000000"/>
                <w:szCs w:val="20"/>
                <w:lang w:eastAsia="es-CO"/>
              </w:rPr>
            </w:pPr>
            <w:r w:rsidRPr="008765A6">
              <w:rPr>
                <w:rFonts w:cs="Arial"/>
                <w:color w:val="000000"/>
                <w:szCs w:val="20"/>
                <w:lang w:eastAsia="es-CO"/>
              </w:rPr>
              <w:t>Ejecutar las actividades de gestión ambiental y SST designadas po</w:t>
            </w:r>
            <w:r w:rsidR="00F77215" w:rsidRPr="008765A6">
              <w:rPr>
                <w:rFonts w:cs="Arial"/>
                <w:color w:val="000000"/>
                <w:szCs w:val="20"/>
                <w:lang w:eastAsia="es-CO"/>
              </w:rPr>
              <w:t>r los Residente Ambiental y SST</w:t>
            </w:r>
          </w:p>
          <w:p w14:paraId="53FFCC91" w14:textId="77777777" w:rsidR="00FF5BB4" w:rsidRPr="008765A6" w:rsidRDefault="000805F3" w:rsidP="00B86CBF">
            <w:pPr>
              <w:pStyle w:val="Prrafodelista"/>
              <w:numPr>
                <w:ilvl w:val="0"/>
                <w:numId w:val="26"/>
              </w:numPr>
              <w:spacing w:line="240" w:lineRule="auto"/>
              <w:jc w:val="both"/>
              <w:rPr>
                <w:rFonts w:cs="Arial"/>
                <w:color w:val="000000"/>
                <w:szCs w:val="20"/>
                <w:lang w:eastAsia="es-CO"/>
              </w:rPr>
            </w:pPr>
            <w:r w:rsidRPr="008765A6">
              <w:rPr>
                <w:rFonts w:cs="Arial"/>
                <w:color w:val="000000"/>
                <w:szCs w:val="20"/>
                <w:lang w:eastAsia="es-CO"/>
              </w:rPr>
              <w:t>Participar en la programación de las actividades am</w:t>
            </w:r>
            <w:r w:rsidR="00FF5BB4" w:rsidRPr="008765A6">
              <w:rPr>
                <w:rFonts w:cs="Arial"/>
                <w:color w:val="000000"/>
                <w:szCs w:val="20"/>
                <w:lang w:eastAsia="es-CO"/>
              </w:rPr>
              <w:t>bientales y SST.</w:t>
            </w:r>
          </w:p>
          <w:p w14:paraId="4ADC4EE2" w14:textId="77777777" w:rsidR="00FF5BB4" w:rsidRPr="008765A6" w:rsidRDefault="000805F3" w:rsidP="00B86CBF">
            <w:pPr>
              <w:pStyle w:val="Prrafodelista"/>
              <w:numPr>
                <w:ilvl w:val="0"/>
                <w:numId w:val="26"/>
              </w:numPr>
              <w:spacing w:line="240" w:lineRule="auto"/>
              <w:jc w:val="both"/>
              <w:rPr>
                <w:rFonts w:cs="Arial"/>
                <w:color w:val="000000"/>
                <w:szCs w:val="20"/>
                <w:lang w:eastAsia="es-CO"/>
              </w:rPr>
            </w:pPr>
            <w:r w:rsidRPr="008765A6">
              <w:rPr>
                <w:rFonts w:cs="Arial"/>
                <w:color w:val="000000"/>
                <w:szCs w:val="20"/>
                <w:lang w:eastAsia="es-CO"/>
              </w:rPr>
              <w:t>Diligenciar los formatos incluidos en el Manual Único de Control</w:t>
            </w:r>
            <w:r w:rsidR="00FF5BB4" w:rsidRPr="008765A6">
              <w:rPr>
                <w:rFonts w:cs="Arial"/>
                <w:color w:val="000000"/>
                <w:szCs w:val="20"/>
                <w:lang w:eastAsia="es-CO"/>
              </w:rPr>
              <w:t xml:space="preserve"> y Seguimiento Ambiental y SST.</w:t>
            </w:r>
          </w:p>
          <w:p w14:paraId="46ABD4CF" w14:textId="368EE016" w:rsidR="00FF5BB4" w:rsidRPr="008765A6" w:rsidRDefault="000805F3" w:rsidP="00B86CBF">
            <w:pPr>
              <w:pStyle w:val="Prrafodelista"/>
              <w:numPr>
                <w:ilvl w:val="0"/>
                <w:numId w:val="26"/>
              </w:numPr>
              <w:spacing w:line="240" w:lineRule="auto"/>
              <w:jc w:val="both"/>
              <w:rPr>
                <w:rFonts w:cs="Arial"/>
                <w:color w:val="000000"/>
                <w:szCs w:val="20"/>
                <w:lang w:eastAsia="es-CO"/>
              </w:rPr>
            </w:pPr>
            <w:r w:rsidRPr="008765A6">
              <w:rPr>
                <w:rFonts w:cs="Arial"/>
                <w:color w:val="000000"/>
                <w:szCs w:val="20"/>
                <w:lang w:eastAsia="es-CO"/>
              </w:rPr>
              <w:t>Recopilar y consolidar la información requerida por los Residen</w:t>
            </w:r>
            <w:r w:rsidR="00FF5BB4" w:rsidRPr="008765A6">
              <w:rPr>
                <w:rFonts w:cs="Arial"/>
                <w:color w:val="000000"/>
                <w:szCs w:val="20"/>
                <w:lang w:eastAsia="es-CO"/>
              </w:rPr>
              <w:t xml:space="preserve">te Ambiental y SST </w:t>
            </w:r>
            <w:r w:rsidR="00D909BC" w:rsidRPr="008765A6">
              <w:rPr>
                <w:rFonts w:cs="Arial"/>
                <w:color w:val="000000"/>
                <w:szCs w:val="20"/>
                <w:lang w:eastAsia="es-CO"/>
              </w:rPr>
              <w:t>en la</w:t>
            </w:r>
            <w:r w:rsidR="00FF5BB4" w:rsidRPr="008765A6">
              <w:rPr>
                <w:rFonts w:cs="Arial"/>
                <w:color w:val="000000"/>
                <w:szCs w:val="20"/>
                <w:lang w:eastAsia="es-CO"/>
              </w:rPr>
              <w:t xml:space="preserve"> obra.</w:t>
            </w:r>
          </w:p>
          <w:p w14:paraId="607CFC6B" w14:textId="77777777" w:rsidR="00FF5BB4" w:rsidRPr="008765A6" w:rsidRDefault="000805F3" w:rsidP="00B86CBF">
            <w:pPr>
              <w:pStyle w:val="Prrafodelista"/>
              <w:numPr>
                <w:ilvl w:val="0"/>
                <w:numId w:val="26"/>
              </w:numPr>
              <w:spacing w:line="240" w:lineRule="auto"/>
              <w:jc w:val="both"/>
              <w:rPr>
                <w:rFonts w:cs="Arial"/>
                <w:color w:val="000000"/>
                <w:szCs w:val="20"/>
                <w:lang w:eastAsia="es-CO"/>
              </w:rPr>
            </w:pPr>
            <w:r w:rsidRPr="008765A6">
              <w:rPr>
                <w:rFonts w:cs="Arial"/>
                <w:color w:val="000000"/>
                <w:szCs w:val="20"/>
                <w:lang w:eastAsia="es-CO"/>
              </w:rPr>
              <w:t>Coordinar las brigadas de orden, aseo y</w:t>
            </w:r>
            <w:r w:rsidR="00FF5BB4" w:rsidRPr="008765A6">
              <w:rPr>
                <w:rFonts w:cs="Arial"/>
                <w:color w:val="000000"/>
                <w:szCs w:val="20"/>
                <w:lang w:eastAsia="es-CO"/>
              </w:rPr>
              <w:t xml:space="preserve"> limpieza.</w:t>
            </w:r>
          </w:p>
          <w:p w14:paraId="32B389D7" w14:textId="77777777" w:rsidR="00FF5BB4" w:rsidRPr="008765A6" w:rsidRDefault="000805F3" w:rsidP="00B86CBF">
            <w:pPr>
              <w:pStyle w:val="Prrafodelista"/>
              <w:numPr>
                <w:ilvl w:val="0"/>
                <w:numId w:val="26"/>
              </w:numPr>
              <w:spacing w:line="240" w:lineRule="auto"/>
              <w:jc w:val="both"/>
              <w:rPr>
                <w:rFonts w:cs="Arial"/>
                <w:color w:val="000000"/>
                <w:szCs w:val="20"/>
                <w:lang w:eastAsia="es-CO"/>
              </w:rPr>
            </w:pPr>
            <w:r w:rsidRPr="008765A6">
              <w:rPr>
                <w:rFonts w:cs="Arial"/>
                <w:color w:val="000000"/>
                <w:szCs w:val="20"/>
                <w:lang w:eastAsia="es-CO"/>
              </w:rPr>
              <w:t>Verificar el desempeño ambiental y de seguridad y salud en el trabajo de las brigadas de orden, aseo y l</w:t>
            </w:r>
            <w:r w:rsidR="00FF5BB4" w:rsidRPr="008765A6">
              <w:rPr>
                <w:rFonts w:cs="Arial"/>
                <w:color w:val="000000"/>
                <w:szCs w:val="20"/>
                <w:lang w:eastAsia="es-CO"/>
              </w:rPr>
              <w:t>impieza en los frentes de obra.</w:t>
            </w:r>
          </w:p>
          <w:p w14:paraId="25BE527E" w14:textId="77777777" w:rsidR="00FF5BB4" w:rsidRPr="008765A6" w:rsidRDefault="000805F3" w:rsidP="00B86CBF">
            <w:pPr>
              <w:pStyle w:val="Prrafodelista"/>
              <w:numPr>
                <w:ilvl w:val="0"/>
                <w:numId w:val="26"/>
              </w:numPr>
              <w:spacing w:line="240" w:lineRule="auto"/>
              <w:jc w:val="both"/>
              <w:rPr>
                <w:rFonts w:cs="Arial"/>
                <w:color w:val="000000"/>
                <w:szCs w:val="20"/>
                <w:lang w:eastAsia="es-CO"/>
              </w:rPr>
            </w:pPr>
            <w:r w:rsidRPr="008765A6">
              <w:rPr>
                <w:rFonts w:cs="Arial"/>
                <w:color w:val="000000"/>
                <w:szCs w:val="20"/>
                <w:lang w:eastAsia="es-CO"/>
              </w:rPr>
              <w:t xml:space="preserve">Realizar inspecciones y reportar a </w:t>
            </w:r>
            <w:r w:rsidR="00FF5BB4" w:rsidRPr="008765A6">
              <w:rPr>
                <w:rFonts w:cs="Arial"/>
                <w:color w:val="000000"/>
                <w:szCs w:val="20"/>
                <w:lang w:eastAsia="es-CO"/>
              </w:rPr>
              <w:t>los Residentes Ambiental y SST.</w:t>
            </w:r>
          </w:p>
          <w:p w14:paraId="16FEE79D" w14:textId="77777777" w:rsidR="00FF5BB4" w:rsidRPr="008765A6" w:rsidRDefault="000805F3" w:rsidP="00B86CBF">
            <w:pPr>
              <w:pStyle w:val="Prrafodelista"/>
              <w:numPr>
                <w:ilvl w:val="0"/>
                <w:numId w:val="26"/>
              </w:numPr>
              <w:spacing w:line="240" w:lineRule="auto"/>
              <w:jc w:val="both"/>
              <w:rPr>
                <w:rFonts w:cs="Arial"/>
                <w:color w:val="000000"/>
                <w:szCs w:val="20"/>
                <w:lang w:eastAsia="es-CO"/>
              </w:rPr>
            </w:pPr>
            <w:r w:rsidRPr="008765A6">
              <w:rPr>
                <w:rFonts w:cs="Arial"/>
                <w:color w:val="000000"/>
                <w:szCs w:val="20"/>
                <w:lang w:eastAsia="es-CO"/>
              </w:rPr>
              <w:t>Ejecutar acciones preventivas y correctivas derivadas de planes de</w:t>
            </w:r>
            <w:r w:rsidR="00FF5BB4" w:rsidRPr="008765A6">
              <w:rPr>
                <w:rFonts w:cs="Arial"/>
                <w:color w:val="000000"/>
                <w:szCs w:val="20"/>
                <w:lang w:eastAsia="es-CO"/>
              </w:rPr>
              <w:t xml:space="preserve"> acción o las que se requieran.</w:t>
            </w:r>
          </w:p>
          <w:p w14:paraId="5D8C90CC" w14:textId="77777777" w:rsidR="00FF5BB4" w:rsidRPr="008765A6" w:rsidRDefault="000805F3" w:rsidP="00B86CBF">
            <w:pPr>
              <w:pStyle w:val="Prrafodelista"/>
              <w:numPr>
                <w:ilvl w:val="0"/>
                <w:numId w:val="26"/>
              </w:numPr>
              <w:spacing w:line="240" w:lineRule="auto"/>
              <w:jc w:val="both"/>
              <w:rPr>
                <w:rFonts w:cs="Arial"/>
                <w:color w:val="000000"/>
                <w:szCs w:val="20"/>
                <w:lang w:eastAsia="es-CO"/>
              </w:rPr>
            </w:pPr>
            <w:r w:rsidRPr="008765A6">
              <w:rPr>
                <w:rFonts w:cs="Arial"/>
                <w:color w:val="000000"/>
                <w:szCs w:val="20"/>
                <w:lang w:eastAsia="es-CO"/>
              </w:rPr>
              <w:t>Revisar e informar al Residente Ambiental y SST, las anotacione</w:t>
            </w:r>
            <w:r w:rsidR="00FF5BB4" w:rsidRPr="008765A6">
              <w:rPr>
                <w:rFonts w:cs="Arial"/>
                <w:color w:val="000000"/>
                <w:szCs w:val="20"/>
                <w:lang w:eastAsia="es-CO"/>
              </w:rPr>
              <w:t xml:space="preserve">s consignadas en la bitácora.  </w:t>
            </w:r>
          </w:p>
          <w:p w14:paraId="59055255" w14:textId="77777777" w:rsidR="00FF5BB4" w:rsidRPr="008765A6" w:rsidRDefault="000805F3" w:rsidP="00B86CBF">
            <w:pPr>
              <w:pStyle w:val="Prrafodelista"/>
              <w:numPr>
                <w:ilvl w:val="0"/>
                <w:numId w:val="26"/>
              </w:numPr>
              <w:spacing w:line="240" w:lineRule="auto"/>
              <w:jc w:val="both"/>
              <w:rPr>
                <w:rFonts w:cs="Arial"/>
                <w:color w:val="000000"/>
                <w:szCs w:val="20"/>
                <w:lang w:eastAsia="es-CO"/>
              </w:rPr>
            </w:pPr>
            <w:r w:rsidRPr="008765A6">
              <w:rPr>
                <w:rFonts w:cs="Arial"/>
                <w:color w:val="000000"/>
                <w:szCs w:val="20"/>
                <w:lang w:eastAsia="es-CO"/>
              </w:rPr>
              <w:t>Reportar la gestión ambiental y seguridad y salud en el trabajo del Proyecto al Resident</w:t>
            </w:r>
            <w:r w:rsidR="00FF5BB4" w:rsidRPr="008765A6">
              <w:rPr>
                <w:rFonts w:cs="Arial"/>
                <w:color w:val="000000"/>
                <w:szCs w:val="20"/>
                <w:lang w:eastAsia="es-CO"/>
              </w:rPr>
              <w:t>e Ambiental y SST.</w:t>
            </w:r>
          </w:p>
          <w:p w14:paraId="515DAD26" w14:textId="3C34661D" w:rsidR="000805F3" w:rsidRPr="008765A6" w:rsidRDefault="000805F3" w:rsidP="00B86CBF">
            <w:pPr>
              <w:pStyle w:val="Prrafodelista"/>
              <w:numPr>
                <w:ilvl w:val="0"/>
                <w:numId w:val="26"/>
              </w:numPr>
              <w:spacing w:line="240" w:lineRule="auto"/>
              <w:jc w:val="both"/>
              <w:rPr>
                <w:rFonts w:cs="Arial"/>
                <w:color w:val="000000"/>
                <w:szCs w:val="20"/>
                <w:lang w:eastAsia="es-CO"/>
              </w:rPr>
            </w:pPr>
            <w:r w:rsidRPr="008765A6">
              <w:rPr>
                <w:rFonts w:cs="Arial"/>
                <w:color w:val="000000"/>
                <w:szCs w:val="20"/>
                <w:lang w:eastAsia="es-CO"/>
              </w:rPr>
              <w:t>Reportar oportunamente la ocurrencia de accidentes e incidentes.</w:t>
            </w:r>
          </w:p>
        </w:tc>
      </w:tr>
      <w:tr w:rsidR="000805F3" w:rsidRPr="008765A6" w14:paraId="115E5526" w14:textId="77777777" w:rsidTr="000805F3">
        <w:trPr>
          <w:trHeight w:val="300"/>
        </w:trPr>
        <w:tc>
          <w:tcPr>
            <w:tcW w:w="1760" w:type="dxa"/>
            <w:vMerge/>
            <w:tcBorders>
              <w:top w:val="nil"/>
              <w:left w:val="single" w:sz="8" w:space="0" w:color="auto"/>
              <w:bottom w:val="single" w:sz="8" w:space="0" w:color="000000"/>
              <w:right w:val="single" w:sz="4" w:space="0" w:color="auto"/>
            </w:tcBorders>
            <w:vAlign w:val="center"/>
            <w:hideMark/>
          </w:tcPr>
          <w:p w14:paraId="4F79633C" w14:textId="77777777" w:rsidR="000805F3" w:rsidRPr="008765A6" w:rsidRDefault="000805F3" w:rsidP="000805F3">
            <w:pPr>
              <w:jc w:val="left"/>
              <w:rPr>
                <w:rFonts w:cs="Arial"/>
                <w:b/>
                <w:bCs/>
                <w:color w:val="000000"/>
                <w:szCs w:val="20"/>
                <w:lang w:eastAsia="es-CO"/>
              </w:rPr>
            </w:pPr>
          </w:p>
        </w:tc>
        <w:tc>
          <w:tcPr>
            <w:tcW w:w="7327" w:type="dxa"/>
            <w:tcBorders>
              <w:top w:val="nil"/>
              <w:left w:val="nil"/>
              <w:bottom w:val="single" w:sz="8" w:space="0" w:color="auto"/>
              <w:right w:val="single" w:sz="8" w:space="0" w:color="auto"/>
            </w:tcBorders>
            <w:shd w:val="clear" w:color="auto" w:fill="auto"/>
            <w:vAlign w:val="center"/>
            <w:hideMark/>
          </w:tcPr>
          <w:p w14:paraId="7EE0CE7C" w14:textId="77777777" w:rsidR="000805F3" w:rsidRPr="008765A6" w:rsidRDefault="000805F3" w:rsidP="000805F3">
            <w:pPr>
              <w:rPr>
                <w:rFonts w:cs="Arial"/>
                <w:b/>
                <w:bCs/>
                <w:color w:val="000000"/>
                <w:szCs w:val="20"/>
                <w:lang w:eastAsia="es-CO"/>
              </w:rPr>
            </w:pPr>
            <w:r w:rsidRPr="008765A6">
              <w:rPr>
                <w:rFonts w:cs="Arial"/>
                <w:b/>
                <w:bCs/>
                <w:color w:val="000000"/>
                <w:szCs w:val="20"/>
                <w:lang w:eastAsia="es-CO"/>
              </w:rPr>
              <w:t>DEDICACIÓN DEL INSPECTOR AMBIENTAL Y SST</w:t>
            </w:r>
            <w:r w:rsidRPr="008765A6">
              <w:rPr>
                <w:rFonts w:cs="Arial"/>
                <w:color w:val="000000"/>
                <w:szCs w:val="20"/>
                <w:lang w:eastAsia="es-CO"/>
              </w:rPr>
              <w:t xml:space="preserve"> La dedicación deberá será del (100%). </w:t>
            </w:r>
          </w:p>
        </w:tc>
      </w:tr>
    </w:tbl>
    <w:p w14:paraId="37A90E88" w14:textId="38F09FFD" w:rsidR="002F3CAE" w:rsidRPr="008765A6" w:rsidRDefault="002F3CAE" w:rsidP="00D67BB0">
      <w:pPr>
        <w:pStyle w:val="Textoindependiente"/>
        <w:spacing w:after="0"/>
        <w:rPr>
          <w:rFonts w:cs="Arial"/>
        </w:rPr>
      </w:pPr>
    </w:p>
    <w:p w14:paraId="286EAD07" w14:textId="77777777" w:rsidR="002F3CAE" w:rsidRPr="008765A6" w:rsidRDefault="002F3CAE" w:rsidP="00D67BB0">
      <w:pPr>
        <w:pStyle w:val="Textoindependiente"/>
        <w:spacing w:after="0"/>
        <w:rPr>
          <w:rFonts w:cs="Arial"/>
        </w:rPr>
      </w:pPr>
    </w:p>
    <w:p w14:paraId="7712AE29" w14:textId="55EF8381" w:rsidR="00F414B4" w:rsidRPr="008765A6" w:rsidRDefault="00F414B4" w:rsidP="00D67BB0">
      <w:pPr>
        <w:pStyle w:val="Textoindependiente"/>
        <w:spacing w:after="0"/>
        <w:rPr>
          <w:rFonts w:cs="Arial"/>
        </w:rPr>
      </w:pPr>
    </w:p>
    <w:p w14:paraId="27C6BC7C" w14:textId="1A98E5C2" w:rsidR="007052B8" w:rsidRPr="008765A6" w:rsidRDefault="007052B8" w:rsidP="00D67BB0">
      <w:pPr>
        <w:pStyle w:val="Textoindependiente"/>
        <w:spacing w:after="0"/>
        <w:rPr>
          <w:rFonts w:cs="Arial"/>
        </w:rPr>
      </w:pPr>
    </w:p>
    <w:p w14:paraId="6AFD8309" w14:textId="77777777" w:rsidR="007052B8" w:rsidRDefault="007052B8" w:rsidP="00D67BB0">
      <w:pPr>
        <w:pStyle w:val="Textoindependiente"/>
        <w:spacing w:after="0"/>
        <w:rPr>
          <w:rFonts w:cs="Arial"/>
        </w:rPr>
      </w:pPr>
    </w:p>
    <w:p w14:paraId="36413228" w14:textId="77777777" w:rsidR="00ED7034" w:rsidRDefault="00ED7034" w:rsidP="00D67BB0">
      <w:pPr>
        <w:pStyle w:val="Textoindependiente"/>
        <w:spacing w:after="0"/>
        <w:rPr>
          <w:rFonts w:cs="Arial"/>
        </w:rPr>
      </w:pPr>
    </w:p>
    <w:p w14:paraId="7E2DF481" w14:textId="77777777" w:rsidR="00ED7034" w:rsidRDefault="00ED7034" w:rsidP="00D67BB0">
      <w:pPr>
        <w:pStyle w:val="Textoindependiente"/>
        <w:spacing w:after="0"/>
        <w:rPr>
          <w:rFonts w:cs="Arial"/>
        </w:rPr>
      </w:pPr>
    </w:p>
    <w:p w14:paraId="440A001C" w14:textId="6180DC32" w:rsidR="00D8699C" w:rsidRDefault="00D8699C">
      <w:pPr>
        <w:jc w:val="left"/>
        <w:rPr>
          <w:rFonts w:cs="Arial"/>
        </w:rPr>
      </w:pPr>
      <w:r>
        <w:rPr>
          <w:rFonts w:cs="Arial"/>
        </w:rPr>
        <w:br w:type="page"/>
      </w:r>
    </w:p>
    <w:tbl>
      <w:tblPr>
        <w:tblW w:w="908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2"/>
        <w:gridCol w:w="7440"/>
      </w:tblGrid>
      <w:tr w:rsidR="00BD7F1D" w:rsidRPr="008765A6" w14:paraId="32F1B0CA" w14:textId="77777777" w:rsidTr="00C6278B">
        <w:trPr>
          <w:trHeight w:val="315"/>
          <w:tblHeader/>
        </w:trPr>
        <w:tc>
          <w:tcPr>
            <w:tcW w:w="1642" w:type="dxa"/>
            <w:shd w:val="clear" w:color="FFFFFF" w:fill="F2F2F2"/>
            <w:vAlign w:val="center"/>
            <w:hideMark/>
          </w:tcPr>
          <w:p w14:paraId="64429F51" w14:textId="77777777" w:rsidR="00BD7F1D" w:rsidRPr="008765A6" w:rsidRDefault="00BD7F1D" w:rsidP="00BD7F1D">
            <w:pPr>
              <w:jc w:val="center"/>
              <w:rPr>
                <w:rFonts w:cs="Arial"/>
                <w:b/>
                <w:bCs/>
                <w:color w:val="000000"/>
                <w:sz w:val="18"/>
                <w:szCs w:val="18"/>
                <w:lang w:eastAsia="es-CO"/>
              </w:rPr>
            </w:pPr>
            <w:bookmarkStart w:id="74" w:name="_Toc492052958"/>
            <w:bookmarkStart w:id="75" w:name="_Toc479762001"/>
            <w:bookmarkStart w:id="76" w:name="_Toc483410213"/>
            <w:bookmarkEnd w:id="74"/>
            <w:r w:rsidRPr="008765A6">
              <w:rPr>
                <w:rFonts w:cs="Arial"/>
                <w:b/>
                <w:bCs/>
                <w:color w:val="000000"/>
                <w:sz w:val="18"/>
                <w:szCs w:val="18"/>
                <w:lang w:eastAsia="es-CO"/>
              </w:rPr>
              <w:lastRenderedPageBreak/>
              <w:t>PERSONAL</w:t>
            </w:r>
          </w:p>
        </w:tc>
        <w:tc>
          <w:tcPr>
            <w:tcW w:w="7440" w:type="dxa"/>
            <w:shd w:val="clear" w:color="FFFFFF" w:fill="F2F2F2"/>
            <w:vAlign w:val="center"/>
            <w:hideMark/>
          </w:tcPr>
          <w:p w14:paraId="6AE6CA74" w14:textId="77777777" w:rsidR="00BD7F1D" w:rsidRPr="008765A6" w:rsidRDefault="00BD7F1D" w:rsidP="00BD7F1D">
            <w:pPr>
              <w:jc w:val="center"/>
              <w:rPr>
                <w:rFonts w:cs="Arial"/>
                <w:b/>
                <w:bCs/>
                <w:color w:val="000000"/>
                <w:sz w:val="18"/>
                <w:szCs w:val="18"/>
                <w:lang w:eastAsia="es-CO"/>
              </w:rPr>
            </w:pPr>
            <w:r w:rsidRPr="008765A6">
              <w:rPr>
                <w:rFonts w:cs="Arial"/>
                <w:b/>
                <w:bCs/>
                <w:color w:val="000000"/>
                <w:sz w:val="18"/>
                <w:szCs w:val="18"/>
                <w:lang w:eastAsia="es-CO"/>
              </w:rPr>
              <w:t>REQUISITOS MÍNIMOS</w:t>
            </w:r>
          </w:p>
        </w:tc>
      </w:tr>
      <w:tr w:rsidR="00BD7F1D" w:rsidRPr="008765A6" w14:paraId="2A91E054" w14:textId="77777777" w:rsidTr="00C6278B">
        <w:trPr>
          <w:trHeight w:val="300"/>
        </w:trPr>
        <w:tc>
          <w:tcPr>
            <w:tcW w:w="1642" w:type="dxa"/>
            <w:vMerge w:val="restart"/>
            <w:shd w:val="clear" w:color="FFFFFF" w:fill="auto"/>
            <w:vAlign w:val="center"/>
            <w:hideMark/>
          </w:tcPr>
          <w:p w14:paraId="7D17F78B" w14:textId="77777777" w:rsidR="00BD7F1D" w:rsidRPr="008765A6" w:rsidRDefault="00BD7F1D" w:rsidP="00BD7F1D">
            <w:pPr>
              <w:jc w:val="left"/>
              <w:rPr>
                <w:rFonts w:cs="Arial"/>
                <w:b/>
                <w:bCs/>
                <w:color w:val="000000"/>
                <w:sz w:val="18"/>
                <w:szCs w:val="18"/>
                <w:lang w:eastAsia="es-CO"/>
              </w:rPr>
            </w:pPr>
            <w:r w:rsidRPr="008765A6">
              <w:rPr>
                <w:rFonts w:cs="Arial"/>
                <w:b/>
                <w:bCs/>
                <w:color w:val="000000"/>
                <w:sz w:val="18"/>
                <w:szCs w:val="18"/>
                <w:lang w:eastAsia="es-CO"/>
              </w:rPr>
              <w:t>BRIGADA DE ORDEN, ASEO Y LIMPIEZA</w:t>
            </w:r>
          </w:p>
        </w:tc>
        <w:tc>
          <w:tcPr>
            <w:tcW w:w="7440" w:type="dxa"/>
            <w:shd w:val="clear" w:color="FFFFFF" w:fill="FFFFFF"/>
            <w:vAlign w:val="center"/>
            <w:hideMark/>
          </w:tcPr>
          <w:p w14:paraId="1B807840" w14:textId="77777777" w:rsidR="00BD7F1D" w:rsidRPr="008765A6" w:rsidRDefault="00BD7F1D" w:rsidP="00BD7F1D">
            <w:pPr>
              <w:rPr>
                <w:rFonts w:cs="Arial"/>
                <w:b/>
                <w:bCs/>
                <w:color w:val="000000"/>
                <w:sz w:val="18"/>
                <w:szCs w:val="18"/>
                <w:lang w:eastAsia="es-CO"/>
              </w:rPr>
            </w:pPr>
            <w:r w:rsidRPr="008765A6">
              <w:rPr>
                <w:rFonts w:cs="Arial"/>
                <w:b/>
                <w:bCs/>
                <w:color w:val="000000"/>
                <w:sz w:val="18"/>
                <w:szCs w:val="18"/>
                <w:lang w:eastAsia="es-CO"/>
              </w:rPr>
              <w:t>BRIGADA DE ORDEN, ASEO Y LIMPIEZA.</w:t>
            </w:r>
          </w:p>
        </w:tc>
      </w:tr>
      <w:tr w:rsidR="00BD7F1D" w:rsidRPr="008765A6" w14:paraId="51EBF2BE" w14:textId="77777777" w:rsidTr="00C6278B">
        <w:trPr>
          <w:trHeight w:val="1215"/>
        </w:trPr>
        <w:tc>
          <w:tcPr>
            <w:tcW w:w="1642" w:type="dxa"/>
            <w:vMerge/>
            <w:vAlign w:val="center"/>
            <w:hideMark/>
          </w:tcPr>
          <w:p w14:paraId="3957CF62" w14:textId="77777777" w:rsidR="00BD7F1D" w:rsidRPr="008765A6" w:rsidRDefault="00BD7F1D" w:rsidP="00BD7F1D">
            <w:pPr>
              <w:jc w:val="left"/>
              <w:rPr>
                <w:rFonts w:cs="Arial"/>
                <w:b/>
                <w:bCs/>
                <w:color w:val="000000"/>
                <w:sz w:val="18"/>
                <w:szCs w:val="18"/>
                <w:lang w:eastAsia="es-CO"/>
              </w:rPr>
            </w:pPr>
          </w:p>
        </w:tc>
        <w:tc>
          <w:tcPr>
            <w:tcW w:w="7440" w:type="dxa"/>
            <w:shd w:val="clear" w:color="FFFFFF" w:fill="auto"/>
            <w:vAlign w:val="center"/>
            <w:hideMark/>
          </w:tcPr>
          <w:p w14:paraId="78BBA669" w14:textId="77777777" w:rsidR="00BD7F1D" w:rsidRPr="008765A6" w:rsidRDefault="00BD7F1D" w:rsidP="00BD7F1D">
            <w:pPr>
              <w:rPr>
                <w:rFonts w:cs="Arial"/>
                <w:b/>
                <w:bCs/>
                <w:color w:val="000000"/>
                <w:szCs w:val="20"/>
                <w:lang w:eastAsia="es-CO"/>
              </w:rPr>
            </w:pPr>
            <w:r w:rsidRPr="008765A6">
              <w:rPr>
                <w:rFonts w:cs="Arial"/>
                <w:b/>
                <w:bCs/>
                <w:color w:val="000000"/>
                <w:szCs w:val="20"/>
                <w:lang w:eastAsia="es-CO"/>
              </w:rPr>
              <w:t>CONFORMACIÓN</w:t>
            </w:r>
            <w:r w:rsidRPr="008765A6">
              <w:rPr>
                <w:rFonts w:cs="Arial"/>
                <w:color w:val="000000"/>
                <w:szCs w:val="20"/>
                <w:lang w:eastAsia="es-CO"/>
              </w:rPr>
              <w:t xml:space="preserve">: La brigada deberá estar integrada por mano de obra no calificada y por tres trabajadores provistos de herramienta menor por cada trabajador (pica, pala, barra, carretilla tipo </w:t>
            </w:r>
            <w:proofErr w:type="spellStart"/>
            <w:r w:rsidRPr="008765A6">
              <w:rPr>
                <w:rFonts w:cs="Arial"/>
                <w:color w:val="000000"/>
                <w:szCs w:val="20"/>
                <w:lang w:eastAsia="es-CO"/>
              </w:rPr>
              <w:t>bugggy</w:t>
            </w:r>
            <w:proofErr w:type="spellEnd"/>
            <w:r w:rsidRPr="008765A6">
              <w:rPr>
                <w:rFonts w:cs="Arial"/>
                <w:color w:val="000000"/>
                <w:szCs w:val="20"/>
                <w:lang w:eastAsia="es-CO"/>
              </w:rPr>
              <w:t xml:space="preserve"> con llanta de neumático, martillos, señalización, bolsas plásticas, escobas, elementos de aseo y demás requeridos para el cumplimiento de sus funciones).  Se tendrá una brigada por cada frente de obra.</w:t>
            </w:r>
          </w:p>
        </w:tc>
      </w:tr>
      <w:tr w:rsidR="00BD7F1D" w:rsidRPr="008765A6" w14:paraId="4DFCEA48" w14:textId="77777777" w:rsidTr="00C6278B">
        <w:trPr>
          <w:trHeight w:val="300"/>
        </w:trPr>
        <w:tc>
          <w:tcPr>
            <w:tcW w:w="1642" w:type="dxa"/>
            <w:vMerge/>
            <w:vAlign w:val="center"/>
            <w:hideMark/>
          </w:tcPr>
          <w:p w14:paraId="21E98F20" w14:textId="77777777" w:rsidR="00BD7F1D" w:rsidRPr="008765A6" w:rsidRDefault="00BD7F1D" w:rsidP="00BD7F1D">
            <w:pPr>
              <w:jc w:val="left"/>
              <w:rPr>
                <w:rFonts w:cs="Arial"/>
                <w:b/>
                <w:bCs/>
                <w:color w:val="000000"/>
                <w:sz w:val="18"/>
                <w:szCs w:val="18"/>
                <w:lang w:eastAsia="es-CO"/>
              </w:rPr>
            </w:pPr>
          </w:p>
        </w:tc>
        <w:tc>
          <w:tcPr>
            <w:tcW w:w="7440" w:type="dxa"/>
            <w:shd w:val="clear" w:color="FFFFFF" w:fill="auto"/>
            <w:vAlign w:val="center"/>
            <w:hideMark/>
          </w:tcPr>
          <w:p w14:paraId="182491E0" w14:textId="77777777" w:rsidR="00BD7F1D" w:rsidRPr="008765A6" w:rsidRDefault="00BD7F1D" w:rsidP="00BD7F1D">
            <w:pPr>
              <w:rPr>
                <w:rFonts w:cs="Arial"/>
                <w:b/>
                <w:bCs/>
                <w:color w:val="000000"/>
                <w:szCs w:val="20"/>
                <w:lang w:eastAsia="es-CO"/>
              </w:rPr>
            </w:pPr>
            <w:r w:rsidRPr="008765A6">
              <w:rPr>
                <w:rFonts w:cs="Arial"/>
                <w:b/>
                <w:bCs/>
                <w:color w:val="000000"/>
                <w:szCs w:val="20"/>
                <w:lang w:eastAsia="es-CO"/>
              </w:rPr>
              <w:t xml:space="preserve">FUNCIONES DE LA BRIGADA DE ORDEN, ASEO Y LIMPIEZA: </w:t>
            </w:r>
          </w:p>
        </w:tc>
      </w:tr>
      <w:tr w:rsidR="00BD7F1D" w:rsidRPr="008765A6" w14:paraId="3AA2A061" w14:textId="77777777" w:rsidTr="00C6278B">
        <w:trPr>
          <w:trHeight w:val="368"/>
        </w:trPr>
        <w:tc>
          <w:tcPr>
            <w:tcW w:w="1642" w:type="dxa"/>
            <w:vMerge/>
            <w:vAlign w:val="center"/>
            <w:hideMark/>
          </w:tcPr>
          <w:p w14:paraId="7AB4B6ED" w14:textId="77777777" w:rsidR="00BD7F1D" w:rsidRPr="008765A6" w:rsidRDefault="00BD7F1D" w:rsidP="00BD7F1D">
            <w:pPr>
              <w:jc w:val="left"/>
              <w:rPr>
                <w:rFonts w:cs="Arial"/>
                <w:b/>
                <w:bCs/>
                <w:color w:val="000000"/>
                <w:sz w:val="18"/>
                <w:szCs w:val="18"/>
                <w:lang w:eastAsia="es-CO"/>
              </w:rPr>
            </w:pPr>
          </w:p>
        </w:tc>
        <w:tc>
          <w:tcPr>
            <w:tcW w:w="7440" w:type="dxa"/>
            <w:shd w:val="clear" w:color="FFFFFF" w:fill="auto"/>
            <w:vAlign w:val="center"/>
            <w:hideMark/>
          </w:tcPr>
          <w:p w14:paraId="3057C17C" w14:textId="419EA6BF" w:rsidR="00F77215" w:rsidRPr="008765A6" w:rsidRDefault="00BD7F1D" w:rsidP="00B86CBF">
            <w:pPr>
              <w:pStyle w:val="Prrafodelista"/>
              <w:numPr>
                <w:ilvl w:val="0"/>
                <w:numId w:val="25"/>
              </w:numPr>
              <w:spacing w:after="0" w:line="240" w:lineRule="auto"/>
              <w:ind w:left="714" w:hanging="357"/>
              <w:jc w:val="both"/>
              <w:rPr>
                <w:rFonts w:cs="Arial"/>
                <w:color w:val="000000"/>
                <w:szCs w:val="20"/>
                <w:lang w:eastAsia="es-CO"/>
              </w:rPr>
            </w:pPr>
            <w:r w:rsidRPr="008765A6">
              <w:rPr>
                <w:rFonts w:cs="Arial"/>
                <w:color w:val="000000"/>
                <w:szCs w:val="20"/>
                <w:lang w:eastAsia="es-CO"/>
              </w:rPr>
              <w:t xml:space="preserve">Mantener los frentes de obra en óptimas condiciones de orden, aseo y limpieza.  </w:t>
            </w:r>
            <w:r w:rsidRPr="008765A6">
              <w:rPr>
                <w:rFonts w:cs="Arial"/>
                <w:color w:val="000000"/>
                <w:szCs w:val="20"/>
                <w:lang w:eastAsia="es-CO"/>
              </w:rPr>
              <w:br/>
            </w:r>
            <w:r w:rsidR="00F77215" w:rsidRPr="008765A6">
              <w:rPr>
                <w:rFonts w:cs="Arial"/>
                <w:color w:val="000000"/>
                <w:szCs w:val="20"/>
                <w:lang w:eastAsia="es-CO"/>
              </w:rPr>
              <w:t>M</w:t>
            </w:r>
            <w:r w:rsidRPr="008765A6">
              <w:rPr>
                <w:rFonts w:cs="Arial"/>
                <w:color w:val="000000"/>
                <w:szCs w:val="20"/>
                <w:lang w:eastAsia="es-CO"/>
              </w:rPr>
              <w:t>antener en perfecto estado y limpia la demarcación y señalización de los frentes de o</w:t>
            </w:r>
            <w:r w:rsidR="00F77215" w:rsidRPr="008765A6">
              <w:rPr>
                <w:rFonts w:cs="Arial"/>
                <w:color w:val="000000"/>
                <w:szCs w:val="20"/>
                <w:lang w:eastAsia="es-CO"/>
              </w:rPr>
              <w:t xml:space="preserve">bra e instalaciones locativas. </w:t>
            </w:r>
          </w:p>
          <w:p w14:paraId="0C2F70F3" w14:textId="77777777" w:rsidR="00F77215" w:rsidRPr="008765A6" w:rsidRDefault="00BD7F1D" w:rsidP="00B86CBF">
            <w:pPr>
              <w:pStyle w:val="Prrafodelista"/>
              <w:numPr>
                <w:ilvl w:val="0"/>
                <w:numId w:val="25"/>
              </w:numPr>
              <w:spacing w:after="0" w:line="240" w:lineRule="auto"/>
              <w:ind w:left="714" w:hanging="357"/>
              <w:jc w:val="both"/>
              <w:rPr>
                <w:rFonts w:cs="Arial"/>
                <w:color w:val="000000"/>
                <w:szCs w:val="20"/>
                <w:lang w:eastAsia="es-CO"/>
              </w:rPr>
            </w:pPr>
            <w:r w:rsidRPr="008765A6">
              <w:rPr>
                <w:rFonts w:cs="Arial"/>
                <w:color w:val="000000"/>
                <w:szCs w:val="20"/>
                <w:lang w:eastAsia="es-CO"/>
              </w:rPr>
              <w:t>Revisar y remplazar la demarcación y señalización de los frentes de obra e instalaciones locativas qu</w:t>
            </w:r>
            <w:r w:rsidR="00F77215" w:rsidRPr="008765A6">
              <w:rPr>
                <w:rFonts w:cs="Arial"/>
                <w:color w:val="000000"/>
                <w:szCs w:val="20"/>
                <w:lang w:eastAsia="es-CO"/>
              </w:rPr>
              <w:t>e se encuentre en mal estado.</w:t>
            </w:r>
          </w:p>
          <w:p w14:paraId="2D5EF5BC" w14:textId="77777777" w:rsidR="00F77215" w:rsidRPr="008765A6" w:rsidRDefault="00BD7F1D" w:rsidP="00B86CBF">
            <w:pPr>
              <w:pStyle w:val="Prrafodelista"/>
              <w:numPr>
                <w:ilvl w:val="0"/>
                <w:numId w:val="25"/>
              </w:numPr>
              <w:spacing w:after="0" w:line="240" w:lineRule="auto"/>
              <w:ind w:left="714" w:hanging="357"/>
              <w:jc w:val="both"/>
              <w:rPr>
                <w:rFonts w:cs="Arial"/>
                <w:color w:val="000000"/>
                <w:szCs w:val="20"/>
                <w:lang w:eastAsia="es-CO"/>
              </w:rPr>
            </w:pPr>
            <w:r w:rsidRPr="008765A6">
              <w:rPr>
                <w:rFonts w:cs="Arial"/>
                <w:color w:val="000000"/>
                <w:szCs w:val="20"/>
                <w:lang w:eastAsia="es-CO"/>
              </w:rPr>
              <w:t>Demarcar, señalizar y aislar el área de ubicación de cargue de lo</w:t>
            </w:r>
            <w:r w:rsidR="00F77215" w:rsidRPr="008765A6">
              <w:rPr>
                <w:rFonts w:cs="Arial"/>
                <w:color w:val="000000"/>
                <w:szCs w:val="20"/>
                <w:lang w:eastAsia="es-CO"/>
              </w:rPr>
              <w:t xml:space="preserve">s materiales y RCD de la obra. </w:t>
            </w:r>
          </w:p>
          <w:p w14:paraId="5A7C2570" w14:textId="77777777" w:rsidR="00F77215" w:rsidRPr="008765A6" w:rsidRDefault="00BD7F1D" w:rsidP="00B86CBF">
            <w:pPr>
              <w:pStyle w:val="Prrafodelista"/>
              <w:numPr>
                <w:ilvl w:val="0"/>
                <w:numId w:val="25"/>
              </w:numPr>
              <w:spacing w:after="0" w:line="240" w:lineRule="auto"/>
              <w:ind w:left="714" w:hanging="357"/>
              <w:jc w:val="both"/>
              <w:rPr>
                <w:rFonts w:cs="Arial"/>
                <w:color w:val="000000"/>
                <w:szCs w:val="20"/>
                <w:lang w:eastAsia="es-CO"/>
              </w:rPr>
            </w:pPr>
            <w:r w:rsidRPr="008765A6">
              <w:rPr>
                <w:rFonts w:cs="Arial"/>
                <w:color w:val="000000"/>
                <w:szCs w:val="20"/>
                <w:lang w:eastAsia="es-CO"/>
              </w:rPr>
              <w:t xml:space="preserve">Participar en el programa de selección en la fuente, organización y aseo de los puntos de acopio de </w:t>
            </w:r>
            <w:r w:rsidR="00F77215" w:rsidRPr="008765A6">
              <w:rPr>
                <w:rFonts w:cs="Arial"/>
                <w:color w:val="000000"/>
                <w:szCs w:val="20"/>
                <w:lang w:eastAsia="es-CO"/>
              </w:rPr>
              <w:t xml:space="preserve">reciclaje.  </w:t>
            </w:r>
          </w:p>
          <w:p w14:paraId="70BF1F0B" w14:textId="77777777" w:rsidR="00F77215" w:rsidRPr="008765A6" w:rsidRDefault="00BD7F1D" w:rsidP="00B86CBF">
            <w:pPr>
              <w:pStyle w:val="Prrafodelista"/>
              <w:numPr>
                <w:ilvl w:val="0"/>
                <w:numId w:val="25"/>
              </w:numPr>
              <w:spacing w:after="0" w:line="240" w:lineRule="auto"/>
              <w:ind w:left="714" w:hanging="357"/>
              <w:jc w:val="both"/>
              <w:rPr>
                <w:rFonts w:cs="Arial"/>
                <w:color w:val="000000"/>
                <w:szCs w:val="20"/>
                <w:lang w:eastAsia="es-CO"/>
              </w:rPr>
            </w:pPr>
            <w:r w:rsidRPr="008765A6">
              <w:rPr>
                <w:rFonts w:cs="Arial"/>
                <w:color w:val="000000"/>
                <w:szCs w:val="20"/>
                <w:lang w:eastAsia="es-CO"/>
              </w:rPr>
              <w:t>Debe ser el responsable operativo, por la implementación de las medidas de manejo ambiental en los frentes de trabajo (plafonado de cajas, mantenimiento de senderos peatonales, estructuras de confinamiento de materiales, sistemas de protección de cuerpos de agua, mantenimiento de sumideros, barrido de vías, cubrimiento de acopios, mantenimiento de cerra</w:t>
            </w:r>
            <w:r w:rsidR="00F77215" w:rsidRPr="008765A6">
              <w:rPr>
                <w:rFonts w:cs="Arial"/>
                <w:color w:val="000000"/>
                <w:szCs w:val="20"/>
                <w:lang w:eastAsia="es-CO"/>
              </w:rPr>
              <w:t xml:space="preserve">mientos de obra, entre otras). </w:t>
            </w:r>
          </w:p>
          <w:p w14:paraId="66A1EA37" w14:textId="5B0CA419" w:rsidR="00F77215" w:rsidRPr="008765A6" w:rsidRDefault="00BD7F1D" w:rsidP="00B86CBF">
            <w:pPr>
              <w:pStyle w:val="Prrafodelista"/>
              <w:numPr>
                <w:ilvl w:val="0"/>
                <w:numId w:val="25"/>
              </w:numPr>
              <w:spacing w:after="0" w:line="240" w:lineRule="auto"/>
              <w:ind w:left="714" w:hanging="357"/>
              <w:jc w:val="both"/>
              <w:rPr>
                <w:rFonts w:cs="Arial"/>
                <w:color w:val="000000"/>
                <w:szCs w:val="20"/>
                <w:lang w:eastAsia="es-CO"/>
              </w:rPr>
            </w:pPr>
            <w:r w:rsidRPr="008765A6">
              <w:rPr>
                <w:rFonts w:cs="Arial"/>
                <w:color w:val="000000"/>
                <w:szCs w:val="20"/>
                <w:lang w:eastAsia="es-CO"/>
              </w:rPr>
              <w:t xml:space="preserve">Mantener la estabilidad </w:t>
            </w:r>
            <w:r w:rsidR="00AD4299" w:rsidRPr="008765A6">
              <w:rPr>
                <w:rFonts w:cs="Arial"/>
                <w:color w:val="000000"/>
                <w:szCs w:val="20"/>
                <w:lang w:eastAsia="es-CO"/>
              </w:rPr>
              <w:t xml:space="preserve">de los parales </w:t>
            </w:r>
            <w:r w:rsidRPr="008765A6">
              <w:rPr>
                <w:rFonts w:cs="Arial"/>
                <w:color w:val="000000"/>
                <w:szCs w:val="20"/>
                <w:lang w:eastAsia="es-CO"/>
              </w:rPr>
              <w:t xml:space="preserve">del aislamiento ambiental y de seguridad y salud </w:t>
            </w:r>
            <w:r w:rsidR="00AD4299" w:rsidRPr="008765A6">
              <w:rPr>
                <w:rFonts w:cs="Arial"/>
                <w:color w:val="000000"/>
                <w:szCs w:val="20"/>
                <w:lang w:eastAsia="es-CO"/>
              </w:rPr>
              <w:t>en el trabajo</w:t>
            </w:r>
            <w:r w:rsidRPr="008765A6">
              <w:rPr>
                <w:rFonts w:cs="Arial"/>
                <w:color w:val="000000"/>
                <w:szCs w:val="20"/>
                <w:lang w:eastAsia="es-CO"/>
              </w:rPr>
              <w:t xml:space="preserve"> para efectos de asegura</w:t>
            </w:r>
            <w:r w:rsidR="00F77215" w:rsidRPr="008765A6">
              <w:rPr>
                <w:rFonts w:cs="Arial"/>
                <w:color w:val="000000"/>
                <w:szCs w:val="20"/>
                <w:lang w:eastAsia="es-CO"/>
              </w:rPr>
              <w:t>r que se mantengan verticales.</w:t>
            </w:r>
          </w:p>
          <w:p w14:paraId="0F003817" w14:textId="6A755BAC" w:rsidR="00AD4299" w:rsidRPr="008765A6" w:rsidRDefault="00AD4299" w:rsidP="00B86CBF">
            <w:pPr>
              <w:pStyle w:val="Prrafodelista"/>
              <w:numPr>
                <w:ilvl w:val="0"/>
                <w:numId w:val="25"/>
              </w:numPr>
              <w:spacing w:after="0" w:line="240" w:lineRule="auto"/>
              <w:ind w:left="714" w:hanging="357"/>
              <w:jc w:val="both"/>
              <w:rPr>
                <w:rFonts w:cs="Arial"/>
                <w:color w:val="000000"/>
                <w:szCs w:val="20"/>
                <w:lang w:eastAsia="es-CO"/>
              </w:rPr>
            </w:pPr>
            <w:r w:rsidRPr="008765A6">
              <w:rPr>
                <w:rFonts w:cs="Arial"/>
                <w:color w:val="000000"/>
                <w:szCs w:val="20"/>
                <w:lang w:eastAsia="es-CO"/>
              </w:rPr>
              <w:t>Asegurar que los dispositivos señalizadores que se mantengan verticales.</w:t>
            </w:r>
          </w:p>
          <w:p w14:paraId="0170D7B5" w14:textId="77777777" w:rsidR="00F77215" w:rsidRPr="008765A6" w:rsidRDefault="00BD7F1D" w:rsidP="00B86CBF">
            <w:pPr>
              <w:pStyle w:val="Prrafodelista"/>
              <w:numPr>
                <w:ilvl w:val="0"/>
                <w:numId w:val="25"/>
              </w:numPr>
              <w:spacing w:after="0" w:line="240" w:lineRule="auto"/>
              <w:ind w:left="714" w:hanging="357"/>
              <w:jc w:val="both"/>
              <w:rPr>
                <w:rFonts w:cs="Arial"/>
                <w:color w:val="000000"/>
                <w:szCs w:val="20"/>
                <w:lang w:eastAsia="es-CO"/>
              </w:rPr>
            </w:pPr>
            <w:r w:rsidRPr="008765A6">
              <w:rPr>
                <w:rFonts w:cs="Arial"/>
                <w:color w:val="000000"/>
                <w:szCs w:val="20"/>
                <w:lang w:eastAsia="es-CO"/>
              </w:rPr>
              <w:t>Cumplir las demás funciones asignad</w:t>
            </w:r>
            <w:r w:rsidR="00F77215" w:rsidRPr="008765A6">
              <w:rPr>
                <w:rFonts w:cs="Arial"/>
                <w:color w:val="000000"/>
                <w:szCs w:val="20"/>
                <w:lang w:eastAsia="es-CO"/>
              </w:rPr>
              <w:t>as por el Inspector Ambiental.</w:t>
            </w:r>
          </w:p>
          <w:p w14:paraId="57155C7C" w14:textId="77777777" w:rsidR="00F77215" w:rsidRPr="008765A6" w:rsidRDefault="00BD7F1D" w:rsidP="00B86CBF">
            <w:pPr>
              <w:pStyle w:val="Prrafodelista"/>
              <w:numPr>
                <w:ilvl w:val="0"/>
                <w:numId w:val="25"/>
              </w:numPr>
              <w:spacing w:after="0" w:line="240" w:lineRule="auto"/>
              <w:ind w:left="714" w:hanging="357"/>
              <w:jc w:val="both"/>
              <w:rPr>
                <w:rFonts w:cs="Arial"/>
                <w:color w:val="000000"/>
                <w:szCs w:val="20"/>
                <w:lang w:eastAsia="es-CO"/>
              </w:rPr>
            </w:pPr>
            <w:r w:rsidRPr="008765A6">
              <w:rPr>
                <w:rFonts w:cs="Arial"/>
                <w:color w:val="000000"/>
                <w:szCs w:val="20"/>
                <w:lang w:eastAsia="es-CO"/>
              </w:rPr>
              <w:t>Revisar, mantener y/o remplazar la protección de árboles, sumideros, plafonados y acceso a viviendas ub</w:t>
            </w:r>
            <w:r w:rsidR="00F77215" w:rsidRPr="008765A6">
              <w:rPr>
                <w:rFonts w:cs="Arial"/>
                <w:color w:val="000000"/>
                <w:szCs w:val="20"/>
                <w:lang w:eastAsia="es-CO"/>
              </w:rPr>
              <w:t>icados en los frentes de obra.</w:t>
            </w:r>
          </w:p>
          <w:p w14:paraId="3E7AB3EF" w14:textId="77777777" w:rsidR="00F77215" w:rsidRPr="008765A6" w:rsidRDefault="00BD7F1D" w:rsidP="00B86CBF">
            <w:pPr>
              <w:pStyle w:val="Prrafodelista"/>
              <w:numPr>
                <w:ilvl w:val="0"/>
                <w:numId w:val="25"/>
              </w:numPr>
              <w:spacing w:after="0" w:line="240" w:lineRule="auto"/>
              <w:ind w:left="714" w:hanging="357"/>
              <w:jc w:val="both"/>
              <w:rPr>
                <w:rFonts w:cs="Arial"/>
                <w:color w:val="000000"/>
                <w:szCs w:val="20"/>
                <w:lang w:eastAsia="es-CO"/>
              </w:rPr>
            </w:pPr>
            <w:r w:rsidRPr="008765A6">
              <w:rPr>
                <w:rFonts w:cs="Arial"/>
                <w:color w:val="000000"/>
                <w:szCs w:val="20"/>
                <w:lang w:eastAsia="es-CO"/>
              </w:rPr>
              <w:t>Limpiar las llantas de las volquetas que salgan de las obras y barrer el área de salida de volqu</w:t>
            </w:r>
            <w:r w:rsidR="00F77215" w:rsidRPr="008765A6">
              <w:rPr>
                <w:rFonts w:cs="Arial"/>
                <w:color w:val="000000"/>
                <w:szCs w:val="20"/>
                <w:lang w:eastAsia="es-CO"/>
              </w:rPr>
              <w:t xml:space="preserve">etas cada vez que se requiera. </w:t>
            </w:r>
          </w:p>
          <w:p w14:paraId="639E8E68" w14:textId="77777777" w:rsidR="00F77215" w:rsidRPr="008765A6" w:rsidRDefault="00BD7F1D" w:rsidP="00B86CBF">
            <w:pPr>
              <w:pStyle w:val="Prrafodelista"/>
              <w:numPr>
                <w:ilvl w:val="0"/>
                <w:numId w:val="25"/>
              </w:numPr>
              <w:spacing w:after="0" w:line="240" w:lineRule="auto"/>
              <w:ind w:left="714" w:hanging="357"/>
              <w:jc w:val="both"/>
              <w:rPr>
                <w:rFonts w:cs="Arial"/>
                <w:color w:val="000000"/>
                <w:szCs w:val="20"/>
                <w:lang w:eastAsia="es-CO"/>
              </w:rPr>
            </w:pPr>
            <w:r w:rsidRPr="008765A6">
              <w:rPr>
                <w:rFonts w:cs="Arial"/>
                <w:color w:val="000000"/>
                <w:szCs w:val="20"/>
                <w:lang w:eastAsia="es-CO"/>
              </w:rPr>
              <w:t>Mantener los senderos peatonales contiguos a los frentes de obra en óptimas condiciones de orden, aseo y limpieza, libre de residuos e</w:t>
            </w:r>
            <w:r w:rsidR="00F77215" w:rsidRPr="008765A6">
              <w:rPr>
                <w:rFonts w:cs="Arial"/>
                <w:color w:val="000000"/>
                <w:szCs w:val="20"/>
                <w:lang w:eastAsia="es-CO"/>
              </w:rPr>
              <w:t xml:space="preserve">scombros y materiales. </w:t>
            </w:r>
          </w:p>
          <w:p w14:paraId="77773F93" w14:textId="16ACC5D1" w:rsidR="00F77215" w:rsidRPr="008765A6" w:rsidRDefault="00BD7F1D" w:rsidP="00B86CBF">
            <w:pPr>
              <w:pStyle w:val="Prrafodelista"/>
              <w:numPr>
                <w:ilvl w:val="0"/>
                <w:numId w:val="25"/>
              </w:numPr>
              <w:spacing w:after="0" w:line="240" w:lineRule="auto"/>
              <w:ind w:left="714" w:hanging="357"/>
              <w:jc w:val="both"/>
              <w:rPr>
                <w:rFonts w:cs="Arial"/>
                <w:color w:val="000000"/>
                <w:szCs w:val="20"/>
                <w:lang w:eastAsia="es-CO"/>
              </w:rPr>
            </w:pPr>
            <w:r w:rsidRPr="008765A6">
              <w:rPr>
                <w:rFonts w:cs="Arial"/>
                <w:color w:val="000000"/>
                <w:szCs w:val="20"/>
                <w:lang w:eastAsia="es-CO"/>
              </w:rPr>
              <w:t>En caso en el cual se realizase intervención únicamente de una brigada de tapa huecos o sellos de fisuras, donde no es necesario personal exclusivo de brigada de orden, aseo y limpieza, las funciones establecidas para la brigada las realizará</w:t>
            </w:r>
            <w:r w:rsidR="00A55967" w:rsidRPr="008765A6">
              <w:rPr>
                <w:rFonts w:cs="Arial"/>
                <w:color w:val="000000"/>
                <w:szCs w:val="20"/>
                <w:lang w:eastAsia="es-CO"/>
              </w:rPr>
              <w:t>n</w:t>
            </w:r>
            <w:r w:rsidRPr="008765A6">
              <w:rPr>
                <w:rFonts w:cs="Arial"/>
                <w:color w:val="000000"/>
                <w:szCs w:val="20"/>
                <w:lang w:eastAsia="es-CO"/>
              </w:rPr>
              <w:t xml:space="preserve"> el personal que ejecuta las actividades de obra. Sin embargo, previo, al inicio de actividades constructivas, el contratista deberá solicitar a la interventoría la aprobación del personal de Brig</w:t>
            </w:r>
            <w:r w:rsidR="00F77215" w:rsidRPr="008765A6">
              <w:rPr>
                <w:rFonts w:cs="Arial"/>
                <w:color w:val="000000"/>
                <w:szCs w:val="20"/>
                <w:lang w:eastAsia="es-CO"/>
              </w:rPr>
              <w:t xml:space="preserve">ada de Orden, Aseo y limpieza. </w:t>
            </w:r>
          </w:p>
          <w:p w14:paraId="25954F29" w14:textId="77777777" w:rsidR="00F77215" w:rsidRPr="008765A6" w:rsidRDefault="00BD7F1D" w:rsidP="00B86CBF">
            <w:pPr>
              <w:pStyle w:val="Prrafodelista"/>
              <w:numPr>
                <w:ilvl w:val="0"/>
                <w:numId w:val="25"/>
              </w:numPr>
              <w:spacing w:after="0" w:line="240" w:lineRule="auto"/>
              <w:ind w:left="714" w:hanging="357"/>
              <w:jc w:val="both"/>
              <w:rPr>
                <w:rFonts w:cs="Arial"/>
                <w:color w:val="000000"/>
                <w:szCs w:val="20"/>
                <w:lang w:eastAsia="es-CO"/>
              </w:rPr>
            </w:pPr>
            <w:r w:rsidRPr="008765A6">
              <w:rPr>
                <w:rFonts w:cs="Arial"/>
                <w:color w:val="000000"/>
                <w:szCs w:val="20"/>
                <w:lang w:eastAsia="es-CO"/>
              </w:rPr>
              <w:t xml:space="preserve"> Y las demás inclui</w:t>
            </w:r>
            <w:r w:rsidR="00F77215" w:rsidRPr="008765A6">
              <w:rPr>
                <w:rFonts w:cs="Arial"/>
                <w:color w:val="000000"/>
                <w:szCs w:val="20"/>
                <w:lang w:eastAsia="es-CO"/>
              </w:rPr>
              <w:t xml:space="preserve">das en el manual de funciones. </w:t>
            </w:r>
          </w:p>
          <w:p w14:paraId="01DA9C16" w14:textId="33CE7894" w:rsidR="00F77215" w:rsidRPr="008765A6" w:rsidRDefault="0002264F" w:rsidP="00B86CBF">
            <w:pPr>
              <w:pStyle w:val="Prrafodelista"/>
              <w:numPr>
                <w:ilvl w:val="0"/>
                <w:numId w:val="25"/>
              </w:numPr>
              <w:spacing w:after="0" w:line="240" w:lineRule="auto"/>
              <w:ind w:left="714" w:hanging="357"/>
              <w:jc w:val="both"/>
              <w:rPr>
                <w:rFonts w:cs="Arial"/>
                <w:color w:val="000000"/>
                <w:szCs w:val="20"/>
                <w:lang w:eastAsia="es-CO"/>
              </w:rPr>
            </w:pPr>
            <w:r w:rsidRPr="008765A6">
              <w:rPr>
                <w:rFonts w:cs="Arial"/>
                <w:color w:val="000000"/>
                <w:szCs w:val="20"/>
                <w:lang w:eastAsia="es-CO"/>
              </w:rPr>
              <w:t>De acuerdo con el programa de obra</w:t>
            </w:r>
            <w:r>
              <w:rPr>
                <w:rFonts w:cs="Arial"/>
                <w:color w:val="000000"/>
                <w:szCs w:val="20"/>
                <w:lang w:eastAsia="es-CO"/>
              </w:rPr>
              <w:t>,</w:t>
            </w:r>
            <w:r w:rsidRPr="008765A6">
              <w:rPr>
                <w:rFonts w:cs="Arial"/>
                <w:color w:val="000000"/>
                <w:szCs w:val="20"/>
                <w:lang w:eastAsia="es-CO"/>
              </w:rPr>
              <w:t xml:space="preserve"> </w:t>
            </w:r>
            <w:r>
              <w:rPr>
                <w:rFonts w:cs="Arial"/>
                <w:color w:val="000000"/>
                <w:szCs w:val="20"/>
                <w:lang w:eastAsia="es-CO"/>
              </w:rPr>
              <w:t xml:space="preserve">así como, de las particularidades del proyecto, </w:t>
            </w:r>
            <w:r w:rsidRPr="008765A6">
              <w:rPr>
                <w:rFonts w:cs="Arial"/>
                <w:color w:val="000000"/>
                <w:szCs w:val="20"/>
                <w:lang w:eastAsia="es-CO"/>
              </w:rPr>
              <w:t xml:space="preserve">el Contratista debe garantizar que por cada </w:t>
            </w:r>
            <w:r>
              <w:rPr>
                <w:rFonts w:cs="Arial"/>
                <w:color w:val="000000"/>
                <w:szCs w:val="20"/>
                <w:lang w:eastAsia="es-CO"/>
              </w:rPr>
              <w:t>5</w:t>
            </w:r>
            <w:r w:rsidRPr="008765A6">
              <w:rPr>
                <w:rFonts w:cs="Arial"/>
                <w:color w:val="000000"/>
                <w:szCs w:val="20"/>
                <w:lang w:eastAsia="es-CO"/>
              </w:rPr>
              <w:t xml:space="preserve">.000 metros </w:t>
            </w:r>
            <w:r>
              <w:rPr>
                <w:rFonts w:cs="Arial"/>
                <w:color w:val="000000"/>
                <w:szCs w:val="20"/>
                <w:lang w:eastAsia="es-CO"/>
              </w:rPr>
              <w:t>cuadrados</w:t>
            </w:r>
            <w:r w:rsidRPr="008765A6">
              <w:rPr>
                <w:rFonts w:cs="Arial"/>
                <w:color w:val="000000"/>
                <w:szCs w:val="20"/>
                <w:lang w:eastAsia="es-CO"/>
              </w:rPr>
              <w:t xml:space="preserve"> de </w:t>
            </w:r>
            <w:r>
              <w:rPr>
                <w:rFonts w:cs="Arial"/>
                <w:color w:val="000000"/>
                <w:szCs w:val="20"/>
                <w:lang w:eastAsia="es-CO"/>
              </w:rPr>
              <w:t xml:space="preserve">intervención (o fracción) se provea </w:t>
            </w:r>
            <w:r w:rsidRPr="008765A6">
              <w:rPr>
                <w:rFonts w:cs="Arial"/>
                <w:color w:val="000000"/>
                <w:szCs w:val="20"/>
                <w:lang w:eastAsia="es-CO"/>
              </w:rPr>
              <w:t xml:space="preserve">una brigada de orden, aseo y limpieza. </w:t>
            </w:r>
            <w:r>
              <w:rPr>
                <w:rFonts w:cs="Arial"/>
                <w:color w:val="000000"/>
                <w:szCs w:val="20"/>
                <w:lang w:eastAsia="es-CO"/>
              </w:rPr>
              <w:t xml:space="preserve">Así mismo, para las obras en Pilonas, se debe proveer </w:t>
            </w:r>
            <w:r>
              <w:rPr>
                <w:rFonts w:cs="Arial"/>
                <w:color w:val="000000"/>
                <w:szCs w:val="20"/>
                <w:lang w:eastAsia="es-CO"/>
              </w:rPr>
              <w:lastRenderedPageBreak/>
              <w:t>una brigada d aseo para cada cinco pilonas en construcción. El contratista de obra deberá garantizar la movilización del personal de brigada de aseo entre pilonas, mediante el vehículo asignado al área ambiental y SST del proyecto.</w:t>
            </w:r>
          </w:p>
        </w:tc>
      </w:tr>
      <w:tr w:rsidR="00BD7F1D" w:rsidRPr="008765A6" w14:paraId="7811D360" w14:textId="77777777" w:rsidTr="00C6278B">
        <w:trPr>
          <w:trHeight w:val="480"/>
        </w:trPr>
        <w:tc>
          <w:tcPr>
            <w:tcW w:w="1642" w:type="dxa"/>
            <w:vMerge/>
            <w:vAlign w:val="center"/>
            <w:hideMark/>
          </w:tcPr>
          <w:p w14:paraId="722B663B" w14:textId="77777777" w:rsidR="00BD7F1D" w:rsidRPr="008765A6" w:rsidRDefault="00BD7F1D" w:rsidP="00BD7F1D">
            <w:pPr>
              <w:jc w:val="left"/>
              <w:rPr>
                <w:rFonts w:cs="Arial"/>
                <w:b/>
                <w:bCs/>
                <w:color w:val="000000"/>
                <w:sz w:val="18"/>
                <w:szCs w:val="18"/>
                <w:lang w:eastAsia="es-CO"/>
              </w:rPr>
            </w:pPr>
          </w:p>
        </w:tc>
        <w:tc>
          <w:tcPr>
            <w:tcW w:w="7440" w:type="dxa"/>
            <w:shd w:val="clear" w:color="FFFFFF" w:fill="auto"/>
            <w:vAlign w:val="center"/>
            <w:hideMark/>
          </w:tcPr>
          <w:p w14:paraId="05FDE39E" w14:textId="38E21D88" w:rsidR="00BD7F1D" w:rsidRPr="008765A6" w:rsidRDefault="00BD7F1D" w:rsidP="00CF5488">
            <w:pPr>
              <w:rPr>
                <w:rFonts w:cs="Arial"/>
                <w:b/>
                <w:bCs/>
                <w:color w:val="000000"/>
                <w:szCs w:val="20"/>
                <w:lang w:eastAsia="es-CO"/>
              </w:rPr>
            </w:pPr>
            <w:r w:rsidRPr="008765A6">
              <w:rPr>
                <w:rFonts w:cs="Arial"/>
                <w:b/>
                <w:bCs/>
                <w:color w:val="000000"/>
                <w:szCs w:val="20"/>
                <w:lang w:eastAsia="es-CO"/>
              </w:rPr>
              <w:t xml:space="preserve">DEDICACIÓN DE LA BRIGADA DE ORDEN, ASEO Y LIMPIEZA: </w:t>
            </w:r>
            <w:r w:rsidRPr="008765A6">
              <w:rPr>
                <w:rFonts w:cs="Arial"/>
                <w:color w:val="000000"/>
                <w:szCs w:val="20"/>
                <w:lang w:eastAsia="es-CO"/>
              </w:rPr>
              <w:t xml:space="preserve">La dedicación deberá ser de TIEMPO COMPLETO y de uso exclusivo para las labores </w:t>
            </w:r>
            <w:r w:rsidR="00CF5488">
              <w:rPr>
                <w:rFonts w:cs="Arial"/>
                <w:color w:val="000000"/>
                <w:szCs w:val="20"/>
                <w:lang w:eastAsia="es-CO"/>
              </w:rPr>
              <w:t>A&amp;SST.</w:t>
            </w:r>
          </w:p>
        </w:tc>
      </w:tr>
      <w:tr w:rsidR="00BD7F1D" w:rsidRPr="008765A6" w14:paraId="46F0668D" w14:textId="77777777" w:rsidTr="00C6278B">
        <w:trPr>
          <w:trHeight w:val="850"/>
        </w:trPr>
        <w:tc>
          <w:tcPr>
            <w:tcW w:w="1642" w:type="dxa"/>
            <w:vMerge/>
            <w:vAlign w:val="center"/>
            <w:hideMark/>
          </w:tcPr>
          <w:p w14:paraId="5EE705CE" w14:textId="77777777" w:rsidR="00BD7F1D" w:rsidRPr="008765A6" w:rsidRDefault="00BD7F1D" w:rsidP="00BD7F1D">
            <w:pPr>
              <w:jc w:val="left"/>
              <w:rPr>
                <w:rFonts w:cs="Arial"/>
                <w:b/>
                <w:bCs/>
                <w:color w:val="000000"/>
                <w:sz w:val="18"/>
                <w:szCs w:val="18"/>
                <w:lang w:eastAsia="es-CO"/>
              </w:rPr>
            </w:pPr>
          </w:p>
        </w:tc>
        <w:tc>
          <w:tcPr>
            <w:tcW w:w="7440" w:type="dxa"/>
            <w:shd w:val="clear" w:color="FFFFFF" w:fill="auto"/>
            <w:vAlign w:val="center"/>
            <w:hideMark/>
          </w:tcPr>
          <w:p w14:paraId="5FD69A75" w14:textId="49D4555B" w:rsidR="00BD7F1D" w:rsidRPr="008765A6" w:rsidRDefault="00BD7F1D" w:rsidP="00BD7F1D">
            <w:pPr>
              <w:rPr>
                <w:rFonts w:cs="Arial"/>
                <w:color w:val="000000"/>
                <w:szCs w:val="20"/>
                <w:lang w:eastAsia="es-CO"/>
              </w:rPr>
            </w:pPr>
            <w:r w:rsidRPr="008765A6">
              <w:rPr>
                <w:rFonts w:cs="Arial"/>
                <w:color w:val="000000"/>
                <w:szCs w:val="20"/>
                <w:lang w:eastAsia="es-CO"/>
              </w:rPr>
              <w:t xml:space="preserve">El personal que integre la brigada debe tener además del uniforme </w:t>
            </w:r>
            <w:r w:rsidR="00D909BC" w:rsidRPr="008765A6">
              <w:rPr>
                <w:rFonts w:cs="Arial"/>
                <w:color w:val="000000"/>
                <w:szCs w:val="20"/>
                <w:lang w:eastAsia="es-CO"/>
              </w:rPr>
              <w:t>exigido de</w:t>
            </w:r>
            <w:r w:rsidRPr="008765A6">
              <w:rPr>
                <w:rFonts w:cs="Arial"/>
                <w:color w:val="000000"/>
                <w:szCs w:val="20"/>
                <w:lang w:eastAsia="es-CO"/>
              </w:rPr>
              <w:t xml:space="preserve"> acuerdo con Cumplimiento del Manual de Identidad Visual </w:t>
            </w:r>
            <w:r w:rsidR="00D909BC" w:rsidRPr="008765A6">
              <w:rPr>
                <w:rFonts w:cs="Arial"/>
                <w:color w:val="000000"/>
                <w:szCs w:val="20"/>
                <w:lang w:eastAsia="es-CO"/>
              </w:rPr>
              <w:t>Vigente para</w:t>
            </w:r>
            <w:r w:rsidRPr="008765A6">
              <w:rPr>
                <w:rFonts w:cs="Arial"/>
                <w:color w:val="000000"/>
                <w:szCs w:val="20"/>
                <w:lang w:eastAsia="es-CO"/>
              </w:rPr>
              <w:t xml:space="preserve"> las obras del </w:t>
            </w:r>
            <w:r w:rsidRPr="008765A6">
              <w:rPr>
                <w:rFonts w:cs="Arial"/>
                <w:b/>
                <w:bCs/>
                <w:color w:val="000000"/>
                <w:szCs w:val="20"/>
                <w:lang w:eastAsia="es-CO"/>
              </w:rPr>
              <w:t>IDU</w:t>
            </w:r>
            <w:r w:rsidRPr="008765A6">
              <w:rPr>
                <w:rFonts w:cs="Arial"/>
                <w:color w:val="000000"/>
                <w:szCs w:val="20"/>
                <w:lang w:eastAsia="es-CO"/>
              </w:rPr>
              <w:t xml:space="preserve">, el chaleco establecido por el </w:t>
            </w:r>
            <w:r w:rsidRPr="008765A6">
              <w:rPr>
                <w:rFonts w:cs="Arial"/>
                <w:b/>
                <w:bCs/>
                <w:color w:val="000000"/>
                <w:szCs w:val="20"/>
                <w:lang w:eastAsia="es-CO"/>
              </w:rPr>
              <w:t>IDU</w:t>
            </w:r>
            <w:r w:rsidRPr="008765A6">
              <w:rPr>
                <w:rFonts w:cs="Arial"/>
                <w:color w:val="000000"/>
                <w:szCs w:val="20"/>
                <w:lang w:eastAsia="es-CO"/>
              </w:rPr>
              <w:t>.</w:t>
            </w:r>
          </w:p>
        </w:tc>
      </w:tr>
    </w:tbl>
    <w:p w14:paraId="36535DC9" w14:textId="3741B605" w:rsidR="00C6278B" w:rsidRPr="00C6278B" w:rsidRDefault="00C6278B">
      <w:pPr>
        <w:rPr>
          <w:sz w:val="16"/>
          <w:szCs w:val="16"/>
        </w:rPr>
      </w:pPr>
    </w:p>
    <w:p w14:paraId="6EF0BB06" w14:textId="77777777" w:rsidR="00C6278B" w:rsidRPr="00C6278B" w:rsidRDefault="00C6278B">
      <w:pPr>
        <w:rPr>
          <w:sz w:val="16"/>
          <w:szCs w:val="16"/>
        </w:rPr>
      </w:pPr>
    </w:p>
    <w:tbl>
      <w:tblPr>
        <w:tblW w:w="9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6"/>
        <w:gridCol w:w="7644"/>
      </w:tblGrid>
      <w:tr w:rsidR="00F77215" w:rsidRPr="008765A6" w14:paraId="12AC93F3" w14:textId="77777777" w:rsidTr="00C6278B">
        <w:trPr>
          <w:tblHeader/>
          <w:jc w:val="center"/>
        </w:trPr>
        <w:tc>
          <w:tcPr>
            <w:tcW w:w="1496" w:type="dxa"/>
            <w:tcBorders>
              <w:top w:val="single" w:sz="2" w:space="0" w:color="auto"/>
              <w:left w:val="single" w:sz="2" w:space="0" w:color="auto"/>
              <w:bottom w:val="single" w:sz="12" w:space="0" w:color="auto"/>
              <w:right w:val="single" w:sz="6" w:space="0" w:color="auto"/>
            </w:tcBorders>
            <w:shd w:val="pct5" w:color="auto" w:fill="auto"/>
          </w:tcPr>
          <w:p w14:paraId="6DC14005" w14:textId="77777777" w:rsidR="00F77215" w:rsidRPr="008765A6" w:rsidRDefault="00F77215" w:rsidP="00067548">
            <w:pPr>
              <w:pStyle w:val="Textoindependiente"/>
              <w:spacing w:after="0"/>
              <w:jc w:val="center"/>
              <w:rPr>
                <w:rFonts w:cs="Arial"/>
                <w:b/>
                <w:szCs w:val="20"/>
              </w:rPr>
            </w:pPr>
            <w:r w:rsidRPr="008765A6">
              <w:rPr>
                <w:rFonts w:cs="Arial"/>
                <w:b/>
                <w:szCs w:val="20"/>
              </w:rPr>
              <w:t>PERSONAL</w:t>
            </w:r>
          </w:p>
        </w:tc>
        <w:tc>
          <w:tcPr>
            <w:tcW w:w="7644" w:type="dxa"/>
            <w:tcBorders>
              <w:top w:val="single" w:sz="2" w:space="0" w:color="auto"/>
              <w:left w:val="single" w:sz="6" w:space="0" w:color="auto"/>
              <w:bottom w:val="single" w:sz="12" w:space="0" w:color="auto"/>
              <w:right w:val="single" w:sz="2" w:space="0" w:color="auto"/>
            </w:tcBorders>
            <w:shd w:val="pct5" w:color="auto" w:fill="auto"/>
          </w:tcPr>
          <w:p w14:paraId="29C200FC" w14:textId="77777777" w:rsidR="00F77215" w:rsidRPr="008765A6" w:rsidRDefault="00F77215" w:rsidP="00067548">
            <w:pPr>
              <w:pStyle w:val="Textoindependiente"/>
              <w:spacing w:after="0"/>
              <w:jc w:val="center"/>
              <w:rPr>
                <w:rFonts w:cs="Arial"/>
                <w:b/>
                <w:szCs w:val="20"/>
              </w:rPr>
            </w:pPr>
            <w:r w:rsidRPr="008765A6">
              <w:rPr>
                <w:rFonts w:cs="Arial"/>
                <w:b/>
                <w:szCs w:val="20"/>
              </w:rPr>
              <w:t>REQUISITOS MÍNIMOS</w:t>
            </w:r>
          </w:p>
        </w:tc>
      </w:tr>
      <w:tr w:rsidR="00F77215" w:rsidRPr="008765A6" w14:paraId="68258BBA" w14:textId="77777777" w:rsidTr="00C6278B">
        <w:trPr>
          <w:trHeight w:val="286"/>
          <w:jc w:val="center"/>
        </w:trPr>
        <w:tc>
          <w:tcPr>
            <w:tcW w:w="1496" w:type="dxa"/>
            <w:vMerge w:val="restart"/>
            <w:tcBorders>
              <w:top w:val="single" w:sz="12" w:space="0" w:color="auto"/>
              <w:left w:val="single" w:sz="2" w:space="0" w:color="auto"/>
              <w:right w:val="single" w:sz="6" w:space="0" w:color="auto"/>
            </w:tcBorders>
            <w:vAlign w:val="center"/>
          </w:tcPr>
          <w:p w14:paraId="01B480F0" w14:textId="77777777" w:rsidR="00F77215" w:rsidRPr="008765A6" w:rsidRDefault="00F77215" w:rsidP="00067548">
            <w:pPr>
              <w:jc w:val="center"/>
              <w:rPr>
                <w:rFonts w:cs="Arial"/>
                <w:b/>
                <w:szCs w:val="20"/>
                <w:lang w:val="es-ES" w:eastAsia="es-ES"/>
              </w:rPr>
            </w:pPr>
            <w:r w:rsidRPr="008765A6">
              <w:rPr>
                <w:rFonts w:cs="Arial"/>
                <w:b/>
                <w:szCs w:val="20"/>
                <w:lang w:val="es-ES" w:eastAsia="es-ES"/>
              </w:rPr>
              <w:t>RESIDENTE MECÁNICO</w:t>
            </w:r>
          </w:p>
          <w:p w14:paraId="14F2D64A" w14:textId="77777777" w:rsidR="00F77215" w:rsidRPr="008765A6" w:rsidRDefault="00F77215" w:rsidP="00F77215">
            <w:pPr>
              <w:jc w:val="center"/>
              <w:rPr>
                <w:rFonts w:cs="Arial"/>
                <w:szCs w:val="20"/>
                <w:lang w:val="es-ES" w:eastAsia="es-ES"/>
              </w:rPr>
            </w:pPr>
            <w:r w:rsidRPr="008765A6">
              <w:rPr>
                <w:rFonts w:cs="Arial"/>
                <w:szCs w:val="20"/>
                <w:lang w:val="es-ES" w:eastAsia="es-ES"/>
              </w:rPr>
              <w:t>Cantidad: Uno (1)</w:t>
            </w:r>
          </w:p>
          <w:p w14:paraId="43138D9B" w14:textId="77777777" w:rsidR="00F77215" w:rsidRPr="008765A6" w:rsidRDefault="00F77215" w:rsidP="00F77215">
            <w:pPr>
              <w:jc w:val="center"/>
              <w:rPr>
                <w:rFonts w:cs="Arial"/>
                <w:szCs w:val="20"/>
                <w:lang w:val="es-ES" w:eastAsia="es-ES"/>
              </w:rPr>
            </w:pPr>
          </w:p>
          <w:p w14:paraId="602C3A0A" w14:textId="3E6E3A0D" w:rsidR="00F77215" w:rsidRPr="008765A6" w:rsidRDefault="00F77215" w:rsidP="00F77215">
            <w:pPr>
              <w:jc w:val="center"/>
              <w:rPr>
                <w:rFonts w:cs="Arial"/>
                <w:szCs w:val="20"/>
                <w:lang w:val="es-ES" w:eastAsia="es-ES"/>
              </w:rPr>
            </w:pPr>
            <w:r w:rsidRPr="008765A6">
              <w:rPr>
                <w:rFonts w:cs="Arial"/>
                <w:szCs w:val="20"/>
                <w:lang w:val="es-ES" w:eastAsia="es-ES"/>
              </w:rPr>
              <w:t xml:space="preserve">Categoría: </w:t>
            </w:r>
            <w:r w:rsidR="00D909BC">
              <w:rPr>
                <w:rFonts w:cs="Arial"/>
                <w:szCs w:val="20"/>
                <w:lang w:val="es-ES" w:eastAsia="es-ES"/>
              </w:rPr>
              <w:t>Cuatro</w:t>
            </w:r>
            <w:r w:rsidRPr="008765A6">
              <w:rPr>
                <w:rFonts w:cs="Arial"/>
                <w:szCs w:val="20"/>
                <w:lang w:val="es-ES" w:eastAsia="es-ES"/>
              </w:rPr>
              <w:t xml:space="preserve"> (</w:t>
            </w:r>
            <w:r w:rsidR="00D909BC">
              <w:rPr>
                <w:rFonts w:cs="Arial"/>
                <w:szCs w:val="20"/>
                <w:lang w:val="es-ES" w:eastAsia="es-ES"/>
              </w:rPr>
              <w:t>4</w:t>
            </w:r>
            <w:r w:rsidRPr="008765A6">
              <w:rPr>
                <w:rFonts w:cs="Arial"/>
                <w:szCs w:val="20"/>
                <w:lang w:val="es-ES" w:eastAsia="es-ES"/>
              </w:rPr>
              <w:t>)</w:t>
            </w:r>
          </w:p>
          <w:p w14:paraId="04C31862" w14:textId="77777777" w:rsidR="00F77215" w:rsidRPr="008765A6" w:rsidRDefault="00F77215" w:rsidP="00067548">
            <w:pPr>
              <w:pStyle w:val="Textoindependiente"/>
              <w:spacing w:after="0"/>
              <w:jc w:val="left"/>
              <w:rPr>
                <w:rFonts w:cs="Arial"/>
                <w:b/>
                <w:szCs w:val="20"/>
              </w:rPr>
            </w:pPr>
          </w:p>
          <w:p w14:paraId="4B8B2CFD" w14:textId="77777777" w:rsidR="00F77215" w:rsidRPr="008765A6" w:rsidRDefault="00F77215" w:rsidP="00067548">
            <w:pPr>
              <w:pStyle w:val="Textoindependiente"/>
              <w:spacing w:after="0"/>
              <w:jc w:val="left"/>
              <w:rPr>
                <w:rFonts w:cs="Arial"/>
                <w:szCs w:val="20"/>
              </w:rPr>
            </w:pPr>
          </w:p>
        </w:tc>
        <w:tc>
          <w:tcPr>
            <w:tcW w:w="7644" w:type="dxa"/>
            <w:tcBorders>
              <w:top w:val="single" w:sz="12" w:space="0" w:color="auto"/>
              <w:left w:val="single" w:sz="6" w:space="0" w:color="auto"/>
              <w:bottom w:val="single" w:sz="6" w:space="0" w:color="auto"/>
              <w:right w:val="single" w:sz="2" w:space="0" w:color="auto"/>
            </w:tcBorders>
            <w:shd w:val="clear" w:color="auto" w:fill="FFFFFF"/>
          </w:tcPr>
          <w:p w14:paraId="3549B806" w14:textId="77777777" w:rsidR="00F77215" w:rsidRPr="008765A6" w:rsidRDefault="00F77215" w:rsidP="00067548">
            <w:pPr>
              <w:jc w:val="center"/>
              <w:rPr>
                <w:rFonts w:cs="Arial"/>
                <w:b/>
                <w:szCs w:val="20"/>
                <w:lang w:val="es-ES" w:eastAsia="es-ES"/>
              </w:rPr>
            </w:pPr>
            <w:r w:rsidRPr="008765A6">
              <w:rPr>
                <w:rFonts w:cs="Arial"/>
                <w:b/>
                <w:szCs w:val="20"/>
              </w:rPr>
              <w:t xml:space="preserve">PERFIL DEL </w:t>
            </w:r>
            <w:r w:rsidRPr="008765A6">
              <w:rPr>
                <w:rFonts w:cs="Arial"/>
                <w:b/>
                <w:szCs w:val="20"/>
                <w:lang w:val="es-ES" w:eastAsia="es-ES"/>
              </w:rPr>
              <w:t>RESIDENTE MECÁNICO</w:t>
            </w:r>
          </w:p>
        </w:tc>
      </w:tr>
      <w:tr w:rsidR="00F77215" w:rsidRPr="008765A6" w14:paraId="28E8BA72" w14:textId="77777777" w:rsidTr="00C6278B">
        <w:trPr>
          <w:trHeight w:val="829"/>
          <w:jc w:val="center"/>
        </w:trPr>
        <w:tc>
          <w:tcPr>
            <w:tcW w:w="1496" w:type="dxa"/>
            <w:vMerge/>
            <w:tcBorders>
              <w:left w:val="single" w:sz="2" w:space="0" w:color="auto"/>
              <w:right w:val="single" w:sz="6" w:space="0" w:color="auto"/>
            </w:tcBorders>
          </w:tcPr>
          <w:p w14:paraId="036E5EB4" w14:textId="77777777" w:rsidR="00F77215" w:rsidRPr="008765A6" w:rsidRDefault="00F77215" w:rsidP="00067548">
            <w:pPr>
              <w:pStyle w:val="Encabezado"/>
              <w:rPr>
                <w:rFonts w:cs="Arial"/>
                <w:sz w:val="20"/>
                <w:szCs w:val="20"/>
              </w:rPr>
            </w:pPr>
          </w:p>
        </w:tc>
        <w:tc>
          <w:tcPr>
            <w:tcW w:w="7644" w:type="dxa"/>
            <w:tcBorders>
              <w:top w:val="single" w:sz="6" w:space="0" w:color="auto"/>
              <w:left w:val="single" w:sz="6" w:space="0" w:color="auto"/>
              <w:bottom w:val="single" w:sz="6" w:space="0" w:color="auto"/>
              <w:right w:val="single" w:sz="2" w:space="0" w:color="auto"/>
            </w:tcBorders>
          </w:tcPr>
          <w:p w14:paraId="3C33C3BB" w14:textId="7B340071" w:rsidR="00F77215" w:rsidRPr="008765A6" w:rsidRDefault="00F77215" w:rsidP="00D909BC">
            <w:pPr>
              <w:rPr>
                <w:rFonts w:cs="Arial"/>
                <w:b/>
                <w:szCs w:val="20"/>
              </w:rPr>
            </w:pPr>
            <w:r w:rsidRPr="008765A6">
              <w:rPr>
                <w:rFonts w:cs="Arial"/>
                <w:b/>
                <w:szCs w:val="20"/>
              </w:rPr>
              <w:t xml:space="preserve">Profesión: </w:t>
            </w:r>
            <w:r w:rsidR="00D909BC" w:rsidRPr="00D64F01">
              <w:rPr>
                <w:rFonts w:cs="Arial"/>
                <w:szCs w:val="20"/>
              </w:rPr>
              <w:t xml:space="preserve">Profesión: Ingeniero Mecánico, con </w:t>
            </w:r>
            <w:r w:rsidR="00D909BC" w:rsidRPr="008417DC">
              <w:rPr>
                <w:rFonts w:cs="Arial"/>
                <w:szCs w:val="20"/>
              </w:rPr>
              <w:t>mínimo seis (6)</w:t>
            </w:r>
            <w:r w:rsidR="00D909BC" w:rsidRPr="00D64F01">
              <w:rPr>
                <w:rFonts w:cs="Arial"/>
                <w:szCs w:val="20"/>
              </w:rPr>
              <w:t xml:space="preserve"> años de experiencia profesional general (contados a partir de la expedición de la matricula profesional) y </w:t>
            </w:r>
            <w:r w:rsidR="00D909BC" w:rsidRPr="008417DC">
              <w:rPr>
                <w:rFonts w:cs="Arial"/>
                <w:szCs w:val="20"/>
              </w:rPr>
              <w:t>cuatro (4)</w:t>
            </w:r>
            <w:r w:rsidR="00D909BC" w:rsidRPr="00D64F01">
              <w:rPr>
                <w:rFonts w:cs="Arial"/>
                <w:szCs w:val="20"/>
              </w:rPr>
              <w:t xml:space="preserve"> años de experiencia especifica. La experiencia específica debe certificarse en administración de programas de mantenimiento de maquinaria de obras de infraestructura. Solo serán homologables títulos de posgrado relacionados con la experiencia específica señalada.</w:t>
            </w:r>
          </w:p>
        </w:tc>
      </w:tr>
      <w:tr w:rsidR="00F77215" w:rsidRPr="008765A6" w14:paraId="70378285" w14:textId="77777777" w:rsidTr="00C6278B">
        <w:trPr>
          <w:trHeight w:val="329"/>
          <w:jc w:val="center"/>
        </w:trPr>
        <w:tc>
          <w:tcPr>
            <w:tcW w:w="1496" w:type="dxa"/>
            <w:vMerge/>
            <w:tcBorders>
              <w:left w:val="single" w:sz="2" w:space="0" w:color="auto"/>
              <w:right w:val="single" w:sz="6" w:space="0" w:color="auto"/>
            </w:tcBorders>
          </w:tcPr>
          <w:p w14:paraId="03457545" w14:textId="77777777" w:rsidR="00F77215" w:rsidRPr="008765A6" w:rsidRDefault="00F77215" w:rsidP="00067548">
            <w:pPr>
              <w:pStyle w:val="Textoindependiente"/>
              <w:spacing w:after="0"/>
              <w:jc w:val="left"/>
              <w:rPr>
                <w:rFonts w:cs="Arial"/>
                <w:szCs w:val="20"/>
              </w:rPr>
            </w:pPr>
          </w:p>
        </w:tc>
        <w:tc>
          <w:tcPr>
            <w:tcW w:w="7644" w:type="dxa"/>
            <w:tcBorders>
              <w:top w:val="single" w:sz="6" w:space="0" w:color="auto"/>
              <w:left w:val="single" w:sz="6" w:space="0" w:color="auto"/>
              <w:bottom w:val="single" w:sz="6" w:space="0" w:color="auto"/>
              <w:right w:val="single" w:sz="2" w:space="0" w:color="auto"/>
            </w:tcBorders>
          </w:tcPr>
          <w:p w14:paraId="1AB080FB" w14:textId="77777777" w:rsidR="00F77215" w:rsidRPr="008765A6" w:rsidRDefault="00F77215" w:rsidP="00067548">
            <w:pPr>
              <w:pStyle w:val="Textoindependiente"/>
              <w:spacing w:after="0"/>
              <w:ind w:left="71" w:hanging="71"/>
              <w:rPr>
                <w:rFonts w:cs="Arial"/>
                <w:szCs w:val="20"/>
              </w:rPr>
            </w:pPr>
            <w:r w:rsidRPr="008765A6">
              <w:rPr>
                <w:rFonts w:cs="Arial"/>
                <w:b/>
                <w:szCs w:val="20"/>
              </w:rPr>
              <w:t>FUNCIONES Y RESPONSABILIDADES DEL RESIDENTE MECÁNICO</w:t>
            </w:r>
            <w:r w:rsidRPr="008765A6">
              <w:rPr>
                <w:rFonts w:cs="Arial"/>
                <w:szCs w:val="20"/>
              </w:rPr>
              <w:t xml:space="preserve">: </w:t>
            </w:r>
          </w:p>
          <w:p w14:paraId="72497ED2" w14:textId="77777777" w:rsidR="00D909BC" w:rsidRDefault="00D909BC" w:rsidP="00D909BC">
            <w:pPr>
              <w:tabs>
                <w:tab w:val="left" w:pos="638"/>
              </w:tabs>
              <w:rPr>
                <w:rFonts w:cs="Arial"/>
                <w:szCs w:val="20"/>
                <w:lang w:val="es-ES" w:eastAsia="es-ES"/>
              </w:rPr>
            </w:pPr>
            <w:r w:rsidRPr="0090702F">
              <w:rPr>
                <w:rFonts w:cs="Arial"/>
                <w:szCs w:val="20"/>
                <w:lang w:val="es-ES" w:eastAsia="es-ES"/>
              </w:rPr>
              <w:t>Entre otras funciones, además de las señaladas en el Manual de Interventoría y/o Supervisión de Contratos del IDU versión vigente al momento de la apertura del proceso y los pliegos y/o sus anexos; deberá:</w:t>
            </w:r>
          </w:p>
          <w:p w14:paraId="08933FFE" w14:textId="77777777" w:rsidR="00D909BC" w:rsidRPr="0090702F" w:rsidRDefault="00D909BC" w:rsidP="00D909BC">
            <w:pPr>
              <w:tabs>
                <w:tab w:val="left" w:pos="638"/>
              </w:tabs>
              <w:rPr>
                <w:rFonts w:cs="Arial"/>
                <w:szCs w:val="20"/>
                <w:lang w:val="es-ES" w:eastAsia="es-ES"/>
              </w:rPr>
            </w:pPr>
          </w:p>
          <w:p w14:paraId="140AB6F0" w14:textId="77777777" w:rsidR="00D909BC" w:rsidRPr="0090702F" w:rsidRDefault="00D909BC" w:rsidP="00B86CBF">
            <w:pPr>
              <w:pStyle w:val="Prrafodelista"/>
              <w:numPr>
                <w:ilvl w:val="0"/>
                <w:numId w:val="23"/>
              </w:numPr>
              <w:tabs>
                <w:tab w:val="left" w:pos="279"/>
              </w:tabs>
              <w:spacing w:after="0" w:line="240" w:lineRule="auto"/>
              <w:ind w:left="279" w:hanging="279"/>
              <w:jc w:val="both"/>
              <w:rPr>
                <w:rFonts w:cs="Arial"/>
                <w:szCs w:val="20"/>
              </w:rPr>
            </w:pPr>
            <w:r w:rsidRPr="0090702F">
              <w:rPr>
                <w:rFonts w:cs="Arial"/>
                <w:szCs w:val="20"/>
              </w:rPr>
              <w:t>Elaborar e implementar el programa de mantenimiento de la maquinaria, equipos y vehículos.</w:t>
            </w:r>
          </w:p>
          <w:p w14:paraId="7A18C97C" w14:textId="77777777" w:rsidR="00D909BC" w:rsidRPr="0090702F" w:rsidRDefault="00D909BC" w:rsidP="00B86CBF">
            <w:pPr>
              <w:pStyle w:val="Prrafodelista"/>
              <w:numPr>
                <w:ilvl w:val="0"/>
                <w:numId w:val="23"/>
              </w:numPr>
              <w:tabs>
                <w:tab w:val="left" w:pos="279"/>
              </w:tabs>
              <w:spacing w:after="0" w:line="240" w:lineRule="auto"/>
              <w:ind w:left="279" w:hanging="279"/>
              <w:jc w:val="both"/>
              <w:rPr>
                <w:rFonts w:cs="Arial"/>
                <w:szCs w:val="20"/>
              </w:rPr>
            </w:pPr>
            <w:r w:rsidRPr="0090702F">
              <w:rPr>
                <w:rFonts w:cs="Arial"/>
                <w:szCs w:val="20"/>
              </w:rPr>
              <w:t>Asesorar la elaboración de los Programas de gestión en Seguridad y Salud en el Trabajo, en los temas relacionados con maquinaria, equipos y vehículos.</w:t>
            </w:r>
          </w:p>
          <w:p w14:paraId="23F69202" w14:textId="77777777" w:rsidR="00D909BC" w:rsidRPr="0090702F" w:rsidRDefault="00D909BC" w:rsidP="00B86CBF">
            <w:pPr>
              <w:pStyle w:val="Prrafodelista"/>
              <w:numPr>
                <w:ilvl w:val="0"/>
                <w:numId w:val="23"/>
              </w:numPr>
              <w:tabs>
                <w:tab w:val="left" w:pos="279"/>
              </w:tabs>
              <w:spacing w:after="0" w:line="240" w:lineRule="auto"/>
              <w:ind w:left="279" w:hanging="279"/>
              <w:jc w:val="both"/>
              <w:rPr>
                <w:rFonts w:cs="Arial"/>
                <w:szCs w:val="20"/>
              </w:rPr>
            </w:pPr>
            <w:r w:rsidRPr="0090702F">
              <w:rPr>
                <w:rFonts w:cs="Arial"/>
                <w:szCs w:val="20"/>
              </w:rPr>
              <w:t xml:space="preserve">Implementar y asegurar el cumplimiento de todas las actividades, programas y procedimientos plasmados en el Plan de Acción relacionadas con maquinaria, vehículos y equipos, Pliegos de Condiciones, Contrato de interventoría, normas y aspectos legales vigentes. </w:t>
            </w:r>
          </w:p>
          <w:p w14:paraId="454C2939" w14:textId="38E659B4" w:rsidR="00D909BC" w:rsidRPr="0090702F" w:rsidRDefault="00D909BC" w:rsidP="00B86CBF">
            <w:pPr>
              <w:pStyle w:val="Prrafodelista"/>
              <w:numPr>
                <w:ilvl w:val="0"/>
                <w:numId w:val="23"/>
              </w:numPr>
              <w:tabs>
                <w:tab w:val="left" w:pos="279"/>
              </w:tabs>
              <w:spacing w:after="0" w:line="240" w:lineRule="auto"/>
              <w:ind w:left="279" w:hanging="279"/>
              <w:jc w:val="both"/>
              <w:rPr>
                <w:rFonts w:cs="Arial"/>
                <w:szCs w:val="20"/>
              </w:rPr>
            </w:pPr>
            <w:r w:rsidRPr="0090702F">
              <w:rPr>
                <w:rFonts w:cs="Arial"/>
                <w:szCs w:val="20"/>
              </w:rPr>
              <w:t xml:space="preserve">Asegurar y validar el cumplimiento por parte del </w:t>
            </w:r>
            <w:r>
              <w:rPr>
                <w:rFonts w:cs="Arial"/>
                <w:szCs w:val="20"/>
              </w:rPr>
              <w:t>Contratista</w:t>
            </w:r>
            <w:r w:rsidRPr="0090702F">
              <w:rPr>
                <w:rFonts w:cs="Arial"/>
                <w:szCs w:val="20"/>
              </w:rPr>
              <w:t xml:space="preserve"> de obra de todas las obligaciones, medidas y acciones relacionadas con maquinaria, vehículos y equipos contemplados en el Programa de Implementación del </w:t>
            </w:r>
            <w:r w:rsidR="00A07D95" w:rsidRPr="00C30F23">
              <w:t xml:space="preserve">Plan de Manejo </w:t>
            </w:r>
            <w:r w:rsidR="00A07D95">
              <w:t xml:space="preserve">de </w:t>
            </w:r>
            <w:r w:rsidR="00A07D95" w:rsidRPr="00C30F23">
              <w:t xml:space="preserve">Fauna </w:t>
            </w:r>
            <w:r w:rsidR="00A07D95">
              <w:t>Silvestre</w:t>
            </w:r>
            <w:r w:rsidR="00A07D95" w:rsidRPr="00C30F23">
              <w:t xml:space="preserve"> Urbana</w:t>
            </w:r>
            <w:r w:rsidRPr="0090702F">
              <w:rPr>
                <w:rFonts w:cs="Arial"/>
                <w:szCs w:val="20"/>
              </w:rPr>
              <w:t>, Pliegos de Condiciones, Contrato de obra, normas y aspectos legales vigentes.</w:t>
            </w:r>
          </w:p>
          <w:p w14:paraId="15D64906" w14:textId="77777777" w:rsidR="00D909BC" w:rsidRPr="0090702F" w:rsidRDefault="00D909BC" w:rsidP="00B86CBF">
            <w:pPr>
              <w:pStyle w:val="Prrafodelista"/>
              <w:numPr>
                <w:ilvl w:val="0"/>
                <w:numId w:val="23"/>
              </w:numPr>
              <w:tabs>
                <w:tab w:val="left" w:pos="279"/>
              </w:tabs>
              <w:spacing w:after="0" w:line="240" w:lineRule="auto"/>
              <w:ind w:left="279" w:hanging="279"/>
              <w:jc w:val="both"/>
              <w:rPr>
                <w:rFonts w:cs="Arial"/>
                <w:szCs w:val="20"/>
              </w:rPr>
            </w:pPr>
            <w:r w:rsidRPr="0090702F">
              <w:rPr>
                <w:rFonts w:cs="Arial"/>
                <w:szCs w:val="20"/>
              </w:rPr>
              <w:t>Realizar e implementar planes de acción encaminados a resolver las observaciones encontradas por el IDU o la Interventoría en el tema.</w:t>
            </w:r>
          </w:p>
          <w:p w14:paraId="58BC326F" w14:textId="77777777" w:rsidR="00D909BC" w:rsidRPr="0090702F" w:rsidRDefault="00D909BC" w:rsidP="00B86CBF">
            <w:pPr>
              <w:pStyle w:val="Prrafodelista"/>
              <w:numPr>
                <w:ilvl w:val="0"/>
                <w:numId w:val="23"/>
              </w:numPr>
              <w:tabs>
                <w:tab w:val="left" w:pos="279"/>
              </w:tabs>
              <w:spacing w:after="0" w:line="240" w:lineRule="auto"/>
              <w:ind w:left="279" w:hanging="279"/>
              <w:jc w:val="both"/>
              <w:rPr>
                <w:rFonts w:cs="Arial"/>
                <w:szCs w:val="20"/>
              </w:rPr>
            </w:pPr>
            <w:r w:rsidRPr="0090702F">
              <w:rPr>
                <w:rFonts w:cs="Arial"/>
                <w:szCs w:val="20"/>
              </w:rPr>
              <w:t>Presentar los informes que la Interventoría o el IDU soliciten, relacionados con maquinaria, equipos y vehículos.</w:t>
            </w:r>
          </w:p>
          <w:p w14:paraId="46E7C290" w14:textId="77777777" w:rsidR="00D909BC" w:rsidRPr="0090702F" w:rsidRDefault="00D909BC" w:rsidP="00B86CBF">
            <w:pPr>
              <w:pStyle w:val="Prrafodelista"/>
              <w:numPr>
                <w:ilvl w:val="0"/>
                <w:numId w:val="23"/>
              </w:numPr>
              <w:tabs>
                <w:tab w:val="left" w:pos="279"/>
              </w:tabs>
              <w:spacing w:after="0" w:line="240" w:lineRule="auto"/>
              <w:ind w:left="279" w:hanging="279"/>
              <w:jc w:val="both"/>
              <w:rPr>
                <w:rFonts w:cs="Arial"/>
                <w:szCs w:val="20"/>
              </w:rPr>
            </w:pPr>
            <w:r w:rsidRPr="0090702F">
              <w:rPr>
                <w:rFonts w:cs="Arial"/>
                <w:szCs w:val="20"/>
              </w:rPr>
              <w:t>Responsable de la implementación de todos los aspectos del área de maquinaria, equipo y vehículos que se mencionen en los pliegos de condiciones, apéndices de estos y los manuales y guías del IDU.</w:t>
            </w:r>
          </w:p>
          <w:p w14:paraId="441FD9EA" w14:textId="77777777" w:rsidR="00D909BC" w:rsidRPr="0090702F" w:rsidRDefault="00D909BC" w:rsidP="00B86CBF">
            <w:pPr>
              <w:pStyle w:val="Prrafodelista"/>
              <w:numPr>
                <w:ilvl w:val="0"/>
                <w:numId w:val="23"/>
              </w:numPr>
              <w:tabs>
                <w:tab w:val="left" w:pos="279"/>
              </w:tabs>
              <w:spacing w:after="0" w:line="240" w:lineRule="auto"/>
              <w:ind w:left="279" w:hanging="279"/>
              <w:jc w:val="both"/>
              <w:rPr>
                <w:rFonts w:cs="Arial"/>
                <w:szCs w:val="20"/>
              </w:rPr>
            </w:pPr>
            <w:r w:rsidRPr="0090702F">
              <w:rPr>
                <w:rFonts w:cs="Arial"/>
                <w:szCs w:val="20"/>
              </w:rPr>
              <w:t>Avalar y firmar todos los programas, procedimientos, formatos de maquinaria, equipo y vehículos.</w:t>
            </w:r>
          </w:p>
          <w:p w14:paraId="14F7CA6A" w14:textId="77777777" w:rsidR="00D909BC" w:rsidRDefault="00D909BC" w:rsidP="00B86CBF">
            <w:pPr>
              <w:pStyle w:val="Prrafodelista"/>
              <w:numPr>
                <w:ilvl w:val="0"/>
                <w:numId w:val="23"/>
              </w:numPr>
              <w:tabs>
                <w:tab w:val="left" w:pos="279"/>
              </w:tabs>
              <w:spacing w:after="0" w:line="240" w:lineRule="auto"/>
              <w:ind w:left="279" w:hanging="279"/>
              <w:jc w:val="both"/>
              <w:rPr>
                <w:rFonts w:cs="Arial"/>
                <w:szCs w:val="20"/>
              </w:rPr>
            </w:pPr>
            <w:r w:rsidRPr="0090702F">
              <w:rPr>
                <w:rFonts w:cs="Arial"/>
                <w:szCs w:val="20"/>
              </w:rPr>
              <w:t>Socializar a todo el personal los procedimientos y actividades relacionadas con la gestión de maquinaria y equipo a realizar en el contrato.</w:t>
            </w:r>
          </w:p>
          <w:p w14:paraId="011D0746" w14:textId="77777777" w:rsidR="00D909BC" w:rsidRPr="00C6278B" w:rsidRDefault="00D909BC" w:rsidP="00D909BC">
            <w:pPr>
              <w:pStyle w:val="Prrafodelista"/>
              <w:tabs>
                <w:tab w:val="left" w:pos="279"/>
              </w:tabs>
              <w:spacing w:after="0" w:line="240" w:lineRule="auto"/>
              <w:ind w:left="279"/>
              <w:jc w:val="both"/>
              <w:rPr>
                <w:rFonts w:cs="Arial"/>
                <w:sz w:val="16"/>
                <w:szCs w:val="16"/>
              </w:rPr>
            </w:pPr>
          </w:p>
          <w:p w14:paraId="5B7D47C7" w14:textId="2443D3E3" w:rsidR="00F77215" w:rsidRPr="008765A6" w:rsidRDefault="00D909BC" w:rsidP="00C6278B">
            <w:pPr>
              <w:rPr>
                <w:rFonts w:cs="Arial"/>
                <w:szCs w:val="20"/>
                <w:lang w:val="es-ES" w:eastAsia="es-ES"/>
              </w:rPr>
            </w:pPr>
            <w:r w:rsidRPr="0090702F">
              <w:rPr>
                <w:rFonts w:cs="Arial"/>
                <w:szCs w:val="20"/>
                <w:lang w:val="es-ES" w:eastAsia="es-ES"/>
              </w:rPr>
              <w:t xml:space="preserve">Y las demás definidas en la Guía de Manejo Ambiental del DU, Manual de Seguimiento Ambiental del IDU, Manual de Interventoría y/o supervisión de Contratos IDU Versión </w:t>
            </w:r>
            <w:r>
              <w:rPr>
                <w:rFonts w:cs="Arial"/>
                <w:szCs w:val="20"/>
                <w:lang w:val="es-ES" w:eastAsia="es-ES"/>
              </w:rPr>
              <w:t>vigente</w:t>
            </w:r>
            <w:r w:rsidRPr="0090702F">
              <w:rPr>
                <w:rFonts w:cs="Arial"/>
                <w:szCs w:val="20"/>
                <w:lang w:val="es-ES" w:eastAsia="es-ES"/>
              </w:rPr>
              <w:t xml:space="preserve"> o aquellos que los modifiquen o remplacen y en los documentos contractuales del contrato de interventoría</w:t>
            </w:r>
            <w:r>
              <w:rPr>
                <w:rFonts w:cs="Arial"/>
                <w:szCs w:val="20"/>
                <w:lang w:val="es-ES" w:eastAsia="es-ES"/>
              </w:rPr>
              <w:t>.</w:t>
            </w:r>
          </w:p>
        </w:tc>
      </w:tr>
      <w:tr w:rsidR="00F77215" w:rsidRPr="008765A6" w14:paraId="1AB07DD4" w14:textId="77777777" w:rsidTr="00C6278B">
        <w:trPr>
          <w:trHeight w:val="252"/>
          <w:jc w:val="center"/>
        </w:trPr>
        <w:tc>
          <w:tcPr>
            <w:tcW w:w="1496" w:type="dxa"/>
            <w:vMerge/>
            <w:tcBorders>
              <w:left w:val="single" w:sz="2" w:space="0" w:color="auto"/>
              <w:bottom w:val="single" w:sz="2" w:space="0" w:color="auto"/>
              <w:right w:val="single" w:sz="6" w:space="0" w:color="auto"/>
            </w:tcBorders>
          </w:tcPr>
          <w:p w14:paraId="1C97115E" w14:textId="77777777" w:rsidR="00F77215" w:rsidRPr="008765A6" w:rsidRDefault="00F77215" w:rsidP="00067548">
            <w:pPr>
              <w:pStyle w:val="Textoindependiente"/>
              <w:spacing w:after="0"/>
              <w:jc w:val="left"/>
              <w:rPr>
                <w:rFonts w:cs="Arial"/>
                <w:szCs w:val="20"/>
              </w:rPr>
            </w:pPr>
          </w:p>
        </w:tc>
        <w:tc>
          <w:tcPr>
            <w:tcW w:w="7644" w:type="dxa"/>
            <w:tcBorders>
              <w:top w:val="single" w:sz="6" w:space="0" w:color="auto"/>
              <w:left w:val="single" w:sz="6" w:space="0" w:color="auto"/>
              <w:bottom w:val="single" w:sz="2" w:space="0" w:color="auto"/>
              <w:right w:val="single" w:sz="2" w:space="0" w:color="auto"/>
            </w:tcBorders>
          </w:tcPr>
          <w:p w14:paraId="6A821019" w14:textId="3C0190A6" w:rsidR="00F77215" w:rsidRPr="008765A6" w:rsidRDefault="00F77215" w:rsidP="00067548">
            <w:pPr>
              <w:pStyle w:val="Textoindependiente"/>
              <w:spacing w:after="0"/>
              <w:rPr>
                <w:rFonts w:cs="Arial"/>
                <w:b/>
                <w:szCs w:val="20"/>
              </w:rPr>
            </w:pPr>
            <w:r w:rsidRPr="008765A6">
              <w:rPr>
                <w:rFonts w:cs="Arial"/>
                <w:b/>
                <w:szCs w:val="20"/>
              </w:rPr>
              <w:t xml:space="preserve">DEDICACIÓN DEL </w:t>
            </w:r>
            <w:r w:rsidRPr="008765A6">
              <w:rPr>
                <w:rFonts w:cs="Arial"/>
                <w:b/>
                <w:szCs w:val="20"/>
                <w:lang w:val="es-ES" w:eastAsia="es-ES"/>
              </w:rPr>
              <w:t>RESIDENTE MECÁNICO</w:t>
            </w:r>
            <w:r w:rsidRPr="008765A6">
              <w:rPr>
                <w:rFonts w:cs="Arial"/>
                <w:b/>
                <w:szCs w:val="20"/>
              </w:rPr>
              <w:t xml:space="preserve">: </w:t>
            </w:r>
            <w:r w:rsidRPr="008765A6">
              <w:rPr>
                <w:rFonts w:cs="Arial"/>
                <w:szCs w:val="20"/>
              </w:rPr>
              <w:t>La dedicación será del 100%</w:t>
            </w:r>
          </w:p>
        </w:tc>
      </w:tr>
    </w:tbl>
    <w:p w14:paraId="3B1DC707" w14:textId="11DA8E8C" w:rsidR="008C2C45" w:rsidRDefault="008C2C45" w:rsidP="008C2C45">
      <w:bookmarkStart w:id="77" w:name="_Toc504398283"/>
      <w:bookmarkStart w:id="78" w:name="_Toc479762002"/>
      <w:bookmarkStart w:id="79" w:name="_Toc483410214"/>
      <w:bookmarkStart w:id="80" w:name="_Toc492075804"/>
      <w:bookmarkEnd w:id="75"/>
      <w:bookmarkEnd w:id="76"/>
      <w:bookmarkEnd w:id="77"/>
    </w:p>
    <w:p w14:paraId="089B43F7" w14:textId="77777777" w:rsidR="008C2C45" w:rsidRPr="008C2C45" w:rsidRDefault="008C2C45" w:rsidP="008C2C45"/>
    <w:p w14:paraId="741E51CF" w14:textId="0069386E" w:rsidR="00461520" w:rsidRPr="008765A6" w:rsidRDefault="00984E25" w:rsidP="00D67BB0">
      <w:pPr>
        <w:pStyle w:val="Ttulo1"/>
        <w:spacing w:before="0"/>
      </w:pPr>
      <w:bookmarkStart w:id="81" w:name="_Toc96702896"/>
      <w:r w:rsidRPr="008765A6">
        <w:t>CONTROL DE DOCUMENTOS Y REGISTROS EN OBRA</w:t>
      </w:r>
      <w:bookmarkEnd w:id="78"/>
      <w:bookmarkEnd w:id="79"/>
      <w:bookmarkEnd w:id="80"/>
      <w:bookmarkEnd w:id="81"/>
    </w:p>
    <w:p w14:paraId="741E51D0" w14:textId="77777777" w:rsidR="00461520" w:rsidRPr="008765A6" w:rsidRDefault="00461520" w:rsidP="00D67BB0">
      <w:pPr>
        <w:rPr>
          <w:rFonts w:cs="Arial"/>
        </w:rPr>
      </w:pPr>
    </w:p>
    <w:p w14:paraId="4D4752F2" w14:textId="77777777" w:rsidR="00D8699C" w:rsidRPr="008765A6" w:rsidRDefault="00D8699C" w:rsidP="00D67BB0">
      <w:pPr>
        <w:rPr>
          <w:rFonts w:cs="Arial"/>
        </w:rPr>
      </w:pPr>
    </w:p>
    <w:p w14:paraId="741E51D3" w14:textId="2CAE7BC5" w:rsidR="00461520" w:rsidRPr="008765A6" w:rsidRDefault="00461520" w:rsidP="00D67BB0">
      <w:pPr>
        <w:rPr>
          <w:rFonts w:cs="Arial"/>
        </w:rPr>
      </w:pPr>
      <w:r w:rsidRPr="008765A6">
        <w:rPr>
          <w:rFonts w:cs="Arial"/>
        </w:rPr>
        <w:t xml:space="preserve">Dentro del campamento de obra el </w:t>
      </w:r>
      <w:r w:rsidRPr="008765A6">
        <w:rPr>
          <w:rFonts w:cs="Arial"/>
          <w:b/>
        </w:rPr>
        <w:t>Contratista</w:t>
      </w:r>
      <w:r w:rsidRPr="008765A6">
        <w:rPr>
          <w:rFonts w:cs="Arial"/>
        </w:rPr>
        <w:t xml:space="preserve"> debe mantener las siguientes carpetas</w:t>
      </w:r>
      <w:r w:rsidR="005A01B0" w:rsidRPr="008765A6">
        <w:rPr>
          <w:rFonts w:cs="Arial"/>
        </w:rPr>
        <w:t xml:space="preserve"> como mínimo</w:t>
      </w:r>
      <w:r w:rsidRPr="008765A6">
        <w:rPr>
          <w:rFonts w:cs="Arial"/>
        </w:rPr>
        <w:t xml:space="preserve"> que contengan la documentación a continuación relacionada:</w:t>
      </w:r>
    </w:p>
    <w:p w14:paraId="741E51D4" w14:textId="77777777" w:rsidR="00461520" w:rsidRPr="008765A6" w:rsidRDefault="00461520" w:rsidP="00D67BB0">
      <w:pPr>
        <w:rPr>
          <w:rFonts w:cs="Arial"/>
        </w:rPr>
      </w:pPr>
    </w:p>
    <w:p w14:paraId="741E51D5" w14:textId="77777777" w:rsidR="00461520" w:rsidRPr="008765A6" w:rsidRDefault="00461520" w:rsidP="00D67BB0">
      <w:pPr>
        <w:pStyle w:val="Prrafodelista"/>
        <w:numPr>
          <w:ilvl w:val="0"/>
          <w:numId w:val="6"/>
        </w:numPr>
        <w:spacing w:after="0" w:line="240" w:lineRule="auto"/>
        <w:jc w:val="both"/>
        <w:rPr>
          <w:rFonts w:cs="Arial"/>
        </w:rPr>
      </w:pPr>
      <w:r w:rsidRPr="008765A6">
        <w:rPr>
          <w:rFonts w:cs="Arial"/>
        </w:rPr>
        <w:t xml:space="preserve">Carpeta 1 - MAO: Debe contener todo el documento entregado y aprobado por la Interventoría y el área ejecutora ambiental, con las modificaciones que surjan en el transcurso de la obra y todas las aprobaciones que se han dado del mismo. </w:t>
      </w:r>
    </w:p>
    <w:p w14:paraId="741E51D6" w14:textId="77777777" w:rsidR="00461520" w:rsidRPr="008765A6" w:rsidRDefault="00461520" w:rsidP="00D67BB0">
      <w:pPr>
        <w:rPr>
          <w:rFonts w:cs="Arial"/>
        </w:rPr>
      </w:pPr>
    </w:p>
    <w:p w14:paraId="741E51D7" w14:textId="05DD67D2" w:rsidR="00461520" w:rsidRPr="008765A6" w:rsidRDefault="00461520" w:rsidP="00D67BB0">
      <w:pPr>
        <w:pStyle w:val="Prrafodelista"/>
        <w:numPr>
          <w:ilvl w:val="0"/>
          <w:numId w:val="6"/>
        </w:numPr>
        <w:spacing w:after="0" w:line="240" w:lineRule="auto"/>
        <w:jc w:val="both"/>
        <w:rPr>
          <w:rFonts w:cs="Arial"/>
        </w:rPr>
      </w:pPr>
      <w:r w:rsidRPr="008765A6">
        <w:rPr>
          <w:rFonts w:cs="Arial"/>
        </w:rPr>
        <w:t xml:space="preserve">Carpeta 2 - Materiales de Construcción: Debe contener todos los formatos - control de materiales, los originales de los certificados mensuales de adquisición de </w:t>
      </w:r>
      <w:r w:rsidR="00B86CBF" w:rsidRPr="008765A6">
        <w:rPr>
          <w:rFonts w:cs="Arial"/>
        </w:rPr>
        <w:t>estos</w:t>
      </w:r>
      <w:r w:rsidRPr="008765A6">
        <w:rPr>
          <w:rFonts w:cs="Arial"/>
        </w:rPr>
        <w:t xml:space="preserve"> y copias de los recibos o facturas de compra de la totalidad de los materiales utilizados en la obra. </w:t>
      </w:r>
    </w:p>
    <w:p w14:paraId="741E51D8" w14:textId="77777777" w:rsidR="00461520" w:rsidRPr="008765A6" w:rsidRDefault="00461520" w:rsidP="00D67BB0">
      <w:pPr>
        <w:rPr>
          <w:rFonts w:cs="Arial"/>
        </w:rPr>
      </w:pPr>
    </w:p>
    <w:p w14:paraId="741E51D9" w14:textId="77777777" w:rsidR="00461520" w:rsidRPr="008765A6" w:rsidRDefault="00461520" w:rsidP="00D67BB0">
      <w:pPr>
        <w:pStyle w:val="Prrafodelista"/>
        <w:numPr>
          <w:ilvl w:val="0"/>
          <w:numId w:val="6"/>
        </w:numPr>
        <w:spacing w:after="0" w:line="240" w:lineRule="auto"/>
        <w:jc w:val="both"/>
        <w:rPr>
          <w:rFonts w:cs="Arial"/>
        </w:rPr>
      </w:pPr>
      <w:r w:rsidRPr="008765A6">
        <w:rPr>
          <w:rFonts w:cs="Arial"/>
        </w:rPr>
        <w:t>Carpeta 3 - Manejo de Residuos de Construcción RCD: Debe contener todos los Formatos – Control de RCD, seguimiento al aprovechamiento de los residuos de construcción y demolición de las obras de infraestructura, seguimiento de aplicación de mezcla asfáltica modificada con grano de caucho reciclado, Planillas de disposición de RCD, los originales de las certificaciones de disposición final de RCD y copia de los recibos o facturas que se tengan de los mismos.</w:t>
      </w:r>
    </w:p>
    <w:p w14:paraId="741E51DA" w14:textId="77777777" w:rsidR="00461520" w:rsidRPr="008765A6" w:rsidRDefault="00461520" w:rsidP="00D67BB0">
      <w:pPr>
        <w:pStyle w:val="Prrafodelista"/>
        <w:spacing w:after="0" w:line="240" w:lineRule="auto"/>
        <w:ind w:left="360"/>
        <w:jc w:val="both"/>
        <w:rPr>
          <w:rFonts w:cs="Arial"/>
        </w:rPr>
      </w:pPr>
    </w:p>
    <w:p w14:paraId="741E51DB" w14:textId="6FD7E1A0" w:rsidR="00461520" w:rsidRPr="008765A6" w:rsidRDefault="00461520" w:rsidP="00D67BB0">
      <w:pPr>
        <w:pStyle w:val="Prrafodelista"/>
        <w:numPr>
          <w:ilvl w:val="0"/>
          <w:numId w:val="6"/>
        </w:numPr>
        <w:spacing w:after="0" w:line="240" w:lineRule="auto"/>
        <w:jc w:val="both"/>
        <w:rPr>
          <w:rFonts w:cs="Arial"/>
        </w:rPr>
      </w:pPr>
      <w:r w:rsidRPr="008765A6">
        <w:rPr>
          <w:rFonts w:cs="Arial"/>
        </w:rPr>
        <w:t xml:space="preserve">Carpeta 4 - Maquinaria, Equipos y Vehículos: Debe contener todos los Formatos - Listado de vehículos, Formatos – listado de maquinaria y equipos, Formatos - Traslado de Maquinaria, Formatos - Registro de abastecimiento de combustibles y todos los soportes de </w:t>
      </w:r>
      <w:r w:rsidR="00B86CBF" w:rsidRPr="008765A6">
        <w:rPr>
          <w:rFonts w:cs="Arial"/>
        </w:rPr>
        <w:t>estos</w:t>
      </w:r>
      <w:r w:rsidRPr="008765A6">
        <w:rPr>
          <w:rFonts w:cs="Arial"/>
        </w:rPr>
        <w:t xml:space="preserve">. Para el manejo de vehículos se deben tener adicionalmente los certificados de gases, tarjetas de propiedad de los vehículos, Licencias de conducción, Registro Nacional de Carga, etc. </w:t>
      </w:r>
    </w:p>
    <w:p w14:paraId="741E51DC" w14:textId="77777777" w:rsidR="00461520" w:rsidRPr="008765A6" w:rsidRDefault="00461520" w:rsidP="00D67BB0">
      <w:pPr>
        <w:rPr>
          <w:rFonts w:cs="Arial"/>
        </w:rPr>
      </w:pPr>
    </w:p>
    <w:p w14:paraId="741E51DD" w14:textId="77777777" w:rsidR="00461520" w:rsidRPr="008765A6" w:rsidRDefault="00461520" w:rsidP="00D67BB0">
      <w:pPr>
        <w:pStyle w:val="Prrafodelista"/>
        <w:numPr>
          <w:ilvl w:val="0"/>
          <w:numId w:val="6"/>
        </w:numPr>
        <w:spacing w:after="0" w:line="240" w:lineRule="auto"/>
        <w:jc w:val="both"/>
        <w:rPr>
          <w:rFonts w:cs="Arial"/>
        </w:rPr>
      </w:pPr>
      <w:r w:rsidRPr="008765A6">
        <w:rPr>
          <w:rFonts w:cs="Arial"/>
        </w:rPr>
        <w:t xml:space="preserve">Carpeta 5 - Régimen de Seguridad: Debe contener todos los Formatos - Afiliaciones al sistema de seguridad social y registro de exámenes médicos de ingreso, periódico y egreso con los correspondientes soportes de afiliaciones y pagos oportunos. Adicionalmente debe contener los soportes de pagos mensuales de salarios con la firma del trabajador y de pagos de parafiscales. Esta carpeta debe permanecer especialmente ordenada de tal forma que la información de cualquier trabajador se encuentre fácilmente. </w:t>
      </w:r>
    </w:p>
    <w:p w14:paraId="741E51DE" w14:textId="77777777" w:rsidR="00461520" w:rsidRPr="008765A6" w:rsidRDefault="00461520" w:rsidP="00D67BB0">
      <w:pPr>
        <w:rPr>
          <w:rFonts w:cs="Arial"/>
        </w:rPr>
      </w:pPr>
    </w:p>
    <w:p w14:paraId="741E51DF" w14:textId="77777777" w:rsidR="00461520" w:rsidRPr="008765A6" w:rsidRDefault="00461520" w:rsidP="00D67BB0">
      <w:pPr>
        <w:pStyle w:val="Prrafodelista"/>
        <w:numPr>
          <w:ilvl w:val="0"/>
          <w:numId w:val="6"/>
        </w:numPr>
        <w:spacing w:after="0" w:line="240" w:lineRule="auto"/>
        <w:jc w:val="both"/>
        <w:rPr>
          <w:rFonts w:cs="Arial"/>
        </w:rPr>
      </w:pPr>
      <w:r w:rsidRPr="008765A6">
        <w:rPr>
          <w:rFonts w:cs="Arial"/>
        </w:rPr>
        <w:t xml:space="preserve">Carpeta 6 – Salud en el trabajo: Debe contener todos los Formatos – Caracterización de la accidentalidad, Investigación de accidentes, incidentes de trabajo y a terceros, Formatos - Registro de Inducciones, capacitaciones y entrenamiento, relación de entrega de EPP para los trabajadores y los soportes de la información consignada en cada uno de los formatos. </w:t>
      </w:r>
    </w:p>
    <w:p w14:paraId="741E51E0" w14:textId="77777777" w:rsidR="00461520" w:rsidRPr="008765A6" w:rsidRDefault="00461520" w:rsidP="00D67BB0">
      <w:pPr>
        <w:rPr>
          <w:rFonts w:cs="Arial"/>
        </w:rPr>
      </w:pPr>
    </w:p>
    <w:p w14:paraId="741E51E1" w14:textId="77777777" w:rsidR="00461520" w:rsidRPr="008765A6" w:rsidRDefault="00461520" w:rsidP="00D67BB0">
      <w:pPr>
        <w:pStyle w:val="Prrafodelista"/>
        <w:numPr>
          <w:ilvl w:val="0"/>
          <w:numId w:val="6"/>
        </w:numPr>
        <w:spacing w:after="0" w:line="240" w:lineRule="auto"/>
        <w:jc w:val="both"/>
        <w:rPr>
          <w:rFonts w:cs="Arial"/>
        </w:rPr>
      </w:pPr>
      <w:r w:rsidRPr="008765A6">
        <w:rPr>
          <w:rFonts w:cs="Arial"/>
        </w:rPr>
        <w:lastRenderedPageBreak/>
        <w:t xml:space="preserve">Carpeta 7 - Archivo Fotográfico: Semanalmente se deberá dejar un registro de cada frente de obra en medio magnético, que muestre la Gestión Ambiental del proyecto, especialmente se deben tener en cuenta los siguientes criterios: </w:t>
      </w:r>
    </w:p>
    <w:p w14:paraId="741E51E2" w14:textId="77777777" w:rsidR="00461520" w:rsidRPr="008765A6" w:rsidRDefault="00461520" w:rsidP="00D67BB0">
      <w:pPr>
        <w:rPr>
          <w:rFonts w:cs="Arial"/>
        </w:rPr>
      </w:pPr>
    </w:p>
    <w:p w14:paraId="741E51E3" w14:textId="77777777" w:rsidR="00461520" w:rsidRPr="008765A6" w:rsidRDefault="00461520" w:rsidP="00D67BB0">
      <w:pPr>
        <w:pStyle w:val="Prrafodelista"/>
        <w:numPr>
          <w:ilvl w:val="0"/>
          <w:numId w:val="5"/>
        </w:numPr>
        <w:spacing w:after="0" w:line="240" w:lineRule="auto"/>
        <w:jc w:val="both"/>
        <w:rPr>
          <w:rFonts w:cs="Arial"/>
        </w:rPr>
      </w:pPr>
      <w:r w:rsidRPr="008765A6">
        <w:rPr>
          <w:rFonts w:cs="Arial"/>
        </w:rPr>
        <w:t xml:space="preserve">Manejo de excavaciones profundas. Sumideros, pozos y cajas. </w:t>
      </w:r>
    </w:p>
    <w:p w14:paraId="741E51E4" w14:textId="77777777" w:rsidR="00461520" w:rsidRPr="008765A6" w:rsidRDefault="00461520" w:rsidP="00D67BB0">
      <w:pPr>
        <w:pStyle w:val="Prrafodelista"/>
        <w:numPr>
          <w:ilvl w:val="0"/>
          <w:numId w:val="5"/>
        </w:numPr>
        <w:spacing w:after="0" w:line="240" w:lineRule="auto"/>
        <w:jc w:val="both"/>
        <w:rPr>
          <w:rFonts w:cs="Arial"/>
        </w:rPr>
      </w:pPr>
      <w:r w:rsidRPr="008765A6">
        <w:rPr>
          <w:rFonts w:cs="Arial"/>
        </w:rPr>
        <w:t xml:space="preserve">Señalización, cerramientos, senderos y pasos peatonales. </w:t>
      </w:r>
    </w:p>
    <w:p w14:paraId="741E51E5" w14:textId="77777777" w:rsidR="00461520" w:rsidRPr="008765A6" w:rsidRDefault="00461520" w:rsidP="00D67BB0">
      <w:pPr>
        <w:pStyle w:val="Prrafodelista"/>
        <w:numPr>
          <w:ilvl w:val="0"/>
          <w:numId w:val="5"/>
        </w:numPr>
        <w:spacing w:after="0" w:line="240" w:lineRule="auto"/>
        <w:jc w:val="both"/>
        <w:rPr>
          <w:rFonts w:cs="Arial"/>
        </w:rPr>
      </w:pPr>
      <w:r w:rsidRPr="008765A6">
        <w:rPr>
          <w:rFonts w:cs="Arial"/>
        </w:rPr>
        <w:t xml:space="preserve">Acopios de materiales y RCD o material de excavación. </w:t>
      </w:r>
    </w:p>
    <w:p w14:paraId="741E51E6" w14:textId="77777777" w:rsidR="00461520" w:rsidRPr="008765A6" w:rsidRDefault="00461520" w:rsidP="00D67BB0">
      <w:pPr>
        <w:pStyle w:val="Prrafodelista"/>
        <w:numPr>
          <w:ilvl w:val="0"/>
          <w:numId w:val="5"/>
        </w:numPr>
        <w:spacing w:after="0" w:line="240" w:lineRule="auto"/>
        <w:jc w:val="both"/>
        <w:rPr>
          <w:rFonts w:cs="Arial"/>
        </w:rPr>
      </w:pPr>
      <w:r w:rsidRPr="008765A6">
        <w:rPr>
          <w:rFonts w:cs="Arial"/>
        </w:rPr>
        <w:t xml:space="preserve">Maquinaria y Vehículos presentes en la obra. </w:t>
      </w:r>
    </w:p>
    <w:p w14:paraId="741E51E7" w14:textId="77777777" w:rsidR="00461520" w:rsidRPr="008765A6" w:rsidRDefault="00461520" w:rsidP="00D67BB0">
      <w:pPr>
        <w:pStyle w:val="Prrafodelista"/>
        <w:numPr>
          <w:ilvl w:val="0"/>
          <w:numId w:val="5"/>
        </w:numPr>
        <w:spacing w:after="0" w:line="240" w:lineRule="auto"/>
        <w:jc w:val="both"/>
        <w:rPr>
          <w:rFonts w:cs="Arial"/>
        </w:rPr>
      </w:pPr>
      <w:r w:rsidRPr="008765A6">
        <w:rPr>
          <w:rFonts w:cs="Arial"/>
        </w:rPr>
        <w:t xml:space="preserve">Manejo de la vegetación. </w:t>
      </w:r>
    </w:p>
    <w:p w14:paraId="741E51E8" w14:textId="77777777" w:rsidR="00461520" w:rsidRPr="008765A6" w:rsidRDefault="00461520" w:rsidP="00D67BB0">
      <w:pPr>
        <w:pStyle w:val="Prrafodelista"/>
        <w:numPr>
          <w:ilvl w:val="0"/>
          <w:numId w:val="5"/>
        </w:numPr>
        <w:spacing w:after="0" w:line="240" w:lineRule="auto"/>
        <w:jc w:val="both"/>
        <w:rPr>
          <w:rFonts w:cs="Arial"/>
        </w:rPr>
      </w:pPr>
      <w:r w:rsidRPr="008765A6">
        <w:rPr>
          <w:rFonts w:cs="Arial"/>
        </w:rPr>
        <w:t xml:space="preserve">Implementación de procedimientos de seguridad y salud en el trabajo. </w:t>
      </w:r>
    </w:p>
    <w:p w14:paraId="741E51E9" w14:textId="77777777" w:rsidR="00461520" w:rsidRPr="008765A6" w:rsidRDefault="00B93023" w:rsidP="00D67BB0">
      <w:pPr>
        <w:pStyle w:val="Prrafodelista"/>
        <w:numPr>
          <w:ilvl w:val="0"/>
          <w:numId w:val="5"/>
        </w:numPr>
        <w:spacing w:after="0" w:line="240" w:lineRule="auto"/>
        <w:jc w:val="both"/>
        <w:rPr>
          <w:rFonts w:cs="Arial"/>
        </w:rPr>
      </w:pPr>
      <w:r w:rsidRPr="008765A6">
        <w:rPr>
          <w:rFonts w:cs="Arial"/>
        </w:rPr>
        <w:t>Capacitaciones, inducciones, entre otros</w:t>
      </w:r>
      <w:r w:rsidR="00461520" w:rsidRPr="008765A6">
        <w:rPr>
          <w:rFonts w:cs="Arial"/>
        </w:rPr>
        <w:t xml:space="preserve">. </w:t>
      </w:r>
    </w:p>
    <w:p w14:paraId="741E51EA" w14:textId="77777777" w:rsidR="00461520" w:rsidRPr="008765A6" w:rsidRDefault="00461520" w:rsidP="00D67BB0">
      <w:pPr>
        <w:pStyle w:val="Prrafodelista"/>
        <w:numPr>
          <w:ilvl w:val="0"/>
          <w:numId w:val="5"/>
        </w:numPr>
        <w:spacing w:after="0" w:line="240" w:lineRule="auto"/>
        <w:jc w:val="both"/>
        <w:rPr>
          <w:rFonts w:cs="Arial"/>
        </w:rPr>
      </w:pPr>
      <w:r w:rsidRPr="008765A6">
        <w:rPr>
          <w:rFonts w:cs="Arial"/>
        </w:rPr>
        <w:t>Aprovechamiento de RCD e instalación de mezclas asfálticas modificadas con grano de caucho reciclado – GCR-</w:t>
      </w:r>
    </w:p>
    <w:p w14:paraId="741E51EB" w14:textId="77777777" w:rsidR="00461520" w:rsidRPr="008765A6" w:rsidRDefault="00461520" w:rsidP="00D67BB0">
      <w:pPr>
        <w:pStyle w:val="Prrafodelista"/>
        <w:spacing w:after="0" w:line="240" w:lineRule="auto"/>
        <w:jc w:val="both"/>
        <w:rPr>
          <w:rFonts w:cs="Arial"/>
        </w:rPr>
      </w:pPr>
    </w:p>
    <w:p w14:paraId="741E51EC" w14:textId="77777777" w:rsidR="00461520" w:rsidRPr="008765A6" w:rsidRDefault="00461520" w:rsidP="00D67BB0">
      <w:pPr>
        <w:pStyle w:val="Prrafodelista"/>
        <w:numPr>
          <w:ilvl w:val="0"/>
          <w:numId w:val="7"/>
        </w:numPr>
        <w:spacing w:after="0" w:line="240" w:lineRule="auto"/>
        <w:jc w:val="both"/>
        <w:rPr>
          <w:rFonts w:cs="Arial"/>
        </w:rPr>
      </w:pPr>
      <w:r w:rsidRPr="008765A6">
        <w:rPr>
          <w:rFonts w:cs="Arial"/>
        </w:rPr>
        <w:t xml:space="preserve">Carpeta 8 - Otros: Deberá contener copia del apéndice A&amp;SST y del contrato de obra, copia de las actas de todos los comités ambientales y demás formatos exigidos en este Manual y en los documentos contractuales. </w:t>
      </w:r>
    </w:p>
    <w:p w14:paraId="401D310D" w14:textId="77777777" w:rsidR="00BA412D" w:rsidRPr="008765A6" w:rsidRDefault="00BA412D" w:rsidP="00BA412D">
      <w:pPr>
        <w:pStyle w:val="Textoindependiente"/>
        <w:spacing w:after="0"/>
        <w:ind w:right="122"/>
        <w:rPr>
          <w:rFonts w:cs="Arial"/>
          <w:szCs w:val="20"/>
        </w:rPr>
      </w:pPr>
    </w:p>
    <w:p w14:paraId="4AA7BFDE" w14:textId="0F4A47A9" w:rsidR="00BA412D" w:rsidRPr="008765A6" w:rsidRDefault="00BA412D" w:rsidP="00BA412D">
      <w:pPr>
        <w:pStyle w:val="Textoindependiente"/>
        <w:spacing w:after="0"/>
        <w:ind w:right="122"/>
        <w:rPr>
          <w:rFonts w:cs="Arial"/>
          <w:szCs w:val="20"/>
        </w:rPr>
      </w:pPr>
      <w:r w:rsidRPr="008765A6">
        <w:rPr>
          <w:rFonts w:cs="Arial"/>
          <w:szCs w:val="20"/>
        </w:rPr>
        <w:t>Se debe cumplir con lo estipulado en los documentos contractuales, formatos IDU y el Manual de Interventoría y/o Supervisión de contrato y el Manual Único de Control y Seguimiento Ambiental y SST vigente o el que los modifique.</w:t>
      </w:r>
    </w:p>
    <w:p w14:paraId="741E51ED" w14:textId="77777777" w:rsidR="00461520" w:rsidRPr="008765A6" w:rsidRDefault="00461520" w:rsidP="00D67BB0">
      <w:pPr>
        <w:rPr>
          <w:rFonts w:cs="Arial"/>
        </w:rPr>
      </w:pPr>
    </w:p>
    <w:p w14:paraId="741E51EE" w14:textId="77777777" w:rsidR="00461520" w:rsidRPr="008765A6" w:rsidRDefault="00461520" w:rsidP="00D67BB0">
      <w:pPr>
        <w:rPr>
          <w:rFonts w:cs="Arial"/>
        </w:rPr>
      </w:pPr>
      <w:r w:rsidRPr="008765A6">
        <w:rPr>
          <w:rFonts w:cs="Arial"/>
        </w:rPr>
        <w:t>Todos los documentos de las carpetas anteriormente mencionadas deben permanecer perfectamente foliados.</w:t>
      </w:r>
    </w:p>
    <w:p w14:paraId="741E51EF" w14:textId="77777777" w:rsidR="00461520" w:rsidRPr="008765A6" w:rsidRDefault="00461520" w:rsidP="00D67BB0">
      <w:pPr>
        <w:rPr>
          <w:rFonts w:cs="Arial"/>
        </w:rPr>
      </w:pPr>
    </w:p>
    <w:p w14:paraId="741E51F0" w14:textId="471B6277" w:rsidR="00461520" w:rsidRDefault="00461520" w:rsidP="00D67BB0">
      <w:pPr>
        <w:rPr>
          <w:rFonts w:cs="Arial"/>
        </w:rPr>
      </w:pPr>
    </w:p>
    <w:p w14:paraId="741E51F1" w14:textId="77777777" w:rsidR="00461520" w:rsidRPr="008765A6" w:rsidRDefault="00461520" w:rsidP="00D67BB0">
      <w:pPr>
        <w:rPr>
          <w:rFonts w:cs="Arial"/>
        </w:rPr>
      </w:pPr>
    </w:p>
    <w:p w14:paraId="1120983C" w14:textId="4AC41BCE" w:rsidR="00163193" w:rsidRPr="008765A6" w:rsidRDefault="00D909BC" w:rsidP="00D67BB0">
      <w:pPr>
        <w:pStyle w:val="Ttulo1"/>
        <w:spacing w:before="0"/>
      </w:pPr>
      <w:bookmarkStart w:id="82" w:name="_Toc492075805"/>
      <w:bookmarkStart w:id="83" w:name="_Toc96702897"/>
      <w:r w:rsidRPr="008765A6">
        <w:t>METODOLOGÍA</w:t>
      </w:r>
      <w:r w:rsidR="00163193" w:rsidRPr="008765A6">
        <w:t xml:space="preserve"> PARA LA </w:t>
      </w:r>
      <w:r w:rsidRPr="008765A6">
        <w:t>EVALUACIÓN</w:t>
      </w:r>
      <w:r w:rsidR="00163193" w:rsidRPr="008765A6">
        <w:t xml:space="preserve"> DE LA </w:t>
      </w:r>
      <w:r w:rsidRPr="008765A6">
        <w:t>GESTIÓN</w:t>
      </w:r>
      <w:r w:rsidR="00163193" w:rsidRPr="008765A6">
        <w:t xml:space="preserve"> AMBIENTA</w:t>
      </w:r>
      <w:r w:rsidR="005236F7" w:rsidRPr="008765A6">
        <w:t>L y sst</w:t>
      </w:r>
      <w:bookmarkEnd w:id="83"/>
    </w:p>
    <w:p w14:paraId="42E29FCE" w14:textId="77777777" w:rsidR="005236F7" w:rsidRDefault="005236F7" w:rsidP="005236F7"/>
    <w:p w14:paraId="7972AC88" w14:textId="0789681B" w:rsidR="005469EF" w:rsidRDefault="005469EF" w:rsidP="005469EF">
      <w:pPr>
        <w:rPr>
          <w:rFonts w:cs="Arial"/>
        </w:rPr>
      </w:pPr>
      <w:r w:rsidRPr="008765A6">
        <w:rPr>
          <w:rFonts w:cs="Arial"/>
        </w:rPr>
        <w:t xml:space="preserve">Teniendo en cuenta </w:t>
      </w:r>
      <w:r w:rsidR="00D909BC" w:rsidRPr="008765A6">
        <w:rPr>
          <w:rFonts w:cs="Arial"/>
        </w:rPr>
        <w:t>que corresponde</w:t>
      </w:r>
      <w:r w:rsidRPr="008765A6">
        <w:rPr>
          <w:rFonts w:cs="Arial"/>
        </w:rPr>
        <w:t xml:space="preserve"> al Interventor A&amp;SST evaluar y calificar el desempeño ambiental del Contratista, se deberá utilizar como herramienta principal y obligatoria las fichas de seguimiento de labores ambientales, de manera periódica según lo contemplado en el presente Apéndice y Manual único de control y seguimiento ambiental y de SST del IDU.</w:t>
      </w:r>
    </w:p>
    <w:p w14:paraId="3D6B952F" w14:textId="77777777" w:rsidR="007F0AD3" w:rsidRPr="008765A6" w:rsidRDefault="007F0AD3" w:rsidP="005469EF">
      <w:pPr>
        <w:rPr>
          <w:rFonts w:cs="Arial"/>
        </w:rPr>
      </w:pPr>
    </w:p>
    <w:p w14:paraId="157B1357" w14:textId="77777777" w:rsidR="005469EF" w:rsidRPr="008765A6" w:rsidRDefault="005469EF" w:rsidP="005469EF">
      <w:pPr>
        <w:rPr>
          <w:rFonts w:cs="Arial"/>
        </w:rPr>
      </w:pPr>
    </w:p>
    <w:p w14:paraId="3F51E939" w14:textId="3E68B6DC" w:rsidR="005469EF" w:rsidRPr="008765A6" w:rsidRDefault="005469EF" w:rsidP="005469EF">
      <w:pPr>
        <w:pStyle w:val="Ttulo2"/>
        <w:rPr>
          <w:rFonts w:eastAsia="Calibri"/>
        </w:rPr>
      </w:pPr>
      <w:bookmarkStart w:id="84" w:name="_Toc96702898"/>
      <w:r w:rsidRPr="008765A6">
        <w:rPr>
          <w:rFonts w:eastAsia="Calibri"/>
        </w:rPr>
        <w:t>INSPECCIONES DE CAMPO</w:t>
      </w:r>
      <w:bookmarkEnd w:id="84"/>
    </w:p>
    <w:p w14:paraId="5E062907" w14:textId="77777777" w:rsidR="005469EF" w:rsidRPr="008765A6" w:rsidRDefault="005469EF" w:rsidP="005469EF">
      <w:pPr>
        <w:rPr>
          <w:rFonts w:cs="Arial"/>
          <w:b/>
        </w:rPr>
      </w:pPr>
    </w:p>
    <w:p w14:paraId="446D0773" w14:textId="77777777" w:rsidR="005469EF" w:rsidRPr="008765A6" w:rsidRDefault="005469EF" w:rsidP="005469EF">
      <w:pPr>
        <w:rPr>
          <w:rFonts w:cs="Arial"/>
        </w:rPr>
      </w:pPr>
      <w:r w:rsidRPr="008765A6">
        <w:rPr>
          <w:rFonts w:cs="Arial"/>
        </w:rPr>
        <w:t>Los criterios que debe seguir la interventoría para valorar el desempeño A&amp;SST del contratista, estarán basados en los resultados de las inspecciones diarias de seguimiento realizadas en la obra.</w:t>
      </w:r>
    </w:p>
    <w:p w14:paraId="59FE8C55" w14:textId="77777777" w:rsidR="005469EF" w:rsidRPr="008765A6" w:rsidRDefault="005469EF" w:rsidP="005469EF">
      <w:pPr>
        <w:rPr>
          <w:rFonts w:cs="Arial"/>
        </w:rPr>
      </w:pPr>
    </w:p>
    <w:p w14:paraId="25C39527" w14:textId="77777777" w:rsidR="005469EF" w:rsidRPr="008765A6" w:rsidRDefault="005469EF" w:rsidP="005469EF">
      <w:pPr>
        <w:rPr>
          <w:rFonts w:cs="Arial"/>
        </w:rPr>
      </w:pPr>
      <w:r w:rsidRPr="008765A6">
        <w:rPr>
          <w:rFonts w:cs="Arial"/>
        </w:rPr>
        <w:t>La calificación de las fichas de seguimiento de labores Ambiental se debe realizar de forma semanal teniendo en cuenta los resultados de las inspecciones diarias. La evaluación de desempeño A&amp;SST se hará mensualmente y corresponde al promedio de las calificaciones semanales antes mencionadas.</w:t>
      </w:r>
    </w:p>
    <w:p w14:paraId="435A2AF9" w14:textId="77777777" w:rsidR="005469EF" w:rsidRPr="008765A6" w:rsidRDefault="005469EF" w:rsidP="005469EF">
      <w:pPr>
        <w:rPr>
          <w:rFonts w:cs="Arial"/>
        </w:rPr>
      </w:pPr>
    </w:p>
    <w:p w14:paraId="5B3DD2DB" w14:textId="39F87F40" w:rsidR="005469EF" w:rsidRDefault="005469EF" w:rsidP="005469EF">
      <w:pPr>
        <w:rPr>
          <w:rFonts w:cs="Arial"/>
        </w:rPr>
      </w:pPr>
      <w:r w:rsidRPr="008765A6">
        <w:rPr>
          <w:rFonts w:cs="Arial"/>
        </w:rPr>
        <w:t>Las inspecciones para efectuar la calificación de las fichas de seguimiento de labores Ambiental</w:t>
      </w:r>
      <w:r w:rsidR="005A42B8" w:rsidRPr="008765A6">
        <w:rPr>
          <w:rFonts w:cs="Arial"/>
        </w:rPr>
        <w:t>es</w:t>
      </w:r>
      <w:r w:rsidRPr="008765A6">
        <w:rPr>
          <w:rFonts w:cs="Arial"/>
        </w:rPr>
        <w:t xml:space="preserve"> deben ser organizadas y guiadas por los residentes A&amp;SS</w:t>
      </w:r>
      <w:r w:rsidR="005A42B8" w:rsidRPr="008765A6">
        <w:rPr>
          <w:rFonts w:cs="Arial"/>
        </w:rPr>
        <w:t>T de interventoría. Se informará</w:t>
      </w:r>
      <w:r w:rsidRPr="008765A6">
        <w:rPr>
          <w:rFonts w:cs="Arial"/>
        </w:rPr>
        <w:t xml:space="preserve"> al contratista de la calificación obtenida semanalmente en los comités de obra, momento en el cual este podrá realizar observaciones respetuosas y pertin</w:t>
      </w:r>
      <w:r w:rsidR="005A42B8" w:rsidRPr="008765A6">
        <w:rPr>
          <w:rFonts w:cs="Arial"/>
        </w:rPr>
        <w:t>entes. La interventoría valorará</w:t>
      </w:r>
      <w:r w:rsidRPr="008765A6">
        <w:rPr>
          <w:rFonts w:cs="Arial"/>
        </w:rPr>
        <w:t xml:space="preserve"> dicha </w:t>
      </w:r>
      <w:r w:rsidRPr="008765A6">
        <w:rPr>
          <w:rFonts w:cs="Arial"/>
        </w:rPr>
        <w:lastRenderedPageBreak/>
        <w:t xml:space="preserve">información </w:t>
      </w:r>
      <w:r w:rsidR="00D909BC" w:rsidRPr="008765A6">
        <w:rPr>
          <w:rFonts w:cs="Arial"/>
        </w:rPr>
        <w:t>de acuerdo con</w:t>
      </w:r>
      <w:r w:rsidRPr="008765A6">
        <w:rPr>
          <w:rFonts w:cs="Arial"/>
        </w:rPr>
        <w:t xml:space="preserve"> la evidencia recolectada (registro fotográfico, certificados, etc.) y </w:t>
      </w:r>
      <w:r w:rsidR="00D909BC" w:rsidRPr="008765A6">
        <w:rPr>
          <w:rFonts w:cs="Arial"/>
        </w:rPr>
        <w:t>tomará</w:t>
      </w:r>
      <w:r w:rsidRPr="008765A6">
        <w:rPr>
          <w:rFonts w:cs="Arial"/>
        </w:rPr>
        <w:t xml:space="preserve"> la decisión correspondiente, dejando constancia de esta en el acta del comité respectivo.</w:t>
      </w:r>
    </w:p>
    <w:p w14:paraId="0D369DE8" w14:textId="77777777" w:rsidR="00E9576D" w:rsidRPr="008765A6" w:rsidRDefault="00E9576D" w:rsidP="005469EF">
      <w:pPr>
        <w:rPr>
          <w:rFonts w:cs="Arial"/>
        </w:rPr>
      </w:pPr>
    </w:p>
    <w:p w14:paraId="4B48BEFF" w14:textId="77777777" w:rsidR="005469EF" w:rsidRPr="008765A6" w:rsidRDefault="005469EF" w:rsidP="005469EF">
      <w:pPr>
        <w:rPr>
          <w:rFonts w:eastAsia="Calibri"/>
        </w:rPr>
      </w:pPr>
    </w:p>
    <w:p w14:paraId="6DCF05A8" w14:textId="479D4EB3" w:rsidR="005469EF" w:rsidRPr="008765A6" w:rsidRDefault="005469EF" w:rsidP="005469EF">
      <w:pPr>
        <w:pStyle w:val="Ttulo2"/>
        <w:rPr>
          <w:rFonts w:eastAsia="Calibri"/>
        </w:rPr>
      </w:pPr>
      <w:bookmarkStart w:id="85" w:name="_Toc96702899"/>
      <w:r w:rsidRPr="008765A6">
        <w:rPr>
          <w:rFonts w:eastAsia="Calibri"/>
        </w:rPr>
        <w:t>INFORMES SEMANALES</w:t>
      </w:r>
      <w:bookmarkEnd w:id="85"/>
    </w:p>
    <w:p w14:paraId="155A7BB6" w14:textId="77777777" w:rsidR="005469EF" w:rsidRPr="008765A6" w:rsidRDefault="005469EF" w:rsidP="005469EF">
      <w:pPr>
        <w:rPr>
          <w:rFonts w:cs="Arial"/>
          <w:b/>
        </w:rPr>
      </w:pPr>
    </w:p>
    <w:p w14:paraId="3A18DFAA" w14:textId="64AD9370" w:rsidR="005469EF" w:rsidRPr="008765A6" w:rsidRDefault="005469EF" w:rsidP="005469EF">
      <w:pPr>
        <w:rPr>
          <w:rFonts w:cs="Arial"/>
        </w:rPr>
      </w:pPr>
      <w:r w:rsidRPr="008765A6">
        <w:rPr>
          <w:rFonts w:cs="Arial"/>
        </w:rPr>
        <w:t xml:space="preserve">Dentro del </w:t>
      </w:r>
      <w:r w:rsidR="00D909BC" w:rsidRPr="008765A6">
        <w:rPr>
          <w:rFonts w:cs="Arial"/>
        </w:rPr>
        <w:t>informe semanal</w:t>
      </w:r>
      <w:r w:rsidRPr="008765A6">
        <w:rPr>
          <w:rFonts w:cs="Arial"/>
        </w:rPr>
        <w:t xml:space="preserve"> se debe incluir un ítem con las actividades A&amp;SST desarrolladas en la semana. </w:t>
      </w:r>
      <w:r w:rsidR="00D909BC" w:rsidRPr="008765A6">
        <w:rPr>
          <w:rFonts w:cs="Arial"/>
        </w:rPr>
        <w:t>Esta</w:t>
      </w:r>
      <w:r w:rsidRPr="008765A6">
        <w:rPr>
          <w:rFonts w:cs="Arial"/>
        </w:rPr>
        <w:t xml:space="preserve"> información servirá como soporte adicional a las evidencias en campo y registros suministrados por el contratista.</w:t>
      </w:r>
    </w:p>
    <w:p w14:paraId="7EA78CBA" w14:textId="77777777" w:rsidR="00905F8E" w:rsidRPr="008765A6" w:rsidRDefault="00905F8E" w:rsidP="005469EF">
      <w:pPr>
        <w:rPr>
          <w:rFonts w:cs="Arial"/>
        </w:rPr>
      </w:pPr>
    </w:p>
    <w:p w14:paraId="7FD90767" w14:textId="4F6DA0E0" w:rsidR="00163193" w:rsidRDefault="005469EF" w:rsidP="00163193">
      <w:pPr>
        <w:rPr>
          <w:rFonts w:cs="Arial"/>
        </w:rPr>
      </w:pPr>
      <w:r w:rsidRPr="008765A6">
        <w:rPr>
          <w:rFonts w:cs="Arial"/>
        </w:rPr>
        <w:t>Se debe cumplir con lo estipulado en el manual de Interventoría y/o supervisión de contratos IDU vigente y el Manual Único de Control y Seguimiento Ambiental y de SST del IDU.</w:t>
      </w:r>
    </w:p>
    <w:p w14:paraId="3BC17E2D" w14:textId="77777777" w:rsidR="008C2C45" w:rsidRDefault="008C2C45" w:rsidP="00163193">
      <w:pPr>
        <w:rPr>
          <w:rFonts w:cs="Arial"/>
        </w:rPr>
      </w:pPr>
    </w:p>
    <w:p w14:paraId="65ADC396" w14:textId="56354003" w:rsidR="008C2C45" w:rsidRDefault="008C2C45" w:rsidP="00163193">
      <w:pPr>
        <w:rPr>
          <w:rFonts w:cs="Arial"/>
        </w:rPr>
      </w:pPr>
    </w:p>
    <w:p w14:paraId="53E589DB" w14:textId="27E67D70" w:rsidR="008C2C45" w:rsidRDefault="008C2C45" w:rsidP="00163193">
      <w:pPr>
        <w:rPr>
          <w:rFonts w:cs="Arial"/>
        </w:rPr>
      </w:pPr>
    </w:p>
    <w:p w14:paraId="37AE86E6" w14:textId="29AF4A2B" w:rsidR="00163193" w:rsidRPr="008765A6" w:rsidRDefault="00D909BC" w:rsidP="00D67BB0">
      <w:pPr>
        <w:pStyle w:val="Ttulo1"/>
        <w:spacing w:before="0"/>
      </w:pPr>
      <w:bookmarkStart w:id="86" w:name="_Toc96702900"/>
      <w:r w:rsidRPr="008765A6">
        <w:t>PONDERACIÓN</w:t>
      </w:r>
      <w:r w:rsidR="00163193" w:rsidRPr="008765A6">
        <w:t xml:space="preserve"> </w:t>
      </w:r>
      <w:r w:rsidRPr="008765A6">
        <w:t>ÍTEMS</w:t>
      </w:r>
      <w:r w:rsidR="00163193" w:rsidRPr="008765A6">
        <w:t xml:space="preserve"> FICHAS DE SEGUIMIENTO DE LABORES AMBIENTALES</w:t>
      </w:r>
      <w:bookmarkEnd w:id="86"/>
    </w:p>
    <w:p w14:paraId="49B31EF5" w14:textId="77777777" w:rsidR="00D8699C" w:rsidRPr="008765A6" w:rsidRDefault="00D8699C" w:rsidP="00163193"/>
    <w:p w14:paraId="3393F44D" w14:textId="5F34FD9C" w:rsidR="005469EF" w:rsidRDefault="005469EF" w:rsidP="005469EF">
      <w:pPr>
        <w:rPr>
          <w:rFonts w:cs="Arial"/>
        </w:rPr>
      </w:pPr>
      <w:r w:rsidRPr="008765A6">
        <w:rPr>
          <w:rFonts w:cs="Arial"/>
        </w:rPr>
        <w:t>Las actividades del SG</w:t>
      </w:r>
      <w:r w:rsidR="00D909BC">
        <w:rPr>
          <w:rFonts w:cs="Arial"/>
        </w:rPr>
        <w:t>-</w:t>
      </w:r>
      <w:r w:rsidRPr="008765A6">
        <w:rPr>
          <w:rFonts w:cs="Arial"/>
        </w:rPr>
        <w:t xml:space="preserve">SST y las del MAO están distribuidas en programas y siguen la organización definida en las fichas de seguimiento de labores ambientales. Los ítems incluidos para los componentes evalúan los programas a desarrollar presentados en el presente documento y se encuentran ponderados </w:t>
      </w:r>
      <w:r w:rsidR="00D909BC" w:rsidRPr="008765A6">
        <w:rPr>
          <w:rFonts w:cs="Arial"/>
        </w:rPr>
        <w:t>de acuerdo con</w:t>
      </w:r>
      <w:r w:rsidRPr="008765A6">
        <w:rPr>
          <w:rFonts w:cs="Arial"/>
        </w:rPr>
        <w:t xml:space="preserve"> la forma como se describe en el numeral de fichas de seguimiento ambiental.</w:t>
      </w:r>
    </w:p>
    <w:p w14:paraId="0EF2229E" w14:textId="77777777" w:rsidR="00E9576D" w:rsidRPr="008765A6" w:rsidRDefault="00E9576D" w:rsidP="005469EF">
      <w:pPr>
        <w:rPr>
          <w:rFonts w:cs="Arial"/>
        </w:rPr>
      </w:pPr>
    </w:p>
    <w:p w14:paraId="54653223" w14:textId="77777777" w:rsidR="005469EF" w:rsidRPr="008765A6" w:rsidRDefault="005469EF" w:rsidP="005469EF">
      <w:pPr>
        <w:rPr>
          <w:rFonts w:cs="Arial"/>
        </w:rPr>
      </w:pPr>
    </w:p>
    <w:p w14:paraId="49413A9C" w14:textId="63B5D47B" w:rsidR="005469EF" w:rsidRPr="008765A6" w:rsidRDefault="005469EF" w:rsidP="005469EF">
      <w:pPr>
        <w:pStyle w:val="Ttulo2"/>
        <w:rPr>
          <w:rFonts w:eastAsia="Calibri"/>
        </w:rPr>
      </w:pPr>
      <w:bookmarkStart w:id="87" w:name="_Toc96702901"/>
      <w:r w:rsidRPr="008765A6">
        <w:rPr>
          <w:rFonts w:eastAsia="Calibri"/>
        </w:rPr>
        <w:t>VALORACIÓN DEL DESEMPEÑO A&amp;SST</w:t>
      </w:r>
      <w:bookmarkEnd w:id="87"/>
    </w:p>
    <w:p w14:paraId="41517956" w14:textId="77777777" w:rsidR="005469EF" w:rsidRPr="008765A6" w:rsidRDefault="005469EF" w:rsidP="005469EF"/>
    <w:p w14:paraId="667260F7" w14:textId="47A4723E" w:rsidR="005469EF" w:rsidRPr="008765A6" w:rsidRDefault="005469EF" w:rsidP="005469EF">
      <w:pPr>
        <w:rPr>
          <w:rFonts w:cs="Arial"/>
        </w:rPr>
      </w:pPr>
      <w:r w:rsidRPr="008765A6">
        <w:rPr>
          <w:rFonts w:cs="Arial"/>
        </w:rPr>
        <w:t>En el pago de las labores A&amp;SST desarrolladas po</w:t>
      </w:r>
      <w:r w:rsidR="005A42B8" w:rsidRPr="008765A6">
        <w:rPr>
          <w:rFonts w:cs="Arial"/>
        </w:rPr>
        <w:t>r el contratista se fundamentará</w:t>
      </w:r>
      <w:r w:rsidRPr="008765A6">
        <w:rPr>
          <w:rFonts w:cs="Arial"/>
        </w:rPr>
        <w:t xml:space="preserve"> en un sistema de calificación del cumplimiento del manejo A&amp;SST del proyecto mediante la calificación de fichas de seguimiento de labores ambientales.</w:t>
      </w:r>
    </w:p>
    <w:p w14:paraId="24F8284C" w14:textId="77777777" w:rsidR="00905F8E" w:rsidRPr="008765A6" w:rsidRDefault="00905F8E" w:rsidP="005469EF">
      <w:pPr>
        <w:rPr>
          <w:rFonts w:cs="Arial"/>
        </w:rPr>
      </w:pPr>
    </w:p>
    <w:p w14:paraId="4CFECBF5" w14:textId="7A26C2D0" w:rsidR="005469EF" w:rsidRDefault="005469EF" w:rsidP="005469EF">
      <w:pPr>
        <w:rPr>
          <w:rFonts w:cs="Arial"/>
        </w:rPr>
      </w:pPr>
      <w:r w:rsidRPr="008765A6">
        <w:rPr>
          <w:rFonts w:cs="Arial"/>
        </w:rPr>
        <w:t>Este sistema supone la aplicación de una matriz de cada una de las actividades A&amp;SST ya predeterminadas. Como consecuencia de la aplicación de tal ma</w:t>
      </w:r>
      <w:r w:rsidR="005A42B8" w:rsidRPr="008765A6">
        <w:rPr>
          <w:rFonts w:cs="Arial"/>
        </w:rPr>
        <w:t>triz, el interventor determinará</w:t>
      </w:r>
      <w:r w:rsidRPr="008765A6">
        <w:rPr>
          <w:rFonts w:cs="Arial"/>
        </w:rPr>
        <w:t xml:space="preserve"> si el contratista ha cumplido el 0% ó 100% de cada una de las labores de los sistemas SST y ambiental que debe haber cumplido para el momento de la suscripción del acta mensual de obra. (0% incumplimiento total o parcial, 100% cumplimiento total).</w:t>
      </w:r>
    </w:p>
    <w:p w14:paraId="3C0CA757" w14:textId="77777777" w:rsidR="00E9576D" w:rsidRPr="008765A6" w:rsidRDefault="00E9576D" w:rsidP="005469EF">
      <w:pPr>
        <w:rPr>
          <w:rFonts w:cs="Arial"/>
        </w:rPr>
      </w:pPr>
    </w:p>
    <w:p w14:paraId="6DA8AEC8" w14:textId="77777777" w:rsidR="005469EF" w:rsidRPr="008765A6" w:rsidRDefault="005469EF" w:rsidP="005469EF">
      <w:pPr>
        <w:rPr>
          <w:rFonts w:cs="Arial"/>
        </w:rPr>
      </w:pPr>
    </w:p>
    <w:p w14:paraId="65E342E1" w14:textId="520D2D75" w:rsidR="005469EF" w:rsidRPr="008765A6" w:rsidRDefault="005469EF" w:rsidP="005469EF">
      <w:pPr>
        <w:pStyle w:val="Ttulo2"/>
      </w:pPr>
      <w:bookmarkStart w:id="88" w:name="_Toc96702902"/>
      <w:r w:rsidRPr="008765A6">
        <w:t>FICHAS DE SEGUIMIENTO DE LABORES AMBIENTALES</w:t>
      </w:r>
      <w:bookmarkEnd w:id="88"/>
    </w:p>
    <w:p w14:paraId="7B4626FD" w14:textId="77777777" w:rsidR="005469EF" w:rsidRPr="008765A6" w:rsidRDefault="005469EF" w:rsidP="005469EF">
      <w:pPr>
        <w:rPr>
          <w:rFonts w:cs="Arial"/>
          <w:b/>
        </w:rPr>
      </w:pPr>
    </w:p>
    <w:p w14:paraId="5A899983" w14:textId="25BA59EC" w:rsidR="005469EF" w:rsidRPr="008765A6" w:rsidRDefault="005469EF" w:rsidP="005469EF">
      <w:pPr>
        <w:rPr>
          <w:rFonts w:cs="Arial"/>
        </w:rPr>
      </w:pPr>
      <w:r w:rsidRPr="008765A6">
        <w:rPr>
          <w:rFonts w:cs="Arial"/>
        </w:rPr>
        <w:t xml:space="preserve">El seguimiento a la gestión SST y ambiental del contratista lo realizara la interventoría por medio de las Fichas de seguimiento de labores ambientales que se encuentren vigentes en el momento de iniciar las actividades de obra, según lo estipulado en el Manual Único de control y Gestión Ambiental y SST del IDU. Las fichas se seguimiento de </w:t>
      </w:r>
      <w:r w:rsidR="005A42B8" w:rsidRPr="008765A6">
        <w:rPr>
          <w:rFonts w:cs="Arial"/>
        </w:rPr>
        <w:t>labores ambientales se entregará</w:t>
      </w:r>
      <w:r w:rsidRPr="008765A6">
        <w:rPr>
          <w:rFonts w:cs="Arial"/>
        </w:rPr>
        <w:t>n en el primer comité A&amp;SST que se desarrolle en la etapa de Obra.</w:t>
      </w:r>
      <w:r w:rsidR="00E25BF4">
        <w:rPr>
          <w:rFonts w:cs="Arial"/>
        </w:rPr>
        <w:t xml:space="preserve"> En el </w:t>
      </w:r>
      <w:r w:rsidR="00E25BF4">
        <w:rPr>
          <w:rFonts w:cs="Arial"/>
        </w:rPr>
        <w:fldChar w:fldCharType="begin"/>
      </w:r>
      <w:r w:rsidR="00E25BF4">
        <w:rPr>
          <w:rFonts w:cs="Arial"/>
        </w:rPr>
        <w:instrText xml:space="preserve"> REF _Ref520445595 \h </w:instrText>
      </w:r>
      <w:r w:rsidR="00E25BF4">
        <w:rPr>
          <w:rFonts w:cs="Arial"/>
        </w:rPr>
        <w:fldChar w:fldCharType="separate"/>
      </w:r>
      <w:r w:rsidR="00A8692F">
        <w:rPr>
          <w:rFonts w:cs="Arial"/>
          <w:b/>
          <w:bCs/>
          <w:lang w:val="es-ES"/>
        </w:rPr>
        <w:t>¡Error! No se encuentra el origen de la referencia.</w:t>
      </w:r>
      <w:r w:rsidR="00E25BF4">
        <w:rPr>
          <w:rFonts w:cs="Arial"/>
        </w:rPr>
        <w:fldChar w:fldCharType="end"/>
      </w:r>
      <w:r w:rsidR="00E25BF4">
        <w:rPr>
          <w:rFonts w:cs="Arial"/>
        </w:rPr>
        <w:t xml:space="preserve"> se presenta</w:t>
      </w:r>
      <w:r w:rsidR="00E9576D">
        <w:rPr>
          <w:rFonts w:cs="Arial"/>
        </w:rPr>
        <w:t>n</w:t>
      </w:r>
      <w:r w:rsidR="00E25BF4">
        <w:rPr>
          <w:rFonts w:cs="Arial"/>
        </w:rPr>
        <w:t xml:space="preserve"> </w:t>
      </w:r>
      <w:r w:rsidR="00E9576D">
        <w:rPr>
          <w:rFonts w:cs="Arial"/>
        </w:rPr>
        <w:t xml:space="preserve">los formatos ambientales del IDU para la etapa de obra, dentro de los cuales, se incluye, </w:t>
      </w:r>
      <w:r w:rsidR="00E25BF4">
        <w:rPr>
          <w:rFonts w:cs="Arial"/>
        </w:rPr>
        <w:t xml:space="preserve">la ficha de seguimiento </w:t>
      </w:r>
      <w:r w:rsidR="00E9576D">
        <w:rPr>
          <w:rFonts w:cs="Arial"/>
        </w:rPr>
        <w:t xml:space="preserve">a las </w:t>
      </w:r>
      <w:r w:rsidR="00E25BF4">
        <w:rPr>
          <w:rFonts w:cs="Arial"/>
        </w:rPr>
        <w:t>labores ambiental</w:t>
      </w:r>
      <w:r w:rsidR="00E9576D">
        <w:rPr>
          <w:rFonts w:cs="Arial"/>
        </w:rPr>
        <w:t>es.</w:t>
      </w:r>
      <w:r w:rsidR="00E25BF4">
        <w:rPr>
          <w:rFonts w:cs="Arial"/>
        </w:rPr>
        <w:t xml:space="preserve"> </w:t>
      </w:r>
    </w:p>
    <w:p w14:paraId="20399862" w14:textId="77777777" w:rsidR="00905F8E" w:rsidRPr="008765A6" w:rsidRDefault="00905F8E" w:rsidP="005469EF">
      <w:pPr>
        <w:rPr>
          <w:rFonts w:cs="Arial"/>
        </w:rPr>
      </w:pPr>
    </w:p>
    <w:p w14:paraId="6BD32661" w14:textId="7C4DEA95" w:rsidR="005469EF" w:rsidRPr="008765A6" w:rsidRDefault="005469EF" w:rsidP="005469EF">
      <w:pPr>
        <w:rPr>
          <w:rFonts w:cs="Arial"/>
        </w:rPr>
      </w:pPr>
      <w:r w:rsidRPr="008765A6">
        <w:rPr>
          <w:rFonts w:cs="Arial"/>
          <w:b/>
        </w:rPr>
        <w:t>Nota</w:t>
      </w:r>
      <w:r w:rsidRPr="008765A6">
        <w:rPr>
          <w:rFonts w:cs="Arial"/>
        </w:rPr>
        <w:t xml:space="preserve">: Cabe aclarar </w:t>
      </w:r>
      <w:r w:rsidR="00D909BC" w:rsidRPr="008765A6">
        <w:rPr>
          <w:rFonts w:cs="Arial"/>
        </w:rPr>
        <w:t>que,</w:t>
      </w:r>
      <w:r w:rsidRPr="008765A6">
        <w:rPr>
          <w:rFonts w:cs="Arial"/>
        </w:rPr>
        <w:t xml:space="preserve"> si durante la ejecución del contrato no se desarrollan algunos de los ítems contenidos en las fichas de seguimiento de labores ambientales, por tratarse de actividades no aplicables para tal momento, se entenderá que, para efectos del pago y valoraciones de las </w:t>
      </w:r>
      <w:r w:rsidRPr="008765A6">
        <w:rPr>
          <w:rFonts w:cs="Arial"/>
        </w:rPr>
        <w:lastRenderedPageBreak/>
        <w:t>labores A&amp;SST desarrolladas por el Contratista, tales ítems no se incluirán dentro de la ponderación. En tal caso, el valor asignado será distribuido proporcionalmente dentro de los ítems del componente.</w:t>
      </w:r>
    </w:p>
    <w:p w14:paraId="09A4518B" w14:textId="09126529" w:rsidR="00163193" w:rsidRDefault="00163193" w:rsidP="005469EF"/>
    <w:p w14:paraId="21BF7D16" w14:textId="4A2E6865" w:rsidR="008C2C45" w:rsidRDefault="008C2C45" w:rsidP="005469EF"/>
    <w:p w14:paraId="7167B564" w14:textId="32A6C134" w:rsidR="008C2C45" w:rsidRDefault="008C2C45" w:rsidP="005469EF"/>
    <w:p w14:paraId="741E521A" w14:textId="05C53BBB" w:rsidR="00461520" w:rsidRPr="008765A6" w:rsidRDefault="00984E25" w:rsidP="00D67BB0">
      <w:pPr>
        <w:pStyle w:val="Ttulo1"/>
        <w:spacing w:before="0"/>
      </w:pPr>
      <w:bookmarkStart w:id="89" w:name="_Hlk89702413"/>
      <w:bookmarkStart w:id="90" w:name="_Toc96702903"/>
      <w:r w:rsidRPr="008765A6">
        <w:t>COSTO</w:t>
      </w:r>
      <w:r w:rsidR="00410F7B" w:rsidRPr="008765A6">
        <w:t>S</w:t>
      </w:r>
      <w:r w:rsidRPr="008765A6">
        <w:t xml:space="preserve"> AMBIENTAL</w:t>
      </w:r>
      <w:bookmarkEnd w:id="82"/>
      <w:r w:rsidRPr="008765A6">
        <w:t xml:space="preserve"> Y SST</w:t>
      </w:r>
      <w:bookmarkEnd w:id="90"/>
    </w:p>
    <w:bookmarkEnd w:id="89"/>
    <w:p w14:paraId="77B77019" w14:textId="77777777" w:rsidR="00D8699C" w:rsidRPr="008765A6" w:rsidRDefault="00D8699C" w:rsidP="00D67BB0">
      <w:pPr>
        <w:rPr>
          <w:rFonts w:cs="Arial"/>
        </w:rPr>
      </w:pPr>
    </w:p>
    <w:p w14:paraId="741E521C" w14:textId="77777777" w:rsidR="00461520" w:rsidRPr="008765A6" w:rsidRDefault="00461520" w:rsidP="00D67BB0">
      <w:pPr>
        <w:rPr>
          <w:rFonts w:cs="Arial"/>
        </w:rPr>
      </w:pPr>
    </w:p>
    <w:p w14:paraId="741E521E" w14:textId="77777777" w:rsidR="00461520" w:rsidRPr="008765A6" w:rsidRDefault="00461520" w:rsidP="00D67BB0">
      <w:pPr>
        <w:autoSpaceDE w:val="0"/>
        <w:autoSpaceDN w:val="0"/>
        <w:adjustRightInd w:val="0"/>
        <w:rPr>
          <w:rFonts w:eastAsia="Calibri" w:cs="Arial"/>
          <w:color w:val="000000"/>
          <w:szCs w:val="20"/>
          <w:lang w:val="es-MX" w:eastAsia="es-CO"/>
        </w:rPr>
      </w:pPr>
      <w:bookmarkStart w:id="91" w:name="_Hlk89702432"/>
      <w:r w:rsidRPr="008765A6">
        <w:rPr>
          <w:rFonts w:eastAsia="Calibri" w:cs="Arial"/>
          <w:color w:val="000000"/>
          <w:szCs w:val="20"/>
          <w:lang w:val="es-MX" w:eastAsia="es-CO"/>
        </w:rPr>
        <w:t xml:space="preserve">El Valor del Monto Global Ambiental (VMGA) definido para cumplir con el componente Ambiental y SST del proyecto, corresponde a las sumas incluidas en los pliegos, monto con el cual se dará cumplimiento a cada uno de los aspectos ambientales y de seguridad y salud en el trabajo definidos en el presente capítulo. </w:t>
      </w:r>
    </w:p>
    <w:p w14:paraId="741E521F" w14:textId="77777777" w:rsidR="00461520" w:rsidRPr="008765A6" w:rsidRDefault="00461520" w:rsidP="00D67BB0">
      <w:pPr>
        <w:autoSpaceDE w:val="0"/>
        <w:autoSpaceDN w:val="0"/>
        <w:adjustRightInd w:val="0"/>
        <w:rPr>
          <w:rFonts w:eastAsia="Calibri" w:cs="Arial"/>
          <w:color w:val="000000"/>
          <w:szCs w:val="20"/>
          <w:lang w:val="es-MX" w:eastAsia="es-CO"/>
        </w:rPr>
      </w:pPr>
    </w:p>
    <w:p w14:paraId="741E5220" w14:textId="2479BBB9" w:rsidR="00461520" w:rsidRPr="008765A6" w:rsidRDefault="00461520" w:rsidP="00D67BB0">
      <w:pPr>
        <w:autoSpaceDE w:val="0"/>
        <w:autoSpaceDN w:val="0"/>
        <w:adjustRightInd w:val="0"/>
        <w:rPr>
          <w:rFonts w:eastAsia="Calibri" w:cs="Arial"/>
          <w:color w:val="000000"/>
          <w:szCs w:val="20"/>
          <w:lang w:val="es-MX" w:eastAsia="es-CO"/>
        </w:rPr>
      </w:pPr>
      <w:r w:rsidRPr="008765A6">
        <w:rPr>
          <w:rFonts w:eastAsia="Calibri" w:cs="Arial"/>
          <w:color w:val="000000"/>
          <w:szCs w:val="20"/>
          <w:lang w:val="es-MX" w:eastAsia="es-CO"/>
        </w:rPr>
        <w:t xml:space="preserve">El costo global Ambiental </w:t>
      </w:r>
      <w:r w:rsidR="007907C5" w:rsidRPr="008765A6">
        <w:rPr>
          <w:rFonts w:eastAsia="Calibri" w:cs="Arial"/>
          <w:color w:val="000000"/>
          <w:szCs w:val="20"/>
          <w:lang w:val="es-MX" w:eastAsia="es-CO"/>
        </w:rPr>
        <w:t xml:space="preserve">y SST </w:t>
      </w:r>
      <w:r w:rsidRPr="008765A6">
        <w:rPr>
          <w:rFonts w:eastAsia="Calibri" w:cs="Arial"/>
          <w:color w:val="000000"/>
          <w:szCs w:val="20"/>
          <w:lang w:val="es-MX" w:eastAsia="es-CO"/>
        </w:rPr>
        <w:t xml:space="preserve">ya considera: </w:t>
      </w:r>
    </w:p>
    <w:p w14:paraId="741E5221" w14:textId="77777777" w:rsidR="00461520" w:rsidRPr="008765A6" w:rsidRDefault="00461520" w:rsidP="00D67BB0">
      <w:pPr>
        <w:autoSpaceDE w:val="0"/>
        <w:autoSpaceDN w:val="0"/>
        <w:adjustRightInd w:val="0"/>
        <w:rPr>
          <w:rFonts w:eastAsia="Calibri" w:cs="Arial"/>
          <w:color w:val="000000"/>
          <w:szCs w:val="20"/>
          <w:lang w:val="es-MX" w:eastAsia="es-CO"/>
        </w:rPr>
      </w:pPr>
    </w:p>
    <w:p w14:paraId="741E5222" w14:textId="77777777" w:rsidR="00461520" w:rsidRPr="008765A6" w:rsidRDefault="00461520" w:rsidP="00392B62">
      <w:pPr>
        <w:pStyle w:val="Prrafodelista"/>
        <w:numPr>
          <w:ilvl w:val="0"/>
          <w:numId w:val="13"/>
        </w:numPr>
        <w:autoSpaceDE w:val="0"/>
        <w:autoSpaceDN w:val="0"/>
        <w:adjustRightInd w:val="0"/>
        <w:spacing w:after="0" w:line="240" w:lineRule="auto"/>
        <w:ind w:left="567" w:hanging="567"/>
        <w:jc w:val="both"/>
        <w:rPr>
          <w:rFonts w:cs="Arial"/>
          <w:color w:val="000000"/>
          <w:szCs w:val="20"/>
          <w:lang w:val="es-MX" w:eastAsia="es-CO"/>
        </w:rPr>
      </w:pPr>
      <w:r w:rsidRPr="008765A6">
        <w:rPr>
          <w:rFonts w:cs="Arial"/>
          <w:color w:val="000000"/>
          <w:szCs w:val="20"/>
          <w:lang w:val="es-MX" w:eastAsia="es-CO"/>
        </w:rPr>
        <w:t xml:space="preserve">Los impuestos a pagar por el </w:t>
      </w:r>
      <w:r w:rsidRPr="008765A6">
        <w:rPr>
          <w:rFonts w:cs="Arial"/>
          <w:b/>
          <w:bCs/>
          <w:color w:val="000000"/>
          <w:szCs w:val="20"/>
          <w:lang w:val="es-MX" w:eastAsia="es-CO"/>
        </w:rPr>
        <w:t xml:space="preserve">Contratista </w:t>
      </w:r>
      <w:r w:rsidRPr="008765A6">
        <w:rPr>
          <w:rFonts w:cs="Arial"/>
          <w:color w:val="000000"/>
          <w:szCs w:val="20"/>
          <w:lang w:val="es-MX" w:eastAsia="es-CO"/>
        </w:rPr>
        <w:t xml:space="preserve">derivados de este rubro. </w:t>
      </w:r>
    </w:p>
    <w:p w14:paraId="741E5223" w14:textId="77777777" w:rsidR="00461520" w:rsidRPr="008765A6" w:rsidRDefault="00461520" w:rsidP="00392B62">
      <w:pPr>
        <w:pStyle w:val="Prrafodelista"/>
        <w:numPr>
          <w:ilvl w:val="0"/>
          <w:numId w:val="13"/>
        </w:numPr>
        <w:autoSpaceDE w:val="0"/>
        <w:autoSpaceDN w:val="0"/>
        <w:adjustRightInd w:val="0"/>
        <w:spacing w:after="0" w:line="240" w:lineRule="auto"/>
        <w:ind w:left="567" w:hanging="567"/>
        <w:jc w:val="both"/>
        <w:rPr>
          <w:rFonts w:cs="Arial"/>
          <w:color w:val="000000"/>
          <w:szCs w:val="20"/>
          <w:lang w:val="es-MX" w:eastAsia="es-CO"/>
        </w:rPr>
      </w:pPr>
      <w:r w:rsidRPr="008765A6">
        <w:rPr>
          <w:rFonts w:cs="Arial"/>
          <w:color w:val="000000"/>
          <w:szCs w:val="20"/>
          <w:lang w:val="es-MX" w:eastAsia="es-CO"/>
        </w:rPr>
        <w:t xml:space="preserve">El personal profesional y de brigada de orden, aseo y limpieza relacionados en el presente capítulo. </w:t>
      </w:r>
    </w:p>
    <w:p w14:paraId="741E5224" w14:textId="77777777" w:rsidR="00461520" w:rsidRPr="008765A6" w:rsidRDefault="00461520" w:rsidP="00392B62">
      <w:pPr>
        <w:pStyle w:val="Prrafodelista"/>
        <w:numPr>
          <w:ilvl w:val="0"/>
          <w:numId w:val="13"/>
        </w:numPr>
        <w:autoSpaceDE w:val="0"/>
        <w:autoSpaceDN w:val="0"/>
        <w:adjustRightInd w:val="0"/>
        <w:spacing w:after="0" w:line="240" w:lineRule="auto"/>
        <w:ind w:left="567" w:hanging="567"/>
        <w:jc w:val="both"/>
        <w:rPr>
          <w:rFonts w:cs="Arial"/>
          <w:color w:val="000000"/>
          <w:szCs w:val="20"/>
          <w:lang w:val="es-MX" w:eastAsia="es-CO"/>
        </w:rPr>
      </w:pPr>
      <w:r w:rsidRPr="008765A6">
        <w:rPr>
          <w:rFonts w:cs="Arial"/>
          <w:color w:val="000000"/>
          <w:szCs w:val="20"/>
          <w:lang w:val="es-MX" w:eastAsia="es-CO"/>
        </w:rPr>
        <w:t xml:space="preserve">Todos los aspectos que impliquen costos y que se relacionan en el presente capítulo. </w:t>
      </w:r>
    </w:p>
    <w:p w14:paraId="741E5225" w14:textId="77777777" w:rsidR="00461520" w:rsidRPr="008765A6" w:rsidRDefault="00461520" w:rsidP="00D67BB0">
      <w:pPr>
        <w:autoSpaceDE w:val="0"/>
        <w:autoSpaceDN w:val="0"/>
        <w:adjustRightInd w:val="0"/>
        <w:rPr>
          <w:rFonts w:eastAsia="Calibri" w:cs="Arial"/>
          <w:color w:val="000000"/>
          <w:szCs w:val="20"/>
          <w:lang w:val="es-MX" w:eastAsia="es-CO"/>
        </w:rPr>
      </w:pPr>
    </w:p>
    <w:p w14:paraId="741E5226" w14:textId="7BE10C1D" w:rsidR="00461520" w:rsidRPr="008765A6" w:rsidRDefault="00461520" w:rsidP="00D67BB0">
      <w:pPr>
        <w:autoSpaceDE w:val="0"/>
        <w:autoSpaceDN w:val="0"/>
        <w:adjustRightInd w:val="0"/>
        <w:rPr>
          <w:rFonts w:eastAsia="Calibri" w:cs="Arial"/>
          <w:color w:val="000000"/>
          <w:szCs w:val="20"/>
          <w:lang w:val="es-MX" w:eastAsia="es-CO"/>
        </w:rPr>
      </w:pPr>
      <w:r w:rsidRPr="008765A6">
        <w:rPr>
          <w:rFonts w:eastAsia="Calibri" w:cs="Arial"/>
          <w:color w:val="000000"/>
          <w:szCs w:val="20"/>
          <w:lang w:val="es-MX" w:eastAsia="es-CO"/>
        </w:rPr>
        <w:t xml:space="preserve">El valor Ambiental se pagará según avance de las obras y habrá lugar a realizar descuentos por </w:t>
      </w:r>
      <w:r w:rsidR="00410F7B" w:rsidRPr="008765A6">
        <w:rPr>
          <w:rFonts w:eastAsia="Calibri" w:cs="Arial"/>
          <w:color w:val="000000"/>
          <w:szCs w:val="20"/>
          <w:lang w:val="es-MX" w:eastAsia="es-CO"/>
        </w:rPr>
        <w:t xml:space="preserve">desempeño ambiental. </w:t>
      </w:r>
    </w:p>
    <w:p w14:paraId="741E5227" w14:textId="77777777" w:rsidR="00461520" w:rsidRPr="008765A6" w:rsidRDefault="00461520" w:rsidP="00D67BB0">
      <w:pPr>
        <w:autoSpaceDE w:val="0"/>
        <w:autoSpaceDN w:val="0"/>
        <w:adjustRightInd w:val="0"/>
        <w:rPr>
          <w:rFonts w:eastAsia="Calibri" w:cs="Arial"/>
          <w:color w:val="000000"/>
          <w:szCs w:val="20"/>
          <w:lang w:val="es-MX" w:eastAsia="es-CO"/>
        </w:rPr>
      </w:pPr>
    </w:p>
    <w:p w14:paraId="741E5228" w14:textId="6AE58628" w:rsidR="00461520" w:rsidRPr="008765A6" w:rsidRDefault="00461520" w:rsidP="00D67BB0">
      <w:pPr>
        <w:autoSpaceDE w:val="0"/>
        <w:autoSpaceDN w:val="0"/>
        <w:adjustRightInd w:val="0"/>
        <w:rPr>
          <w:rFonts w:eastAsia="Calibri" w:cs="Arial"/>
          <w:color w:val="000000"/>
          <w:szCs w:val="20"/>
          <w:lang w:val="es-MX" w:eastAsia="es-CO"/>
        </w:rPr>
      </w:pPr>
      <w:r w:rsidRPr="008765A6">
        <w:rPr>
          <w:rFonts w:eastAsia="Calibri" w:cs="Arial"/>
          <w:color w:val="000000"/>
          <w:szCs w:val="20"/>
          <w:lang w:val="es-MX" w:eastAsia="es-CO"/>
        </w:rPr>
        <w:t>Es de resaltar que la elaboración, ejecución y materialización del Plan de Manejo de Tráfico – PMT no se encuentra incluido dentro de los costos ambientales</w:t>
      </w:r>
      <w:r w:rsidR="01BAB3A1" w:rsidRPr="008765A6">
        <w:rPr>
          <w:rFonts w:eastAsia="Calibri" w:cs="Arial"/>
          <w:color w:val="000000"/>
          <w:szCs w:val="20"/>
          <w:lang w:val="es-MX" w:eastAsia="es-CO"/>
        </w:rPr>
        <w:t xml:space="preserve"> y/o de Seguridad y Salud en el Trabajo</w:t>
      </w:r>
      <w:r w:rsidR="003D1170" w:rsidRPr="008765A6">
        <w:rPr>
          <w:rFonts w:eastAsia="Calibri" w:cs="Arial"/>
          <w:color w:val="000000"/>
          <w:szCs w:val="20"/>
          <w:lang w:val="es-MX" w:eastAsia="es-CO"/>
        </w:rPr>
        <w:t xml:space="preserve">, </w:t>
      </w:r>
      <w:r w:rsidR="00D909BC" w:rsidRPr="008765A6">
        <w:rPr>
          <w:rFonts w:eastAsia="Calibri" w:cs="Arial"/>
          <w:color w:val="000000"/>
          <w:szCs w:val="20"/>
          <w:lang w:val="es-MX" w:eastAsia="es-CO"/>
        </w:rPr>
        <w:t>así como</w:t>
      </w:r>
      <w:r w:rsidR="003D1170" w:rsidRPr="008765A6">
        <w:rPr>
          <w:rFonts w:eastAsia="Calibri" w:cs="Arial"/>
          <w:color w:val="000000"/>
          <w:szCs w:val="20"/>
          <w:lang w:val="es-MX" w:eastAsia="es-CO"/>
        </w:rPr>
        <w:t xml:space="preserve"> tampoco los asociados a la gestión social</w:t>
      </w:r>
    </w:p>
    <w:p w14:paraId="741E5229" w14:textId="77777777" w:rsidR="00461520" w:rsidRPr="008765A6" w:rsidRDefault="00461520" w:rsidP="00D67BB0">
      <w:pPr>
        <w:rPr>
          <w:rFonts w:cs="Arial"/>
        </w:rPr>
      </w:pPr>
    </w:p>
    <w:p w14:paraId="741E522A" w14:textId="6603CC61" w:rsidR="00B93023" w:rsidRDefault="007907C5" w:rsidP="00D67BB0">
      <w:pPr>
        <w:rPr>
          <w:rFonts w:cs="Arial"/>
        </w:rPr>
      </w:pPr>
      <w:r w:rsidRPr="008765A6">
        <w:rPr>
          <w:rFonts w:cs="Arial"/>
        </w:rPr>
        <w:t>El contratista debe tomar todas las medidas conducentes a mantener en perfecto estado los elementos que componen los ítems A&amp;SST y durante el tiempo de la intervención; en caso de pérdida, hurto o desgaste deberán ser reemplazados de manera inmediata</w:t>
      </w:r>
      <w:r w:rsidR="005A42B8" w:rsidRPr="008765A6">
        <w:rPr>
          <w:rFonts w:cs="Arial"/>
        </w:rPr>
        <w:t>, con el objeto de garantizar la eficacia y permanencia de las medidas de manejo asociadas.</w:t>
      </w:r>
      <w:r w:rsidRPr="008765A6">
        <w:rPr>
          <w:rFonts w:cs="Arial"/>
        </w:rPr>
        <w:t xml:space="preserve"> El contratista asumirá los costos que se deriven del cumplimiento de los eventos. El proponente deberá incluir los presentes costos para la elaboración de la propuesta.</w:t>
      </w:r>
    </w:p>
    <w:p w14:paraId="3AC48346" w14:textId="77777777" w:rsidR="00BB615C" w:rsidRPr="008765A6" w:rsidRDefault="00BB615C" w:rsidP="00D67BB0">
      <w:pPr>
        <w:rPr>
          <w:rFonts w:cs="Arial"/>
        </w:rPr>
      </w:pPr>
    </w:p>
    <w:p w14:paraId="6D2362E0" w14:textId="77777777" w:rsidR="007907C5" w:rsidRPr="008765A6" w:rsidRDefault="007907C5" w:rsidP="00D67BB0">
      <w:pPr>
        <w:rPr>
          <w:rFonts w:cs="Arial"/>
        </w:rPr>
      </w:pPr>
    </w:p>
    <w:p w14:paraId="741E522B" w14:textId="3DE67B1B" w:rsidR="00461520" w:rsidRPr="008765A6" w:rsidRDefault="00984E25" w:rsidP="002A72A2">
      <w:pPr>
        <w:pStyle w:val="Ttulo2"/>
        <w:rPr>
          <w:rFonts w:eastAsia="Calibri"/>
          <w:lang w:val="es-MX" w:eastAsia="es-CO"/>
        </w:rPr>
      </w:pPr>
      <w:bookmarkStart w:id="92" w:name="_Toc492075806"/>
      <w:bookmarkStart w:id="93" w:name="_Toc96702904"/>
      <w:r w:rsidRPr="008765A6">
        <w:rPr>
          <w:rFonts w:eastAsia="Calibri"/>
          <w:lang w:val="es-MX" w:eastAsia="es-CO"/>
        </w:rPr>
        <w:t>FORMA DE PAGO POR LABORES A</w:t>
      </w:r>
      <w:bookmarkEnd w:id="92"/>
      <w:r w:rsidR="00173015" w:rsidRPr="008765A6">
        <w:rPr>
          <w:rFonts w:eastAsia="Calibri"/>
          <w:lang w:val="es-MX" w:eastAsia="es-CO"/>
        </w:rPr>
        <w:t>&amp;SST</w:t>
      </w:r>
      <w:bookmarkEnd w:id="93"/>
      <w:r w:rsidR="00461520" w:rsidRPr="008765A6">
        <w:rPr>
          <w:rFonts w:eastAsia="Calibri"/>
          <w:lang w:val="es-MX" w:eastAsia="es-CO"/>
        </w:rPr>
        <w:t xml:space="preserve"> </w:t>
      </w:r>
    </w:p>
    <w:p w14:paraId="741E522C" w14:textId="77777777" w:rsidR="00461520" w:rsidRPr="008765A6" w:rsidRDefault="00461520" w:rsidP="00D67BB0">
      <w:pPr>
        <w:rPr>
          <w:rFonts w:eastAsia="Calibri" w:cs="Arial"/>
          <w:lang w:val="es-MX" w:eastAsia="es-CO"/>
        </w:rPr>
      </w:pPr>
    </w:p>
    <w:p w14:paraId="741E5230" w14:textId="4BE1B212" w:rsidR="00461520" w:rsidRPr="008765A6" w:rsidRDefault="00283C9E" w:rsidP="00D67BB0">
      <w:pPr>
        <w:autoSpaceDE w:val="0"/>
        <w:autoSpaceDN w:val="0"/>
        <w:adjustRightInd w:val="0"/>
        <w:rPr>
          <w:rFonts w:eastAsia="Calibri" w:cs="Arial"/>
          <w:color w:val="000000"/>
          <w:szCs w:val="20"/>
          <w:lang w:val="es-MX" w:eastAsia="es-CO"/>
        </w:rPr>
      </w:pPr>
      <w:r w:rsidRPr="008765A6">
        <w:rPr>
          <w:rFonts w:eastAsia="Calibri" w:cs="Arial"/>
          <w:color w:val="000000"/>
          <w:szCs w:val="20"/>
          <w:lang w:val="es-MX" w:eastAsia="es-CO"/>
        </w:rPr>
        <w:t>El IDU pagará al contratista los costos en que incurre durante el desarrollo de las labores A&amp;SST sin perjuicio de las multas que le puedan ser impuestas por incumplimiento de las obligaciones asumidas con ocasión del contrato en materia A&amp;SST de la siguiente manera:</w:t>
      </w:r>
    </w:p>
    <w:p w14:paraId="7952F945" w14:textId="77777777" w:rsidR="00283C9E" w:rsidRPr="008765A6" w:rsidRDefault="00283C9E" w:rsidP="00D67BB0">
      <w:pPr>
        <w:autoSpaceDE w:val="0"/>
        <w:autoSpaceDN w:val="0"/>
        <w:adjustRightInd w:val="0"/>
        <w:rPr>
          <w:rFonts w:eastAsia="Calibri" w:cs="Arial"/>
          <w:color w:val="000000"/>
          <w:szCs w:val="20"/>
          <w:lang w:val="es-MX" w:eastAsia="es-CO"/>
        </w:rPr>
      </w:pPr>
    </w:p>
    <w:p w14:paraId="6867857A" w14:textId="77777777" w:rsidR="00312A9D" w:rsidRPr="008765A6" w:rsidRDefault="00CF0DD1" w:rsidP="00D67BB0">
      <w:pPr>
        <w:rPr>
          <w:rFonts w:eastAsia="Calibri" w:cs="Arial"/>
          <w:color w:val="000000"/>
          <w:szCs w:val="20"/>
          <w:lang w:val="es-MX" w:eastAsia="es-CO"/>
        </w:rPr>
      </w:pPr>
      <w:r w:rsidRPr="008765A6">
        <w:rPr>
          <w:rFonts w:eastAsia="Calibri" w:cs="Arial"/>
          <w:color w:val="000000"/>
          <w:szCs w:val="20"/>
          <w:lang w:val="es-MX" w:eastAsia="es-CO"/>
        </w:rPr>
        <w:t xml:space="preserve">El valor a facturar por parte del Contratista será proporcional al cumplimiento por parte de este, de los indicadores de </w:t>
      </w:r>
      <w:r w:rsidR="00B77CBD" w:rsidRPr="008765A6">
        <w:rPr>
          <w:rFonts w:eastAsia="Calibri" w:cs="Arial"/>
          <w:color w:val="000000"/>
          <w:szCs w:val="20"/>
          <w:lang w:val="es-MX" w:eastAsia="es-CO"/>
        </w:rPr>
        <w:t>cumplimiento contenidos en el Apéndice E Componente Ambiental y SST según el avance de obra, así:</w:t>
      </w:r>
    </w:p>
    <w:p w14:paraId="38762015" w14:textId="77777777" w:rsidR="00312A9D" w:rsidRPr="008765A6" w:rsidRDefault="00312A9D" w:rsidP="00D67BB0">
      <w:pPr>
        <w:rPr>
          <w:rFonts w:eastAsia="Calibri" w:cs="Arial"/>
          <w:color w:val="000000"/>
          <w:szCs w:val="20"/>
          <w:lang w:val="es-MX" w:eastAsia="es-CO"/>
        </w:rPr>
      </w:pPr>
    </w:p>
    <w:p w14:paraId="7ACABD28" w14:textId="0264CBCA" w:rsidR="00312A9D" w:rsidRPr="008765A6" w:rsidRDefault="00312A9D" w:rsidP="00312A9D">
      <w:pPr>
        <w:rPr>
          <w:rFonts w:eastAsia="Calibri" w:cs="Arial"/>
          <w:color w:val="000000"/>
          <w:szCs w:val="20"/>
          <w:lang w:val="es-MX" w:eastAsia="es-CO"/>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2263"/>
        <w:gridCol w:w="2264"/>
        <w:gridCol w:w="1823"/>
      </w:tblGrid>
      <w:tr w:rsidR="00312A9D" w:rsidRPr="008765A6" w14:paraId="68D569B4" w14:textId="77777777" w:rsidTr="006D163F">
        <w:trPr>
          <w:jc w:val="center"/>
        </w:trPr>
        <w:tc>
          <w:tcPr>
            <w:tcW w:w="2263" w:type="dxa"/>
          </w:tcPr>
          <w:p w14:paraId="48016E83" w14:textId="15C9057D" w:rsidR="00312A9D" w:rsidRPr="008765A6" w:rsidRDefault="00312A9D" w:rsidP="006D163F">
            <w:pPr>
              <w:jc w:val="center"/>
              <w:rPr>
                <w:rFonts w:ascii="Arial" w:eastAsia="Calibri" w:hAnsi="Arial" w:cs="Arial"/>
                <w:color w:val="000000"/>
                <w:sz w:val="18"/>
                <w:szCs w:val="20"/>
                <w:lang w:val="es-MX" w:eastAsia="es-CO"/>
              </w:rPr>
            </w:pPr>
            <w:r w:rsidRPr="008765A6">
              <w:rPr>
                <w:rFonts w:ascii="Arial" w:eastAsia="Calibri" w:hAnsi="Arial" w:cs="Arial"/>
                <w:color w:val="000000"/>
                <w:sz w:val="18"/>
                <w:szCs w:val="20"/>
                <w:lang w:val="es-MX" w:eastAsia="es-CO"/>
              </w:rPr>
              <w:t>Valor mensual a</w:t>
            </w:r>
          </w:p>
          <w:p w14:paraId="79F9607E" w14:textId="545097BD" w:rsidR="00312A9D" w:rsidRPr="008765A6" w:rsidRDefault="00312A9D" w:rsidP="006D163F">
            <w:pPr>
              <w:jc w:val="center"/>
              <w:rPr>
                <w:rFonts w:ascii="Arial" w:eastAsia="Calibri" w:hAnsi="Arial" w:cs="Arial"/>
                <w:color w:val="000000"/>
                <w:sz w:val="18"/>
                <w:szCs w:val="20"/>
                <w:lang w:val="es-MX" w:eastAsia="es-CO"/>
              </w:rPr>
            </w:pPr>
            <w:r w:rsidRPr="008765A6">
              <w:rPr>
                <w:rFonts w:ascii="Arial" w:eastAsia="Calibri" w:hAnsi="Arial" w:cs="Arial"/>
                <w:color w:val="000000"/>
                <w:sz w:val="18"/>
                <w:szCs w:val="20"/>
                <w:lang w:val="es-MX" w:eastAsia="es-CO"/>
              </w:rPr>
              <w:t xml:space="preserve">facturar </w:t>
            </w:r>
            <w:proofErr w:type="gramStart"/>
            <w:r w:rsidRPr="008765A6">
              <w:rPr>
                <w:rFonts w:ascii="Arial" w:eastAsia="Calibri" w:hAnsi="Arial" w:cs="Arial"/>
                <w:color w:val="000000"/>
                <w:sz w:val="18"/>
                <w:szCs w:val="20"/>
                <w:lang w:val="es-MX" w:eastAsia="es-CO"/>
              </w:rPr>
              <w:t>Componente</w:t>
            </w:r>
            <w:r w:rsidR="00DB6D60" w:rsidRPr="008765A6">
              <w:rPr>
                <w:rFonts w:ascii="Arial" w:eastAsia="Calibri" w:hAnsi="Arial" w:cs="Arial"/>
                <w:color w:val="000000"/>
                <w:sz w:val="18"/>
                <w:szCs w:val="20"/>
                <w:lang w:val="es-MX" w:eastAsia="es-CO"/>
              </w:rPr>
              <w:t xml:space="preserve"> </w:t>
            </w:r>
            <w:r w:rsidRPr="008765A6">
              <w:rPr>
                <w:rFonts w:ascii="Arial" w:eastAsia="Calibri" w:hAnsi="Arial" w:cs="Arial"/>
                <w:color w:val="000000"/>
                <w:sz w:val="18"/>
                <w:szCs w:val="20"/>
                <w:lang w:val="es-MX" w:eastAsia="es-CO"/>
              </w:rPr>
              <w:t xml:space="preserve"> =</w:t>
            </w:r>
            <w:proofErr w:type="gramEnd"/>
          </w:p>
          <w:p w14:paraId="222BBB0D" w14:textId="5F373057" w:rsidR="00312A9D" w:rsidRPr="008765A6" w:rsidRDefault="00312A9D" w:rsidP="006D163F">
            <w:pPr>
              <w:jc w:val="center"/>
              <w:rPr>
                <w:rFonts w:ascii="Arial" w:eastAsia="Calibri" w:hAnsi="Arial" w:cs="Arial"/>
                <w:color w:val="000000"/>
                <w:sz w:val="18"/>
                <w:szCs w:val="20"/>
                <w:lang w:val="es-MX" w:eastAsia="es-CO"/>
              </w:rPr>
            </w:pPr>
            <w:r w:rsidRPr="008765A6">
              <w:rPr>
                <w:rFonts w:ascii="Arial" w:eastAsia="Calibri" w:hAnsi="Arial" w:cs="Arial"/>
                <w:color w:val="000000"/>
                <w:sz w:val="18"/>
                <w:szCs w:val="20"/>
                <w:lang w:val="es-MX" w:eastAsia="es-CO"/>
              </w:rPr>
              <w:t>SGA&amp;SST</w:t>
            </w:r>
          </w:p>
        </w:tc>
        <w:tc>
          <w:tcPr>
            <w:tcW w:w="2263" w:type="dxa"/>
            <w:vAlign w:val="center"/>
          </w:tcPr>
          <w:p w14:paraId="05F67752" w14:textId="32A72C0B" w:rsidR="00DB6D60" w:rsidRPr="008765A6" w:rsidRDefault="00312A9D" w:rsidP="006D163F">
            <w:pPr>
              <w:jc w:val="center"/>
              <w:rPr>
                <w:rFonts w:ascii="Arial" w:eastAsia="Calibri" w:hAnsi="Arial" w:cs="Arial"/>
                <w:color w:val="000000"/>
                <w:sz w:val="18"/>
                <w:szCs w:val="20"/>
                <w:lang w:val="es-MX" w:eastAsia="es-CO"/>
              </w:rPr>
            </w:pPr>
            <w:r w:rsidRPr="008765A6">
              <w:rPr>
                <w:rFonts w:ascii="Arial" w:eastAsia="Calibri" w:hAnsi="Arial" w:cs="Arial"/>
                <w:color w:val="000000"/>
                <w:sz w:val="18"/>
                <w:szCs w:val="20"/>
                <w:lang w:val="es-MX" w:eastAsia="es-CO"/>
              </w:rPr>
              <w:t xml:space="preserve">Valor </w:t>
            </w:r>
            <w:proofErr w:type="gramStart"/>
            <w:r w:rsidRPr="008765A6">
              <w:rPr>
                <w:rFonts w:ascii="Arial" w:eastAsia="Calibri" w:hAnsi="Arial" w:cs="Arial"/>
                <w:color w:val="000000"/>
                <w:sz w:val="18"/>
                <w:szCs w:val="20"/>
                <w:lang w:val="es-MX" w:eastAsia="es-CO"/>
              </w:rPr>
              <w:t xml:space="preserve">Global </w:t>
            </w:r>
            <w:r w:rsidR="00DB6D60" w:rsidRPr="008765A6">
              <w:rPr>
                <w:rFonts w:ascii="Arial" w:eastAsia="Calibri" w:hAnsi="Arial" w:cs="Arial"/>
                <w:color w:val="000000"/>
                <w:sz w:val="18"/>
                <w:szCs w:val="20"/>
                <w:lang w:val="es-MX" w:eastAsia="es-CO"/>
              </w:rPr>
              <w:t xml:space="preserve"> *</w:t>
            </w:r>
            <w:proofErr w:type="gramEnd"/>
          </w:p>
          <w:p w14:paraId="02B3A2EA" w14:textId="52518247" w:rsidR="00312A9D" w:rsidRPr="008765A6" w:rsidRDefault="00312A9D" w:rsidP="006D163F">
            <w:pPr>
              <w:jc w:val="center"/>
              <w:rPr>
                <w:rFonts w:ascii="Arial" w:eastAsia="Calibri" w:hAnsi="Arial" w:cs="Arial"/>
                <w:color w:val="000000"/>
                <w:sz w:val="18"/>
                <w:szCs w:val="20"/>
                <w:lang w:val="es-MX" w:eastAsia="es-CO"/>
              </w:rPr>
            </w:pPr>
            <w:r w:rsidRPr="008765A6">
              <w:rPr>
                <w:rFonts w:ascii="Arial" w:eastAsia="Calibri" w:hAnsi="Arial" w:cs="Arial"/>
                <w:color w:val="000000"/>
                <w:sz w:val="18"/>
                <w:szCs w:val="20"/>
                <w:lang w:val="es-MX" w:eastAsia="es-CO"/>
              </w:rPr>
              <w:t xml:space="preserve">SGA&amp;SST </w:t>
            </w:r>
          </w:p>
        </w:tc>
        <w:tc>
          <w:tcPr>
            <w:tcW w:w="2264" w:type="dxa"/>
            <w:vAlign w:val="center"/>
          </w:tcPr>
          <w:p w14:paraId="407D9F88" w14:textId="5CD84D0D" w:rsidR="00312A9D" w:rsidRPr="008765A6" w:rsidRDefault="00312A9D" w:rsidP="006D163F">
            <w:pPr>
              <w:jc w:val="center"/>
              <w:rPr>
                <w:rFonts w:ascii="Arial" w:eastAsia="Calibri" w:hAnsi="Arial" w:cs="Arial"/>
                <w:color w:val="000000"/>
                <w:sz w:val="18"/>
                <w:szCs w:val="20"/>
                <w:lang w:val="es-MX" w:eastAsia="es-CO"/>
              </w:rPr>
            </w:pPr>
            <w:r w:rsidRPr="008765A6">
              <w:rPr>
                <w:rFonts w:ascii="Arial" w:eastAsia="Calibri" w:hAnsi="Arial" w:cs="Arial"/>
                <w:color w:val="000000"/>
                <w:sz w:val="18"/>
                <w:szCs w:val="20"/>
                <w:lang w:val="es-MX" w:eastAsia="es-CO"/>
              </w:rPr>
              <w:t xml:space="preserve">% Cumplimiento lista de chequeo SGA&amp;SST </w:t>
            </w:r>
          </w:p>
        </w:tc>
        <w:tc>
          <w:tcPr>
            <w:tcW w:w="1823" w:type="dxa"/>
            <w:vAlign w:val="center"/>
          </w:tcPr>
          <w:p w14:paraId="2E5E0AE9" w14:textId="082F4665" w:rsidR="00312A9D" w:rsidRPr="008765A6" w:rsidRDefault="00312A9D" w:rsidP="006D163F">
            <w:pPr>
              <w:jc w:val="center"/>
              <w:rPr>
                <w:rFonts w:ascii="Arial" w:eastAsia="Calibri" w:hAnsi="Arial" w:cs="Arial"/>
                <w:color w:val="000000"/>
                <w:sz w:val="18"/>
                <w:szCs w:val="20"/>
                <w:lang w:val="es-MX" w:eastAsia="es-CO"/>
              </w:rPr>
            </w:pPr>
            <w:r w:rsidRPr="008765A6">
              <w:rPr>
                <w:rFonts w:ascii="Arial" w:eastAsia="Calibri" w:hAnsi="Arial" w:cs="Arial"/>
                <w:color w:val="000000"/>
                <w:sz w:val="18"/>
                <w:szCs w:val="20"/>
                <w:lang w:val="es-MX" w:eastAsia="es-CO"/>
              </w:rPr>
              <w:t>*    % Avance</w:t>
            </w:r>
            <w:r w:rsidR="0037656B" w:rsidRPr="008765A6">
              <w:rPr>
                <w:rFonts w:ascii="Arial" w:eastAsia="Calibri" w:hAnsi="Arial" w:cs="Arial"/>
                <w:color w:val="000000"/>
                <w:sz w:val="18"/>
                <w:szCs w:val="20"/>
                <w:lang w:val="es-MX" w:eastAsia="es-CO"/>
              </w:rPr>
              <w:t xml:space="preserve"> de</w:t>
            </w:r>
            <w:r w:rsidRPr="008765A6">
              <w:rPr>
                <w:rFonts w:ascii="Arial" w:eastAsia="Calibri" w:hAnsi="Arial" w:cs="Arial"/>
                <w:color w:val="000000"/>
                <w:sz w:val="18"/>
                <w:szCs w:val="20"/>
                <w:lang w:val="es-MX" w:eastAsia="es-CO"/>
              </w:rPr>
              <w:t xml:space="preserve"> obra</w:t>
            </w:r>
          </w:p>
        </w:tc>
      </w:tr>
    </w:tbl>
    <w:p w14:paraId="010A5C65" w14:textId="7FAB4509" w:rsidR="00B77CBD" w:rsidRPr="008765A6" w:rsidRDefault="00FD72A4" w:rsidP="00D67BB0">
      <w:pPr>
        <w:rPr>
          <w:rFonts w:eastAsia="Calibri" w:cs="Arial"/>
          <w:color w:val="000000"/>
          <w:szCs w:val="20"/>
          <w:lang w:val="es-MX" w:eastAsia="es-CO"/>
        </w:rPr>
      </w:pPr>
      <w:r w:rsidRPr="008765A6">
        <w:rPr>
          <w:rFonts w:eastAsia="Calibri" w:cs="Arial"/>
          <w:color w:val="000000"/>
          <w:szCs w:val="20"/>
          <w:lang w:val="es-MX" w:eastAsia="es-CO"/>
        </w:rPr>
        <w:lastRenderedPageBreak/>
        <w:t>Se aclara que el pago de las labores A&amp;SST desarrolladas por el contratista se fundamenta en un sistema de calificación del cumplimiento del manejo A&amp;SST propuesto por el contratista para el desarrollo del proyecto, mediante la calificación de las Fichas de seguimiento de labores ambientales señaladas en el manual correspondiente del presente apéndice. Este sistema supone la aplicación de una matriz que valora en forma ponderada cada una de las actividades SST y ambientales previamente determinadas.</w:t>
      </w:r>
    </w:p>
    <w:p w14:paraId="4CC0968F" w14:textId="77777777" w:rsidR="003968F3" w:rsidRPr="008765A6" w:rsidRDefault="003968F3" w:rsidP="003968F3">
      <w:pPr>
        <w:rPr>
          <w:rFonts w:eastAsia="Calibri" w:cs="Arial"/>
          <w:color w:val="000000"/>
          <w:szCs w:val="20"/>
          <w:lang w:val="es-MX" w:eastAsia="es-CO"/>
        </w:rPr>
      </w:pPr>
    </w:p>
    <w:p w14:paraId="2D2A1180" w14:textId="135CC33E" w:rsidR="003968F3" w:rsidRPr="008765A6" w:rsidRDefault="003968F3" w:rsidP="003968F3">
      <w:pPr>
        <w:rPr>
          <w:rFonts w:eastAsia="Calibri" w:cs="Arial"/>
          <w:color w:val="000000"/>
          <w:szCs w:val="20"/>
          <w:lang w:val="es-MX" w:eastAsia="es-CO"/>
        </w:rPr>
      </w:pPr>
      <w:r w:rsidRPr="008765A6">
        <w:rPr>
          <w:rFonts w:eastAsia="Calibri" w:cs="Arial"/>
          <w:color w:val="000000"/>
          <w:szCs w:val="20"/>
          <w:lang w:val="es-MX" w:eastAsia="es-CO"/>
        </w:rPr>
        <w:t>La verificación del cumplimiento se realizará a través de las fichas de seguimiento de labores ambientales, las cuales serán ajustadas a la naturaleza del proyecto en el primer comité de seguimiento ambiental y a periodicidad de su verificación, de acuerdo a cada uno de los componentes. En este mismo comité se establecerá el porcentaje que se le asignará a cada componente del MAO. Las listas se elaborarán para la etapa preliminar y la etapa de construcción de manera independiente. Una vez sean conciliadas entre Interventoría y Contratista se trasladará al IDU para su revisión y validación.  La calificación de cumplimiento se valorará 0% si incumple alguno de los ítems evaluados o 100% si cumple la totalidad del ítem evaluado.</w:t>
      </w:r>
    </w:p>
    <w:p w14:paraId="63026D15" w14:textId="77777777" w:rsidR="00FD72A4" w:rsidRPr="008765A6" w:rsidRDefault="00FD72A4" w:rsidP="00D67BB0">
      <w:pPr>
        <w:rPr>
          <w:rFonts w:eastAsia="Calibri" w:cs="Arial"/>
          <w:color w:val="000000"/>
          <w:szCs w:val="20"/>
          <w:lang w:val="es-MX" w:eastAsia="es-CO"/>
        </w:rPr>
      </w:pPr>
    </w:p>
    <w:p w14:paraId="2CBB5E30" w14:textId="6BA3840D" w:rsidR="00FD72A4" w:rsidRPr="008765A6" w:rsidRDefault="00FD72A4" w:rsidP="00D67BB0">
      <w:pPr>
        <w:rPr>
          <w:rFonts w:eastAsia="Calibri" w:cs="Arial"/>
          <w:color w:val="000000"/>
          <w:szCs w:val="20"/>
          <w:lang w:val="es-MX" w:eastAsia="es-CO"/>
        </w:rPr>
      </w:pPr>
      <w:r w:rsidRPr="008765A6">
        <w:rPr>
          <w:rFonts w:eastAsia="Calibri" w:cs="Arial"/>
          <w:color w:val="000000"/>
          <w:szCs w:val="20"/>
          <w:lang w:val="es-MX" w:eastAsia="es-CO"/>
        </w:rPr>
        <w:t>Los cobros que adelante el contratista en materia A&amp;SST deben estar debidamente soportados, entre otros por un registro fotográfico de las medidas implementadas.</w:t>
      </w:r>
    </w:p>
    <w:bookmarkEnd w:id="91"/>
    <w:p w14:paraId="021E00CC" w14:textId="3E3A9087" w:rsidR="00BE1DA4" w:rsidRPr="008765A6" w:rsidRDefault="00BE1DA4" w:rsidP="00D67BB0">
      <w:pPr>
        <w:rPr>
          <w:rFonts w:eastAsia="Calibri" w:cs="Arial"/>
          <w:color w:val="000000"/>
          <w:szCs w:val="20"/>
          <w:lang w:val="es-MX" w:eastAsia="es-CO"/>
        </w:rPr>
      </w:pPr>
    </w:p>
    <w:p w14:paraId="741E5240" w14:textId="77777777" w:rsidR="00461520" w:rsidRPr="008765A6" w:rsidRDefault="00461520" w:rsidP="00D67BB0">
      <w:pPr>
        <w:rPr>
          <w:rFonts w:eastAsia="Calibri" w:cs="Arial"/>
          <w:color w:val="000000"/>
          <w:szCs w:val="20"/>
          <w:lang w:val="es-MX" w:eastAsia="es-CO"/>
        </w:rPr>
      </w:pPr>
    </w:p>
    <w:p w14:paraId="0A2EAA9B" w14:textId="6204EF37" w:rsidR="001D73FE" w:rsidRDefault="001D73FE" w:rsidP="006D163F">
      <w:pPr>
        <w:pStyle w:val="Ttulo2"/>
        <w:rPr>
          <w:rFonts w:eastAsia="Calibri"/>
          <w:lang w:val="es-MX" w:eastAsia="es-CO"/>
        </w:rPr>
      </w:pPr>
      <w:bookmarkStart w:id="94" w:name="_Hlk89702387"/>
      <w:bookmarkStart w:id="95" w:name="_Toc96702905"/>
      <w:r>
        <w:rPr>
          <w:rFonts w:eastAsia="Calibri"/>
          <w:lang w:val="es-MX" w:eastAsia="es-CO"/>
        </w:rPr>
        <w:t>ESPECIFICACIONES</w:t>
      </w:r>
      <w:bookmarkEnd w:id="95"/>
    </w:p>
    <w:p w14:paraId="0ADD2422" w14:textId="1E01012D" w:rsidR="008C1DFD" w:rsidRDefault="008C1DFD" w:rsidP="00D67BB0">
      <w:pPr>
        <w:rPr>
          <w:rFonts w:eastAsia="Calibri" w:cs="Arial"/>
          <w:color w:val="000000"/>
          <w:szCs w:val="20"/>
          <w:lang w:val="es-MX" w:eastAsia="es-CO"/>
        </w:rPr>
      </w:pPr>
    </w:p>
    <w:p w14:paraId="2796DA37" w14:textId="613E32AA" w:rsidR="001D73FE" w:rsidRDefault="001D73FE" w:rsidP="00D67BB0">
      <w:pPr>
        <w:rPr>
          <w:rFonts w:eastAsia="Calibri" w:cs="Arial"/>
          <w:color w:val="000000"/>
          <w:szCs w:val="20"/>
          <w:lang w:val="es-MX" w:eastAsia="es-CO"/>
        </w:rPr>
      </w:pPr>
    </w:p>
    <w:p w14:paraId="3EECBC8B" w14:textId="68F0EE06" w:rsidR="001D73FE" w:rsidRPr="001D73FE" w:rsidRDefault="001D73FE" w:rsidP="001D73FE">
      <w:pPr>
        <w:pStyle w:val="Prrafodelista"/>
        <w:numPr>
          <w:ilvl w:val="0"/>
          <w:numId w:val="12"/>
        </w:numPr>
        <w:autoSpaceDE w:val="0"/>
        <w:autoSpaceDN w:val="0"/>
        <w:adjustRightInd w:val="0"/>
        <w:spacing w:after="0" w:line="240" w:lineRule="auto"/>
        <w:rPr>
          <w:rFonts w:cs="Arial"/>
          <w:b/>
          <w:bCs/>
          <w:i/>
          <w:iCs/>
          <w:color w:val="000000"/>
          <w:szCs w:val="20"/>
          <w:lang w:val="es-MX" w:eastAsia="es-CO"/>
        </w:rPr>
      </w:pPr>
      <w:r w:rsidRPr="001D73FE">
        <w:rPr>
          <w:rFonts w:cs="Arial"/>
          <w:b/>
          <w:bCs/>
          <w:i/>
          <w:iCs/>
          <w:color w:val="000000"/>
          <w:szCs w:val="20"/>
          <w:lang w:val="es-MX" w:eastAsia="es-CO"/>
        </w:rPr>
        <w:t>Medidas de manejo</w:t>
      </w:r>
    </w:p>
    <w:p w14:paraId="2A2A96ED" w14:textId="77777777" w:rsidR="001D73FE" w:rsidRPr="008765A6" w:rsidRDefault="001D73FE" w:rsidP="00D67BB0">
      <w:pPr>
        <w:rPr>
          <w:rFonts w:eastAsia="Calibri" w:cs="Arial"/>
          <w:color w:val="000000"/>
          <w:szCs w:val="20"/>
          <w:lang w:val="es-MX" w:eastAsia="es-CO"/>
        </w:rPr>
      </w:pPr>
    </w:p>
    <w:p w14:paraId="74F887AD" w14:textId="518B80F8" w:rsidR="001D73FE" w:rsidRDefault="001D73FE" w:rsidP="00D67BB0">
      <w:pPr>
        <w:rPr>
          <w:rFonts w:eastAsia="Calibri" w:cs="Arial"/>
          <w:color w:val="000000"/>
          <w:szCs w:val="20"/>
          <w:lang w:val="es-MX" w:eastAsia="es-CO"/>
        </w:rPr>
      </w:pPr>
    </w:p>
    <w:p w14:paraId="1D5D273B" w14:textId="461D815C" w:rsidR="008C1DFD" w:rsidRPr="008765A6" w:rsidRDefault="00D909BC" w:rsidP="00D67BB0">
      <w:pPr>
        <w:rPr>
          <w:rFonts w:eastAsia="Calibri" w:cs="Arial"/>
          <w:color w:val="000000"/>
          <w:szCs w:val="20"/>
          <w:lang w:val="es-MX" w:eastAsia="es-CO"/>
        </w:rPr>
      </w:pPr>
      <w:r w:rsidRPr="008765A6">
        <w:rPr>
          <w:rFonts w:eastAsia="Calibri" w:cs="Arial"/>
          <w:color w:val="000000"/>
          <w:szCs w:val="20"/>
          <w:lang w:val="es-MX" w:eastAsia="es-CO"/>
        </w:rPr>
        <w:t>De acuerdo con</w:t>
      </w:r>
      <w:r w:rsidR="008C1DFD" w:rsidRPr="008765A6">
        <w:rPr>
          <w:rFonts w:eastAsia="Calibri" w:cs="Arial"/>
          <w:color w:val="000000"/>
          <w:szCs w:val="20"/>
          <w:lang w:val="es-MX" w:eastAsia="es-CO"/>
        </w:rPr>
        <w:t xml:space="preserve"> las exigencias del presente capitulo y de la normatividad vigente el contratista debe disponer de los elementos contemplados en cada una de las medidas de manejo según lo establecido en los co</w:t>
      </w:r>
      <w:r w:rsidR="00EC033C" w:rsidRPr="008765A6">
        <w:rPr>
          <w:rFonts w:eastAsia="Calibri" w:cs="Arial"/>
          <w:color w:val="000000"/>
          <w:szCs w:val="20"/>
          <w:lang w:val="es-MX" w:eastAsia="es-CO"/>
        </w:rPr>
        <w:t>mponentes consignados en el MAO.</w:t>
      </w:r>
    </w:p>
    <w:p w14:paraId="498B74A3" w14:textId="77777777" w:rsidR="008C1DFD" w:rsidRPr="008765A6" w:rsidRDefault="008C1DFD" w:rsidP="00D67BB0">
      <w:pPr>
        <w:rPr>
          <w:rFonts w:eastAsia="Calibri" w:cs="Arial"/>
          <w:color w:val="000000"/>
          <w:szCs w:val="20"/>
          <w:lang w:val="es-MX" w:eastAsia="es-CO"/>
        </w:rPr>
      </w:pPr>
    </w:p>
    <w:p w14:paraId="15103072" w14:textId="6FDF7817" w:rsidR="008C1DFD" w:rsidRDefault="00EC033C" w:rsidP="00D67BB0">
      <w:pPr>
        <w:rPr>
          <w:rFonts w:eastAsia="Calibri" w:cs="Arial"/>
          <w:color w:val="000000"/>
          <w:szCs w:val="20"/>
          <w:lang w:val="es-MX" w:eastAsia="es-CO"/>
        </w:rPr>
      </w:pPr>
      <w:r w:rsidRPr="008765A6">
        <w:rPr>
          <w:rFonts w:eastAsia="Calibri" w:cs="Arial"/>
          <w:color w:val="000000"/>
          <w:szCs w:val="20"/>
          <w:lang w:val="es-MX" w:eastAsia="es-CO"/>
        </w:rPr>
        <w:t xml:space="preserve">Para dar cumplimiento a las obligaciones A&amp;SST, el Contratista deberá diligenciar y tener </w:t>
      </w:r>
      <w:r w:rsidR="00FD2A97" w:rsidRPr="008765A6">
        <w:rPr>
          <w:rFonts w:eastAsia="Calibri" w:cs="Arial"/>
          <w:color w:val="000000"/>
          <w:szCs w:val="20"/>
          <w:lang w:val="es-MX" w:eastAsia="es-CO"/>
        </w:rPr>
        <w:t>actualizados</w:t>
      </w:r>
      <w:r w:rsidRPr="008765A6">
        <w:rPr>
          <w:rFonts w:eastAsia="Calibri" w:cs="Arial"/>
          <w:color w:val="000000"/>
          <w:szCs w:val="20"/>
          <w:lang w:val="es-MX" w:eastAsia="es-CO"/>
        </w:rPr>
        <w:t xml:space="preserve"> los formatos relacionados con la gesti</w:t>
      </w:r>
      <w:r w:rsidR="00FD2A97" w:rsidRPr="008765A6">
        <w:rPr>
          <w:rFonts w:eastAsia="Calibri" w:cs="Arial"/>
          <w:color w:val="000000"/>
          <w:szCs w:val="20"/>
          <w:lang w:val="es-MX" w:eastAsia="es-CO"/>
        </w:rPr>
        <w:t>ón A&amp;SST que se en</w:t>
      </w:r>
      <w:r w:rsidRPr="008765A6">
        <w:rPr>
          <w:rFonts w:eastAsia="Calibri" w:cs="Arial"/>
          <w:color w:val="000000"/>
          <w:szCs w:val="20"/>
          <w:lang w:val="es-MX" w:eastAsia="es-CO"/>
        </w:rPr>
        <w:t>c</w:t>
      </w:r>
      <w:r w:rsidR="00FD2A97" w:rsidRPr="008765A6">
        <w:rPr>
          <w:rFonts w:eastAsia="Calibri" w:cs="Arial"/>
          <w:color w:val="000000"/>
          <w:szCs w:val="20"/>
          <w:lang w:val="es-MX" w:eastAsia="es-CO"/>
        </w:rPr>
        <w:t>ue</w:t>
      </w:r>
      <w:r w:rsidRPr="008765A6">
        <w:rPr>
          <w:rFonts w:eastAsia="Calibri" w:cs="Arial"/>
          <w:color w:val="000000"/>
          <w:szCs w:val="20"/>
          <w:lang w:val="es-MX" w:eastAsia="es-CO"/>
        </w:rPr>
        <w:t>ntren</w:t>
      </w:r>
      <w:r w:rsidR="00FD2A97" w:rsidRPr="008765A6">
        <w:rPr>
          <w:rFonts w:eastAsia="Calibri" w:cs="Arial"/>
          <w:color w:val="000000"/>
          <w:szCs w:val="20"/>
          <w:lang w:val="es-MX" w:eastAsia="es-CO"/>
        </w:rPr>
        <w:t xml:space="preserve"> </w:t>
      </w:r>
      <w:r w:rsidRPr="008765A6">
        <w:rPr>
          <w:rFonts w:eastAsia="Calibri" w:cs="Arial"/>
          <w:color w:val="000000"/>
          <w:szCs w:val="20"/>
          <w:lang w:val="es-MX" w:eastAsia="es-CO"/>
        </w:rPr>
        <w:t xml:space="preserve">incluidos en el Manual </w:t>
      </w:r>
      <w:r w:rsidR="00FD2A97" w:rsidRPr="008765A6">
        <w:rPr>
          <w:rFonts w:eastAsia="Calibri" w:cs="Arial"/>
          <w:color w:val="000000"/>
          <w:szCs w:val="20"/>
          <w:lang w:val="es-MX" w:eastAsia="es-CO"/>
        </w:rPr>
        <w:t>Único</w:t>
      </w:r>
      <w:r w:rsidRPr="008765A6">
        <w:rPr>
          <w:rFonts w:eastAsia="Calibri" w:cs="Arial"/>
          <w:color w:val="000000"/>
          <w:szCs w:val="20"/>
          <w:lang w:val="es-MX" w:eastAsia="es-CO"/>
        </w:rPr>
        <w:t xml:space="preserve"> de Control y Seguimiento Ambiental y de SST del IDU </w:t>
      </w:r>
      <w:r w:rsidR="00FD2A97" w:rsidRPr="008765A6">
        <w:rPr>
          <w:rFonts w:eastAsia="Calibri" w:cs="Arial"/>
          <w:color w:val="000000"/>
          <w:szCs w:val="20"/>
          <w:lang w:val="es-MX" w:eastAsia="es-CO"/>
        </w:rPr>
        <w:t xml:space="preserve">vigente </w:t>
      </w:r>
      <w:r w:rsidRPr="008765A6">
        <w:rPr>
          <w:rFonts w:eastAsia="Calibri" w:cs="Arial"/>
          <w:color w:val="000000"/>
          <w:szCs w:val="20"/>
          <w:lang w:val="es-MX" w:eastAsia="es-CO"/>
        </w:rPr>
        <w:t xml:space="preserve">y los que sean </w:t>
      </w:r>
      <w:r w:rsidR="00FD2A97" w:rsidRPr="008765A6">
        <w:rPr>
          <w:rFonts w:eastAsia="Calibri" w:cs="Arial"/>
          <w:color w:val="000000"/>
          <w:szCs w:val="20"/>
          <w:lang w:val="es-MX" w:eastAsia="es-CO"/>
        </w:rPr>
        <w:t>solicitados</w:t>
      </w:r>
      <w:r w:rsidRPr="008765A6">
        <w:rPr>
          <w:rFonts w:eastAsia="Calibri" w:cs="Arial"/>
          <w:color w:val="000000"/>
          <w:szCs w:val="20"/>
          <w:lang w:val="es-MX" w:eastAsia="es-CO"/>
        </w:rPr>
        <w:t xml:space="preserve"> en pliegos de condiciones, contar con todos los </w:t>
      </w:r>
      <w:r w:rsidR="00FD2A97" w:rsidRPr="008765A6">
        <w:rPr>
          <w:rFonts w:eastAsia="Calibri" w:cs="Arial"/>
          <w:color w:val="000000"/>
          <w:szCs w:val="20"/>
          <w:lang w:val="es-MX" w:eastAsia="es-CO"/>
        </w:rPr>
        <w:t>profesionales</w:t>
      </w:r>
      <w:r w:rsidRPr="008765A6">
        <w:rPr>
          <w:rFonts w:eastAsia="Calibri" w:cs="Arial"/>
          <w:color w:val="000000"/>
          <w:szCs w:val="20"/>
          <w:lang w:val="es-MX" w:eastAsia="es-CO"/>
        </w:rPr>
        <w:t xml:space="preserve"> </w:t>
      </w:r>
      <w:r w:rsidR="00FD2A97" w:rsidRPr="008765A6">
        <w:rPr>
          <w:rFonts w:eastAsia="Calibri" w:cs="Arial"/>
          <w:color w:val="000000"/>
          <w:szCs w:val="20"/>
          <w:lang w:val="es-MX" w:eastAsia="es-CO"/>
        </w:rPr>
        <w:t>requeridos</w:t>
      </w:r>
      <w:r w:rsidRPr="008765A6">
        <w:rPr>
          <w:rFonts w:eastAsia="Calibri" w:cs="Arial"/>
          <w:color w:val="000000"/>
          <w:szCs w:val="20"/>
          <w:lang w:val="es-MX" w:eastAsia="es-CO"/>
        </w:rPr>
        <w:t xml:space="preserve"> en los pliegos de condiciones, tener la totalidad de los permisos, </w:t>
      </w:r>
      <w:r w:rsidR="00FD2A97" w:rsidRPr="008765A6">
        <w:rPr>
          <w:rFonts w:eastAsia="Calibri" w:cs="Arial"/>
          <w:color w:val="000000"/>
          <w:szCs w:val="20"/>
          <w:lang w:val="es-MX" w:eastAsia="es-CO"/>
        </w:rPr>
        <w:t>lineamientos</w:t>
      </w:r>
      <w:r w:rsidRPr="008765A6">
        <w:rPr>
          <w:rFonts w:eastAsia="Calibri" w:cs="Arial"/>
          <w:color w:val="000000"/>
          <w:szCs w:val="20"/>
          <w:lang w:val="es-MX" w:eastAsia="es-CO"/>
        </w:rPr>
        <w:t xml:space="preserve"> entre otros </w:t>
      </w:r>
      <w:r w:rsidR="00FD2A97" w:rsidRPr="008765A6">
        <w:rPr>
          <w:rFonts w:eastAsia="Calibri" w:cs="Arial"/>
          <w:color w:val="000000"/>
          <w:szCs w:val="20"/>
          <w:lang w:val="es-MX" w:eastAsia="es-CO"/>
        </w:rPr>
        <w:t>requerimientos</w:t>
      </w:r>
      <w:r w:rsidRPr="008765A6">
        <w:rPr>
          <w:rFonts w:eastAsia="Calibri" w:cs="Arial"/>
          <w:color w:val="000000"/>
          <w:szCs w:val="20"/>
          <w:lang w:val="es-MX" w:eastAsia="es-CO"/>
        </w:rPr>
        <w:t xml:space="preserve"> de la AAC y dar cumplimiento a las obligaciones derivadas de estos, dar respuesta en los tiempos establecidos en los documentos </w:t>
      </w:r>
      <w:r w:rsidR="00FD2A97" w:rsidRPr="008765A6">
        <w:rPr>
          <w:rFonts w:eastAsia="Calibri" w:cs="Arial"/>
          <w:color w:val="000000"/>
          <w:szCs w:val="20"/>
          <w:lang w:val="es-MX" w:eastAsia="es-CO"/>
        </w:rPr>
        <w:t>contractuales</w:t>
      </w:r>
      <w:r w:rsidRPr="008765A6">
        <w:rPr>
          <w:rFonts w:eastAsia="Calibri" w:cs="Arial"/>
          <w:color w:val="000000"/>
          <w:szCs w:val="20"/>
          <w:lang w:val="es-MX" w:eastAsia="es-CO"/>
        </w:rPr>
        <w:t>.</w:t>
      </w:r>
    </w:p>
    <w:p w14:paraId="6B0F0DED" w14:textId="77777777" w:rsidR="001D73FE" w:rsidRPr="008765A6" w:rsidRDefault="001D73FE" w:rsidP="00D67BB0">
      <w:pPr>
        <w:rPr>
          <w:rFonts w:eastAsia="Calibri" w:cs="Arial"/>
          <w:color w:val="000000"/>
          <w:szCs w:val="20"/>
          <w:lang w:val="es-MX" w:eastAsia="es-CO"/>
        </w:rPr>
      </w:pPr>
    </w:p>
    <w:p w14:paraId="59EB9CF8" w14:textId="77777777" w:rsidR="00533ED5" w:rsidRPr="008765A6" w:rsidRDefault="00533ED5" w:rsidP="00533ED5">
      <w:pPr>
        <w:autoSpaceDE w:val="0"/>
        <w:autoSpaceDN w:val="0"/>
        <w:adjustRightInd w:val="0"/>
        <w:rPr>
          <w:rFonts w:eastAsia="Calibri" w:cs="Arial"/>
          <w:color w:val="000000"/>
          <w:szCs w:val="20"/>
          <w:lang w:val="es-MX" w:eastAsia="es-CO"/>
        </w:rPr>
      </w:pPr>
    </w:p>
    <w:p w14:paraId="3EF1BBFF" w14:textId="77777777" w:rsidR="00533ED5" w:rsidRPr="008765A6" w:rsidRDefault="00533ED5" w:rsidP="00392B62">
      <w:pPr>
        <w:pStyle w:val="Prrafodelista"/>
        <w:numPr>
          <w:ilvl w:val="0"/>
          <w:numId w:val="12"/>
        </w:numPr>
        <w:autoSpaceDE w:val="0"/>
        <w:autoSpaceDN w:val="0"/>
        <w:adjustRightInd w:val="0"/>
        <w:spacing w:after="0" w:line="240" w:lineRule="auto"/>
        <w:rPr>
          <w:rFonts w:cs="Arial"/>
          <w:b/>
          <w:bCs/>
          <w:i/>
          <w:iCs/>
          <w:color w:val="000000"/>
          <w:szCs w:val="20"/>
          <w:lang w:val="es-MX" w:eastAsia="es-CO"/>
        </w:rPr>
      </w:pPr>
      <w:r w:rsidRPr="008765A6">
        <w:rPr>
          <w:rFonts w:cs="Arial"/>
          <w:b/>
          <w:bCs/>
          <w:i/>
          <w:iCs/>
          <w:color w:val="000000"/>
          <w:szCs w:val="20"/>
          <w:lang w:val="es-MX" w:eastAsia="es-CO"/>
        </w:rPr>
        <w:t xml:space="preserve">Acopio de materiales pétreos y RCD </w:t>
      </w:r>
    </w:p>
    <w:p w14:paraId="5AC600AC" w14:textId="77777777" w:rsidR="00533ED5" w:rsidRPr="008765A6" w:rsidRDefault="00533ED5" w:rsidP="00533ED5">
      <w:pPr>
        <w:autoSpaceDE w:val="0"/>
        <w:autoSpaceDN w:val="0"/>
        <w:adjustRightInd w:val="0"/>
        <w:rPr>
          <w:rFonts w:eastAsia="Calibri" w:cs="Arial"/>
          <w:color w:val="000000"/>
          <w:szCs w:val="20"/>
          <w:lang w:val="es-MX" w:eastAsia="es-CO"/>
        </w:rPr>
      </w:pPr>
    </w:p>
    <w:p w14:paraId="7914BAEB" w14:textId="644FF1F1" w:rsidR="00533ED5" w:rsidRPr="008765A6" w:rsidRDefault="00533ED5" w:rsidP="00533ED5">
      <w:pPr>
        <w:autoSpaceDE w:val="0"/>
        <w:autoSpaceDN w:val="0"/>
        <w:adjustRightInd w:val="0"/>
        <w:rPr>
          <w:rFonts w:eastAsia="Calibri" w:cs="Arial"/>
          <w:color w:val="000000"/>
          <w:szCs w:val="20"/>
          <w:lang w:val="es-MX" w:eastAsia="es-CO"/>
        </w:rPr>
      </w:pPr>
      <w:r w:rsidRPr="008765A6">
        <w:rPr>
          <w:rFonts w:eastAsia="Calibri" w:cs="Arial"/>
          <w:color w:val="000000"/>
          <w:szCs w:val="20"/>
          <w:lang w:val="es-MX" w:eastAsia="es-CO"/>
        </w:rPr>
        <w:t>Los acopios de material pétreo y RCD se instalarán</w:t>
      </w:r>
      <w:r w:rsidR="00BB615C">
        <w:rPr>
          <w:rFonts w:eastAsia="Calibri" w:cs="Arial"/>
          <w:color w:val="000000"/>
          <w:szCs w:val="20"/>
          <w:lang w:val="es-MX" w:eastAsia="es-CO"/>
        </w:rPr>
        <w:t xml:space="preserve">, en función, de un área aproximada de intervención, </w:t>
      </w:r>
      <w:r w:rsidRPr="008765A6">
        <w:rPr>
          <w:rFonts w:eastAsia="Calibri" w:cs="Arial"/>
          <w:color w:val="000000"/>
          <w:szCs w:val="20"/>
          <w:lang w:val="es-MX" w:eastAsia="es-CO"/>
        </w:rPr>
        <w:t xml:space="preserve">de </w:t>
      </w:r>
      <w:r w:rsidR="00BB615C">
        <w:rPr>
          <w:rFonts w:eastAsia="Calibri" w:cs="Arial"/>
          <w:color w:val="000000"/>
          <w:szCs w:val="20"/>
          <w:lang w:val="es-MX" w:eastAsia="es-CO"/>
        </w:rPr>
        <w:t>50</w:t>
      </w:r>
      <w:r w:rsidRPr="008765A6">
        <w:rPr>
          <w:rFonts w:eastAsia="Calibri" w:cs="Arial"/>
          <w:color w:val="000000"/>
          <w:szCs w:val="20"/>
          <w:lang w:val="es-MX" w:eastAsia="es-CO"/>
        </w:rPr>
        <w:t>00</w:t>
      </w:r>
      <w:r w:rsidR="00D909BC">
        <w:rPr>
          <w:rFonts w:eastAsia="Calibri" w:cs="Arial"/>
          <w:color w:val="000000"/>
          <w:szCs w:val="20"/>
          <w:lang w:val="es-MX" w:eastAsia="es-CO"/>
        </w:rPr>
        <w:t xml:space="preserve"> </w:t>
      </w:r>
      <w:r w:rsidR="00D909BC" w:rsidRPr="008765A6">
        <w:rPr>
          <w:rFonts w:eastAsia="Calibri" w:cs="Arial"/>
          <w:color w:val="000000"/>
          <w:szCs w:val="20"/>
          <w:lang w:val="es-MX" w:eastAsia="es-CO"/>
        </w:rPr>
        <w:t>m</w:t>
      </w:r>
      <w:r w:rsidR="00BB615C" w:rsidRPr="00BB615C">
        <w:rPr>
          <w:rFonts w:eastAsia="Calibri" w:cs="Arial"/>
          <w:color w:val="000000"/>
          <w:szCs w:val="20"/>
          <w:vertAlign w:val="superscript"/>
          <w:lang w:val="es-MX" w:eastAsia="es-CO"/>
        </w:rPr>
        <w:t>2</w:t>
      </w:r>
      <w:r w:rsidR="00D909BC" w:rsidRPr="008765A6">
        <w:rPr>
          <w:rFonts w:eastAsia="Calibri" w:cs="Arial"/>
          <w:color w:val="000000"/>
          <w:szCs w:val="20"/>
          <w:lang w:val="es-MX" w:eastAsia="es-CO"/>
        </w:rPr>
        <w:t xml:space="preserve"> entre</w:t>
      </w:r>
      <w:r w:rsidRPr="008765A6">
        <w:rPr>
          <w:rFonts w:eastAsia="Calibri" w:cs="Arial"/>
          <w:color w:val="000000"/>
          <w:szCs w:val="20"/>
          <w:lang w:val="es-MX" w:eastAsia="es-CO"/>
        </w:rPr>
        <w:t xml:space="preserve"> sí.   Éstos no deben interferir con el tráfico vehicular ni peatonal y deberán estar protegidos de manera </w:t>
      </w:r>
      <w:r w:rsidR="00D909BC" w:rsidRPr="008765A6">
        <w:rPr>
          <w:rFonts w:eastAsia="Calibri" w:cs="Arial"/>
          <w:color w:val="000000"/>
          <w:szCs w:val="20"/>
          <w:lang w:val="es-MX" w:eastAsia="es-CO"/>
        </w:rPr>
        <w:t>permanente de</w:t>
      </w:r>
      <w:r w:rsidRPr="008765A6">
        <w:rPr>
          <w:rFonts w:eastAsia="Calibri" w:cs="Arial"/>
          <w:color w:val="000000"/>
          <w:szCs w:val="20"/>
          <w:lang w:val="es-MX" w:eastAsia="es-CO"/>
        </w:rPr>
        <w:t xml:space="preserve"> la acción erosiva del agua, aire y su contaminación. Dicha </w:t>
      </w:r>
      <w:r w:rsidR="00D909BC" w:rsidRPr="008765A6">
        <w:rPr>
          <w:rFonts w:eastAsia="Calibri" w:cs="Arial"/>
          <w:color w:val="000000"/>
          <w:szCs w:val="20"/>
          <w:lang w:val="es-MX" w:eastAsia="es-CO"/>
        </w:rPr>
        <w:t>protección debe</w:t>
      </w:r>
      <w:r w:rsidRPr="008765A6">
        <w:rPr>
          <w:rFonts w:eastAsia="Calibri" w:cs="Arial"/>
          <w:color w:val="000000"/>
          <w:szCs w:val="20"/>
          <w:lang w:val="es-MX" w:eastAsia="es-CO"/>
        </w:rPr>
        <w:t xml:space="preserve"> hacerse con elementos como </w:t>
      </w:r>
      <w:r w:rsidR="00BB615C">
        <w:rPr>
          <w:rFonts w:eastAsia="Calibri" w:cs="Arial"/>
          <w:color w:val="000000"/>
          <w:szCs w:val="20"/>
          <w:lang w:val="es-MX" w:eastAsia="es-CO"/>
        </w:rPr>
        <w:t xml:space="preserve">polietileno de alta densidad </w:t>
      </w:r>
      <w:r w:rsidRPr="008765A6">
        <w:rPr>
          <w:rFonts w:eastAsia="Calibri" w:cs="Arial"/>
          <w:color w:val="000000"/>
          <w:szCs w:val="20"/>
          <w:lang w:val="es-MX" w:eastAsia="es-CO"/>
        </w:rPr>
        <w:t>o lonas imperm</w:t>
      </w:r>
      <w:r w:rsidR="00966F16">
        <w:rPr>
          <w:rFonts w:eastAsia="Calibri" w:cs="Arial"/>
          <w:color w:val="000000"/>
          <w:szCs w:val="20"/>
          <w:lang w:val="es-MX" w:eastAsia="es-CO"/>
        </w:rPr>
        <w:t>eab</w:t>
      </w:r>
      <w:r w:rsidRPr="008765A6">
        <w:rPr>
          <w:rFonts w:eastAsia="Calibri" w:cs="Arial"/>
          <w:color w:val="000000"/>
          <w:szCs w:val="20"/>
          <w:lang w:val="es-MX" w:eastAsia="es-CO"/>
        </w:rPr>
        <w:t xml:space="preserve">les. Los acopios deberán estar señalizados y confinados con materiales que impidan </w:t>
      </w:r>
      <w:r w:rsidR="00D909BC" w:rsidRPr="008765A6">
        <w:rPr>
          <w:rFonts w:eastAsia="Calibri" w:cs="Arial"/>
          <w:color w:val="000000"/>
          <w:szCs w:val="20"/>
          <w:lang w:val="es-MX" w:eastAsia="es-CO"/>
        </w:rPr>
        <w:t>la dispersión</w:t>
      </w:r>
      <w:r w:rsidRPr="008765A6">
        <w:rPr>
          <w:rFonts w:eastAsia="Calibri" w:cs="Arial"/>
          <w:color w:val="000000"/>
          <w:szCs w:val="20"/>
          <w:lang w:val="es-MX" w:eastAsia="es-CO"/>
        </w:rPr>
        <w:t xml:space="preserve"> del material como consecuencia de la escorrentía.</w:t>
      </w:r>
    </w:p>
    <w:p w14:paraId="49F58C4D" w14:textId="77777777" w:rsidR="00533ED5" w:rsidRPr="008765A6" w:rsidRDefault="00533ED5" w:rsidP="00533ED5">
      <w:pPr>
        <w:autoSpaceDE w:val="0"/>
        <w:autoSpaceDN w:val="0"/>
        <w:adjustRightInd w:val="0"/>
        <w:rPr>
          <w:rFonts w:eastAsia="Calibri" w:cs="Arial"/>
          <w:color w:val="000000"/>
          <w:szCs w:val="20"/>
          <w:lang w:val="es-MX" w:eastAsia="es-CO"/>
        </w:rPr>
      </w:pPr>
    </w:p>
    <w:p w14:paraId="6AEC1A53" w14:textId="77777777" w:rsidR="008C2C45" w:rsidRDefault="008C2C45">
      <w:pPr>
        <w:jc w:val="left"/>
        <w:rPr>
          <w:rFonts w:eastAsia="Calibri" w:cs="Arial"/>
          <w:b/>
          <w:bCs/>
          <w:i/>
          <w:iCs/>
          <w:color w:val="000000"/>
          <w:szCs w:val="20"/>
          <w:lang w:val="es-MX" w:eastAsia="es-CO"/>
        </w:rPr>
      </w:pPr>
      <w:r>
        <w:rPr>
          <w:rFonts w:cs="Arial"/>
          <w:b/>
          <w:bCs/>
          <w:i/>
          <w:iCs/>
          <w:color w:val="000000"/>
          <w:szCs w:val="20"/>
          <w:lang w:val="es-MX" w:eastAsia="es-CO"/>
        </w:rPr>
        <w:br w:type="page"/>
      </w:r>
    </w:p>
    <w:p w14:paraId="6C144D12" w14:textId="0A7FFBD0" w:rsidR="00533ED5" w:rsidRPr="008765A6" w:rsidRDefault="00533ED5" w:rsidP="00392B62">
      <w:pPr>
        <w:pStyle w:val="Prrafodelista"/>
        <w:numPr>
          <w:ilvl w:val="0"/>
          <w:numId w:val="12"/>
        </w:numPr>
        <w:autoSpaceDE w:val="0"/>
        <w:autoSpaceDN w:val="0"/>
        <w:adjustRightInd w:val="0"/>
        <w:spacing w:after="0" w:line="240" w:lineRule="auto"/>
        <w:rPr>
          <w:rFonts w:cs="Arial"/>
          <w:b/>
          <w:bCs/>
          <w:i/>
          <w:iCs/>
          <w:color w:val="000000"/>
          <w:szCs w:val="20"/>
          <w:lang w:val="es-MX" w:eastAsia="es-CO"/>
        </w:rPr>
      </w:pPr>
      <w:r w:rsidRPr="008765A6">
        <w:rPr>
          <w:rFonts w:cs="Arial"/>
          <w:b/>
          <w:bCs/>
          <w:i/>
          <w:iCs/>
          <w:color w:val="000000"/>
          <w:szCs w:val="20"/>
          <w:lang w:val="es-MX" w:eastAsia="es-CO"/>
        </w:rPr>
        <w:lastRenderedPageBreak/>
        <w:t xml:space="preserve">Unidades sanitarias </w:t>
      </w:r>
    </w:p>
    <w:p w14:paraId="61DDA958" w14:textId="77777777" w:rsidR="00533ED5" w:rsidRPr="008765A6" w:rsidRDefault="00533ED5" w:rsidP="00533ED5">
      <w:pPr>
        <w:autoSpaceDE w:val="0"/>
        <w:autoSpaceDN w:val="0"/>
        <w:adjustRightInd w:val="0"/>
        <w:rPr>
          <w:rFonts w:eastAsia="Calibri" w:cs="Arial"/>
          <w:color w:val="000000"/>
          <w:szCs w:val="20"/>
          <w:lang w:val="es-MX" w:eastAsia="es-CO"/>
        </w:rPr>
      </w:pPr>
    </w:p>
    <w:p w14:paraId="0FB66DE9" w14:textId="50F58DB3" w:rsidR="00533ED5" w:rsidRPr="008765A6" w:rsidRDefault="00533ED5" w:rsidP="00533ED5">
      <w:pPr>
        <w:autoSpaceDE w:val="0"/>
        <w:autoSpaceDN w:val="0"/>
        <w:adjustRightInd w:val="0"/>
        <w:rPr>
          <w:rFonts w:eastAsia="Calibri" w:cs="Arial"/>
          <w:color w:val="000000"/>
          <w:szCs w:val="20"/>
          <w:lang w:val="es-MX" w:eastAsia="es-CO"/>
        </w:rPr>
      </w:pPr>
      <w:r w:rsidRPr="008765A6">
        <w:rPr>
          <w:rFonts w:eastAsia="Calibri" w:cs="Arial"/>
          <w:color w:val="000000"/>
          <w:szCs w:val="20"/>
          <w:lang w:val="es-MX" w:eastAsia="es-CO"/>
        </w:rPr>
        <w:t xml:space="preserve">Baño portátil tipo </w:t>
      </w:r>
      <w:proofErr w:type="spellStart"/>
      <w:r w:rsidRPr="008765A6">
        <w:rPr>
          <w:rFonts w:eastAsia="Calibri" w:cs="Arial"/>
          <w:color w:val="000000"/>
          <w:szCs w:val="20"/>
          <w:lang w:val="es-MX" w:eastAsia="es-CO"/>
        </w:rPr>
        <w:t>Flushing</w:t>
      </w:r>
      <w:proofErr w:type="spellEnd"/>
      <w:r w:rsidRPr="008765A6">
        <w:rPr>
          <w:rFonts w:eastAsia="Calibri" w:cs="Arial"/>
          <w:color w:val="000000"/>
          <w:szCs w:val="20"/>
          <w:lang w:val="es-MX" w:eastAsia="es-CO"/>
        </w:rPr>
        <w:t xml:space="preserve"> que cuente con inodoro y lavamanos. Las unidades sanitarias deberán ser instaladas sobre una superficie nivelada para garantizar su estabilidad. Las unidades sanitarias deben mantenerse en óptimas condiciones higiénicas y realizársele mantenimiento de acuerdo a lo especificado por el fabricante para garantizar su normal funcionamiento. </w:t>
      </w:r>
      <w:r w:rsidR="000570BA">
        <w:rPr>
          <w:rFonts w:eastAsia="Calibri" w:cs="Arial"/>
          <w:color w:val="000000"/>
          <w:szCs w:val="20"/>
          <w:lang w:val="es-MX" w:eastAsia="es-CO"/>
        </w:rPr>
        <w:t>El aseo de las instalaciones sanitarias deberá ser m</w:t>
      </w:r>
      <w:r w:rsidRPr="008765A6">
        <w:rPr>
          <w:rFonts w:eastAsia="Calibri" w:cs="Arial"/>
          <w:color w:val="000000"/>
          <w:szCs w:val="20"/>
          <w:lang w:val="es-MX" w:eastAsia="es-CO"/>
        </w:rPr>
        <w:t xml:space="preserve">ínimo </w:t>
      </w:r>
      <w:r w:rsidR="000570BA">
        <w:rPr>
          <w:rFonts w:eastAsia="Calibri" w:cs="Arial"/>
          <w:color w:val="000000"/>
          <w:szCs w:val="20"/>
          <w:lang w:val="es-MX" w:eastAsia="es-CO"/>
        </w:rPr>
        <w:t xml:space="preserve">tres veces por </w:t>
      </w:r>
      <w:r w:rsidRPr="008765A6">
        <w:rPr>
          <w:rFonts w:eastAsia="Calibri" w:cs="Arial"/>
          <w:color w:val="000000"/>
          <w:szCs w:val="20"/>
          <w:lang w:val="es-MX" w:eastAsia="es-CO"/>
        </w:rPr>
        <w:t>semana. Se deberá instalar baño en una proporción de uno por cada quince trabajadores diferenciados por género.</w:t>
      </w:r>
    </w:p>
    <w:p w14:paraId="64A34E6C" w14:textId="77777777" w:rsidR="00533ED5" w:rsidRPr="008765A6" w:rsidRDefault="00533ED5" w:rsidP="00533ED5">
      <w:pPr>
        <w:rPr>
          <w:rFonts w:eastAsia="Calibri" w:cs="Arial"/>
          <w:color w:val="000000"/>
          <w:szCs w:val="20"/>
          <w:lang w:val="es-MX" w:eastAsia="es-CO"/>
        </w:rPr>
      </w:pPr>
    </w:p>
    <w:p w14:paraId="601ACAF1" w14:textId="77777777" w:rsidR="008C2C45" w:rsidRDefault="00533ED5" w:rsidP="001D73FE">
      <w:pPr>
        <w:rPr>
          <w:rFonts w:eastAsia="Calibri" w:cs="Arial"/>
          <w:color w:val="000000"/>
          <w:szCs w:val="20"/>
          <w:lang w:val="es-MX" w:eastAsia="es-CO"/>
        </w:rPr>
      </w:pPr>
      <w:r w:rsidRPr="008765A6">
        <w:rPr>
          <w:rFonts w:eastAsia="Calibri" w:cs="Arial"/>
          <w:color w:val="000000"/>
          <w:szCs w:val="20"/>
          <w:lang w:val="es-MX" w:eastAsia="es-CO"/>
        </w:rPr>
        <w:t xml:space="preserve">Solo mediante autorización escrita de la </w:t>
      </w:r>
      <w:r w:rsidRPr="008765A6">
        <w:rPr>
          <w:rFonts w:eastAsia="Calibri" w:cs="Arial"/>
          <w:bCs/>
          <w:color w:val="000000"/>
          <w:szCs w:val="20"/>
          <w:lang w:val="es-MX" w:eastAsia="es-CO"/>
        </w:rPr>
        <w:t xml:space="preserve">Interventoría </w:t>
      </w:r>
      <w:r w:rsidRPr="008765A6">
        <w:rPr>
          <w:rFonts w:eastAsia="Calibri" w:cs="Arial"/>
          <w:color w:val="000000"/>
          <w:szCs w:val="20"/>
          <w:lang w:val="es-MX" w:eastAsia="es-CO"/>
        </w:rPr>
        <w:t xml:space="preserve">el </w:t>
      </w:r>
      <w:r w:rsidRPr="008765A6">
        <w:rPr>
          <w:rFonts w:eastAsia="Calibri" w:cs="Arial"/>
          <w:bCs/>
          <w:color w:val="000000"/>
          <w:szCs w:val="20"/>
          <w:lang w:val="es-MX" w:eastAsia="es-CO"/>
        </w:rPr>
        <w:t xml:space="preserve">Contratista </w:t>
      </w:r>
      <w:r w:rsidRPr="008765A6">
        <w:rPr>
          <w:rFonts w:eastAsia="Calibri" w:cs="Arial"/>
          <w:color w:val="000000"/>
          <w:szCs w:val="20"/>
          <w:lang w:val="es-MX" w:eastAsia="es-CO"/>
        </w:rPr>
        <w:t>podrá hacer modificaciones a las anteriores especificaciones, siempre y cuando se demuestre una mejora o inaplicabilidad debida a las condiciones particulares del proyecto.</w:t>
      </w:r>
    </w:p>
    <w:p w14:paraId="368B7708" w14:textId="15595F3D" w:rsidR="008C2C45" w:rsidRDefault="008C2C45" w:rsidP="001D73FE">
      <w:pPr>
        <w:rPr>
          <w:rFonts w:eastAsia="Calibri" w:cs="Arial"/>
          <w:color w:val="000000"/>
          <w:szCs w:val="20"/>
          <w:lang w:val="es-MX" w:eastAsia="es-CO"/>
        </w:rPr>
      </w:pPr>
    </w:p>
    <w:p w14:paraId="20A76295" w14:textId="77777777" w:rsidR="008C2C45" w:rsidRDefault="008C2C45" w:rsidP="001D73FE">
      <w:pPr>
        <w:rPr>
          <w:rFonts w:eastAsia="Calibri" w:cs="Arial"/>
          <w:color w:val="000000"/>
          <w:szCs w:val="20"/>
          <w:lang w:val="es-MX" w:eastAsia="es-CO"/>
        </w:rPr>
      </w:pPr>
    </w:p>
    <w:p w14:paraId="5D876BC3" w14:textId="2AB733E3" w:rsidR="00533ED5" w:rsidRPr="008765A6" w:rsidRDefault="00533ED5" w:rsidP="00392B62">
      <w:pPr>
        <w:pStyle w:val="Prrafodelista"/>
        <w:numPr>
          <w:ilvl w:val="0"/>
          <w:numId w:val="12"/>
        </w:numPr>
        <w:autoSpaceDE w:val="0"/>
        <w:autoSpaceDN w:val="0"/>
        <w:adjustRightInd w:val="0"/>
        <w:spacing w:after="0" w:line="240" w:lineRule="auto"/>
        <w:rPr>
          <w:rFonts w:cs="Arial"/>
          <w:b/>
          <w:bCs/>
          <w:i/>
          <w:iCs/>
          <w:color w:val="000000"/>
          <w:szCs w:val="20"/>
          <w:lang w:val="es-MX" w:eastAsia="es-CO"/>
        </w:rPr>
      </w:pPr>
      <w:r w:rsidRPr="008765A6">
        <w:rPr>
          <w:rFonts w:cs="Arial"/>
          <w:b/>
          <w:bCs/>
          <w:i/>
          <w:iCs/>
          <w:color w:val="000000"/>
          <w:szCs w:val="20"/>
          <w:lang w:val="es-MX" w:eastAsia="es-CO"/>
        </w:rPr>
        <w:t>Kit de emergencia SST</w:t>
      </w:r>
    </w:p>
    <w:p w14:paraId="2F3E089C" w14:textId="77777777" w:rsidR="00533ED5" w:rsidRPr="008765A6" w:rsidRDefault="00533ED5" w:rsidP="00533ED5">
      <w:pPr>
        <w:rPr>
          <w:rFonts w:eastAsia="Calibri" w:cs="Arial"/>
          <w:color w:val="000000"/>
          <w:szCs w:val="20"/>
          <w:lang w:val="es-MX" w:eastAsia="es-CO"/>
        </w:rPr>
      </w:pPr>
    </w:p>
    <w:p w14:paraId="79DD0A4E" w14:textId="47D62FE7" w:rsidR="00533ED5" w:rsidRDefault="00533ED5" w:rsidP="00533ED5">
      <w:pPr>
        <w:rPr>
          <w:rFonts w:eastAsia="Calibri" w:cs="Arial"/>
          <w:color w:val="000000"/>
          <w:szCs w:val="20"/>
          <w:lang w:val="es-MX" w:eastAsia="es-CO"/>
        </w:rPr>
      </w:pPr>
      <w:r w:rsidRPr="008765A6">
        <w:rPr>
          <w:rFonts w:eastAsia="Calibri" w:cs="Arial"/>
          <w:color w:val="000000"/>
          <w:szCs w:val="20"/>
          <w:lang w:val="es-MX" w:eastAsia="es-CO"/>
        </w:rPr>
        <w:t>Comprende como mínimo un extintor multipropósito de 10 libras, camilla rígida con cuello, cuatro conos reflectivos de tráfico y un botiquín de primero auxilios; adicionalmente debe tener un folder que contenga los siguientes datos y documentos: Número telefónico de emergencia, hojas de seguridad de productos químicos, listado de trabajadores (nombre y apellidos, cedula teléfono de contacto y restricciones y/o alergias a medicamentos) y las fotocopias de afiliaciones o planillas de pago al sistema de seguridad social actualizadas.</w:t>
      </w:r>
    </w:p>
    <w:p w14:paraId="7EF89A7D" w14:textId="77777777" w:rsidR="00BB615C" w:rsidRPr="008765A6" w:rsidRDefault="00BB615C" w:rsidP="00533ED5">
      <w:pPr>
        <w:rPr>
          <w:rFonts w:cs="Arial"/>
          <w:szCs w:val="20"/>
        </w:rPr>
      </w:pPr>
    </w:p>
    <w:p w14:paraId="741E5247" w14:textId="77777777" w:rsidR="00461520" w:rsidRPr="008765A6" w:rsidRDefault="00461520" w:rsidP="00D67BB0">
      <w:pPr>
        <w:rPr>
          <w:rFonts w:eastAsia="Calibri" w:cs="Arial"/>
          <w:color w:val="000000"/>
          <w:szCs w:val="20"/>
          <w:lang w:eastAsia="es-CO"/>
        </w:rPr>
      </w:pPr>
    </w:p>
    <w:p w14:paraId="6C1D6858" w14:textId="28ED353F" w:rsidR="005236F7" w:rsidRPr="008765A6" w:rsidRDefault="005236F7" w:rsidP="00392B62">
      <w:pPr>
        <w:pStyle w:val="Prrafodelista"/>
        <w:numPr>
          <w:ilvl w:val="0"/>
          <w:numId w:val="12"/>
        </w:numPr>
        <w:autoSpaceDE w:val="0"/>
        <w:autoSpaceDN w:val="0"/>
        <w:adjustRightInd w:val="0"/>
        <w:spacing w:after="0" w:line="240" w:lineRule="auto"/>
        <w:rPr>
          <w:rFonts w:cs="Arial"/>
          <w:b/>
          <w:i/>
          <w:color w:val="000000"/>
          <w:szCs w:val="20"/>
          <w:lang w:eastAsia="es-CO"/>
        </w:rPr>
      </w:pPr>
      <w:r w:rsidRPr="008765A6">
        <w:rPr>
          <w:rFonts w:cs="Arial"/>
          <w:b/>
          <w:i/>
          <w:color w:val="000000"/>
          <w:szCs w:val="20"/>
          <w:lang w:eastAsia="es-CO"/>
        </w:rPr>
        <w:t>Señalización SST</w:t>
      </w:r>
    </w:p>
    <w:p w14:paraId="46D861B5" w14:textId="77777777" w:rsidR="005236F7" w:rsidRPr="008765A6" w:rsidRDefault="005236F7" w:rsidP="005236F7">
      <w:pPr>
        <w:autoSpaceDE w:val="0"/>
        <w:autoSpaceDN w:val="0"/>
        <w:adjustRightInd w:val="0"/>
        <w:rPr>
          <w:rFonts w:cs="Arial"/>
          <w:b/>
          <w:i/>
          <w:color w:val="000000"/>
          <w:szCs w:val="20"/>
          <w:lang w:eastAsia="es-CO"/>
        </w:rPr>
      </w:pPr>
    </w:p>
    <w:p w14:paraId="107DCF64" w14:textId="224BAAFE" w:rsidR="005236F7" w:rsidRDefault="005236F7" w:rsidP="005236F7">
      <w:pPr>
        <w:autoSpaceDE w:val="0"/>
        <w:autoSpaceDN w:val="0"/>
        <w:adjustRightInd w:val="0"/>
        <w:rPr>
          <w:rFonts w:cs="Arial"/>
          <w:color w:val="000000"/>
          <w:szCs w:val="20"/>
          <w:lang w:eastAsia="es-CO"/>
        </w:rPr>
      </w:pPr>
      <w:r w:rsidRPr="008765A6">
        <w:rPr>
          <w:rFonts w:cs="Arial"/>
          <w:color w:val="000000"/>
          <w:szCs w:val="20"/>
          <w:lang w:eastAsia="es-CO"/>
        </w:rPr>
        <w:t xml:space="preserve">Consta de </w:t>
      </w:r>
      <w:r w:rsidR="00D909BC">
        <w:rPr>
          <w:rFonts w:cs="Arial"/>
          <w:color w:val="000000"/>
          <w:szCs w:val="20"/>
          <w:lang w:eastAsia="es-CO"/>
        </w:rPr>
        <w:t xml:space="preserve">distintas </w:t>
      </w:r>
      <w:r w:rsidRPr="008765A6">
        <w:rPr>
          <w:rFonts w:cs="Arial"/>
          <w:color w:val="000000"/>
          <w:szCs w:val="20"/>
          <w:lang w:eastAsia="es-CO"/>
        </w:rPr>
        <w:t xml:space="preserve">señales </w:t>
      </w:r>
      <w:r w:rsidR="00D909BC">
        <w:rPr>
          <w:rFonts w:cs="Arial"/>
          <w:color w:val="000000"/>
          <w:szCs w:val="20"/>
          <w:lang w:eastAsia="es-CO"/>
        </w:rPr>
        <w:t xml:space="preserve">de acuerdo con el riesgo </w:t>
      </w:r>
      <w:r w:rsidRPr="008765A6">
        <w:rPr>
          <w:rFonts w:cs="Arial"/>
          <w:color w:val="000000"/>
          <w:szCs w:val="20"/>
          <w:lang w:eastAsia="es-CO"/>
        </w:rPr>
        <w:t xml:space="preserve">con mensajes de prohibición, obligación, advertencia y de salvamento para demarcar y aislar las áreas de trabajo de los frentes de obra </w:t>
      </w:r>
      <w:r w:rsidR="00D909BC" w:rsidRPr="008765A6">
        <w:rPr>
          <w:rFonts w:cs="Arial"/>
          <w:color w:val="000000"/>
          <w:szCs w:val="20"/>
          <w:lang w:eastAsia="es-CO"/>
        </w:rPr>
        <w:t>de acuerdo con</w:t>
      </w:r>
      <w:r w:rsidRPr="008765A6">
        <w:rPr>
          <w:rFonts w:cs="Arial"/>
          <w:color w:val="000000"/>
          <w:szCs w:val="20"/>
          <w:lang w:eastAsia="es-CO"/>
        </w:rPr>
        <w:t xml:space="preserve"> las disposiciones legales vigentes.</w:t>
      </w:r>
    </w:p>
    <w:p w14:paraId="4BEB963C" w14:textId="77777777" w:rsidR="00BB615C" w:rsidRPr="008765A6" w:rsidRDefault="00BB615C" w:rsidP="005236F7">
      <w:pPr>
        <w:autoSpaceDE w:val="0"/>
        <w:autoSpaceDN w:val="0"/>
        <w:adjustRightInd w:val="0"/>
        <w:rPr>
          <w:rFonts w:cs="Arial"/>
          <w:color w:val="000000"/>
          <w:szCs w:val="20"/>
          <w:lang w:eastAsia="es-CO"/>
        </w:rPr>
      </w:pPr>
    </w:p>
    <w:p w14:paraId="771A3B3A" w14:textId="77777777" w:rsidR="005236F7" w:rsidRPr="008765A6" w:rsidRDefault="005236F7" w:rsidP="005236F7">
      <w:pPr>
        <w:autoSpaceDE w:val="0"/>
        <w:autoSpaceDN w:val="0"/>
        <w:adjustRightInd w:val="0"/>
        <w:rPr>
          <w:rFonts w:cs="Arial"/>
          <w:color w:val="000000"/>
          <w:szCs w:val="20"/>
          <w:lang w:eastAsia="es-CO"/>
        </w:rPr>
      </w:pPr>
    </w:p>
    <w:p w14:paraId="0C5B62E2" w14:textId="2D11C8AD" w:rsidR="005236F7" w:rsidRPr="008765A6" w:rsidRDefault="005236F7" w:rsidP="00392B62">
      <w:pPr>
        <w:pStyle w:val="Prrafodelista"/>
        <w:numPr>
          <w:ilvl w:val="0"/>
          <w:numId w:val="12"/>
        </w:numPr>
        <w:autoSpaceDE w:val="0"/>
        <w:autoSpaceDN w:val="0"/>
        <w:adjustRightInd w:val="0"/>
        <w:spacing w:after="0" w:line="240" w:lineRule="auto"/>
        <w:rPr>
          <w:rFonts w:cs="Arial"/>
          <w:b/>
          <w:i/>
          <w:color w:val="000000"/>
          <w:szCs w:val="20"/>
          <w:lang w:eastAsia="es-CO"/>
        </w:rPr>
      </w:pPr>
      <w:r w:rsidRPr="008765A6">
        <w:rPr>
          <w:rFonts w:cs="Arial"/>
          <w:b/>
          <w:i/>
          <w:color w:val="000000"/>
          <w:szCs w:val="20"/>
          <w:lang w:eastAsia="es-CO"/>
        </w:rPr>
        <w:t>Elementos de protección personal – EPP</w:t>
      </w:r>
    </w:p>
    <w:p w14:paraId="49610B54" w14:textId="77777777" w:rsidR="005236F7" w:rsidRPr="008765A6" w:rsidRDefault="005236F7" w:rsidP="005236F7">
      <w:pPr>
        <w:autoSpaceDE w:val="0"/>
        <w:autoSpaceDN w:val="0"/>
        <w:adjustRightInd w:val="0"/>
        <w:rPr>
          <w:rFonts w:cs="Arial"/>
          <w:b/>
          <w:i/>
          <w:color w:val="000000"/>
          <w:szCs w:val="20"/>
          <w:lang w:eastAsia="es-CO"/>
        </w:rPr>
      </w:pPr>
    </w:p>
    <w:p w14:paraId="4E8FCF29" w14:textId="25F2C5E9" w:rsidR="005236F7" w:rsidRDefault="000A110F" w:rsidP="005236F7">
      <w:pPr>
        <w:autoSpaceDE w:val="0"/>
        <w:autoSpaceDN w:val="0"/>
        <w:adjustRightInd w:val="0"/>
        <w:rPr>
          <w:rFonts w:cs="Arial"/>
          <w:color w:val="000000"/>
          <w:szCs w:val="20"/>
          <w:lang w:eastAsia="es-CO"/>
        </w:rPr>
      </w:pPr>
      <w:r w:rsidRPr="008765A6">
        <w:rPr>
          <w:rFonts w:cs="Arial"/>
          <w:color w:val="000000"/>
          <w:szCs w:val="20"/>
          <w:lang w:eastAsia="es-CO"/>
        </w:rPr>
        <w:t xml:space="preserve">Consta de los elementos de protección personal </w:t>
      </w:r>
      <w:r w:rsidR="00D909BC" w:rsidRPr="008765A6">
        <w:rPr>
          <w:rFonts w:cs="Arial"/>
          <w:color w:val="000000"/>
          <w:szCs w:val="20"/>
          <w:lang w:eastAsia="es-CO"/>
        </w:rPr>
        <w:t>básicos de</w:t>
      </w:r>
      <w:r w:rsidRPr="008765A6">
        <w:rPr>
          <w:rFonts w:cs="Arial"/>
          <w:color w:val="000000"/>
          <w:szCs w:val="20"/>
          <w:lang w:eastAsia="es-CO"/>
        </w:rPr>
        <w:t xml:space="preserve"> acuerdo con la labor, para personal operativo (mano de obra no calificada), así: casco de seguridad contra impacto, mascarilla desechable, guantes de vaqueta y/o carnaza, gafas de seguridad, protección auditiva de inserción y/o copa, capa imperm</w:t>
      </w:r>
      <w:r w:rsidR="00BB615C">
        <w:rPr>
          <w:rFonts w:cs="Arial"/>
          <w:color w:val="000000"/>
          <w:szCs w:val="20"/>
          <w:lang w:eastAsia="es-CO"/>
        </w:rPr>
        <w:t>eab</w:t>
      </w:r>
      <w:r w:rsidRPr="008765A6">
        <w:rPr>
          <w:rFonts w:cs="Arial"/>
          <w:color w:val="000000"/>
          <w:szCs w:val="20"/>
          <w:lang w:eastAsia="es-CO"/>
        </w:rPr>
        <w:t>le y botas de seguridad en caucho</w:t>
      </w:r>
      <w:r w:rsidR="00D909BC">
        <w:rPr>
          <w:rFonts w:cs="Arial"/>
          <w:color w:val="000000"/>
          <w:szCs w:val="20"/>
          <w:lang w:eastAsia="es-CO"/>
        </w:rPr>
        <w:t xml:space="preserve"> entre algunos. </w:t>
      </w:r>
    </w:p>
    <w:p w14:paraId="22425092" w14:textId="77777777" w:rsidR="00BB615C" w:rsidRPr="008765A6" w:rsidRDefault="00BB615C" w:rsidP="005236F7">
      <w:pPr>
        <w:autoSpaceDE w:val="0"/>
        <w:autoSpaceDN w:val="0"/>
        <w:adjustRightInd w:val="0"/>
        <w:rPr>
          <w:rFonts w:cs="Arial"/>
          <w:color w:val="000000"/>
          <w:szCs w:val="20"/>
          <w:lang w:eastAsia="es-CO"/>
        </w:rPr>
      </w:pPr>
    </w:p>
    <w:p w14:paraId="4555833E" w14:textId="77777777" w:rsidR="000A110F" w:rsidRPr="008765A6" w:rsidRDefault="000A110F" w:rsidP="005236F7">
      <w:pPr>
        <w:autoSpaceDE w:val="0"/>
        <w:autoSpaceDN w:val="0"/>
        <w:adjustRightInd w:val="0"/>
        <w:rPr>
          <w:rFonts w:cs="Arial"/>
          <w:color w:val="000000"/>
          <w:szCs w:val="20"/>
          <w:lang w:eastAsia="es-CO"/>
        </w:rPr>
      </w:pPr>
    </w:p>
    <w:p w14:paraId="36BD8FA1" w14:textId="02E084ED" w:rsidR="005236F7" w:rsidRPr="008765A6" w:rsidRDefault="005236F7" w:rsidP="00392B62">
      <w:pPr>
        <w:pStyle w:val="Prrafodelista"/>
        <w:numPr>
          <w:ilvl w:val="0"/>
          <w:numId w:val="12"/>
        </w:numPr>
        <w:autoSpaceDE w:val="0"/>
        <w:autoSpaceDN w:val="0"/>
        <w:adjustRightInd w:val="0"/>
        <w:spacing w:after="0" w:line="240" w:lineRule="auto"/>
        <w:rPr>
          <w:rFonts w:cs="Arial"/>
          <w:b/>
          <w:i/>
          <w:color w:val="000000"/>
          <w:szCs w:val="20"/>
          <w:lang w:eastAsia="es-CO"/>
        </w:rPr>
      </w:pPr>
      <w:r w:rsidRPr="008765A6">
        <w:rPr>
          <w:rFonts w:cs="Arial"/>
          <w:b/>
          <w:i/>
          <w:color w:val="000000"/>
          <w:szCs w:val="20"/>
          <w:lang w:eastAsia="es-CO"/>
        </w:rPr>
        <w:t>Exámenes médicos laborales</w:t>
      </w:r>
    </w:p>
    <w:p w14:paraId="741E5248" w14:textId="77777777" w:rsidR="00461520" w:rsidRPr="008765A6" w:rsidRDefault="00461520" w:rsidP="00D67BB0">
      <w:pPr>
        <w:rPr>
          <w:rFonts w:eastAsia="Calibri" w:cs="Arial"/>
          <w:color w:val="000000"/>
          <w:szCs w:val="20"/>
          <w:lang w:val="es-MX" w:eastAsia="es-CO"/>
        </w:rPr>
      </w:pPr>
    </w:p>
    <w:p w14:paraId="6727EE89" w14:textId="77F0CF44" w:rsidR="00533ED5" w:rsidRPr="008765A6" w:rsidRDefault="00D909BC" w:rsidP="00D67BB0">
      <w:pPr>
        <w:rPr>
          <w:rFonts w:eastAsia="Calibri" w:cs="Arial"/>
          <w:color w:val="000000"/>
          <w:szCs w:val="20"/>
          <w:lang w:val="es-MX" w:eastAsia="es-CO"/>
        </w:rPr>
      </w:pPr>
      <w:r>
        <w:rPr>
          <w:rFonts w:eastAsia="Calibri" w:cs="Arial"/>
          <w:color w:val="000000"/>
          <w:szCs w:val="20"/>
          <w:lang w:val="es-MX" w:eastAsia="es-CO"/>
        </w:rPr>
        <w:t xml:space="preserve">Exámenes que evidencian el estado de los trabajadores y que están orientados </w:t>
      </w:r>
      <w:r w:rsidR="00F337BD">
        <w:rPr>
          <w:rFonts w:eastAsia="Calibri" w:cs="Arial"/>
          <w:color w:val="000000"/>
          <w:szCs w:val="20"/>
          <w:lang w:val="es-MX" w:eastAsia="es-CO"/>
        </w:rPr>
        <w:t>a dar cumplimiento a la normatividad vigente. La tipología de estos podrá verse en el profesiograma</w:t>
      </w:r>
      <w:r>
        <w:rPr>
          <w:rFonts w:eastAsia="Calibri" w:cs="Arial"/>
          <w:color w:val="000000"/>
          <w:szCs w:val="20"/>
          <w:lang w:val="es-MX" w:eastAsia="es-CO"/>
        </w:rPr>
        <w:t>.</w:t>
      </w:r>
    </w:p>
    <w:p w14:paraId="141ADF6F" w14:textId="77777777" w:rsidR="000A110F" w:rsidRPr="008765A6" w:rsidRDefault="000A110F" w:rsidP="00D67BB0">
      <w:pPr>
        <w:rPr>
          <w:rFonts w:eastAsia="Calibri" w:cs="Arial"/>
          <w:color w:val="000000"/>
          <w:szCs w:val="20"/>
          <w:lang w:val="es-MX" w:eastAsia="es-CO"/>
        </w:rPr>
      </w:pPr>
    </w:p>
    <w:p w14:paraId="10A1E484" w14:textId="23D00F91" w:rsidR="000A110F" w:rsidRPr="008765A6" w:rsidRDefault="000A110F" w:rsidP="00D67BB0">
      <w:pPr>
        <w:rPr>
          <w:rFonts w:eastAsia="Calibri" w:cs="Arial"/>
          <w:i/>
          <w:color w:val="000000"/>
          <w:szCs w:val="20"/>
          <w:lang w:val="es-MX" w:eastAsia="es-CO"/>
        </w:rPr>
      </w:pPr>
      <w:r w:rsidRPr="008765A6">
        <w:rPr>
          <w:rFonts w:eastAsia="Calibri" w:cs="Arial"/>
          <w:b/>
          <w:i/>
          <w:color w:val="000000"/>
          <w:szCs w:val="20"/>
          <w:lang w:val="es-MX" w:eastAsia="es-CO"/>
        </w:rPr>
        <w:t xml:space="preserve">Nota: </w:t>
      </w:r>
      <w:r w:rsidRPr="008765A6">
        <w:rPr>
          <w:rFonts w:eastAsia="Calibri" w:cs="Arial"/>
          <w:i/>
          <w:color w:val="000000"/>
          <w:szCs w:val="20"/>
          <w:lang w:val="es-MX" w:eastAsia="es-CO"/>
        </w:rPr>
        <w:t>Solo mediante autorización escrita de la interventoría el contratista podrá solicitar al IDU modificaciones a las anteriores especificaciones, siempre y cuando se demuestre una mejora o inaplicabilidad debida a las condiciones particulares de la zona del proyecto</w:t>
      </w:r>
      <w:r w:rsidR="00523BFB" w:rsidRPr="008765A6">
        <w:rPr>
          <w:rFonts w:eastAsia="Calibri" w:cs="Arial"/>
          <w:i/>
          <w:color w:val="000000"/>
          <w:szCs w:val="20"/>
          <w:lang w:val="es-MX" w:eastAsia="es-CO"/>
        </w:rPr>
        <w:t>. La interventoría debe evaluar las implicaciones económicas de los cambios de que autorice.</w:t>
      </w:r>
    </w:p>
    <w:p w14:paraId="355EAF02" w14:textId="725A0EEF" w:rsidR="000A110F" w:rsidRDefault="000A110F" w:rsidP="00D67BB0">
      <w:pPr>
        <w:rPr>
          <w:rFonts w:eastAsia="Calibri" w:cs="Arial"/>
          <w:color w:val="000000"/>
          <w:szCs w:val="20"/>
          <w:lang w:val="es-MX" w:eastAsia="es-CO"/>
        </w:rPr>
      </w:pPr>
    </w:p>
    <w:p w14:paraId="03FBCDA1" w14:textId="74C41758" w:rsidR="001D73FE" w:rsidRDefault="001D73FE" w:rsidP="00D67BB0">
      <w:pPr>
        <w:rPr>
          <w:rFonts w:eastAsia="Calibri" w:cs="Arial"/>
          <w:color w:val="000000"/>
          <w:szCs w:val="20"/>
          <w:lang w:val="es-MX" w:eastAsia="es-CO"/>
        </w:rPr>
      </w:pPr>
    </w:p>
    <w:p w14:paraId="741E524A" w14:textId="08B2ABF1" w:rsidR="00461520" w:rsidRPr="008765A6" w:rsidRDefault="00461520" w:rsidP="00D67BB0">
      <w:pPr>
        <w:pStyle w:val="Ttulo1"/>
        <w:spacing w:before="0"/>
        <w:rPr>
          <w:rFonts w:eastAsia="Calibri"/>
        </w:rPr>
      </w:pPr>
      <w:bookmarkStart w:id="96" w:name="_Toc492075807"/>
      <w:bookmarkStart w:id="97" w:name="_Hlk89702474"/>
      <w:bookmarkStart w:id="98" w:name="_Toc96702906"/>
      <w:bookmarkEnd w:id="94"/>
      <w:r w:rsidRPr="008765A6">
        <w:rPr>
          <w:rFonts w:eastAsia="Calibri"/>
        </w:rPr>
        <w:lastRenderedPageBreak/>
        <w:t>SEGUIMIENTO</w:t>
      </w:r>
      <w:bookmarkEnd w:id="96"/>
      <w:r w:rsidRPr="008765A6">
        <w:rPr>
          <w:rFonts w:eastAsia="Calibri"/>
        </w:rPr>
        <w:t xml:space="preserve"> </w:t>
      </w:r>
      <w:r w:rsidR="00D556B8" w:rsidRPr="008765A6">
        <w:rPr>
          <w:rFonts w:eastAsia="Calibri"/>
        </w:rPr>
        <w:t>DE LABORES AMBIENTALES</w:t>
      </w:r>
      <w:bookmarkEnd w:id="98"/>
    </w:p>
    <w:p w14:paraId="741E524B" w14:textId="77777777" w:rsidR="00461520" w:rsidRPr="008765A6" w:rsidRDefault="00461520" w:rsidP="00D67BB0">
      <w:pPr>
        <w:rPr>
          <w:rFonts w:eastAsia="Calibri" w:cs="Arial"/>
        </w:rPr>
      </w:pPr>
    </w:p>
    <w:p w14:paraId="741E524C" w14:textId="77777777" w:rsidR="00461520" w:rsidRPr="008765A6" w:rsidRDefault="00461520" w:rsidP="00D67BB0">
      <w:pPr>
        <w:rPr>
          <w:rFonts w:eastAsia="Calibri" w:cs="Arial"/>
        </w:rPr>
      </w:pPr>
    </w:p>
    <w:p w14:paraId="741E524E" w14:textId="625332A7" w:rsidR="00461520" w:rsidRPr="008765A6" w:rsidRDefault="00984E25" w:rsidP="002A72A2">
      <w:pPr>
        <w:pStyle w:val="Ttulo2"/>
        <w:rPr>
          <w:rFonts w:eastAsia="Calibri"/>
          <w:lang w:val="es-MX"/>
        </w:rPr>
      </w:pPr>
      <w:bookmarkStart w:id="99" w:name="_Toc492075808"/>
      <w:bookmarkStart w:id="100" w:name="_Toc96702907"/>
      <w:r w:rsidRPr="008765A6">
        <w:rPr>
          <w:rFonts w:eastAsia="Calibri"/>
          <w:lang w:val="es-MX"/>
        </w:rPr>
        <w:t>INSPECCIONES DE CAMPO</w:t>
      </w:r>
      <w:bookmarkEnd w:id="99"/>
      <w:bookmarkEnd w:id="100"/>
    </w:p>
    <w:p w14:paraId="741E524F" w14:textId="77777777" w:rsidR="00461520" w:rsidRPr="008765A6" w:rsidRDefault="00461520" w:rsidP="00D67BB0">
      <w:pPr>
        <w:rPr>
          <w:rFonts w:eastAsia="Calibri" w:cs="Arial"/>
          <w:lang w:val="es-MX"/>
        </w:rPr>
      </w:pPr>
    </w:p>
    <w:p w14:paraId="741E5250" w14:textId="147A3FEB" w:rsidR="00461520" w:rsidRPr="008765A6" w:rsidRDefault="00461520" w:rsidP="00D67BB0">
      <w:pPr>
        <w:autoSpaceDE w:val="0"/>
        <w:autoSpaceDN w:val="0"/>
        <w:adjustRightInd w:val="0"/>
        <w:rPr>
          <w:rFonts w:eastAsia="Calibri" w:cs="Arial"/>
          <w:color w:val="000000"/>
          <w:szCs w:val="20"/>
          <w:lang w:val="es-MX" w:eastAsia="es-CO"/>
        </w:rPr>
      </w:pPr>
      <w:r w:rsidRPr="008765A6">
        <w:rPr>
          <w:rFonts w:eastAsia="Calibri" w:cs="Arial"/>
          <w:color w:val="000000"/>
          <w:szCs w:val="20"/>
          <w:lang w:val="es-MX" w:eastAsia="es-CO"/>
        </w:rPr>
        <w:t xml:space="preserve">Los criterios que debe seguir la </w:t>
      </w:r>
      <w:r w:rsidRPr="008765A6">
        <w:rPr>
          <w:rFonts w:eastAsia="Calibri" w:cs="Arial"/>
          <w:b/>
          <w:bCs/>
          <w:color w:val="000000"/>
          <w:szCs w:val="20"/>
          <w:lang w:val="es-MX" w:eastAsia="es-CO"/>
        </w:rPr>
        <w:t xml:space="preserve">Interventoría </w:t>
      </w:r>
      <w:r w:rsidRPr="008765A6">
        <w:rPr>
          <w:rFonts w:eastAsia="Calibri" w:cs="Arial"/>
          <w:color w:val="000000"/>
          <w:szCs w:val="20"/>
          <w:lang w:val="es-MX" w:eastAsia="es-CO"/>
        </w:rPr>
        <w:t xml:space="preserve">para valorar el desempeño Ambiental y SST del </w:t>
      </w:r>
      <w:r w:rsidRPr="008765A6">
        <w:rPr>
          <w:rFonts w:eastAsia="Calibri" w:cs="Arial"/>
          <w:b/>
          <w:bCs/>
          <w:color w:val="000000"/>
          <w:szCs w:val="20"/>
          <w:lang w:val="es-MX" w:eastAsia="es-CO"/>
        </w:rPr>
        <w:t xml:space="preserve">Contratista </w:t>
      </w:r>
      <w:r w:rsidRPr="008765A6">
        <w:rPr>
          <w:rFonts w:eastAsia="Calibri" w:cs="Arial"/>
          <w:color w:val="000000"/>
          <w:szCs w:val="20"/>
          <w:lang w:val="es-MX" w:eastAsia="es-CO"/>
        </w:rPr>
        <w:t>están basados en los resultados de las inspecciones diarias</w:t>
      </w:r>
      <w:r w:rsidR="00815547" w:rsidRPr="008765A6">
        <w:rPr>
          <w:rFonts w:eastAsia="Calibri" w:cs="Arial"/>
          <w:color w:val="000000"/>
          <w:szCs w:val="20"/>
          <w:lang w:val="es-MX" w:eastAsia="es-CO"/>
        </w:rPr>
        <w:t>,</w:t>
      </w:r>
      <w:r w:rsidRPr="008765A6">
        <w:rPr>
          <w:rFonts w:eastAsia="Calibri" w:cs="Arial"/>
          <w:color w:val="000000"/>
          <w:szCs w:val="20"/>
          <w:lang w:val="es-MX" w:eastAsia="es-CO"/>
        </w:rPr>
        <w:t xml:space="preserve"> </w:t>
      </w:r>
      <w:r w:rsidR="00815547" w:rsidRPr="008765A6">
        <w:rPr>
          <w:rFonts w:eastAsia="Calibri" w:cs="Arial"/>
          <w:color w:val="000000"/>
          <w:szCs w:val="20"/>
          <w:lang w:val="es-MX" w:eastAsia="es-CO"/>
        </w:rPr>
        <w:t xml:space="preserve">semanales y mensuales (según corresponda). Así como, de toda evidencia objetiva de cumplimiento por parte de Contratista de obra. </w:t>
      </w:r>
    </w:p>
    <w:p w14:paraId="741E5251" w14:textId="77777777" w:rsidR="00461520" w:rsidRPr="008765A6" w:rsidRDefault="00461520" w:rsidP="00D67BB0">
      <w:pPr>
        <w:rPr>
          <w:rFonts w:eastAsia="Calibri" w:cs="Arial"/>
          <w:color w:val="000000"/>
          <w:szCs w:val="20"/>
          <w:lang w:val="es-MX" w:eastAsia="es-CO"/>
        </w:rPr>
      </w:pPr>
    </w:p>
    <w:p w14:paraId="741E5252" w14:textId="3543DB7F" w:rsidR="00461520" w:rsidRPr="008765A6" w:rsidRDefault="00461520" w:rsidP="00D67BB0">
      <w:pPr>
        <w:rPr>
          <w:rFonts w:eastAsia="Calibri" w:cs="Arial"/>
          <w:color w:val="000000"/>
          <w:szCs w:val="20"/>
          <w:lang w:val="es-MX" w:eastAsia="es-CO"/>
        </w:rPr>
      </w:pPr>
      <w:r w:rsidRPr="008765A6">
        <w:rPr>
          <w:rFonts w:eastAsia="Calibri" w:cs="Arial"/>
          <w:color w:val="000000"/>
          <w:szCs w:val="20"/>
          <w:lang w:val="es-MX" w:eastAsia="es-CO"/>
        </w:rPr>
        <w:t xml:space="preserve">Las inspecciones para efectuar la calificación de las listas de chequeo deben ser organizadas y guiadas por el </w:t>
      </w:r>
      <w:r w:rsidR="00815547" w:rsidRPr="008765A6">
        <w:rPr>
          <w:rFonts w:eastAsia="Calibri" w:cs="Arial"/>
          <w:color w:val="000000"/>
          <w:szCs w:val="20"/>
          <w:lang w:val="es-MX" w:eastAsia="es-CO"/>
        </w:rPr>
        <w:t xml:space="preserve">profesional competente por parte del Contratista de obra </w:t>
      </w:r>
      <w:r w:rsidRPr="008765A6">
        <w:rPr>
          <w:rFonts w:eastAsia="Calibri" w:cs="Arial"/>
          <w:color w:val="000000"/>
          <w:szCs w:val="20"/>
          <w:lang w:val="es-MX" w:eastAsia="es-CO"/>
        </w:rPr>
        <w:t xml:space="preserve">y SST de la </w:t>
      </w:r>
      <w:r w:rsidRPr="008765A6">
        <w:rPr>
          <w:rFonts w:eastAsia="Calibri" w:cs="Arial"/>
          <w:b/>
          <w:bCs/>
          <w:color w:val="000000"/>
          <w:szCs w:val="20"/>
          <w:lang w:val="es-MX" w:eastAsia="es-CO"/>
        </w:rPr>
        <w:t>Interventoría</w:t>
      </w:r>
      <w:r w:rsidRPr="008765A6">
        <w:rPr>
          <w:rFonts w:eastAsia="Calibri" w:cs="Arial"/>
          <w:color w:val="000000"/>
          <w:szCs w:val="20"/>
          <w:lang w:val="es-MX" w:eastAsia="es-CO"/>
        </w:rPr>
        <w:t xml:space="preserve">. Se informará al </w:t>
      </w:r>
      <w:r w:rsidRPr="008765A6">
        <w:rPr>
          <w:rFonts w:eastAsia="Calibri" w:cs="Arial"/>
          <w:b/>
          <w:bCs/>
          <w:color w:val="000000"/>
          <w:szCs w:val="20"/>
          <w:lang w:val="es-MX" w:eastAsia="es-CO"/>
        </w:rPr>
        <w:t xml:space="preserve">Contratista </w:t>
      </w:r>
      <w:r w:rsidRPr="008765A6">
        <w:rPr>
          <w:rFonts w:eastAsia="Calibri" w:cs="Arial"/>
          <w:color w:val="000000"/>
          <w:szCs w:val="20"/>
          <w:lang w:val="es-MX" w:eastAsia="es-CO"/>
        </w:rPr>
        <w:t xml:space="preserve">de la calificación obtenida en el comité ambiental y SST, momento en el cual éste podrá </w:t>
      </w:r>
      <w:r w:rsidR="00815547" w:rsidRPr="008765A6">
        <w:rPr>
          <w:rFonts w:eastAsia="Calibri" w:cs="Arial"/>
          <w:color w:val="000000"/>
          <w:szCs w:val="20"/>
          <w:lang w:val="es-MX" w:eastAsia="es-CO"/>
        </w:rPr>
        <w:t>exponer sus evidencias de cumplimiento y/o gestión eficaz al respecto.</w:t>
      </w:r>
      <w:r w:rsidRPr="008765A6">
        <w:rPr>
          <w:rFonts w:eastAsia="Calibri" w:cs="Arial"/>
          <w:color w:val="000000"/>
          <w:szCs w:val="20"/>
          <w:lang w:val="es-MX" w:eastAsia="es-CO"/>
        </w:rPr>
        <w:t xml:space="preserve"> La </w:t>
      </w:r>
      <w:r w:rsidRPr="008765A6">
        <w:rPr>
          <w:rFonts w:eastAsia="Calibri" w:cs="Arial"/>
          <w:b/>
          <w:bCs/>
          <w:color w:val="000000"/>
          <w:szCs w:val="20"/>
          <w:lang w:val="es-MX" w:eastAsia="es-CO"/>
        </w:rPr>
        <w:t xml:space="preserve">Interventoría </w:t>
      </w:r>
      <w:r w:rsidRPr="008765A6">
        <w:rPr>
          <w:rFonts w:eastAsia="Calibri" w:cs="Arial"/>
          <w:color w:val="000000"/>
          <w:szCs w:val="20"/>
          <w:lang w:val="es-MX" w:eastAsia="es-CO"/>
        </w:rPr>
        <w:t xml:space="preserve">valorará dicha información </w:t>
      </w:r>
      <w:r w:rsidR="00D909BC" w:rsidRPr="008765A6">
        <w:rPr>
          <w:rFonts w:eastAsia="Calibri" w:cs="Arial"/>
          <w:color w:val="000000"/>
          <w:szCs w:val="20"/>
          <w:lang w:val="es-MX" w:eastAsia="es-CO"/>
        </w:rPr>
        <w:t>de acuerdo con</w:t>
      </w:r>
      <w:r w:rsidRPr="008765A6">
        <w:rPr>
          <w:rFonts w:eastAsia="Calibri" w:cs="Arial"/>
          <w:color w:val="000000"/>
          <w:szCs w:val="20"/>
          <w:lang w:val="es-MX" w:eastAsia="es-CO"/>
        </w:rPr>
        <w:t xml:space="preserve"> la evidencia recolectada (registr</w:t>
      </w:r>
      <w:r w:rsidR="00B93023" w:rsidRPr="008765A6">
        <w:rPr>
          <w:rFonts w:eastAsia="Calibri" w:cs="Arial"/>
          <w:color w:val="000000"/>
          <w:szCs w:val="20"/>
          <w:lang w:val="es-MX" w:eastAsia="es-CO"/>
        </w:rPr>
        <w:t>o fotográfico, certificados, entre otros</w:t>
      </w:r>
      <w:r w:rsidRPr="008765A6">
        <w:rPr>
          <w:rFonts w:eastAsia="Calibri" w:cs="Arial"/>
          <w:color w:val="000000"/>
          <w:szCs w:val="20"/>
          <w:lang w:val="es-MX" w:eastAsia="es-CO"/>
        </w:rPr>
        <w:t>.) y tomará la decisión correspondiente dejando constancia de esta en el acta del comité respectivo.</w:t>
      </w:r>
    </w:p>
    <w:p w14:paraId="741E5253" w14:textId="77777777" w:rsidR="00461520" w:rsidRPr="008765A6" w:rsidRDefault="00461520" w:rsidP="00D67BB0">
      <w:pPr>
        <w:rPr>
          <w:rFonts w:eastAsia="Calibri" w:cs="Arial"/>
        </w:rPr>
      </w:pPr>
    </w:p>
    <w:p w14:paraId="741E5254" w14:textId="77777777" w:rsidR="00B93023" w:rsidRPr="008765A6" w:rsidRDefault="00B93023" w:rsidP="00D67BB0">
      <w:pPr>
        <w:rPr>
          <w:rFonts w:eastAsia="Calibri" w:cs="Arial"/>
        </w:rPr>
      </w:pPr>
    </w:p>
    <w:p w14:paraId="741E5255" w14:textId="06E2D1EF" w:rsidR="00461520" w:rsidRPr="008765A6" w:rsidRDefault="00984E25" w:rsidP="002A72A2">
      <w:pPr>
        <w:pStyle w:val="Ttulo2"/>
        <w:rPr>
          <w:rFonts w:eastAsia="Calibri"/>
        </w:rPr>
      </w:pPr>
      <w:r w:rsidRPr="008765A6">
        <w:rPr>
          <w:rFonts w:eastAsia="Calibri"/>
        </w:rPr>
        <w:t xml:space="preserve"> </w:t>
      </w:r>
      <w:bookmarkStart w:id="101" w:name="_Toc492075809"/>
      <w:bookmarkStart w:id="102" w:name="_Toc96702908"/>
      <w:r w:rsidRPr="008765A6">
        <w:rPr>
          <w:rFonts w:eastAsia="Calibri"/>
        </w:rPr>
        <w:t>COMITÉS DE SEGUIMIENTO</w:t>
      </w:r>
      <w:bookmarkEnd w:id="101"/>
      <w:bookmarkEnd w:id="102"/>
    </w:p>
    <w:p w14:paraId="741E5256" w14:textId="77777777" w:rsidR="00461520" w:rsidRPr="008765A6" w:rsidRDefault="00461520" w:rsidP="00D67BB0">
      <w:pPr>
        <w:rPr>
          <w:rFonts w:eastAsia="Calibri" w:cs="Arial"/>
          <w:lang w:val="es-ES_tradnl" w:eastAsia="es-CO"/>
        </w:rPr>
      </w:pPr>
    </w:p>
    <w:p w14:paraId="741E5257" w14:textId="42DCC719" w:rsidR="00461520" w:rsidRPr="008765A6" w:rsidRDefault="00461520" w:rsidP="00D67BB0">
      <w:pPr>
        <w:autoSpaceDE w:val="0"/>
        <w:autoSpaceDN w:val="0"/>
        <w:adjustRightInd w:val="0"/>
        <w:rPr>
          <w:rFonts w:eastAsia="Calibri" w:cs="Arial"/>
          <w:color w:val="000000"/>
          <w:szCs w:val="20"/>
          <w:lang w:eastAsia="es-CO"/>
        </w:rPr>
      </w:pPr>
      <w:r w:rsidRPr="008765A6">
        <w:rPr>
          <w:rFonts w:eastAsia="Calibri" w:cs="Arial"/>
          <w:color w:val="000000"/>
          <w:szCs w:val="20"/>
          <w:lang w:eastAsia="es-CO"/>
        </w:rPr>
        <w:t xml:space="preserve">En el comité </w:t>
      </w:r>
      <w:r w:rsidR="00AE03F1" w:rsidRPr="008765A6">
        <w:rPr>
          <w:rFonts w:eastAsia="Calibri" w:cs="Arial"/>
          <w:color w:val="000000"/>
          <w:szCs w:val="20"/>
          <w:lang w:eastAsia="es-CO"/>
        </w:rPr>
        <w:t xml:space="preserve">técnico </w:t>
      </w:r>
      <w:r w:rsidRPr="008765A6">
        <w:rPr>
          <w:rFonts w:eastAsia="Calibri" w:cs="Arial"/>
          <w:color w:val="000000"/>
          <w:szCs w:val="20"/>
          <w:lang w:eastAsia="es-CO"/>
        </w:rPr>
        <w:t xml:space="preserve">de inicio del </w:t>
      </w:r>
      <w:r w:rsidRPr="008765A6">
        <w:rPr>
          <w:rFonts w:eastAsia="Calibri" w:cs="Arial"/>
          <w:b/>
          <w:bCs/>
          <w:color w:val="000000"/>
          <w:szCs w:val="20"/>
          <w:lang w:eastAsia="es-CO"/>
        </w:rPr>
        <w:t>Contrato</w:t>
      </w:r>
      <w:r w:rsidRPr="008765A6">
        <w:rPr>
          <w:rFonts w:eastAsia="Calibri" w:cs="Arial"/>
          <w:color w:val="000000"/>
          <w:szCs w:val="20"/>
          <w:lang w:eastAsia="es-CO"/>
        </w:rPr>
        <w:t xml:space="preserve">, se coordinará la fecha de realización del primer comité Ambiental y SST de seguimiento a las actividades y ejecución del proyecto. Dentro de este primer comité Ambiental y SST se deberá establecer la periodicidad y programar las fechas de realización de los siguientes comités. </w:t>
      </w:r>
    </w:p>
    <w:p w14:paraId="741E5258" w14:textId="77777777" w:rsidR="00461520" w:rsidRPr="008765A6" w:rsidRDefault="00461520" w:rsidP="00D67BB0">
      <w:pPr>
        <w:autoSpaceDE w:val="0"/>
        <w:autoSpaceDN w:val="0"/>
        <w:adjustRightInd w:val="0"/>
        <w:rPr>
          <w:rFonts w:eastAsia="Calibri" w:cs="Arial"/>
          <w:color w:val="000000"/>
          <w:szCs w:val="20"/>
          <w:lang w:eastAsia="es-CO"/>
        </w:rPr>
      </w:pPr>
    </w:p>
    <w:p w14:paraId="741E5259" w14:textId="5FB6D870" w:rsidR="00461520" w:rsidRPr="008765A6" w:rsidRDefault="00461520" w:rsidP="00D67BB0">
      <w:pPr>
        <w:autoSpaceDE w:val="0"/>
        <w:autoSpaceDN w:val="0"/>
        <w:adjustRightInd w:val="0"/>
        <w:rPr>
          <w:rFonts w:eastAsia="Calibri" w:cs="Arial"/>
          <w:color w:val="000000"/>
          <w:szCs w:val="20"/>
          <w:lang w:val="es-MX" w:eastAsia="es-CO"/>
        </w:rPr>
      </w:pPr>
      <w:r w:rsidRPr="008765A6">
        <w:rPr>
          <w:rFonts w:eastAsia="Calibri" w:cs="Arial"/>
          <w:color w:val="000000"/>
          <w:szCs w:val="20"/>
          <w:lang w:val="es-MX" w:eastAsia="es-CO"/>
        </w:rPr>
        <w:t xml:space="preserve">El seguimiento del desempeño Ambiental y SST del </w:t>
      </w:r>
      <w:r w:rsidRPr="008765A6">
        <w:rPr>
          <w:rFonts w:eastAsia="Calibri" w:cs="Arial"/>
          <w:b/>
          <w:bCs/>
          <w:color w:val="000000"/>
          <w:szCs w:val="20"/>
          <w:lang w:val="es-MX" w:eastAsia="es-CO"/>
        </w:rPr>
        <w:t xml:space="preserve">Contratista </w:t>
      </w:r>
      <w:r w:rsidRPr="008765A6">
        <w:rPr>
          <w:rFonts w:eastAsia="Calibri" w:cs="Arial"/>
          <w:color w:val="000000"/>
          <w:szCs w:val="20"/>
          <w:lang w:val="es-MX" w:eastAsia="es-CO"/>
        </w:rPr>
        <w:t xml:space="preserve">será verificado en el Comité Ambiental y SST el cual se realizará </w:t>
      </w:r>
      <w:r w:rsidR="00D909BC" w:rsidRPr="008765A6">
        <w:rPr>
          <w:rFonts w:eastAsia="Calibri" w:cs="Arial"/>
          <w:color w:val="000000"/>
          <w:szCs w:val="20"/>
          <w:lang w:val="es-MX" w:eastAsia="es-CO"/>
        </w:rPr>
        <w:t>de acuerdo con</w:t>
      </w:r>
      <w:r w:rsidRPr="008765A6">
        <w:rPr>
          <w:rFonts w:eastAsia="Calibri" w:cs="Arial"/>
          <w:color w:val="000000"/>
          <w:szCs w:val="20"/>
          <w:lang w:val="es-MX" w:eastAsia="es-CO"/>
        </w:rPr>
        <w:t xml:space="preserve"> la programación </w:t>
      </w:r>
      <w:r w:rsidR="00815547" w:rsidRPr="008765A6">
        <w:rPr>
          <w:rFonts w:eastAsia="Calibri" w:cs="Arial"/>
          <w:color w:val="000000"/>
          <w:szCs w:val="20"/>
          <w:lang w:val="es-MX" w:eastAsia="es-CO"/>
        </w:rPr>
        <w:t>concertada por el Contratista y el Interventor</w:t>
      </w:r>
      <w:r w:rsidRPr="008765A6">
        <w:rPr>
          <w:rFonts w:eastAsia="Calibri" w:cs="Arial"/>
          <w:color w:val="000000"/>
          <w:szCs w:val="20"/>
          <w:lang w:val="es-MX" w:eastAsia="es-CO"/>
        </w:rPr>
        <w:t>, teniendo en cuenta que mínimo debe realizarse un comité a</w:t>
      </w:r>
      <w:r w:rsidR="005A42B8" w:rsidRPr="008765A6">
        <w:rPr>
          <w:rFonts w:eastAsia="Calibri" w:cs="Arial"/>
          <w:color w:val="000000"/>
          <w:szCs w:val="20"/>
          <w:lang w:val="es-MX" w:eastAsia="es-CO"/>
        </w:rPr>
        <w:t xml:space="preserve"> </w:t>
      </w:r>
      <w:r w:rsidRPr="008765A6">
        <w:rPr>
          <w:rFonts w:eastAsia="Calibri" w:cs="Arial"/>
          <w:color w:val="000000"/>
          <w:szCs w:val="20"/>
          <w:lang w:val="es-MX" w:eastAsia="es-CO"/>
        </w:rPr>
        <w:t>l</w:t>
      </w:r>
      <w:r w:rsidR="005A42B8" w:rsidRPr="008765A6">
        <w:rPr>
          <w:rFonts w:eastAsia="Calibri" w:cs="Arial"/>
          <w:color w:val="000000"/>
          <w:szCs w:val="20"/>
          <w:lang w:val="es-MX" w:eastAsia="es-CO"/>
        </w:rPr>
        <w:t>a</w:t>
      </w:r>
      <w:r w:rsidRPr="008765A6">
        <w:rPr>
          <w:rFonts w:eastAsia="Calibri" w:cs="Arial"/>
          <w:color w:val="000000"/>
          <w:szCs w:val="20"/>
          <w:lang w:val="es-MX" w:eastAsia="es-CO"/>
        </w:rPr>
        <w:t xml:space="preserve"> </w:t>
      </w:r>
      <w:r w:rsidR="005A42B8" w:rsidRPr="008765A6">
        <w:rPr>
          <w:rFonts w:eastAsia="Calibri" w:cs="Arial"/>
          <w:color w:val="000000"/>
          <w:szCs w:val="20"/>
          <w:lang w:val="es-MX" w:eastAsia="es-CO"/>
        </w:rPr>
        <w:t>semana</w:t>
      </w:r>
      <w:r w:rsidRPr="008765A6">
        <w:rPr>
          <w:rFonts w:eastAsia="Calibri" w:cs="Arial"/>
          <w:color w:val="000000"/>
          <w:szCs w:val="20"/>
          <w:lang w:val="es-MX" w:eastAsia="es-CO"/>
        </w:rPr>
        <w:t xml:space="preserve">. </w:t>
      </w:r>
    </w:p>
    <w:p w14:paraId="741E525A" w14:textId="77777777" w:rsidR="00461520" w:rsidRPr="008765A6" w:rsidRDefault="00461520" w:rsidP="00D67BB0">
      <w:pPr>
        <w:autoSpaceDE w:val="0"/>
        <w:autoSpaceDN w:val="0"/>
        <w:adjustRightInd w:val="0"/>
        <w:jc w:val="left"/>
        <w:rPr>
          <w:rFonts w:eastAsia="Calibri" w:cs="Arial"/>
          <w:color w:val="000000"/>
          <w:szCs w:val="20"/>
          <w:lang w:val="es-MX" w:eastAsia="es-CO"/>
        </w:rPr>
      </w:pPr>
    </w:p>
    <w:p w14:paraId="741E525B" w14:textId="77777777" w:rsidR="00461520" w:rsidRPr="008765A6" w:rsidRDefault="00461520" w:rsidP="00D67BB0">
      <w:pPr>
        <w:autoSpaceDE w:val="0"/>
        <w:autoSpaceDN w:val="0"/>
        <w:adjustRightInd w:val="0"/>
        <w:jc w:val="left"/>
        <w:rPr>
          <w:rFonts w:eastAsia="Calibri" w:cs="Arial"/>
          <w:color w:val="000000"/>
          <w:szCs w:val="20"/>
          <w:lang w:val="es-MX" w:eastAsia="es-CO"/>
        </w:rPr>
      </w:pPr>
      <w:r w:rsidRPr="008765A6">
        <w:rPr>
          <w:rFonts w:eastAsia="Calibri" w:cs="Arial"/>
          <w:color w:val="000000"/>
          <w:szCs w:val="20"/>
          <w:lang w:val="es-MX" w:eastAsia="es-CO"/>
        </w:rPr>
        <w:t xml:space="preserve">Las decisiones tomadas en los comités no pueden implicar: </w:t>
      </w:r>
    </w:p>
    <w:p w14:paraId="741E525C" w14:textId="77777777" w:rsidR="00461520" w:rsidRPr="008765A6" w:rsidRDefault="00461520" w:rsidP="00D67BB0">
      <w:pPr>
        <w:autoSpaceDE w:val="0"/>
        <w:autoSpaceDN w:val="0"/>
        <w:adjustRightInd w:val="0"/>
        <w:jc w:val="left"/>
        <w:rPr>
          <w:rFonts w:eastAsia="Calibri" w:cs="Arial"/>
          <w:color w:val="000000"/>
          <w:szCs w:val="20"/>
          <w:lang w:val="es-MX" w:eastAsia="es-CO"/>
        </w:rPr>
      </w:pPr>
    </w:p>
    <w:p w14:paraId="741E525D" w14:textId="7191B2B8" w:rsidR="00461520" w:rsidRPr="008765A6" w:rsidRDefault="00461520" w:rsidP="00D67BB0">
      <w:pPr>
        <w:pStyle w:val="Prrafodelista"/>
        <w:numPr>
          <w:ilvl w:val="0"/>
          <w:numId w:val="10"/>
        </w:numPr>
        <w:autoSpaceDE w:val="0"/>
        <w:autoSpaceDN w:val="0"/>
        <w:adjustRightInd w:val="0"/>
        <w:spacing w:after="0" w:line="240" w:lineRule="auto"/>
        <w:rPr>
          <w:rFonts w:cs="Arial"/>
          <w:color w:val="000000"/>
          <w:szCs w:val="20"/>
          <w:lang w:val="es-MX" w:eastAsia="es-CO"/>
        </w:rPr>
      </w:pPr>
      <w:r w:rsidRPr="008765A6">
        <w:rPr>
          <w:rFonts w:cs="Arial"/>
          <w:color w:val="000000"/>
          <w:szCs w:val="20"/>
          <w:lang w:val="es-MX" w:eastAsia="es-CO"/>
        </w:rPr>
        <w:t xml:space="preserve">Mayores o menores costos al </w:t>
      </w:r>
      <w:r w:rsidR="009152CC" w:rsidRPr="008765A6">
        <w:rPr>
          <w:rFonts w:cs="Arial"/>
          <w:color w:val="000000"/>
          <w:szCs w:val="20"/>
          <w:lang w:val="es-MX" w:eastAsia="es-CO"/>
        </w:rPr>
        <w:t>Valor Global Ambiental</w:t>
      </w:r>
    </w:p>
    <w:p w14:paraId="02BFE008" w14:textId="77777777" w:rsidR="00B86CBF" w:rsidRDefault="00B86CBF" w:rsidP="00B86CBF">
      <w:pPr>
        <w:pStyle w:val="Prrafodelista"/>
        <w:autoSpaceDE w:val="0"/>
        <w:autoSpaceDN w:val="0"/>
        <w:adjustRightInd w:val="0"/>
        <w:spacing w:after="0" w:line="240" w:lineRule="auto"/>
        <w:ind w:left="360"/>
        <w:rPr>
          <w:rFonts w:cs="Arial"/>
          <w:color w:val="000000"/>
          <w:szCs w:val="20"/>
          <w:lang w:val="es-MX" w:eastAsia="es-CO"/>
        </w:rPr>
      </w:pPr>
    </w:p>
    <w:p w14:paraId="741E525E" w14:textId="47F7A69E" w:rsidR="00461520" w:rsidRPr="008765A6" w:rsidRDefault="00461520" w:rsidP="00D67BB0">
      <w:pPr>
        <w:pStyle w:val="Prrafodelista"/>
        <w:numPr>
          <w:ilvl w:val="0"/>
          <w:numId w:val="10"/>
        </w:numPr>
        <w:autoSpaceDE w:val="0"/>
        <w:autoSpaceDN w:val="0"/>
        <w:adjustRightInd w:val="0"/>
        <w:spacing w:after="0" w:line="240" w:lineRule="auto"/>
        <w:rPr>
          <w:rFonts w:cs="Arial"/>
          <w:color w:val="000000"/>
          <w:szCs w:val="20"/>
          <w:lang w:val="es-MX" w:eastAsia="es-CO"/>
        </w:rPr>
      </w:pPr>
      <w:r w:rsidRPr="008765A6">
        <w:rPr>
          <w:rFonts w:cs="Arial"/>
          <w:color w:val="000000"/>
          <w:szCs w:val="20"/>
          <w:lang w:val="es-MX" w:eastAsia="es-CO"/>
        </w:rPr>
        <w:t xml:space="preserve">Incremento alguno al valor del </w:t>
      </w:r>
      <w:r w:rsidRPr="008765A6">
        <w:rPr>
          <w:rFonts w:cs="Arial"/>
          <w:b/>
          <w:bCs/>
          <w:color w:val="000000"/>
          <w:szCs w:val="20"/>
          <w:lang w:val="es-MX" w:eastAsia="es-CO"/>
        </w:rPr>
        <w:t>Contrato</w:t>
      </w:r>
    </w:p>
    <w:p w14:paraId="6FFF9306" w14:textId="77777777" w:rsidR="00B86CBF" w:rsidRDefault="00B86CBF" w:rsidP="00B86CBF">
      <w:pPr>
        <w:pStyle w:val="Prrafodelista"/>
        <w:autoSpaceDE w:val="0"/>
        <w:autoSpaceDN w:val="0"/>
        <w:adjustRightInd w:val="0"/>
        <w:spacing w:after="0" w:line="240" w:lineRule="auto"/>
        <w:ind w:left="360"/>
        <w:rPr>
          <w:rFonts w:cs="Arial"/>
          <w:color w:val="000000"/>
          <w:szCs w:val="20"/>
          <w:lang w:val="es-MX" w:eastAsia="es-CO"/>
        </w:rPr>
      </w:pPr>
    </w:p>
    <w:p w14:paraId="741E525F" w14:textId="16024436" w:rsidR="00461520" w:rsidRPr="008765A6" w:rsidRDefault="00461520" w:rsidP="00D67BB0">
      <w:pPr>
        <w:pStyle w:val="Prrafodelista"/>
        <w:numPr>
          <w:ilvl w:val="0"/>
          <w:numId w:val="10"/>
        </w:numPr>
        <w:autoSpaceDE w:val="0"/>
        <w:autoSpaceDN w:val="0"/>
        <w:adjustRightInd w:val="0"/>
        <w:spacing w:after="0" w:line="240" w:lineRule="auto"/>
        <w:rPr>
          <w:rFonts w:cs="Arial"/>
          <w:color w:val="000000"/>
          <w:szCs w:val="20"/>
          <w:lang w:val="es-MX" w:eastAsia="es-CO"/>
        </w:rPr>
      </w:pPr>
      <w:r w:rsidRPr="008765A6">
        <w:rPr>
          <w:rFonts w:cs="Arial"/>
          <w:color w:val="000000"/>
          <w:szCs w:val="20"/>
          <w:lang w:val="es-MX" w:eastAsia="es-CO"/>
        </w:rPr>
        <w:t xml:space="preserve">Modificación del objeto del </w:t>
      </w:r>
      <w:r w:rsidRPr="008765A6">
        <w:rPr>
          <w:rFonts w:cs="Arial"/>
          <w:b/>
          <w:bCs/>
          <w:color w:val="000000"/>
          <w:szCs w:val="20"/>
          <w:lang w:val="es-MX" w:eastAsia="es-CO"/>
        </w:rPr>
        <w:t>Contrato</w:t>
      </w:r>
    </w:p>
    <w:p w14:paraId="49C88E01" w14:textId="77777777" w:rsidR="00B86CBF" w:rsidRDefault="00B86CBF" w:rsidP="00B86CBF">
      <w:pPr>
        <w:pStyle w:val="Prrafodelista"/>
        <w:autoSpaceDE w:val="0"/>
        <w:autoSpaceDN w:val="0"/>
        <w:adjustRightInd w:val="0"/>
        <w:spacing w:after="0" w:line="240" w:lineRule="auto"/>
        <w:ind w:left="360"/>
        <w:rPr>
          <w:rFonts w:cs="Arial"/>
          <w:color w:val="000000"/>
          <w:szCs w:val="20"/>
          <w:lang w:val="es-MX" w:eastAsia="es-CO"/>
        </w:rPr>
      </w:pPr>
    </w:p>
    <w:p w14:paraId="741E5260" w14:textId="3AB841FE" w:rsidR="00461520" w:rsidRPr="008765A6" w:rsidRDefault="00461520" w:rsidP="00D67BB0">
      <w:pPr>
        <w:pStyle w:val="Prrafodelista"/>
        <w:numPr>
          <w:ilvl w:val="0"/>
          <w:numId w:val="10"/>
        </w:numPr>
        <w:autoSpaceDE w:val="0"/>
        <w:autoSpaceDN w:val="0"/>
        <w:adjustRightInd w:val="0"/>
        <w:spacing w:after="0" w:line="240" w:lineRule="auto"/>
        <w:rPr>
          <w:rFonts w:cs="Arial"/>
          <w:color w:val="000000"/>
          <w:szCs w:val="20"/>
          <w:lang w:val="es-MX" w:eastAsia="es-CO"/>
        </w:rPr>
      </w:pPr>
      <w:r w:rsidRPr="008765A6">
        <w:rPr>
          <w:rFonts w:cs="Arial"/>
          <w:color w:val="000000"/>
          <w:szCs w:val="20"/>
          <w:lang w:val="es-MX" w:eastAsia="es-CO"/>
        </w:rPr>
        <w:t xml:space="preserve">Modificación de plazo del </w:t>
      </w:r>
      <w:r w:rsidRPr="008765A6">
        <w:rPr>
          <w:rFonts w:cs="Arial"/>
          <w:b/>
          <w:bCs/>
          <w:color w:val="000000"/>
          <w:szCs w:val="20"/>
          <w:lang w:val="es-MX" w:eastAsia="es-CO"/>
        </w:rPr>
        <w:t>Contrato</w:t>
      </w:r>
      <w:r w:rsidRPr="008765A6">
        <w:rPr>
          <w:rFonts w:cs="Arial"/>
          <w:color w:val="000000"/>
          <w:szCs w:val="20"/>
          <w:lang w:val="es-MX" w:eastAsia="es-CO"/>
        </w:rPr>
        <w:t xml:space="preserve"> </w:t>
      </w:r>
    </w:p>
    <w:p w14:paraId="50F81995" w14:textId="77777777" w:rsidR="00B86CBF" w:rsidRDefault="00B86CBF" w:rsidP="00B86CBF">
      <w:pPr>
        <w:pStyle w:val="Prrafodelista"/>
        <w:autoSpaceDE w:val="0"/>
        <w:autoSpaceDN w:val="0"/>
        <w:adjustRightInd w:val="0"/>
        <w:spacing w:after="0" w:line="240" w:lineRule="auto"/>
        <w:ind w:left="360"/>
        <w:rPr>
          <w:rFonts w:cs="Arial"/>
          <w:color w:val="000000"/>
          <w:szCs w:val="20"/>
          <w:lang w:val="es-MX" w:eastAsia="es-CO"/>
        </w:rPr>
      </w:pPr>
    </w:p>
    <w:p w14:paraId="741E5261" w14:textId="2DFCA94F" w:rsidR="00461520" w:rsidRPr="008765A6" w:rsidRDefault="00461520" w:rsidP="00D67BB0">
      <w:pPr>
        <w:pStyle w:val="Prrafodelista"/>
        <w:numPr>
          <w:ilvl w:val="0"/>
          <w:numId w:val="10"/>
        </w:numPr>
        <w:autoSpaceDE w:val="0"/>
        <w:autoSpaceDN w:val="0"/>
        <w:adjustRightInd w:val="0"/>
        <w:spacing w:after="0" w:line="240" w:lineRule="auto"/>
        <w:rPr>
          <w:rFonts w:cs="Arial"/>
          <w:color w:val="000000"/>
          <w:szCs w:val="20"/>
          <w:lang w:val="es-MX" w:eastAsia="es-CO"/>
        </w:rPr>
      </w:pPr>
      <w:r w:rsidRPr="008765A6">
        <w:rPr>
          <w:rFonts w:cs="Arial"/>
          <w:color w:val="000000"/>
          <w:szCs w:val="20"/>
          <w:lang w:val="es-MX" w:eastAsia="es-CO"/>
        </w:rPr>
        <w:t>Modificación a las listas de chequeo</w:t>
      </w:r>
    </w:p>
    <w:p w14:paraId="1754AE53" w14:textId="77777777" w:rsidR="00B86CBF" w:rsidRDefault="00B86CBF" w:rsidP="00B86CBF">
      <w:pPr>
        <w:pStyle w:val="Prrafodelista"/>
        <w:autoSpaceDE w:val="0"/>
        <w:autoSpaceDN w:val="0"/>
        <w:adjustRightInd w:val="0"/>
        <w:spacing w:after="0" w:line="240" w:lineRule="auto"/>
        <w:ind w:left="360"/>
        <w:jc w:val="both"/>
        <w:rPr>
          <w:rFonts w:cs="Arial"/>
          <w:color w:val="000000"/>
          <w:szCs w:val="20"/>
          <w:lang w:val="es-MX" w:eastAsia="es-CO"/>
        </w:rPr>
      </w:pPr>
    </w:p>
    <w:p w14:paraId="741E5262" w14:textId="58FA59D2" w:rsidR="00461520" w:rsidRPr="008765A6" w:rsidRDefault="00461520" w:rsidP="00D67BB0">
      <w:pPr>
        <w:pStyle w:val="Prrafodelista"/>
        <w:numPr>
          <w:ilvl w:val="0"/>
          <w:numId w:val="10"/>
        </w:numPr>
        <w:autoSpaceDE w:val="0"/>
        <w:autoSpaceDN w:val="0"/>
        <w:adjustRightInd w:val="0"/>
        <w:spacing w:after="0" w:line="240" w:lineRule="auto"/>
        <w:jc w:val="both"/>
        <w:rPr>
          <w:rFonts w:cs="Arial"/>
          <w:color w:val="000000"/>
          <w:szCs w:val="20"/>
          <w:lang w:val="es-MX" w:eastAsia="es-CO"/>
        </w:rPr>
      </w:pPr>
      <w:r w:rsidRPr="008765A6">
        <w:rPr>
          <w:rFonts w:cs="Arial"/>
          <w:color w:val="000000"/>
          <w:szCs w:val="20"/>
          <w:lang w:val="es-MX" w:eastAsia="es-CO"/>
        </w:rPr>
        <w:t>Modificación de las obligaciones expresadas en el presente capítulo</w:t>
      </w:r>
      <w:r w:rsidR="002F70B0" w:rsidRPr="008765A6">
        <w:rPr>
          <w:rFonts w:cs="Arial"/>
          <w:color w:val="000000"/>
          <w:szCs w:val="20"/>
          <w:lang w:val="es-MX" w:eastAsia="es-CO"/>
        </w:rPr>
        <w:t xml:space="preserve"> (Anexo ambiental del Contrato)</w:t>
      </w:r>
    </w:p>
    <w:p w14:paraId="741E5263" w14:textId="77777777" w:rsidR="00461520" w:rsidRPr="008765A6" w:rsidRDefault="00461520" w:rsidP="00D67BB0">
      <w:pPr>
        <w:autoSpaceDE w:val="0"/>
        <w:autoSpaceDN w:val="0"/>
        <w:adjustRightInd w:val="0"/>
        <w:rPr>
          <w:rFonts w:eastAsia="Calibri" w:cs="Arial"/>
          <w:color w:val="000000"/>
          <w:szCs w:val="20"/>
          <w:lang w:eastAsia="es-CO"/>
        </w:rPr>
      </w:pPr>
    </w:p>
    <w:p w14:paraId="741E5264" w14:textId="19DEE7BE" w:rsidR="00461520" w:rsidRPr="008765A6" w:rsidRDefault="00461520" w:rsidP="00D67BB0">
      <w:pPr>
        <w:rPr>
          <w:rFonts w:eastAsia="Calibri" w:cs="Arial"/>
          <w:color w:val="000000"/>
          <w:szCs w:val="20"/>
          <w:lang w:eastAsia="es-CO"/>
        </w:rPr>
      </w:pPr>
      <w:r w:rsidRPr="008765A6">
        <w:rPr>
          <w:rFonts w:eastAsia="Calibri" w:cs="Arial"/>
          <w:color w:val="000000"/>
          <w:szCs w:val="20"/>
          <w:lang w:eastAsia="es-CO"/>
        </w:rPr>
        <w:t xml:space="preserve">Para los comités de seguimiento se requiere la asistencia obligatoria de los </w:t>
      </w:r>
      <w:r w:rsidR="005A42B8" w:rsidRPr="008765A6">
        <w:rPr>
          <w:rFonts w:eastAsia="Calibri" w:cs="Arial"/>
          <w:color w:val="000000"/>
          <w:szCs w:val="20"/>
          <w:lang w:eastAsia="es-CO"/>
        </w:rPr>
        <w:t>residentes</w:t>
      </w:r>
      <w:r w:rsidRPr="008765A6">
        <w:rPr>
          <w:rFonts w:eastAsia="Calibri" w:cs="Arial"/>
          <w:color w:val="000000"/>
          <w:szCs w:val="20"/>
          <w:lang w:eastAsia="es-CO"/>
        </w:rPr>
        <w:t xml:space="preserve"> Ambiental</w:t>
      </w:r>
      <w:r w:rsidR="00F54244" w:rsidRPr="008765A6">
        <w:rPr>
          <w:rFonts w:eastAsia="Calibri" w:cs="Arial"/>
          <w:color w:val="000000"/>
          <w:szCs w:val="20"/>
          <w:lang w:eastAsia="es-CO"/>
        </w:rPr>
        <w:t xml:space="preserve">, forestal, </w:t>
      </w:r>
      <w:r w:rsidR="002F70B0" w:rsidRPr="008765A6">
        <w:rPr>
          <w:rFonts w:eastAsia="Calibri" w:cs="Arial"/>
          <w:color w:val="000000"/>
          <w:szCs w:val="20"/>
          <w:lang w:eastAsia="es-CO"/>
        </w:rPr>
        <w:t>biólogo</w:t>
      </w:r>
      <w:r w:rsidRPr="008765A6">
        <w:rPr>
          <w:rFonts w:eastAsia="Calibri" w:cs="Arial"/>
          <w:color w:val="000000"/>
          <w:szCs w:val="20"/>
          <w:lang w:eastAsia="es-CO"/>
        </w:rPr>
        <w:t xml:space="preserve"> y de Seguridad y Salud en el trabajo del </w:t>
      </w:r>
      <w:r w:rsidRPr="008765A6">
        <w:rPr>
          <w:rFonts w:eastAsia="Calibri" w:cs="Arial"/>
          <w:b/>
          <w:bCs/>
          <w:color w:val="000000"/>
          <w:szCs w:val="20"/>
          <w:lang w:eastAsia="es-CO"/>
        </w:rPr>
        <w:t xml:space="preserve">Contratista </w:t>
      </w:r>
      <w:r w:rsidRPr="008765A6">
        <w:rPr>
          <w:rFonts w:eastAsia="Calibri" w:cs="Arial"/>
          <w:color w:val="000000"/>
          <w:szCs w:val="20"/>
          <w:lang w:eastAsia="es-CO"/>
        </w:rPr>
        <w:t xml:space="preserve">y la </w:t>
      </w:r>
      <w:r w:rsidRPr="008765A6">
        <w:rPr>
          <w:rFonts w:eastAsia="Calibri" w:cs="Arial"/>
          <w:b/>
          <w:bCs/>
          <w:color w:val="000000"/>
          <w:szCs w:val="20"/>
          <w:lang w:eastAsia="es-CO"/>
        </w:rPr>
        <w:t>Interventoría</w:t>
      </w:r>
      <w:r w:rsidRPr="008765A6">
        <w:rPr>
          <w:rFonts w:eastAsia="Calibri" w:cs="Arial"/>
          <w:color w:val="000000"/>
          <w:szCs w:val="20"/>
          <w:lang w:eastAsia="es-CO"/>
        </w:rPr>
        <w:t>.</w:t>
      </w:r>
      <w:r w:rsidR="00176DA4" w:rsidRPr="008765A6">
        <w:rPr>
          <w:rFonts w:eastAsia="Calibri" w:cs="Arial"/>
          <w:color w:val="000000"/>
          <w:szCs w:val="20"/>
          <w:lang w:eastAsia="es-CO"/>
        </w:rPr>
        <w:t xml:space="preserve"> La</w:t>
      </w:r>
      <w:r w:rsidR="00175A08" w:rsidRPr="008765A6">
        <w:rPr>
          <w:rFonts w:eastAsia="Calibri" w:cs="Arial"/>
          <w:color w:val="000000"/>
          <w:szCs w:val="20"/>
          <w:lang w:eastAsia="es-CO"/>
        </w:rPr>
        <w:t>s</w:t>
      </w:r>
      <w:r w:rsidR="00176DA4" w:rsidRPr="008765A6">
        <w:rPr>
          <w:rFonts w:eastAsia="Calibri" w:cs="Arial"/>
          <w:color w:val="000000"/>
          <w:szCs w:val="20"/>
          <w:lang w:eastAsia="es-CO"/>
        </w:rPr>
        <w:t xml:space="preserve"> partes podrán </w:t>
      </w:r>
      <w:r w:rsidR="00FC50D3" w:rsidRPr="008765A6">
        <w:rPr>
          <w:rFonts w:eastAsia="Calibri" w:cs="Arial"/>
          <w:color w:val="000000"/>
          <w:szCs w:val="20"/>
          <w:lang w:eastAsia="es-CO"/>
        </w:rPr>
        <w:t>solicitar</w:t>
      </w:r>
      <w:r w:rsidR="00176DA4" w:rsidRPr="008765A6">
        <w:rPr>
          <w:rFonts w:eastAsia="Calibri" w:cs="Arial"/>
          <w:color w:val="000000"/>
          <w:szCs w:val="20"/>
          <w:lang w:eastAsia="es-CO"/>
        </w:rPr>
        <w:t xml:space="preserve"> la participación de profesionales adi</w:t>
      </w:r>
      <w:r w:rsidR="00FC50D3" w:rsidRPr="008765A6">
        <w:rPr>
          <w:rFonts w:eastAsia="Calibri" w:cs="Arial"/>
          <w:color w:val="000000"/>
          <w:szCs w:val="20"/>
          <w:lang w:eastAsia="es-CO"/>
        </w:rPr>
        <w:t>ci</w:t>
      </w:r>
      <w:r w:rsidR="00176DA4" w:rsidRPr="008765A6">
        <w:rPr>
          <w:rFonts w:eastAsia="Calibri" w:cs="Arial"/>
          <w:color w:val="000000"/>
          <w:szCs w:val="20"/>
          <w:lang w:eastAsia="es-CO"/>
        </w:rPr>
        <w:t xml:space="preserve">onales que tendrán </w:t>
      </w:r>
      <w:r w:rsidR="00D909BC" w:rsidRPr="008765A6">
        <w:rPr>
          <w:rFonts w:eastAsia="Calibri" w:cs="Arial"/>
          <w:color w:val="000000"/>
          <w:szCs w:val="20"/>
          <w:lang w:eastAsia="es-CO"/>
        </w:rPr>
        <w:t>voz,</w:t>
      </w:r>
      <w:r w:rsidR="00FC50D3" w:rsidRPr="008765A6">
        <w:rPr>
          <w:rFonts w:eastAsia="Calibri" w:cs="Arial"/>
          <w:color w:val="000000"/>
          <w:szCs w:val="20"/>
          <w:lang w:eastAsia="es-CO"/>
        </w:rPr>
        <w:t xml:space="preserve"> p</w:t>
      </w:r>
      <w:r w:rsidR="00176DA4" w:rsidRPr="008765A6">
        <w:rPr>
          <w:rFonts w:eastAsia="Calibri" w:cs="Arial"/>
          <w:color w:val="000000"/>
          <w:szCs w:val="20"/>
          <w:lang w:eastAsia="es-CO"/>
        </w:rPr>
        <w:t>er</w:t>
      </w:r>
      <w:r w:rsidR="00FC50D3" w:rsidRPr="008765A6">
        <w:rPr>
          <w:rFonts w:eastAsia="Calibri" w:cs="Arial"/>
          <w:color w:val="000000"/>
          <w:szCs w:val="20"/>
          <w:lang w:eastAsia="es-CO"/>
        </w:rPr>
        <w:t>o</w:t>
      </w:r>
      <w:r w:rsidR="00176DA4" w:rsidRPr="008765A6">
        <w:rPr>
          <w:rFonts w:eastAsia="Calibri" w:cs="Arial"/>
          <w:color w:val="000000"/>
          <w:szCs w:val="20"/>
          <w:lang w:eastAsia="es-CO"/>
        </w:rPr>
        <w:t xml:space="preserve"> no voto en las decisiones.</w:t>
      </w:r>
    </w:p>
    <w:p w14:paraId="1C05FAC2" w14:textId="339334C7" w:rsidR="00265640" w:rsidRDefault="00265640" w:rsidP="00D67BB0">
      <w:pPr>
        <w:rPr>
          <w:rFonts w:eastAsia="Calibri" w:cs="Arial"/>
          <w:color w:val="000000"/>
          <w:szCs w:val="20"/>
          <w:lang w:eastAsia="es-CO"/>
        </w:rPr>
      </w:pPr>
    </w:p>
    <w:p w14:paraId="315C81F9" w14:textId="124565F2" w:rsidR="001D73FE" w:rsidRDefault="001D73FE" w:rsidP="00D67BB0">
      <w:pPr>
        <w:rPr>
          <w:rFonts w:eastAsia="Calibri" w:cs="Arial"/>
          <w:color w:val="000000"/>
          <w:szCs w:val="20"/>
          <w:lang w:eastAsia="es-CO"/>
        </w:rPr>
      </w:pPr>
    </w:p>
    <w:p w14:paraId="5485E224" w14:textId="4866938E" w:rsidR="00B50447" w:rsidRPr="008765A6" w:rsidRDefault="00B50447" w:rsidP="006D163F">
      <w:pPr>
        <w:pStyle w:val="Ttulo2"/>
        <w:rPr>
          <w:rFonts w:eastAsia="Calibri"/>
          <w:lang w:eastAsia="es-CO"/>
        </w:rPr>
      </w:pPr>
      <w:bookmarkStart w:id="103" w:name="_Toc96702909"/>
      <w:r w:rsidRPr="008765A6">
        <w:rPr>
          <w:rFonts w:eastAsia="Calibri"/>
          <w:lang w:eastAsia="es-CO"/>
        </w:rPr>
        <w:t>COMITÉ EXTRAORDINARIOS</w:t>
      </w:r>
      <w:bookmarkEnd w:id="103"/>
    </w:p>
    <w:p w14:paraId="49EACCE4" w14:textId="77777777" w:rsidR="009152CC" w:rsidRPr="008765A6" w:rsidRDefault="009152CC" w:rsidP="00D67BB0">
      <w:pPr>
        <w:rPr>
          <w:rFonts w:eastAsia="Calibri" w:cs="Arial"/>
          <w:color w:val="000000"/>
          <w:szCs w:val="20"/>
          <w:lang w:eastAsia="es-CO"/>
        </w:rPr>
      </w:pPr>
    </w:p>
    <w:p w14:paraId="6A7DDB14" w14:textId="1CB2952D" w:rsidR="00B50447" w:rsidRPr="008765A6" w:rsidRDefault="00B50447" w:rsidP="00D67BB0">
      <w:pPr>
        <w:rPr>
          <w:rFonts w:eastAsia="Calibri" w:cs="Arial"/>
          <w:color w:val="000000"/>
          <w:szCs w:val="20"/>
          <w:lang w:eastAsia="es-CO"/>
        </w:rPr>
      </w:pPr>
      <w:r w:rsidRPr="008765A6">
        <w:rPr>
          <w:rFonts w:eastAsia="Calibri" w:cs="Arial"/>
          <w:color w:val="000000"/>
          <w:szCs w:val="20"/>
          <w:lang w:eastAsia="es-CO"/>
        </w:rPr>
        <w:t>Los comités extraordinarios se realizarán con el fin de decir extraordinariamente en cualquier momento de la ejecución y bajo justificación técnica, los ajustes necesarios a los componentes ambientales y SST y sus correspondientes listas de chequeo.</w:t>
      </w:r>
      <w:r w:rsidR="009152CC" w:rsidRPr="008765A6">
        <w:rPr>
          <w:rFonts w:eastAsia="Calibri" w:cs="Arial"/>
          <w:color w:val="000000"/>
          <w:szCs w:val="20"/>
          <w:lang w:eastAsia="es-CO"/>
        </w:rPr>
        <w:t xml:space="preserve"> </w:t>
      </w:r>
      <w:r w:rsidR="008765A6" w:rsidRPr="008765A6">
        <w:rPr>
          <w:rFonts w:eastAsia="Calibri" w:cs="Arial"/>
          <w:color w:val="000000"/>
          <w:szCs w:val="20"/>
          <w:lang w:eastAsia="es-CO"/>
        </w:rPr>
        <w:t>Las</w:t>
      </w:r>
      <w:r w:rsidR="009152CC" w:rsidRPr="008765A6">
        <w:rPr>
          <w:rFonts w:eastAsia="Calibri" w:cs="Arial"/>
          <w:color w:val="000000"/>
          <w:szCs w:val="20"/>
          <w:lang w:eastAsia="es-CO"/>
        </w:rPr>
        <w:t xml:space="preserve"> decisiones tomadas en los comités extraordinarios no pueden implicar:</w:t>
      </w:r>
    </w:p>
    <w:p w14:paraId="295091B3" w14:textId="77777777" w:rsidR="009152CC" w:rsidRPr="008765A6" w:rsidRDefault="009152CC" w:rsidP="009152CC">
      <w:pPr>
        <w:autoSpaceDE w:val="0"/>
        <w:autoSpaceDN w:val="0"/>
        <w:adjustRightInd w:val="0"/>
        <w:jc w:val="left"/>
        <w:rPr>
          <w:rFonts w:eastAsia="Calibri" w:cs="Arial"/>
          <w:color w:val="000000"/>
          <w:szCs w:val="20"/>
          <w:lang w:val="es-MX" w:eastAsia="es-CO"/>
        </w:rPr>
      </w:pPr>
    </w:p>
    <w:p w14:paraId="12F23C6C" w14:textId="62FE0383" w:rsidR="009152CC" w:rsidRPr="008765A6" w:rsidRDefault="009152CC" w:rsidP="009152CC">
      <w:pPr>
        <w:pStyle w:val="Prrafodelista"/>
        <w:numPr>
          <w:ilvl w:val="0"/>
          <w:numId w:val="10"/>
        </w:numPr>
        <w:autoSpaceDE w:val="0"/>
        <w:autoSpaceDN w:val="0"/>
        <w:adjustRightInd w:val="0"/>
        <w:spacing w:after="0" w:line="240" w:lineRule="auto"/>
        <w:rPr>
          <w:rFonts w:cs="Arial"/>
          <w:color w:val="000000"/>
          <w:szCs w:val="20"/>
          <w:lang w:val="es-MX" w:eastAsia="es-CO"/>
        </w:rPr>
      </w:pPr>
      <w:r w:rsidRPr="008765A6">
        <w:rPr>
          <w:rFonts w:cs="Arial"/>
          <w:color w:val="000000"/>
          <w:szCs w:val="20"/>
          <w:lang w:val="es-MX" w:eastAsia="es-CO"/>
        </w:rPr>
        <w:t>Mayores o menores costos al valor del contrato</w:t>
      </w:r>
    </w:p>
    <w:p w14:paraId="46E734FA" w14:textId="77777777" w:rsidR="00B86CBF" w:rsidRDefault="00B86CBF" w:rsidP="00B86CBF">
      <w:pPr>
        <w:pStyle w:val="Prrafodelista"/>
        <w:autoSpaceDE w:val="0"/>
        <w:autoSpaceDN w:val="0"/>
        <w:adjustRightInd w:val="0"/>
        <w:spacing w:after="0" w:line="240" w:lineRule="auto"/>
        <w:ind w:left="360"/>
        <w:rPr>
          <w:rFonts w:cs="Arial"/>
          <w:color w:val="000000"/>
          <w:szCs w:val="20"/>
          <w:lang w:val="es-MX" w:eastAsia="es-CO"/>
        </w:rPr>
      </w:pPr>
    </w:p>
    <w:p w14:paraId="7204BE25" w14:textId="47F5AA92" w:rsidR="009152CC" w:rsidRPr="008765A6" w:rsidRDefault="009152CC" w:rsidP="009152CC">
      <w:pPr>
        <w:pStyle w:val="Prrafodelista"/>
        <w:numPr>
          <w:ilvl w:val="0"/>
          <w:numId w:val="10"/>
        </w:numPr>
        <w:autoSpaceDE w:val="0"/>
        <w:autoSpaceDN w:val="0"/>
        <w:adjustRightInd w:val="0"/>
        <w:spacing w:after="0" w:line="240" w:lineRule="auto"/>
        <w:rPr>
          <w:rFonts w:cs="Arial"/>
          <w:color w:val="000000"/>
          <w:szCs w:val="20"/>
          <w:lang w:val="es-MX" w:eastAsia="es-CO"/>
        </w:rPr>
      </w:pPr>
      <w:r w:rsidRPr="008765A6">
        <w:rPr>
          <w:rFonts w:cs="Arial"/>
          <w:color w:val="000000"/>
          <w:szCs w:val="20"/>
          <w:lang w:val="es-MX" w:eastAsia="es-CO"/>
        </w:rPr>
        <w:t xml:space="preserve">Incremento alguno al valor del </w:t>
      </w:r>
      <w:r w:rsidRPr="008765A6">
        <w:rPr>
          <w:rFonts w:cs="Arial"/>
          <w:bCs/>
          <w:color w:val="000000"/>
          <w:szCs w:val="20"/>
          <w:lang w:val="es-MX" w:eastAsia="es-CO"/>
        </w:rPr>
        <w:t>contrato</w:t>
      </w:r>
    </w:p>
    <w:p w14:paraId="1AB2462B" w14:textId="77777777" w:rsidR="00B86CBF" w:rsidRDefault="00B86CBF" w:rsidP="00B86CBF">
      <w:pPr>
        <w:pStyle w:val="Prrafodelista"/>
        <w:autoSpaceDE w:val="0"/>
        <w:autoSpaceDN w:val="0"/>
        <w:adjustRightInd w:val="0"/>
        <w:spacing w:after="0" w:line="240" w:lineRule="auto"/>
        <w:ind w:left="360"/>
        <w:rPr>
          <w:rFonts w:cs="Arial"/>
          <w:color w:val="000000"/>
          <w:szCs w:val="20"/>
          <w:lang w:val="es-MX" w:eastAsia="es-CO"/>
        </w:rPr>
      </w:pPr>
    </w:p>
    <w:p w14:paraId="3AFF7326" w14:textId="501A7204" w:rsidR="009152CC" w:rsidRDefault="00B86CBF" w:rsidP="009152CC">
      <w:pPr>
        <w:pStyle w:val="Prrafodelista"/>
        <w:numPr>
          <w:ilvl w:val="0"/>
          <w:numId w:val="10"/>
        </w:numPr>
        <w:autoSpaceDE w:val="0"/>
        <w:autoSpaceDN w:val="0"/>
        <w:adjustRightInd w:val="0"/>
        <w:spacing w:after="0" w:line="240" w:lineRule="auto"/>
        <w:rPr>
          <w:rFonts w:cs="Arial"/>
          <w:color w:val="000000"/>
          <w:szCs w:val="20"/>
          <w:lang w:val="es-MX" w:eastAsia="es-CO"/>
        </w:rPr>
      </w:pPr>
      <w:r>
        <w:rPr>
          <w:rFonts w:cs="Arial"/>
          <w:color w:val="000000"/>
          <w:szCs w:val="20"/>
          <w:lang w:val="es-MX" w:eastAsia="es-CO"/>
        </w:rPr>
        <w:t>M</w:t>
      </w:r>
      <w:r w:rsidR="009152CC" w:rsidRPr="008765A6">
        <w:rPr>
          <w:rFonts w:cs="Arial"/>
          <w:color w:val="000000"/>
          <w:szCs w:val="20"/>
          <w:lang w:val="es-MX" w:eastAsia="es-CO"/>
        </w:rPr>
        <w:t xml:space="preserve">odificación del objeto del </w:t>
      </w:r>
      <w:r w:rsidR="009152CC" w:rsidRPr="008765A6">
        <w:rPr>
          <w:rFonts w:cs="Arial"/>
          <w:bCs/>
          <w:color w:val="000000"/>
          <w:szCs w:val="20"/>
          <w:lang w:val="es-MX" w:eastAsia="es-CO"/>
        </w:rPr>
        <w:t>contrato</w:t>
      </w:r>
      <w:r w:rsidR="009152CC" w:rsidRPr="008765A6">
        <w:rPr>
          <w:rFonts w:cs="Arial"/>
          <w:color w:val="000000"/>
          <w:szCs w:val="20"/>
          <w:lang w:val="es-MX" w:eastAsia="es-CO"/>
        </w:rPr>
        <w:t xml:space="preserve"> </w:t>
      </w:r>
    </w:p>
    <w:p w14:paraId="69B1F89E" w14:textId="77777777" w:rsidR="001D73FE" w:rsidRPr="001D73FE" w:rsidRDefault="001D73FE" w:rsidP="001D73FE">
      <w:pPr>
        <w:pStyle w:val="Prrafodelista"/>
        <w:rPr>
          <w:rFonts w:cs="Arial"/>
          <w:color w:val="000000"/>
          <w:szCs w:val="20"/>
          <w:lang w:val="es-MX" w:eastAsia="es-CO"/>
        </w:rPr>
      </w:pPr>
    </w:p>
    <w:p w14:paraId="74F14D3F" w14:textId="0F618497" w:rsidR="009152CC" w:rsidRPr="00B86CBF" w:rsidRDefault="009152CC" w:rsidP="009152CC">
      <w:pPr>
        <w:pStyle w:val="Prrafodelista"/>
        <w:numPr>
          <w:ilvl w:val="0"/>
          <w:numId w:val="10"/>
        </w:numPr>
        <w:autoSpaceDE w:val="0"/>
        <w:autoSpaceDN w:val="0"/>
        <w:adjustRightInd w:val="0"/>
        <w:spacing w:after="0" w:line="240" w:lineRule="auto"/>
        <w:rPr>
          <w:rFonts w:cs="Arial"/>
          <w:color w:val="000000"/>
          <w:szCs w:val="20"/>
          <w:lang w:val="es-MX" w:eastAsia="es-CO"/>
        </w:rPr>
      </w:pPr>
      <w:r w:rsidRPr="008765A6">
        <w:rPr>
          <w:rFonts w:cs="Arial"/>
          <w:color w:val="000000"/>
          <w:szCs w:val="20"/>
          <w:lang w:val="es-MX" w:eastAsia="es-CO"/>
        </w:rPr>
        <w:t xml:space="preserve">modificación de plazo del </w:t>
      </w:r>
      <w:r w:rsidRPr="008765A6">
        <w:rPr>
          <w:rFonts w:cs="Arial"/>
          <w:bCs/>
          <w:color w:val="000000"/>
          <w:szCs w:val="20"/>
          <w:lang w:val="es-MX" w:eastAsia="es-CO"/>
        </w:rPr>
        <w:t>contrato</w:t>
      </w:r>
    </w:p>
    <w:p w14:paraId="2B285BAA" w14:textId="77777777" w:rsidR="00B86CBF" w:rsidRPr="008765A6" w:rsidRDefault="00B86CBF" w:rsidP="00B86CBF">
      <w:pPr>
        <w:pStyle w:val="Prrafodelista"/>
        <w:autoSpaceDE w:val="0"/>
        <w:autoSpaceDN w:val="0"/>
        <w:adjustRightInd w:val="0"/>
        <w:spacing w:after="0" w:line="240" w:lineRule="auto"/>
        <w:ind w:left="360"/>
        <w:rPr>
          <w:rFonts w:cs="Arial"/>
          <w:color w:val="000000"/>
          <w:szCs w:val="20"/>
          <w:lang w:val="es-MX" w:eastAsia="es-CO"/>
        </w:rPr>
      </w:pPr>
    </w:p>
    <w:p w14:paraId="682D5EEC" w14:textId="546DB264" w:rsidR="009152CC" w:rsidRPr="008765A6" w:rsidRDefault="009152CC" w:rsidP="009152CC">
      <w:pPr>
        <w:pStyle w:val="Prrafodelista"/>
        <w:numPr>
          <w:ilvl w:val="0"/>
          <w:numId w:val="10"/>
        </w:numPr>
        <w:autoSpaceDE w:val="0"/>
        <w:autoSpaceDN w:val="0"/>
        <w:adjustRightInd w:val="0"/>
        <w:spacing w:after="0" w:line="240" w:lineRule="auto"/>
        <w:rPr>
          <w:rFonts w:cs="Arial"/>
          <w:color w:val="000000"/>
          <w:szCs w:val="20"/>
          <w:lang w:val="es-MX" w:eastAsia="es-CO"/>
        </w:rPr>
      </w:pPr>
      <w:r w:rsidRPr="008765A6">
        <w:rPr>
          <w:rFonts w:cs="Arial"/>
          <w:color w:val="000000"/>
          <w:szCs w:val="20"/>
          <w:lang w:val="es-MX" w:eastAsia="es-CO"/>
        </w:rPr>
        <w:t xml:space="preserve">Modificación a las listas de chequeo </w:t>
      </w:r>
    </w:p>
    <w:p w14:paraId="393DD067" w14:textId="77777777" w:rsidR="00B86CBF" w:rsidRDefault="00B86CBF" w:rsidP="00B86CBF">
      <w:pPr>
        <w:pStyle w:val="Prrafodelista"/>
        <w:autoSpaceDE w:val="0"/>
        <w:autoSpaceDN w:val="0"/>
        <w:adjustRightInd w:val="0"/>
        <w:spacing w:after="0" w:line="240" w:lineRule="auto"/>
        <w:ind w:left="360"/>
        <w:jc w:val="both"/>
        <w:rPr>
          <w:rFonts w:cs="Arial"/>
          <w:color w:val="000000"/>
          <w:szCs w:val="20"/>
          <w:lang w:val="es-MX" w:eastAsia="es-CO"/>
        </w:rPr>
      </w:pPr>
    </w:p>
    <w:p w14:paraId="2F9F7973" w14:textId="6C8A9C4A" w:rsidR="009152CC" w:rsidRPr="008765A6" w:rsidRDefault="009152CC" w:rsidP="009152CC">
      <w:pPr>
        <w:pStyle w:val="Prrafodelista"/>
        <w:numPr>
          <w:ilvl w:val="0"/>
          <w:numId w:val="10"/>
        </w:numPr>
        <w:autoSpaceDE w:val="0"/>
        <w:autoSpaceDN w:val="0"/>
        <w:adjustRightInd w:val="0"/>
        <w:spacing w:after="0" w:line="240" w:lineRule="auto"/>
        <w:jc w:val="both"/>
        <w:rPr>
          <w:rFonts w:cs="Arial"/>
          <w:color w:val="000000"/>
          <w:szCs w:val="20"/>
          <w:lang w:val="es-MX" w:eastAsia="es-CO"/>
        </w:rPr>
      </w:pPr>
      <w:r w:rsidRPr="008765A6">
        <w:rPr>
          <w:rFonts w:cs="Arial"/>
          <w:color w:val="000000"/>
          <w:szCs w:val="20"/>
          <w:lang w:val="es-MX" w:eastAsia="es-CO"/>
        </w:rPr>
        <w:t>Modificación de las obligaciones expresadas en el presente capítulo (Anexo ambiental del Contrato)</w:t>
      </w:r>
    </w:p>
    <w:p w14:paraId="5EF72575" w14:textId="77777777" w:rsidR="00B50447" w:rsidRPr="008765A6" w:rsidRDefault="00B50447" w:rsidP="00D67BB0">
      <w:pPr>
        <w:rPr>
          <w:rFonts w:eastAsia="Calibri" w:cs="Arial"/>
          <w:color w:val="000000"/>
          <w:szCs w:val="20"/>
          <w:lang w:val="es-MX" w:eastAsia="es-CO"/>
        </w:rPr>
      </w:pPr>
    </w:p>
    <w:p w14:paraId="5C332968" w14:textId="2A105732" w:rsidR="009152CC" w:rsidRDefault="009152CC" w:rsidP="00D67BB0">
      <w:pPr>
        <w:rPr>
          <w:rFonts w:eastAsia="Calibri" w:cs="Arial"/>
          <w:color w:val="000000"/>
          <w:szCs w:val="20"/>
          <w:lang w:val="es-MX" w:eastAsia="es-CO"/>
        </w:rPr>
      </w:pPr>
      <w:r w:rsidRPr="008765A6">
        <w:rPr>
          <w:rFonts w:eastAsia="Calibri" w:cs="Arial"/>
          <w:color w:val="000000"/>
          <w:szCs w:val="20"/>
          <w:lang w:val="es-MX" w:eastAsia="es-CO"/>
        </w:rPr>
        <w:t>La toma de decisiones extraordinarias estará a cargo de los representantes legales del contratista e interventoría y director técnico del IDU o quienes desempeñen estas fu</w:t>
      </w:r>
      <w:r w:rsidR="008765A6">
        <w:rPr>
          <w:rFonts w:eastAsia="Calibri" w:cs="Arial"/>
          <w:color w:val="000000"/>
          <w:szCs w:val="20"/>
          <w:lang w:val="es-MX" w:eastAsia="es-CO"/>
        </w:rPr>
        <w:t>nciones.</w:t>
      </w:r>
    </w:p>
    <w:p w14:paraId="4FEDDC26" w14:textId="77777777" w:rsidR="001D73FE" w:rsidRPr="008765A6" w:rsidRDefault="001D73FE" w:rsidP="00D67BB0">
      <w:pPr>
        <w:rPr>
          <w:rFonts w:eastAsia="Calibri" w:cs="Arial"/>
          <w:color w:val="000000"/>
          <w:szCs w:val="20"/>
          <w:lang w:val="es-MX" w:eastAsia="es-CO"/>
        </w:rPr>
      </w:pPr>
    </w:p>
    <w:p w14:paraId="02D2192C" w14:textId="77777777" w:rsidR="00B86CBF" w:rsidRPr="008765A6" w:rsidRDefault="00B86CBF" w:rsidP="00D67BB0">
      <w:pPr>
        <w:rPr>
          <w:rFonts w:cs="Arial"/>
        </w:rPr>
      </w:pPr>
      <w:bookmarkStart w:id="104" w:name="_Toc479762016"/>
      <w:bookmarkStart w:id="105" w:name="_Toc483410228"/>
    </w:p>
    <w:p w14:paraId="25B2127E" w14:textId="6582B807" w:rsidR="00173015" w:rsidRPr="008765A6" w:rsidRDefault="00173015" w:rsidP="002A72A2">
      <w:pPr>
        <w:pStyle w:val="Ttulo2"/>
        <w:rPr>
          <w:rFonts w:eastAsia="Calibri"/>
        </w:rPr>
      </w:pPr>
      <w:bookmarkStart w:id="106" w:name="_Toc96702910"/>
      <w:r w:rsidRPr="008765A6">
        <w:rPr>
          <w:rFonts w:eastAsia="Calibri"/>
        </w:rPr>
        <w:t>CO</w:t>
      </w:r>
      <w:r w:rsidR="00F54244" w:rsidRPr="008765A6">
        <w:rPr>
          <w:rFonts w:eastAsia="Calibri"/>
        </w:rPr>
        <w:t>MUNICACIONES CONTRATISTA - INTERVENTOR</w:t>
      </w:r>
      <w:bookmarkEnd w:id="106"/>
    </w:p>
    <w:p w14:paraId="5D95EB55" w14:textId="77777777" w:rsidR="00173015" w:rsidRPr="008765A6" w:rsidRDefault="00173015" w:rsidP="00D67BB0">
      <w:pPr>
        <w:rPr>
          <w:rFonts w:eastAsia="Calibri"/>
        </w:rPr>
      </w:pPr>
    </w:p>
    <w:p w14:paraId="69403A7F" w14:textId="2A00E502" w:rsidR="00173015" w:rsidRPr="008765A6" w:rsidRDefault="00173015" w:rsidP="00D67BB0">
      <w:pPr>
        <w:rPr>
          <w:rFonts w:eastAsia="Calibri"/>
        </w:rPr>
      </w:pPr>
      <w:r w:rsidRPr="008765A6">
        <w:rPr>
          <w:rFonts w:eastAsia="Calibri"/>
        </w:rPr>
        <w:t xml:space="preserve">El contratista dentro del control de calidad del </w:t>
      </w:r>
      <w:r w:rsidR="00D909BC" w:rsidRPr="008765A6">
        <w:rPr>
          <w:rFonts w:eastAsia="Calibri"/>
        </w:rPr>
        <w:t>Contrato</w:t>
      </w:r>
      <w:r w:rsidRPr="008765A6">
        <w:rPr>
          <w:rFonts w:eastAsia="Calibri"/>
        </w:rPr>
        <w:t xml:space="preserve"> establecerá los canales de comunicación y los profesionales y cargos que llevarán la vocería oficial del proyecto.</w:t>
      </w:r>
      <w:r w:rsidR="00F54244" w:rsidRPr="008765A6">
        <w:rPr>
          <w:rFonts w:eastAsia="Calibri"/>
        </w:rPr>
        <w:t xml:space="preserve"> Todas las comunicaciones se harán por escrito, dirigidas al </w:t>
      </w:r>
      <w:r w:rsidR="00D909BC" w:rsidRPr="008765A6">
        <w:rPr>
          <w:rFonts w:eastAsia="Calibri"/>
        </w:rPr>
        <w:t>director</w:t>
      </w:r>
      <w:r w:rsidR="00F54244" w:rsidRPr="008765A6">
        <w:rPr>
          <w:rFonts w:eastAsia="Calibri"/>
        </w:rPr>
        <w:t xml:space="preserve">, con copia a la entidad contratante. </w:t>
      </w:r>
      <w:r w:rsidR="00E54513" w:rsidRPr="008765A6">
        <w:rPr>
          <w:rFonts w:eastAsia="Calibri"/>
        </w:rPr>
        <w:t>Estas</w:t>
      </w:r>
      <w:r w:rsidR="00F54244" w:rsidRPr="008765A6">
        <w:rPr>
          <w:rFonts w:eastAsia="Calibri"/>
        </w:rPr>
        <w:t xml:space="preserve"> deben incluir un consecutivo numerado (Numérico o </w:t>
      </w:r>
      <w:r w:rsidR="00D909BC" w:rsidRPr="008765A6">
        <w:rPr>
          <w:rFonts w:eastAsia="Calibri"/>
        </w:rPr>
        <w:t>alfanumérico</w:t>
      </w:r>
      <w:r w:rsidR="00F54244" w:rsidRPr="008765A6">
        <w:rPr>
          <w:rFonts w:eastAsia="Calibri"/>
        </w:rPr>
        <w:t>).</w:t>
      </w:r>
    </w:p>
    <w:p w14:paraId="0635C671" w14:textId="77777777" w:rsidR="00173015" w:rsidRPr="008765A6" w:rsidRDefault="00173015" w:rsidP="00D67BB0">
      <w:pPr>
        <w:rPr>
          <w:rFonts w:eastAsia="Calibri"/>
        </w:rPr>
      </w:pPr>
    </w:p>
    <w:p w14:paraId="741E5268" w14:textId="40872268" w:rsidR="00461520" w:rsidRDefault="00173015" w:rsidP="00D67BB0">
      <w:pPr>
        <w:rPr>
          <w:rFonts w:eastAsia="Calibri"/>
        </w:rPr>
      </w:pPr>
      <w:r w:rsidRPr="008765A6">
        <w:rPr>
          <w:rFonts w:eastAsia="Calibri"/>
        </w:rPr>
        <w:t xml:space="preserve">Desde el área A&amp;SST, </w:t>
      </w:r>
      <w:r w:rsidR="00F54244" w:rsidRPr="008765A6">
        <w:rPr>
          <w:rFonts w:eastAsia="Calibri"/>
        </w:rPr>
        <w:t xml:space="preserve">el director </w:t>
      </w:r>
      <w:r w:rsidRPr="008765A6">
        <w:rPr>
          <w:rFonts w:eastAsia="Calibri"/>
        </w:rPr>
        <w:t>deberá llevar control de las comunicac</w:t>
      </w:r>
      <w:r w:rsidR="00175F98" w:rsidRPr="008765A6">
        <w:rPr>
          <w:rFonts w:eastAsia="Calibri"/>
        </w:rPr>
        <w:t xml:space="preserve">iones que los diferentes entes </w:t>
      </w:r>
      <w:r w:rsidRPr="008765A6">
        <w:rPr>
          <w:rFonts w:eastAsia="Calibri"/>
        </w:rPr>
        <w:t xml:space="preserve">emitan. El Contratista contará con cinco </w:t>
      </w:r>
      <w:r w:rsidR="00175F98" w:rsidRPr="008765A6">
        <w:rPr>
          <w:rFonts w:eastAsia="Calibri"/>
        </w:rPr>
        <w:t xml:space="preserve">(5) </w:t>
      </w:r>
      <w:r w:rsidRPr="008765A6">
        <w:rPr>
          <w:rFonts w:eastAsia="Calibri"/>
        </w:rPr>
        <w:t xml:space="preserve">días hábiles contados a </w:t>
      </w:r>
      <w:r w:rsidR="00F559CD" w:rsidRPr="008765A6">
        <w:rPr>
          <w:rFonts w:eastAsia="Calibri"/>
        </w:rPr>
        <w:t>partir</w:t>
      </w:r>
      <w:r w:rsidRPr="008765A6">
        <w:rPr>
          <w:rFonts w:eastAsia="Calibri"/>
        </w:rPr>
        <w:t xml:space="preserve"> de la fecha de recibo de la comunicación, para dar respuesta a</w:t>
      </w:r>
      <w:r w:rsidR="00F54244" w:rsidRPr="008765A6">
        <w:rPr>
          <w:rFonts w:eastAsia="Calibri"/>
        </w:rPr>
        <w:t xml:space="preserve"> </w:t>
      </w:r>
      <w:r w:rsidRPr="008765A6">
        <w:rPr>
          <w:rFonts w:eastAsia="Calibri"/>
        </w:rPr>
        <w:t>l</w:t>
      </w:r>
      <w:r w:rsidR="00F54244" w:rsidRPr="008765A6">
        <w:rPr>
          <w:rFonts w:eastAsia="Calibri"/>
        </w:rPr>
        <w:t>a</w:t>
      </w:r>
      <w:r w:rsidRPr="008765A6">
        <w:rPr>
          <w:rFonts w:eastAsia="Calibri"/>
        </w:rPr>
        <w:t xml:space="preserve"> </w:t>
      </w:r>
      <w:r w:rsidR="00F54244" w:rsidRPr="008765A6">
        <w:rPr>
          <w:rFonts w:eastAsia="Calibri"/>
        </w:rPr>
        <w:t>comunicación</w:t>
      </w:r>
      <w:r w:rsidRPr="008765A6">
        <w:rPr>
          <w:rFonts w:eastAsia="Calibri"/>
        </w:rPr>
        <w:t xml:space="preserve">. </w:t>
      </w:r>
      <w:r w:rsidR="00D909BC" w:rsidRPr="008765A6">
        <w:rPr>
          <w:rFonts w:eastAsia="Calibri"/>
        </w:rPr>
        <w:t>En caso de que</w:t>
      </w:r>
      <w:r w:rsidRPr="008765A6">
        <w:rPr>
          <w:rFonts w:eastAsia="Calibri"/>
        </w:rPr>
        <w:t xml:space="preserve"> el tema requiere de más tiempo para su respuesta, deberá ser acordado la ampliación del tiempo con la Interventoría, quien lo reportará en los informes mensuales dentro del ítem de control de comunicaciones.  </w:t>
      </w:r>
    </w:p>
    <w:p w14:paraId="1B3FBB29" w14:textId="76FBE364" w:rsidR="001D73FE" w:rsidRDefault="001D73FE" w:rsidP="00D67BB0">
      <w:pPr>
        <w:rPr>
          <w:rFonts w:eastAsia="Calibri"/>
        </w:rPr>
      </w:pPr>
    </w:p>
    <w:p w14:paraId="384F68D1" w14:textId="5974EC92" w:rsidR="001D73FE" w:rsidRDefault="001D73FE" w:rsidP="00D67BB0">
      <w:pPr>
        <w:rPr>
          <w:rFonts w:eastAsia="Calibri"/>
        </w:rPr>
      </w:pPr>
    </w:p>
    <w:p w14:paraId="0BD0A08A" w14:textId="4373F043" w:rsidR="00F559CD" w:rsidRPr="008765A6" w:rsidRDefault="00F559CD" w:rsidP="00D67BB0">
      <w:pPr>
        <w:jc w:val="left"/>
        <w:rPr>
          <w:rFonts w:cs="Arial"/>
        </w:rPr>
      </w:pPr>
    </w:p>
    <w:p w14:paraId="7EE9E643" w14:textId="77777777" w:rsidR="008C2C45" w:rsidRDefault="008C2C45">
      <w:pPr>
        <w:jc w:val="left"/>
        <w:rPr>
          <w:rFonts w:eastAsia="Calibri"/>
          <w:b/>
          <w:caps/>
          <w:szCs w:val="20"/>
          <w:lang w:val="es-MX" w:eastAsia="es-CO"/>
        </w:rPr>
      </w:pPr>
      <w:bookmarkStart w:id="107" w:name="_Toc492075810"/>
      <w:r>
        <w:rPr>
          <w:rFonts w:eastAsia="Calibri"/>
          <w:lang w:val="es-MX" w:eastAsia="es-CO"/>
        </w:rPr>
        <w:br w:type="page"/>
      </w:r>
    </w:p>
    <w:p w14:paraId="741E526B" w14:textId="507DA32D" w:rsidR="00461520" w:rsidRPr="008765A6" w:rsidRDefault="00461520" w:rsidP="00D67BB0">
      <w:pPr>
        <w:pStyle w:val="Ttulo1"/>
        <w:spacing w:before="0"/>
        <w:rPr>
          <w:rFonts w:eastAsia="Calibri"/>
          <w:lang w:val="es-MX" w:eastAsia="es-CO"/>
        </w:rPr>
      </w:pPr>
      <w:bookmarkStart w:id="108" w:name="_Toc96702911"/>
      <w:r w:rsidRPr="008765A6">
        <w:rPr>
          <w:rFonts w:eastAsia="Calibri"/>
          <w:lang w:val="es-MX" w:eastAsia="es-CO"/>
        </w:rPr>
        <w:lastRenderedPageBreak/>
        <w:t xml:space="preserve">MULTAS POR </w:t>
      </w:r>
      <w:r w:rsidR="00D909BC" w:rsidRPr="008765A6">
        <w:rPr>
          <w:rFonts w:eastAsia="Calibri"/>
          <w:lang w:val="es-MX" w:eastAsia="es-CO"/>
        </w:rPr>
        <w:t>INCUMPLIMIENTOS A</w:t>
      </w:r>
      <w:r w:rsidR="00F54244" w:rsidRPr="008765A6">
        <w:rPr>
          <w:rFonts w:eastAsia="Calibri"/>
          <w:lang w:val="es-MX" w:eastAsia="es-CO"/>
        </w:rPr>
        <w:t xml:space="preserve"> LAS OBLIGACIONES</w:t>
      </w:r>
      <w:r w:rsidRPr="008765A6">
        <w:rPr>
          <w:rFonts w:eastAsia="Calibri"/>
          <w:lang w:val="es-MX" w:eastAsia="es-CO"/>
        </w:rPr>
        <w:t xml:space="preserve"> AMBIENTAL</w:t>
      </w:r>
      <w:r w:rsidR="00F54244" w:rsidRPr="008765A6">
        <w:rPr>
          <w:rFonts w:eastAsia="Calibri"/>
          <w:lang w:val="es-MX" w:eastAsia="es-CO"/>
        </w:rPr>
        <w:t>ES</w:t>
      </w:r>
      <w:r w:rsidRPr="008765A6">
        <w:rPr>
          <w:rFonts w:eastAsia="Calibri"/>
          <w:lang w:val="es-MX" w:eastAsia="es-CO"/>
        </w:rPr>
        <w:t xml:space="preserve"> Y SST</w:t>
      </w:r>
      <w:bookmarkEnd w:id="107"/>
      <w:r w:rsidR="00F54244" w:rsidRPr="008765A6">
        <w:rPr>
          <w:rFonts w:eastAsia="Calibri"/>
          <w:lang w:val="es-MX" w:eastAsia="es-CO"/>
        </w:rPr>
        <w:t xml:space="preserve"> CONTRACTUALES</w:t>
      </w:r>
      <w:bookmarkEnd w:id="108"/>
    </w:p>
    <w:p w14:paraId="741E526C" w14:textId="77777777" w:rsidR="00461520" w:rsidRPr="008765A6" w:rsidRDefault="00461520" w:rsidP="00D67BB0">
      <w:pPr>
        <w:autoSpaceDE w:val="0"/>
        <w:autoSpaceDN w:val="0"/>
        <w:adjustRightInd w:val="0"/>
        <w:jc w:val="left"/>
        <w:rPr>
          <w:rFonts w:eastAsia="Calibri" w:cs="Arial"/>
          <w:color w:val="000000"/>
          <w:szCs w:val="20"/>
          <w:lang w:val="es-MX" w:eastAsia="es-CO"/>
        </w:rPr>
      </w:pPr>
    </w:p>
    <w:p w14:paraId="741E526D" w14:textId="77777777" w:rsidR="00461520" w:rsidRPr="008765A6" w:rsidRDefault="00461520" w:rsidP="00D67BB0">
      <w:pPr>
        <w:autoSpaceDE w:val="0"/>
        <w:autoSpaceDN w:val="0"/>
        <w:adjustRightInd w:val="0"/>
        <w:jc w:val="left"/>
        <w:rPr>
          <w:rFonts w:eastAsia="Calibri" w:cs="Arial"/>
          <w:color w:val="000000"/>
          <w:szCs w:val="20"/>
          <w:lang w:val="es-MX" w:eastAsia="es-CO"/>
        </w:rPr>
      </w:pPr>
    </w:p>
    <w:p w14:paraId="741E526F" w14:textId="7B5E31A1" w:rsidR="00461520" w:rsidRPr="008765A6" w:rsidRDefault="00461520" w:rsidP="00D67BB0">
      <w:pPr>
        <w:autoSpaceDE w:val="0"/>
        <w:autoSpaceDN w:val="0"/>
        <w:adjustRightInd w:val="0"/>
        <w:jc w:val="left"/>
        <w:rPr>
          <w:rFonts w:eastAsia="Calibri" w:cs="Arial"/>
          <w:color w:val="000000"/>
          <w:szCs w:val="20"/>
          <w:lang w:val="es-MX" w:eastAsia="es-CO"/>
        </w:rPr>
      </w:pPr>
      <w:r w:rsidRPr="008765A6">
        <w:rPr>
          <w:rFonts w:eastAsia="Calibri" w:cs="Arial"/>
          <w:color w:val="000000"/>
          <w:szCs w:val="20"/>
          <w:lang w:val="es-MX" w:eastAsia="es-CO"/>
        </w:rPr>
        <w:t xml:space="preserve">El </w:t>
      </w:r>
      <w:r w:rsidRPr="008765A6">
        <w:rPr>
          <w:rFonts w:eastAsia="Calibri" w:cs="Arial"/>
          <w:b/>
          <w:bCs/>
          <w:color w:val="000000"/>
          <w:szCs w:val="20"/>
          <w:lang w:val="es-MX" w:eastAsia="es-CO"/>
        </w:rPr>
        <w:t xml:space="preserve">IDU </w:t>
      </w:r>
      <w:r w:rsidRPr="008765A6">
        <w:rPr>
          <w:rFonts w:eastAsia="Calibri" w:cs="Arial"/>
          <w:color w:val="000000"/>
          <w:szCs w:val="20"/>
          <w:lang w:val="es-MX" w:eastAsia="es-CO"/>
        </w:rPr>
        <w:t xml:space="preserve">podrá imponer las multas señaladas en la minuta del </w:t>
      </w:r>
      <w:r w:rsidRPr="008765A6">
        <w:rPr>
          <w:rFonts w:eastAsia="Calibri" w:cs="Arial"/>
          <w:b/>
          <w:bCs/>
          <w:color w:val="000000"/>
          <w:szCs w:val="20"/>
          <w:lang w:val="es-MX" w:eastAsia="es-CO"/>
        </w:rPr>
        <w:t>Contrato</w:t>
      </w:r>
      <w:r w:rsidRPr="008765A6">
        <w:rPr>
          <w:rFonts w:eastAsia="Calibri" w:cs="Arial"/>
          <w:color w:val="000000"/>
          <w:szCs w:val="20"/>
          <w:lang w:val="es-MX" w:eastAsia="es-CO"/>
        </w:rPr>
        <w:t xml:space="preserve">, y por incumplimiento de las obligaciones </w:t>
      </w:r>
      <w:r w:rsidR="00F559CD" w:rsidRPr="008765A6">
        <w:rPr>
          <w:rFonts w:eastAsia="Calibri" w:cs="Arial"/>
          <w:color w:val="000000"/>
          <w:szCs w:val="20"/>
          <w:lang w:val="es-MX" w:eastAsia="es-CO"/>
        </w:rPr>
        <w:t>A&amp;SST</w:t>
      </w:r>
      <w:r w:rsidRPr="008765A6">
        <w:rPr>
          <w:rFonts w:eastAsia="Calibri" w:cs="Arial"/>
          <w:color w:val="000000"/>
          <w:szCs w:val="20"/>
          <w:lang w:val="es-MX" w:eastAsia="es-CO"/>
        </w:rPr>
        <w:t xml:space="preserve">, cuando: </w:t>
      </w:r>
    </w:p>
    <w:p w14:paraId="741E5270" w14:textId="77777777" w:rsidR="00461520" w:rsidRPr="008765A6" w:rsidRDefault="00461520" w:rsidP="00D67BB0">
      <w:pPr>
        <w:autoSpaceDE w:val="0"/>
        <w:autoSpaceDN w:val="0"/>
        <w:adjustRightInd w:val="0"/>
        <w:jc w:val="left"/>
        <w:rPr>
          <w:rFonts w:eastAsia="Calibri" w:cs="Arial"/>
          <w:color w:val="000000"/>
          <w:szCs w:val="20"/>
          <w:lang w:val="es-MX" w:eastAsia="es-CO"/>
        </w:rPr>
      </w:pPr>
    </w:p>
    <w:p w14:paraId="5F9AF41A" w14:textId="16B3CDEC" w:rsidR="00E03988" w:rsidRPr="008765A6" w:rsidRDefault="00461520" w:rsidP="00D67BB0">
      <w:pPr>
        <w:pStyle w:val="Prrafodelista"/>
        <w:numPr>
          <w:ilvl w:val="0"/>
          <w:numId w:val="11"/>
        </w:numPr>
        <w:autoSpaceDE w:val="0"/>
        <w:autoSpaceDN w:val="0"/>
        <w:adjustRightInd w:val="0"/>
        <w:spacing w:after="0" w:line="240" w:lineRule="auto"/>
        <w:ind w:left="360"/>
        <w:jc w:val="both"/>
        <w:rPr>
          <w:rFonts w:cs="Arial"/>
          <w:color w:val="000000"/>
          <w:szCs w:val="20"/>
          <w:lang w:val="es-MX" w:eastAsia="es-CO"/>
        </w:rPr>
      </w:pPr>
      <w:r w:rsidRPr="008765A6">
        <w:rPr>
          <w:rFonts w:cs="Arial"/>
          <w:color w:val="000000"/>
          <w:szCs w:val="20"/>
          <w:lang w:val="es-MX" w:eastAsia="es-CO"/>
        </w:rPr>
        <w:t xml:space="preserve">El </w:t>
      </w:r>
      <w:r w:rsidRPr="008765A6">
        <w:rPr>
          <w:rFonts w:cs="Arial"/>
          <w:b/>
          <w:bCs/>
          <w:color w:val="000000"/>
          <w:szCs w:val="20"/>
          <w:lang w:val="es-MX" w:eastAsia="es-CO"/>
        </w:rPr>
        <w:t xml:space="preserve">Contratista </w:t>
      </w:r>
      <w:r w:rsidRPr="008765A6">
        <w:rPr>
          <w:rFonts w:cs="Arial"/>
          <w:color w:val="000000"/>
          <w:szCs w:val="20"/>
          <w:lang w:val="es-MX" w:eastAsia="es-CO"/>
        </w:rPr>
        <w:t>incumpla una norma</w:t>
      </w:r>
      <w:r w:rsidR="00656CE0" w:rsidRPr="008765A6">
        <w:rPr>
          <w:rFonts w:cs="Arial"/>
          <w:color w:val="000000"/>
          <w:szCs w:val="20"/>
          <w:lang w:val="es-MX" w:eastAsia="es-CO"/>
        </w:rPr>
        <w:t xml:space="preserve"> y/o legislación</w:t>
      </w:r>
      <w:r w:rsidRPr="008765A6">
        <w:rPr>
          <w:rFonts w:cs="Arial"/>
          <w:color w:val="000000"/>
          <w:szCs w:val="20"/>
          <w:lang w:val="es-MX" w:eastAsia="es-CO"/>
        </w:rPr>
        <w:t xml:space="preserve"> Ambiental </w:t>
      </w:r>
      <w:r w:rsidR="00656CE0" w:rsidRPr="008765A6">
        <w:rPr>
          <w:rFonts w:cs="Arial"/>
          <w:color w:val="000000"/>
          <w:szCs w:val="20"/>
          <w:lang w:val="es-MX" w:eastAsia="es-CO"/>
        </w:rPr>
        <w:t>/</w:t>
      </w:r>
      <w:r w:rsidRPr="008765A6">
        <w:rPr>
          <w:rFonts w:cs="Arial"/>
          <w:color w:val="000000"/>
          <w:szCs w:val="20"/>
          <w:lang w:val="es-MX" w:eastAsia="es-CO"/>
        </w:rPr>
        <w:t xml:space="preserve"> SST</w:t>
      </w:r>
      <w:r w:rsidR="00F43343" w:rsidRPr="008765A6">
        <w:rPr>
          <w:rFonts w:cs="Arial"/>
          <w:color w:val="000000"/>
          <w:szCs w:val="20"/>
          <w:lang w:val="es-MX" w:eastAsia="es-CO"/>
        </w:rPr>
        <w:t xml:space="preserve"> vigente</w:t>
      </w:r>
    </w:p>
    <w:p w14:paraId="7899D065" w14:textId="77777777" w:rsidR="00B86CBF" w:rsidRDefault="00B86CBF" w:rsidP="00B86CBF">
      <w:pPr>
        <w:pStyle w:val="Prrafodelista"/>
        <w:autoSpaceDE w:val="0"/>
        <w:autoSpaceDN w:val="0"/>
        <w:adjustRightInd w:val="0"/>
        <w:spacing w:after="0" w:line="240" w:lineRule="auto"/>
        <w:ind w:left="360"/>
        <w:jc w:val="both"/>
        <w:rPr>
          <w:rFonts w:cs="Arial"/>
          <w:color w:val="000000"/>
          <w:szCs w:val="20"/>
          <w:lang w:val="es-MX" w:eastAsia="es-CO"/>
        </w:rPr>
      </w:pPr>
    </w:p>
    <w:p w14:paraId="032F67E9" w14:textId="1C9AC58F" w:rsidR="00933770" w:rsidRPr="008765A6" w:rsidRDefault="00E03988" w:rsidP="00D67BB0">
      <w:pPr>
        <w:pStyle w:val="Prrafodelista"/>
        <w:numPr>
          <w:ilvl w:val="0"/>
          <w:numId w:val="11"/>
        </w:numPr>
        <w:autoSpaceDE w:val="0"/>
        <w:autoSpaceDN w:val="0"/>
        <w:adjustRightInd w:val="0"/>
        <w:spacing w:after="0" w:line="240" w:lineRule="auto"/>
        <w:ind w:left="360"/>
        <w:jc w:val="both"/>
        <w:rPr>
          <w:rFonts w:cs="Arial"/>
          <w:color w:val="000000"/>
          <w:szCs w:val="20"/>
          <w:lang w:val="es-MX" w:eastAsia="es-CO"/>
        </w:rPr>
      </w:pPr>
      <w:r w:rsidRPr="008765A6">
        <w:rPr>
          <w:rFonts w:cs="Arial"/>
          <w:color w:val="000000"/>
          <w:szCs w:val="20"/>
          <w:lang w:val="es-MX" w:eastAsia="es-CO"/>
        </w:rPr>
        <w:t>No remiti</w:t>
      </w:r>
      <w:r w:rsidR="005A42B8" w:rsidRPr="008765A6">
        <w:rPr>
          <w:rFonts w:cs="Arial"/>
          <w:color w:val="000000"/>
          <w:szCs w:val="20"/>
          <w:lang w:val="es-MX" w:eastAsia="es-CO"/>
        </w:rPr>
        <w:t>r en el tiempo contractual el M</w:t>
      </w:r>
      <w:r w:rsidRPr="008765A6">
        <w:rPr>
          <w:rFonts w:cs="Arial"/>
          <w:color w:val="000000"/>
          <w:szCs w:val="20"/>
          <w:lang w:val="es-MX" w:eastAsia="es-CO"/>
        </w:rPr>
        <w:t>A</w:t>
      </w:r>
      <w:r w:rsidR="005A42B8" w:rsidRPr="008765A6">
        <w:rPr>
          <w:rFonts w:cs="Arial"/>
          <w:color w:val="000000"/>
          <w:szCs w:val="20"/>
          <w:lang w:val="es-MX" w:eastAsia="es-CO"/>
        </w:rPr>
        <w:t>O</w:t>
      </w:r>
      <w:r w:rsidRPr="008765A6">
        <w:rPr>
          <w:rFonts w:cs="Arial"/>
          <w:color w:val="000000"/>
          <w:szCs w:val="20"/>
          <w:lang w:val="es-MX" w:eastAsia="es-CO"/>
        </w:rPr>
        <w:t xml:space="preserve"> </w:t>
      </w:r>
      <w:r w:rsidR="00D909BC" w:rsidRPr="008765A6">
        <w:rPr>
          <w:rFonts w:cs="Arial"/>
          <w:color w:val="000000"/>
          <w:szCs w:val="20"/>
          <w:lang w:val="es-MX" w:eastAsia="es-CO"/>
        </w:rPr>
        <w:t>de acuerdo con</w:t>
      </w:r>
      <w:r w:rsidRPr="008765A6">
        <w:rPr>
          <w:rFonts w:cs="Arial"/>
          <w:color w:val="000000"/>
          <w:szCs w:val="20"/>
          <w:lang w:val="es-MX" w:eastAsia="es-CO"/>
        </w:rPr>
        <w:t xml:space="preserve"> los requerimientos contractuales y aquellos que el IDU solicite</w:t>
      </w:r>
    </w:p>
    <w:p w14:paraId="0D9491E0" w14:textId="77777777" w:rsidR="00B86CBF" w:rsidRDefault="00B86CBF" w:rsidP="00B86CBF">
      <w:pPr>
        <w:pStyle w:val="Prrafodelista"/>
        <w:autoSpaceDE w:val="0"/>
        <w:autoSpaceDN w:val="0"/>
        <w:adjustRightInd w:val="0"/>
        <w:spacing w:after="0" w:line="240" w:lineRule="auto"/>
        <w:ind w:left="360"/>
        <w:jc w:val="both"/>
        <w:rPr>
          <w:rFonts w:cs="Arial"/>
          <w:color w:val="000000"/>
          <w:szCs w:val="20"/>
          <w:lang w:val="es-MX" w:eastAsia="es-CO"/>
        </w:rPr>
      </w:pPr>
    </w:p>
    <w:p w14:paraId="741E5273" w14:textId="3FDC9D8A" w:rsidR="00461520" w:rsidRPr="008765A6" w:rsidRDefault="00461520" w:rsidP="00D67BB0">
      <w:pPr>
        <w:pStyle w:val="Prrafodelista"/>
        <w:numPr>
          <w:ilvl w:val="0"/>
          <w:numId w:val="11"/>
        </w:numPr>
        <w:autoSpaceDE w:val="0"/>
        <w:autoSpaceDN w:val="0"/>
        <w:adjustRightInd w:val="0"/>
        <w:spacing w:after="0" w:line="240" w:lineRule="auto"/>
        <w:ind w:left="360"/>
        <w:jc w:val="both"/>
        <w:rPr>
          <w:rFonts w:cs="Arial"/>
          <w:color w:val="000000"/>
          <w:szCs w:val="20"/>
          <w:lang w:val="es-MX" w:eastAsia="es-CO"/>
        </w:rPr>
      </w:pPr>
      <w:r w:rsidRPr="008765A6">
        <w:rPr>
          <w:rFonts w:cs="Arial"/>
          <w:color w:val="000000"/>
          <w:szCs w:val="20"/>
          <w:lang w:val="es-MX" w:eastAsia="es-CO"/>
        </w:rPr>
        <w:t xml:space="preserve">El Contratista, no alcance </w:t>
      </w:r>
      <w:r w:rsidR="00F54244" w:rsidRPr="008765A6">
        <w:rPr>
          <w:rFonts w:cs="Arial"/>
          <w:color w:val="000000"/>
          <w:szCs w:val="20"/>
          <w:lang w:val="es-MX" w:eastAsia="es-CO"/>
        </w:rPr>
        <w:t xml:space="preserve">durante tres periodos mensuales (consecutivos o no) </w:t>
      </w:r>
      <w:r w:rsidRPr="008765A6">
        <w:rPr>
          <w:rFonts w:cs="Arial"/>
          <w:color w:val="000000"/>
          <w:szCs w:val="20"/>
          <w:lang w:val="es-MX" w:eastAsia="es-CO"/>
        </w:rPr>
        <w:t>la calificación de por lo menos el 90% en las listas de chequeo Ambiental y SST según la evaluación presentada por la Interventoría en el informe mensual al IDU</w:t>
      </w:r>
    </w:p>
    <w:p w14:paraId="60962C10" w14:textId="77777777" w:rsidR="00B86CBF" w:rsidRDefault="00B86CBF" w:rsidP="00B86CBF">
      <w:pPr>
        <w:pStyle w:val="Prrafodelista"/>
        <w:autoSpaceDE w:val="0"/>
        <w:autoSpaceDN w:val="0"/>
        <w:adjustRightInd w:val="0"/>
        <w:spacing w:after="0" w:line="240" w:lineRule="auto"/>
        <w:ind w:left="360"/>
        <w:jc w:val="both"/>
        <w:rPr>
          <w:rFonts w:cs="Arial"/>
          <w:color w:val="000000"/>
          <w:szCs w:val="20"/>
          <w:lang w:val="es-MX" w:eastAsia="es-CO"/>
        </w:rPr>
      </w:pPr>
    </w:p>
    <w:p w14:paraId="741E5277" w14:textId="17ACF094" w:rsidR="00461520" w:rsidRPr="008765A6" w:rsidRDefault="00461520" w:rsidP="00D67BB0">
      <w:pPr>
        <w:pStyle w:val="Prrafodelista"/>
        <w:numPr>
          <w:ilvl w:val="0"/>
          <w:numId w:val="11"/>
        </w:numPr>
        <w:autoSpaceDE w:val="0"/>
        <w:autoSpaceDN w:val="0"/>
        <w:adjustRightInd w:val="0"/>
        <w:spacing w:after="0" w:line="240" w:lineRule="auto"/>
        <w:ind w:left="360"/>
        <w:jc w:val="both"/>
        <w:rPr>
          <w:rFonts w:cs="Arial"/>
          <w:color w:val="000000"/>
          <w:szCs w:val="20"/>
          <w:lang w:val="es-MX" w:eastAsia="es-CO"/>
        </w:rPr>
      </w:pPr>
      <w:r w:rsidRPr="008765A6">
        <w:rPr>
          <w:rFonts w:cs="Arial"/>
          <w:color w:val="000000"/>
          <w:szCs w:val="20"/>
          <w:lang w:val="es-MX" w:eastAsia="es-CO"/>
        </w:rPr>
        <w:t xml:space="preserve">El incumplimiento de los requerimientos </w:t>
      </w:r>
      <w:r w:rsidR="00933770" w:rsidRPr="008765A6">
        <w:rPr>
          <w:rFonts w:cs="Arial"/>
          <w:color w:val="000000"/>
          <w:szCs w:val="20"/>
          <w:lang w:val="es-MX" w:eastAsia="es-CO"/>
        </w:rPr>
        <w:t xml:space="preserve">mediante bitácora, comité, correo u </w:t>
      </w:r>
      <w:r w:rsidRPr="008765A6">
        <w:rPr>
          <w:rFonts w:cs="Arial"/>
          <w:color w:val="000000"/>
          <w:szCs w:val="20"/>
          <w:lang w:val="es-MX" w:eastAsia="es-CO"/>
        </w:rPr>
        <w:t xml:space="preserve">oficiados por la </w:t>
      </w:r>
      <w:r w:rsidRPr="008765A6">
        <w:rPr>
          <w:rFonts w:cs="Arial"/>
          <w:b/>
          <w:bCs/>
          <w:color w:val="000000"/>
          <w:szCs w:val="20"/>
          <w:lang w:val="es-MX" w:eastAsia="es-CO"/>
        </w:rPr>
        <w:t xml:space="preserve">Interventoría </w:t>
      </w:r>
      <w:r w:rsidRPr="008765A6">
        <w:rPr>
          <w:rFonts w:cs="Arial"/>
          <w:color w:val="000000"/>
          <w:szCs w:val="20"/>
          <w:lang w:val="es-MX" w:eastAsia="es-CO"/>
        </w:rPr>
        <w:t xml:space="preserve">o el </w:t>
      </w:r>
      <w:r w:rsidRPr="008765A6">
        <w:rPr>
          <w:rFonts w:cs="Arial"/>
          <w:b/>
          <w:bCs/>
          <w:color w:val="000000"/>
          <w:szCs w:val="20"/>
          <w:lang w:val="es-MX" w:eastAsia="es-CO"/>
        </w:rPr>
        <w:t xml:space="preserve">IDU </w:t>
      </w:r>
      <w:r w:rsidRPr="008765A6">
        <w:rPr>
          <w:rFonts w:cs="Arial"/>
          <w:color w:val="000000"/>
          <w:szCs w:val="20"/>
          <w:lang w:val="es-MX" w:eastAsia="es-CO"/>
        </w:rPr>
        <w:t>en tres o más ocasiones</w:t>
      </w:r>
      <w:r w:rsidR="00F214B4" w:rsidRPr="008765A6">
        <w:rPr>
          <w:rFonts w:cs="Arial"/>
          <w:color w:val="000000"/>
          <w:szCs w:val="20"/>
          <w:lang w:val="es-MX" w:eastAsia="es-CO"/>
        </w:rPr>
        <w:t xml:space="preserve"> durante el mismo periodo en o en periodos diferentes</w:t>
      </w:r>
    </w:p>
    <w:p w14:paraId="401CF169" w14:textId="77777777" w:rsidR="00B86CBF" w:rsidRDefault="00B86CBF" w:rsidP="00B86CBF">
      <w:pPr>
        <w:pStyle w:val="Prrafodelista"/>
        <w:autoSpaceDE w:val="0"/>
        <w:autoSpaceDN w:val="0"/>
        <w:adjustRightInd w:val="0"/>
        <w:spacing w:after="0" w:line="240" w:lineRule="auto"/>
        <w:ind w:left="360"/>
        <w:jc w:val="both"/>
        <w:rPr>
          <w:rFonts w:cs="Arial"/>
          <w:color w:val="000000"/>
          <w:szCs w:val="20"/>
          <w:lang w:val="es-MX" w:eastAsia="es-CO"/>
        </w:rPr>
      </w:pPr>
    </w:p>
    <w:p w14:paraId="0C35B09D" w14:textId="7C255AE5" w:rsidR="00933770" w:rsidRPr="008765A6" w:rsidRDefault="00933770" w:rsidP="00D67BB0">
      <w:pPr>
        <w:pStyle w:val="Prrafodelista"/>
        <w:numPr>
          <w:ilvl w:val="0"/>
          <w:numId w:val="11"/>
        </w:numPr>
        <w:autoSpaceDE w:val="0"/>
        <w:autoSpaceDN w:val="0"/>
        <w:adjustRightInd w:val="0"/>
        <w:spacing w:after="0" w:line="240" w:lineRule="auto"/>
        <w:ind w:left="360"/>
        <w:jc w:val="both"/>
        <w:rPr>
          <w:rFonts w:cs="Arial"/>
          <w:color w:val="000000"/>
          <w:szCs w:val="20"/>
          <w:lang w:val="es-MX" w:eastAsia="es-CO"/>
        </w:rPr>
      </w:pPr>
      <w:r w:rsidRPr="008765A6">
        <w:rPr>
          <w:rFonts w:cs="Arial"/>
          <w:color w:val="000000"/>
          <w:szCs w:val="20"/>
          <w:lang w:val="es-MX" w:eastAsia="es-CO"/>
        </w:rPr>
        <w:t>El incumplimiento en la programación de inspecciones de campo previamente aprobadas</w:t>
      </w:r>
    </w:p>
    <w:p w14:paraId="37786249" w14:textId="77777777" w:rsidR="00B86CBF" w:rsidRDefault="00B86CBF" w:rsidP="00B86CBF">
      <w:pPr>
        <w:pStyle w:val="Prrafodelista"/>
        <w:autoSpaceDE w:val="0"/>
        <w:autoSpaceDN w:val="0"/>
        <w:adjustRightInd w:val="0"/>
        <w:spacing w:after="0" w:line="240" w:lineRule="auto"/>
        <w:ind w:left="360"/>
        <w:jc w:val="both"/>
        <w:rPr>
          <w:rFonts w:cs="Arial"/>
          <w:color w:val="000000"/>
          <w:szCs w:val="20"/>
          <w:lang w:val="es-MX" w:eastAsia="es-CO"/>
        </w:rPr>
      </w:pPr>
    </w:p>
    <w:p w14:paraId="741E5279" w14:textId="31662A7A" w:rsidR="00461520" w:rsidRPr="008765A6" w:rsidRDefault="00461520" w:rsidP="00D67BB0">
      <w:pPr>
        <w:pStyle w:val="Prrafodelista"/>
        <w:numPr>
          <w:ilvl w:val="0"/>
          <w:numId w:val="11"/>
        </w:numPr>
        <w:autoSpaceDE w:val="0"/>
        <w:autoSpaceDN w:val="0"/>
        <w:adjustRightInd w:val="0"/>
        <w:spacing w:after="0" w:line="240" w:lineRule="auto"/>
        <w:ind w:left="360"/>
        <w:jc w:val="both"/>
        <w:rPr>
          <w:rFonts w:cs="Arial"/>
          <w:color w:val="000000"/>
          <w:szCs w:val="20"/>
          <w:lang w:val="es-MX" w:eastAsia="es-CO"/>
        </w:rPr>
      </w:pPr>
      <w:r w:rsidRPr="008765A6">
        <w:rPr>
          <w:rFonts w:cs="Arial"/>
          <w:color w:val="000000"/>
          <w:szCs w:val="20"/>
          <w:lang w:val="es-MX" w:eastAsia="es-CO"/>
        </w:rPr>
        <w:t xml:space="preserve">El </w:t>
      </w:r>
      <w:r w:rsidRPr="008765A6">
        <w:rPr>
          <w:rFonts w:cs="Arial"/>
          <w:b/>
          <w:bCs/>
          <w:color w:val="000000"/>
          <w:szCs w:val="20"/>
          <w:lang w:val="es-MX" w:eastAsia="es-CO"/>
        </w:rPr>
        <w:t xml:space="preserve">Contratista </w:t>
      </w:r>
      <w:r w:rsidRPr="008765A6">
        <w:rPr>
          <w:rFonts w:cs="Arial"/>
          <w:color w:val="000000"/>
          <w:szCs w:val="20"/>
          <w:lang w:val="es-MX" w:eastAsia="es-CO"/>
        </w:rPr>
        <w:t xml:space="preserve">incumpla alguno de los </w:t>
      </w:r>
      <w:r w:rsidR="00E54513" w:rsidRPr="008765A6">
        <w:rPr>
          <w:rFonts w:cs="Arial"/>
          <w:color w:val="000000"/>
          <w:szCs w:val="20"/>
          <w:lang w:val="es-MX" w:eastAsia="es-CO"/>
        </w:rPr>
        <w:t>ítems del presente Apéndice o el</w:t>
      </w:r>
      <w:r w:rsidRPr="008765A6">
        <w:rPr>
          <w:rFonts w:cs="Arial"/>
          <w:color w:val="000000"/>
          <w:szCs w:val="20"/>
          <w:lang w:val="es-MX" w:eastAsia="es-CO"/>
        </w:rPr>
        <w:t xml:space="preserve"> </w:t>
      </w:r>
      <w:r w:rsidR="00F559CD" w:rsidRPr="008765A6">
        <w:rPr>
          <w:rFonts w:cs="Arial"/>
          <w:color w:val="000000"/>
          <w:szCs w:val="20"/>
          <w:lang w:val="es-MX" w:eastAsia="es-CO"/>
        </w:rPr>
        <w:t>Manual Único</w:t>
      </w:r>
      <w:r w:rsidR="00933770" w:rsidRPr="008765A6">
        <w:rPr>
          <w:rFonts w:cs="Arial"/>
          <w:color w:val="000000"/>
          <w:szCs w:val="20"/>
          <w:lang w:val="es-MX" w:eastAsia="es-CO"/>
        </w:rPr>
        <w:t xml:space="preserve"> de Control y Seguimiento Ambiental y SST del IDU,</w:t>
      </w:r>
      <w:r w:rsidR="00F559CD" w:rsidRPr="008765A6">
        <w:rPr>
          <w:rFonts w:cs="Arial"/>
          <w:color w:val="000000"/>
          <w:szCs w:val="20"/>
          <w:lang w:val="es-MX" w:eastAsia="es-CO"/>
        </w:rPr>
        <w:t xml:space="preserve"> </w:t>
      </w:r>
      <w:r w:rsidRPr="008765A6">
        <w:rPr>
          <w:rFonts w:cs="Arial"/>
          <w:color w:val="000000"/>
          <w:szCs w:val="20"/>
          <w:lang w:val="es-MX" w:eastAsia="es-CO"/>
        </w:rPr>
        <w:t>que aplique al momento de la apertura de la convocatoria</w:t>
      </w:r>
    </w:p>
    <w:p w14:paraId="08041ECD" w14:textId="77777777" w:rsidR="00B86CBF" w:rsidRDefault="00B86CBF" w:rsidP="00B86CBF">
      <w:pPr>
        <w:pStyle w:val="Prrafodelista"/>
        <w:autoSpaceDE w:val="0"/>
        <w:autoSpaceDN w:val="0"/>
        <w:adjustRightInd w:val="0"/>
        <w:spacing w:after="0" w:line="240" w:lineRule="auto"/>
        <w:ind w:left="360"/>
        <w:jc w:val="both"/>
        <w:rPr>
          <w:rFonts w:cs="Arial"/>
          <w:color w:val="000000"/>
          <w:szCs w:val="20"/>
          <w:lang w:val="es-MX" w:eastAsia="es-CO"/>
        </w:rPr>
      </w:pPr>
    </w:p>
    <w:p w14:paraId="0B7E0BE7" w14:textId="205F6DCD" w:rsidR="00933770" w:rsidRPr="008765A6" w:rsidRDefault="00933770" w:rsidP="00D67BB0">
      <w:pPr>
        <w:pStyle w:val="Prrafodelista"/>
        <w:numPr>
          <w:ilvl w:val="0"/>
          <w:numId w:val="11"/>
        </w:numPr>
        <w:autoSpaceDE w:val="0"/>
        <w:autoSpaceDN w:val="0"/>
        <w:adjustRightInd w:val="0"/>
        <w:spacing w:after="0" w:line="240" w:lineRule="auto"/>
        <w:ind w:left="360"/>
        <w:jc w:val="both"/>
        <w:rPr>
          <w:rFonts w:cs="Arial"/>
          <w:color w:val="000000"/>
          <w:szCs w:val="20"/>
          <w:lang w:val="es-MX" w:eastAsia="es-CO"/>
        </w:rPr>
      </w:pPr>
      <w:r w:rsidRPr="008765A6">
        <w:rPr>
          <w:rFonts w:cs="Arial"/>
          <w:color w:val="000000"/>
          <w:szCs w:val="20"/>
          <w:lang w:val="es-MX" w:eastAsia="es-CO"/>
        </w:rPr>
        <w:t>Obtenga una calificación de cero (0) en un ítem de las fichas de seguimiento de labores Ambientales &amp; SST en tres (3) o más semanas, consecutivas o no, durante la ejecución del proyecto</w:t>
      </w:r>
    </w:p>
    <w:p w14:paraId="25D58AF3" w14:textId="77777777" w:rsidR="00B86CBF" w:rsidRDefault="00B86CBF" w:rsidP="00B86CBF">
      <w:pPr>
        <w:pStyle w:val="Prrafodelista"/>
        <w:autoSpaceDE w:val="0"/>
        <w:autoSpaceDN w:val="0"/>
        <w:adjustRightInd w:val="0"/>
        <w:spacing w:after="0" w:line="240" w:lineRule="auto"/>
        <w:ind w:left="360"/>
        <w:jc w:val="both"/>
        <w:rPr>
          <w:rFonts w:cs="Arial"/>
          <w:color w:val="000000"/>
          <w:szCs w:val="20"/>
          <w:lang w:val="es-MX" w:eastAsia="es-CO"/>
        </w:rPr>
      </w:pPr>
    </w:p>
    <w:p w14:paraId="2AC994D3" w14:textId="211E6355" w:rsidR="00933770" w:rsidRPr="008765A6" w:rsidRDefault="00933770" w:rsidP="00D67BB0">
      <w:pPr>
        <w:pStyle w:val="Prrafodelista"/>
        <w:numPr>
          <w:ilvl w:val="0"/>
          <w:numId w:val="11"/>
        </w:numPr>
        <w:autoSpaceDE w:val="0"/>
        <w:autoSpaceDN w:val="0"/>
        <w:adjustRightInd w:val="0"/>
        <w:spacing w:after="0" w:line="240" w:lineRule="auto"/>
        <w:ind w:left="360"/>
        <w:jc w:val="both"/>
        <w:rPr>
          <w:rFonts w:cs="Arial"/>
          <w:color w:val="000000"/>
          <w:szCs w:val="20"/>
          <w:lang w:val="es-MX" w:eastAsia="es-CO"/>
        </w:rPr>
      </w:pPr>
      <w:r w:rsidRPr="008765A6">
        <w:rPr>
          <w:rFonts w:cs="Arial"/>
          <w:color w:val="000000"/>
          <w:szCs w:val="20"/>
          <w:lang w:val="es-MX" w:eastAsia="es-CO"/>
        </w:rPr>
        <w:t>No dar cumplimiento de la totalidad del cronograma de actividades SST programadas y aprobadas por la interventoría para la ejecución del contrato</w:t>
      </w:r>
    </w:p>
    <w:p w14:paraId="183C5C64" w14:textId="77777777" w:rsidR="00B86CBF" w:rsidRDefault="00B86CBF" w:rsidP="00B86CBF">
      <w:pPr>
        <w:pStyle w:val="Prrafodelista"/>
        <w:autoSpaceDE w:val="0"/>
        <w:autoSpaceDN w:val="0"/>
        <w:adjustRightInd w:val="0"/>
        <w:spacing w:after="0" w:line="240" w:lineRule="auto"/>
        <w:ind w:left="360"/>
        <w:jc w:val="both"/>
        <w:rPr>
          <w:rFonts w:cs="Arial"/>
          <w:color w:val="000000"/>
          <w:szCs w:val="20"/>
          <w:lang w:val="es-MX" w:eastAsia="es-CO"/>
        </w:rPr>
      </w:pPr>
    </w:p>
    <w:p w14:paraId="741E527B" w14:textId="0C40424E" w:rsidR="00461520" w:rsidRPr="008765A6" w:rsidRDefault="00461520" w:rsidP="00D67BB0">
      <w:pPr>
        <w:pStyle w:val="Prrafodelista"/>
        <w:numPr>
          <w:ilvl w:val="0"/>
          <w:numId w:val="11"/>
        </w:numPr>
        <w:autoSpaceDE w:val="0"/>
        <w:autoSpaceDN w:val="0"/>
        <w:adjustRightInd w:val="0"/>
        <w:spacing w:after="0" w:line="240" w:lineRule="auto"/>
        <w:ind w:left="360"/>
        <w:jc w:val="both"/>
        <w:rPr>
          <w:rFonts w:cs="Arial"/>
          <w:color w:val="000000"/>
          <w:szCs w:val="20"/>
          <w:lang w:val="es-MX" w:eastAsia="es-CO"/>
        </w:rPr>
      </w:pPr>
      <w:r w:rsidRPr="008765A6">
        <w:rPr>
          <w:rFonts w:cs="Arial"/>
          <w:color w:val="000000"/>
          <w:szCs w:val="20"/>
          <w:lang w:val="es-MX" w:eastAsia="es-CO"/>
        </w:rPr>
        <w:t xml:space="preserve">El </w:t>
      </w:r>
      <w:r w:rsidRPr="008765A6">
        <w:rPr>
          <w:rFonts w:cs="Arial"/>
          <w:b/>
          <w:bCs/>
          <w:color w:val="000000"/>
          <w:szCs w:val="20"/>
          <w:lang w:val="es-MX" w:eastAsia="es-CO"/>
        </w:rPr>
        <w:t xml:space="preserve">Contratista </w:t>
      </w:r>
      <w:r w:rsidRPr="008765A6">
        <w:rPr>
          <w:rFonts w:cs="Arial"/>
          <w:color w:val="000000"/>
          <w:szCs w:val="20"/>
          <w:lang w:val="es-MX" w:eastAsia="es-CO"/>
        </w:rPr>
        <w:t xml:space="preserve">suministre información falsa sobre soportes y certificados solicitados en los informes. Esto no exime al </w:t>
      </w:r>
      <w:r w:rsidRPr="008765A6">
        <w:rPr>
          <w:rFonts w:cs="Arial"/>
          <w:b/>
          <w:bCs/>
          <w:color w:val="000000"/>
          <w:szCs w:val="20"/>
          <w:lang w:val="es-MX" w:eastAsia="es-CO"/>
        </w:rPr>
        <w:t xml:space="preserve">Contratista </w:t>
      </w:r>
      <w:r w:rsidRPr="008765A6">
        <w:rPr>
          <w:rFonts w:cs="Arial"/>
          <w:color w:val="000000"/>
          <w:szCs w:val="20"/>
          <w:lang w:val="es-MX" w:eastAsia="es-CO"/>
        </w:rPr>
        <w:t>de su responsabilidad civil o penal que por dicha acción haya lugar</w:t>
      </w:r>
    </w:p>
    <w:p w14:paraId="4D72E943" w14:textId="77777777" w:rsidR="00B86CBF" w:rsidRDefault="00B86CBF" w:rsidP="00B86CBF">
      <w:pPr>
        <w:pStyle w:val="Prrafodelista"/>
        <w:autoSpaceDE w:val="0"/>
        <w:autoSpaceDN w:val="0"/>
        <w:adjustRightInd w:val="0"/>
        <w:spacing w:after="0" w:line="240" w:lineRule="auto"/>
        <w:ind w:left="360"/>
        <w:jc w:val="both"/>
        <w:rPr>
          <w:rFonts w:cs="Arial"/>
          <w:color w:val="000000"/>
          <w:szCs w:val="20"/>
          <w:lang w:val="es-MX" w:eastAsia="es-CO"/>
        </w:rPr>
      </w:pPr>
    </w:p>
    <w:p w14:paraId="741E527D" w14:textId="5EB128B1" w:rsidR="00461520" w:rsidRPr="008765A6" w:rsidRDefault="00461520" w:rsidP="00D67BB0">
      <w:pPr>
        <w:pStyle w:val="Prrafodelista"/>
        <w:numPr>
          <w:ilvl w:val="0"/>
          <w:numId w:val="11"/>
        </w:numPr>
        <w:autoSpaceDE w:val="0"/>
        <w:autoSpaceDN w:val="0"/>
        <w:adjustRightInd w:val="0"/>
        <w:spacing w:after="0" w:line="240" w:lineRule="auto"/>
        <w:ind w:left="360"/>
        <w:jc w:val="both"/>
        <w:rPr>
          <w:rFonts w:cs="Arial"/>
          <w:color w:val="000000"/>
          <w:szCs w:val="20"/>
          <w:lang w:val="es-MX" w:eastAsia="es-CO"/>
        </w:rPr>
      </w:pPr>
      <w:r w:rsidRPr="008765A6">
        <w:rPr>
          <w:rFonts w:cs="Arial"/>
          <w:color w:val="000000"/>
          <w:szCs w:val="20"/>
          <w:lang w:val="es-MX" w:eastAsia="es-CO"/>
        </w:rPr>
        <w:t xml:space="preserve">El </w:t>
      </w:r>
      <w:r w:rsidRPr="008765A6">
        <w:rPr>
          <w:rFonts w:cs="Arial"/>
          <w:b/>
          <w:bCs/>
          <w:color w:val="000000"/>
          <w:szCs w:val="20"/>
          <w:lang w:val="es-MX" w:eastAsia="es-CO"/>
        </w:rPr>
        <w:t xml:space="preserve">Contratista </w:t>
      </w:r>
      <w:r w:rsidRPr="008765A6">
        <w:rPr>
          <w:rFonts w:cs="Arial"/>
          <w:color w:val="000000"/>
          <w:szCs w:val="20"/>
          <w:lang w:val="es-MX" w:eastAsia="es-CO"/>
        </w:rPr>
        <w:t>suministre información falsa sobre soportes y certificaciones de hojas de vida de los profesionales encargados de la gestión Ambiental y de Seguridad y Salud en el Trabajo</w:t>
      </w:r>
    </w:p>
    <w:p w14:paraId="576B9980" w14:textId="77777777" w:rsidR="00B86CBF" w:rsidRDefault="00B86CBF" w:rsidP="00B86CBF">
      <w:pPr>
        <w:pStyle w:val="Prrafodelista"/>
        <w:autoSpaceDE w:val="0"/>
        <w:autoSpaceDN w:val="0"/>
        <w:adjustRightInd w:val="0"/>
        <w:spacing w:after="0" w:line="240" w:lineRule="auto"/>
        <w:ind w:left="360"/>
        <w:jc w:val="both"/>
        <w:rPr>
          <w:rFonts w:cs="Arial"/>
          <w:color w:val="000000"/>
          <w:szCs w:val="20"/>
          <w:lang w:val="es-MX" w:eastAsia="es-CO"/>
        </w:rPr>
      </w:pPr>
    </w:p>
    <w:p w14:paraId="11AF5D47" w14:textId="4C6B9CCF" w:rsidR="00656CE0" w:rsidRPr="008765A6" w:rsidRDefault="00656CE0" w:rsidP="00D67BB0">
      <w:pPr>
        <w:pStyle w:val="Prrafodelista"/>
        <w:numPr>
          <w:ilvl w:val="0"/>
          <w:numId w:val="11"/>
        </w:numPr>
        <w:autoSpaceDE w:val="0"/>
        <w:autoSpaceDN w:val="0"/>
        <w:adjustRightInd w:val="0"/>
        <w:spacing w:after="0" w:line="240" w:lineRule="auto"/>
        <w:ind w:left="360"/>
        <w:jc w:val="both"/>
        <w:rPr>
          <w:rFonts w:cs="Arial"/>
          <w:color w:val="000000"/>
          <w:szCs w:val="20"/>
          <w:lang w:val="es-MX" w:eastAsia="es-CO"/>
        </w:rPr>
      </w:pPr>
      <w:r w:rsidRPr="008765A6">
        <w:rPr>
          <w:rFonts w:cs="Arial"/>
          <w:color w:val="000000"/>
          <w:szCs w:val="20"/>
          <w:lang w:val="es-MX" w:eastAsia="es-CO"/>
        </w:rPr>
        <w:t>No allegar en el tiempo contractual los contratos laborales y/o prestación de servicios, según lo estipulado en el anexo de personal de conformidad con el pliego de condiciones y documentos contractuales de la totalidad del personal junto con los soportes de afiliación y/o pagos al Sistema de Seguridad Social Integral y el concepto del examen médico laboral de ingreso</w:t>
      </w:r>
    </w:p>
    <w:p w14:paraId="7076EE9F" w14:textId="77777777" w:rsidR="00B86CBF" w:rsidRDefault="00B86CBF" w:rsidP="00B86CBF">
      <w:pPr>
        <w:pStyle w:val="Prrafodelista"/>
        <w:autoSpaceDE w:val="0"/>
        <w:autoSpaceDN w:val="0"/>
        <w:adjustRightInd w:val="0"/>
        <w:spacing w:after="0" w:line="240" w:lineRule="auto"/>
        <w:ind w:left="360"/>
        <w:jc w:val="both"/>
        <w:rPr>
          <w:rFonts w:cs="Arial"/>
          <w:color w:val="000000"/>
          <w:szCs w:val="20"/>
          <w:lang w:val="es-MX" w:eastAsia="es-CO"/>
        </w:rPr>
      </w:pPr>
    </w:p>
    <w:p w14:paraId="7AB682E6" w14:textId="55EC9758" w:rsidR="00656CE0" w:rsidRPr="008765A6" w:rsidRDefault="00656CE0" w:rsidP="00D67BB0">
      <w:pPr>
        <w:pStyle w:val="Prrafodelista"/>
        <w:numPr>
          <w:ilvl w:val="0"/>
          <w:numId w:val="11"/>
        </w:numPr>
        <w:autoSpaceDE w:val="0"/>
        <w:autoSpaceDN w:val="0"/>
        <w:adjustRightInd w:val="0"/>
        <w:spacing w:after="0" w:line="240" w:lineRule="auto"/>
        <w:ind w:left="360"/>
        <w:jc w:val="both"/>
        <w:rPr>
          <w:rFonts w:cs="Arial"/>
          <w:color w:val="000000"/>
          <w:szCs w:val="20"/>
          <w:lang w:val="es-MX" w:eastAsia="es-CO"/>
        </w:rPr>
      </w:pPr>
      <w:r w:rsidRPr="008765A6">
        <w:rPr>
          <w:rFonts w:cs="Arial"/>
          <w:color w:val="000000"/>
          <w:szCs w:val="20"/>
          <w:lang w:val="es-MX" w:eastAsia="es-CO"/>
        </w:rPr>
        <w:t>No realizar los aportes al Sistema de Seguridad Social Integral acordes con los valores de los contratos laborales y/o de prestación de servicios estipule en los documentos contractuales de la totalidad de la plantilla mínima</w:t>
      </w:r>
    </w:p>
    <w:p w14:paraId="7D7CD417" w14:textId="49D76D70" w:rsidR="00656CE0" w:rsidRPr="008765A6" w:rsidRDefault="00656CE0" w:rsidP="00D67BB0">
      <w:pPr>
        <w:pStyle w:val="Prrafodelista"/>
        <w:numPr>
          <w:ilvl w:val="0"/>
          <w:numId w:val="11"/>
        </w:numPr>
        <w:autoSpaceDE w:val="0"/>
        <w:autoSpaceDN w:val="0"/>
        <w:adjustRightInd w:val="0"/>
        <w:spacing w:after="0" w:line="240" w:lineRule="auto"/>
        <w:ind w:left="360"/>
        <w:jc w:val="both"/>
        <w:rPr>
          <w:rFonts w:cs="Arial"/>
          <w:color w:val="000000"/>
          <w:szCs w:val="20"/>
          <w:lang w:val="es-MX" w:eastAsia="es-CO"/>
        </w:rPr>
      </w:pPr>
      <w:r w:rsidRPr="008765A6">
        <w:rPr>
          <w:rFonts w:cs="Arial"/>
          <w:color w:val="000000"/>
          <w:szCs w:val="20"/>
          <w:lang w:val="es-MX" w:eastAsia="es-CO"/>
        </w:rPr>
        <w:t xml:space="preserve">No realizar la afiliación del personal en el nivel de riesgo al que corresponda </w:t>
      </w:r>
      <w:r w:rsidR="00D909BC" w:rsidRPr="008765A6">
        <w:rPr>
          <w:rFonts w:cs="Arial"/>
          <w:color w:val="000000"/>
          <w:szCs w:val="20"/>
          <w:lang w:val="es-MX" w:eastAsia="es-CO"/>
        </w:rPr>
        <w:t>de acuerdo con</w:t>
      </w:r>
      <w:r w:rsidRPr="008765A6">
        <w:rPr>
          <w:rFonts w:cs="Arial"/>
          <w:color w:val="000000"/>
          <w:szCs w:val="20"/>
          <w:lang w:val="es-MX" w:eastAsia="es-CO"/>
        </w:rPr>
        <w:t xml:space="preserve"> las actividades laborales que realiza y según lo indicado por la legislación </w:t>
      </w:r>
      <w:r w:rsidR="0046501E" w:rsidRPr="008765A6">
        <w:rPr>
          <w:rFonts w:cs="Arial"/>
          <w:color w:val="000000"/>
          <w:szCs w:val="20"/>
          <w:lang w:val="es-MX" w:eastAsia="es-CO"/>
        </w:rPr>
        <w:t>vigente</w:t>
      </w:r>
    </w:p>
    <w:p w14:paraId="19943628" w14:textId="77777777" w:rsidR="00B86CBF" w:rsidRDefault="00B86CBF" w:rsidP="00B86CBF">
      <w:pPr>
        <w:pStyle w:val="Prrafodelista"/>
        <w:autoSpaceDE w:val="0"/>
        <w:autoSpaceDN w:val="0"/>
        <w:adjustRightInd w:val="0"/>
        <w:spacing w:after="0" w:line="240" w:lineRule="auto"/>
        <w:ind w:left="360"/>
        <w:jc w:val="both"/>
        <w:rPr>
          <w:rFonts w:cs="Arial"/>
          <w:color w:val="000000"/>
          <w:szCs w:val="20"/>
          <w:lang w:val="es-MX" w:eastAsia="es-CO"/>
        </w:rPr>
      </w:pPr>
    </w:p>
    <w:p w14:paraId="09D8A984" w14:textId="1DAD39EF" w:rsidR="00656CE0" w:rsidRPr="008765A6" w:rsidRDefault="0046501E" w:rsidP="00D67BB0">
      <w:pPr>
        <w:pStyle w:val="Prrafodelista"/>
        <w:numPr>
          <w:ilvl w:val="0"/>
          <w:numId w:val="11"/>
        </w:numPr>
        <w:autoSpaceDE w:val="0"/>
        <w:autoSpaceDN w:val="0"/>
        <w:adjustRightInd w:val="0"/>
        <w:spacing w:after="0" w:line="240" w:lineRule="auto"/>
        <w:ind w:left="360"/>
        <w:jc w:val="both"/>
        <w:rPr>
          <w:rFonts w:cs="Arial"/>
          <w:color w:val="000000"/>
          <w:szCs w:val="20"/>
          <w:lang w:val="es-MX" w:eastAsia="es-CO"/>
        </w:rPr>
      </w:pPr>
      <w:r w:rsidRPr="008765A6">
        <w:rPr>
          <w:rFonts w:cs="Arial"/>
          <w:color w:val="000000"/>
          <w:szCs w:val="20"/>
          <w:lang w:val="es-MX" w:eastAsia="es-CO"/>
        </w:rPr>
        <w:t>No cancelar a sus trabajadores los salarios, honorarios y prestaciones sociales acorde a la legislación vigente</w:t>
      </w:r>
    </w:p>
    <w:p w14:paraId="036903ED" w14:textId="77777777" w:rsidR="00B86CBF" w:rsidRDefault="00B86CBF" w:rsidP="00B86CBF">
      <w:pPr>
        <w:pStyle w:val="Prrafodelista"/>
        <w:autoSpaceDE w:val="0"/>
        <w:autoSpaceDN w:val="0"/>
        <w:adjustRightInd w:val="0"/>
        <w:spacing w:after="0" w:line="240" w:lineRule="auto"/>
        <w:ind w:left="360"/>
        <w:jc w:val="both"/>
        <w:rPr>
          <w:rFonts w:cs="Arial"/>
          <w:color w:val="000000"/>
          <w:szCs w:val="20"/>
          <w:lang w:val="es-MX" w:eastAsia="es-CO"/>
        </w:rPr>
      </w:pPr>
    </w:p>
    <w:p w14:paraId="3CD16168" w14:textId="65EE5613" w:rsidR="0046501E" w:rsidRPr="008765A6" w:rsidRDefault="0046501E" w:rsidP="00D67BB0">
      <w:pPr>
        <w:pStyle w:val="Prrafodelista"/>
        <w:numPr>
          <w:ilvl w:val="0"/>
          <w:numId w:val="11"/>
        </w:numPr>
        <w:autoSpaceDE w:val="0"/>
        <w:autoSpaceDN w:val="0"/>
        <w:adjustRightInd w:val="0"/>
        <w:spacing w:after="0" w:line="240" w:lineRule="auto"/>
        <w:ind w:left="360"/>
        <w:jc w:val="both"/>
        <w:rPr>
          <w:rFonts w:cs="Arial"/>
          <w:color w:val="000000"/>
          <w:szCs w:val="20"/>
          <w:lang w:val="es-MX" w:eastAsia="es-CO"/>
        </w:rPr>
      </w:pPr>
      <w:r w:rsidRPr="008765A6">
        <w:rPr>
          <w:rFonts w:cs="Arial"/>
          <w:color w:val="000000"/>
          <w:szCs w:val="20"/>
          <w:lang w:val="es-MX" w:eastAsia="es-CO"/>
        </w:rPr>
        <w:t>No evidenciar con soportes idóneos los compromisos adquiridos en materia laboral de seguridad social</w:t>
      </w:r>
    </w:p>
    <w:p w14:paraId="1721BC11" w14:textId="77777777" w:rsidR="00B86CBF" w:rsidRDefault="00B86CBF" w:rsidP="00B86CBF">
      <w:pPr>
        <w:pStyle w:val="Prrafodelista"/>
        <w:autoSpaceDE w:val="0"/>
        <w:autoSpaceDN w:val="0"/>
        <w:adjustRightInd w:val="0"/>
        <w:spacing w:after="0" w:line="240" w:lineRule="auto"/>
        <w:ind w:left="360"/>
        <w:jc w:val="both"/>
        <w:rPr>
          <w:rFonts w:cs="Arial"/>
          <w:color w:val="000000"/>
          <w:szCs w:val="20"/>
          <w:lang w:val="es-MX" w:eastAsia="es-CO"/>
        </w:rPr>
      </w:pPr>
    </w:p>
    <w:p w14:paraId="6E2130D8" w14:textId="6EC85996" w:rsidR="0046501E" w:rsidRPr="008765A6" w:rsidRDefault="004F2ECD" w:rsidP="00D67BB0">
      <w:pPr>
        <w:pStyle w:val="Prrafodelista"/>
        <w:numPr>
          <w:ilvl w:val="0"/>
          <w:numId w:val="11"/>
        </w:numPr>
        <w:autoSpaceDE w:val="0"/>
        <w:autoSpaceDN w:val="0"/>
        <w:adjustRightInd w:val="0"/>
        <w:spacing w:after="0" w:line="240" w:lineRule="auto"/>
        <w:ind w:left="360"/>
        <w:jc w:val="both"/>
        <w:rPr>
          <w:rFonts w:cs="Arial"/>
          <w:color w:val="000000"/>
          <w:szCs w:val="20"/>
          <w:lang w:val="es-MX" w:eastAsia="es-CO"/>
        </w:rPr>
      </w:pPr>
      <w:r w:rsidRPr="008765A6">
        <w:rPr>
          <w:rFonts w:cs="Arial"/>
          <w:color w:val="000000"/>
          <w:szCs w:val="20"/>
          <w:lang w:val="es-MX" w:eastAsia="es-CO"/>
        </w:rPr>
        <w:t>No allegar a la Interventoría el informe mensual de actividades en concordancia con el contenido previamente socializado por el interventor</w:t>
      </w:r>
    </w:p>
    <w:p w14:paraId="09778A27" w14:textId="77777777" w:rsidR="00B86CBF" w:rsidRDefault="00B86CBF" w:rsidP="00B86CBF">
      <w:pPr>
        <w:pStyle w:val="Prrafodelista"/>
        <w:autoSpaceDE w:val="0"/>
        <w:autoSpaceDN w:val="0"/>
        <w:adjustRightInd w:val="0"/>
        <w:spacing w:after="0" w:line="240" w:lineRule="auto"/>
        <w:ind w:left="360"/>
        <w:jc w:val="both"/>
        <w:rPr>
          <w:rFonts w:cs="Arial"/>
          <w:color w:val="000000"/>
          <w:szCs w:val="20"/>
          <w:lang w:val="es-MX" w:eastAsia="es-CO"/>
        </w:rPr>
      </w:pPr>
    </w:p>
    <w:p w14:paraId="0C3710CF" w14:textId="0438934C" w:rsidR="004F2ECD" w:rsidRPr="008765A6" w:rsidRDefault="004F2ECD" w:rsidP="00D67BB0">
      <w:pPr>
        <w:pStyle w:val="Prrafodelista"/>
        <w:numPr>
          <w:ilvl w:val="0"/>
          <w:numId w:val="11"/>
        </w:numPr>
        <w:autoSpaceDE w:val="0"/>
        <w:autoSpaceDN w:val="0"/>
        <w:adjustRightInd w:val="0"/>
        <w:spacing w:after="0" w:line="240" w:lineRule="auto"/>
        <w:ind w:left="360"/>
        <w:jc w:val="both"/>
        <w:rPr>
          <w:rFonts w:cs="Arial"/>
          <w:color w:val="000000"/>
          <w:szCs w:val="20"/>
          <w:lang w:val="es-MX" w:eastAsia="es-CO"/>
        </w:rPr>
      </w:pPr>
      <w:r w:rsidRPr="008765A6">
        <w:rPr>
          <w:rFonts w:cs="Arial"/>
          <w:color w:val="000000"/>
          <w:szCs w:val="20"/>
          <w:lang w:val="es-MX" w:eastAsia="es-CO"/>
        </w:rPr>
        <w:t xml:space="preserve">Suministre información falsa sobre soportes y certificados solicitados en los informes. Esto no exime al Contratista </w:t>
      </w:r>
      <w:r w:rsidR="006B6BE6" w:rsidRPr="008765A6">
        <w:rPr>
          <w:rFonts w:cs="Arial"/>
          <w:color w:val="000000"/>
          <w:szCs w:val="20"/>
          <w:lang w:val="es-MX" w:eastAsia="es-CO"/>
        </w:rPr>
        <w:t>de la responsabilidad civil o penal que por dicha acción haya lugar</w:t>
      </w:r>
    </w:p>
    <w:p w14:paraId="0E0CDA7D" w14:textId="77777777" w:rsidR="006B6BE6" w:rsidRPr="008765A6" w:rsidRDefault="006B6BE6" w:rsidP="00D67BB0">
      <w:pPr>
        <w:pStyle w:val="Prrafodelista"/>
        <w:spacing w:after="0" w:line="240" w:lineRule="auto"/>
        <w:rPr>
          <w:rFonts w:cs="Arial"/>
          <w:color w:val="000000"/>
          <w:szCs w:val="20"/>
          <w:lang w:val="es-MX" w:eastAsia="es-CO"/>
        </w:rPr>
      </w:pPr>
    </w:p>
    <w:p w14:paraId="6C040DBD" w14:textId="651A8F24" w:rsidR="006B6BE6" w:rsidRPr="008765A6" w:rsidRDefault="006B6BE6" w:rsidP="00D67BB0">
      <w:pPr>
        <w:pStyle w:val="Prrafodelista"/>
        <w:numPr>
          <w:ilvl w:val="0"/>
          <w:numId w:val="11"/>
        </w:numPr>
        <w:autoSpaceDE w:val="0"/>
        <w:autoSpaceDN w:val="0"/>
        <w:adjustRightInd w:val="0"/>
        <w:spacing w:after="0" w:line="240" w:lineRule="auto"/>
        <w:ind w:left="360"/>
        <w:jc w:val="both"/>
        <w:rPr>
          <w:rFonts w:cs="Arial"/>
          <w:color w:val="000000"/>
          <w:szCs w:val="20"/>
          <w:lang w:val="es-MX" w:eastAsia="es-CO"/>
        </w:rPr>
      </w:pPr>
      <w:r w:rsidRPr="008765A6">
        <w:rPr>
          <w:rFonts w:cs="Arial"/>
          <w:color w:val="000000"/>
          <w:szCs w:val="20"/>
          <w:lang w:val="es-MX" w:eastAsia="es-CO"/>
        </w:rPr>
        <w:t>Suministre información falsa sobre soportes y certificaciones de hojas de vida de los profesionales encargados de la gestión ambiental y SST</w:t>
      </w:r>
    </w:p>
    <w:p w14:paraId="576F628B" w14:textId="77777777" w:rsidR="00B86CBF" w:rsidRDefault="00B86CBF" w:rsidP="00B86CBF">
      <w:pPr>
        <w:pStyle w:val="Prrafodelista"/>
        <w:autoSpaceDE w:val="0"/>
        <w:autoSpaceDN w:val="0"/>
        <w:adjustRightInd w:val="0"/>
        <w:spacing w:after="0" w:line="240" w:lineRule="auto"/>
        <w:ind w:left="360"/>
        <w:jc w:val="both"/>
        <w:rPr>
          <w:rFonts w:cs="Arial"/>
          <w:color w:val="000000"/>
          <w:szCs w:val="20"/>
          <w:lang w:val="es-MX" w:eastAsia="es-CO"/>
        </w:rPr>
      </w:pPr>
    </w:p>
    <w:p w14:paraId="741E5280" w14:textId="6D3FF2E5" w:rsidR="002331C4" w:rsidRPr="00187AE8" w:rsidRDefault="006B6BE6" w:rsidP="001D73FE">
      <w:pPr>
        <w:pStyle w:val="Prrafodelista"/>
        <w:numPr>
          <w:ilvl w:val="0"/>
          <w:numId w:val="11"/>
        </w:numPr>
        <w:autoSpaceDE w:val="0"/>
        <w:autoSpaceDN w:val="0"/>
        <w:adjustRightInd w:val="0"/>
        <w:spacing w:after="0" w:line="240" w:lineRule="auto"/>
        <w:ind w:left="360"/>
        <w:jc w:val="both"/>
        <w:rPr>
          <w:rFonts w:cs="Arial"/>
        </w:rPr>
      </w:pPr>
      <w:r w:rsidRPr="001D73FE">
        <w:rPr>
          <w:rFonts w:cs="Arial"/>
          <w:color w:val="000000"/>
          <w:szCs w:val="20"/>
          <w:lang w:val="es-MX" w:eastAsia="es-CO"/>
        </w:rPr>
        <w:t>Y las demás referidas en los documentos contractuales, manuales, guías del IDU o de la autoridad ambiental competente y normatividad vigente respecto al componente A&amp;SST</w:t>
      </w:r>
      <w:bookmarkEnd w:id="97"/>
      <w:bookmarkEnd w:id="104"/>
      <w:bookmarkEnd w:id="105"/>
    </w:p>
    <w:sectPr w:rsidR="002331C4" w:rsidRPr="00187AE8" w:rsidSect="001D1179">
      <w:headerReference w:type="default" r:id="rId22"/>
      <w:pgSz w:w="12240" w:h="15840" w:code="1"/>
      <w:pgMar w:top="1701" w:right="1701" w:bottom="1701" w:left="1701"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7EB07" w14:textId="77777777" w:rsidR="00F323FA" w:rsidRDefault="00F323FA" w:rsidP="00AA6330">
      <w:r>
        <w:separator/>
      </w:r>
    </w:p>
  </w:endnote>
  <w:endnote w:type="continuationSeparator" w:id="0">
    <w:p w14:paraId="0641D595" w14:textId="77777777" w:rsidR="00F323FA" w:rsidRDefault="00F323FA" w:rsidP="00AA6330">
      <w:r>
        <w:continuationSeparator/>
      </w:r>
    </w:p>
  </w:endnote>
  <w:endnote w:type="continuationNotice" w:id="1">
    <w:p w14:paraId="1AAA7F08" w14:textId="77777777" w:rsidR="00F323FA" w:rsidRDefault="00F323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16C1E" w14:textId="1426A516" w:rsidR="001D1179" w:rsidRPr="00F76845" w:rsidRDefault="001D1179" w:rsidP="001D1179">
    <w:pPr>
      <w:jc w:val="center"/>
    </w:pPr>
    <w:sdt>
      <w:sdtPr>
        <w:id w:val="-215437709"/>
        <w:docPartObj>
          <w:docPartGallery w:val="Page Numbers (Bottom of Page)"/>
          <w:docPartUnique/>
        </w:docPartObj>
      </w:sdtPr>
      <w:sdtContent>
        <w:r>
          <w:rPr>
            <w:noProof/>
          </w:rPr>
          <mc:AlternateContent>
            <mc:Choice Requires="wps">
              <w:drawing>
                <wp:anchor distT="4294967295" distB="4294967295" distL="114300" distR="114300" simplePos="0" relativeHeight="251654656" behindDoc="0" locked="0" layoutInCell="1" allowOverlap="1" wp14:anchorId="4CDDB680" wp14:editId="70AF3360">
                  <wp:simplePos x="0" y="0"/>
                  <wp:positionH relativeFrom="column">
                    <wp:posOffset>0</wp:posOffset>
                  </wp:positionH>
                  <wp:positionV relativeFrom="paragraph">
                    <wp:posOffset>-38735</wp:posOffset>
                  </wp:positionV>
                  <wp:extent cx="5600700" cy="0"/>
                  <wp:effectExtent l="0" t="0" r="0" b="0"/>
                  <wp:wrapNone/>
                  <wp:docPr id="32" name="Conector recto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0700" cy="0"/>
                          </a:xfrm>
                          <a:prstGeom prst="line">
                            <a:avLst/>
                          </a:prstGeom>
                          <a:noFill/>
                          <a:ln w="15875" cap="flat" cmpd="sng" algn="ctr">
                            <a:solidFill>
                              <a:sysClr val="window" lastClr="FFFFFF">
                                <a:lumMod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208BB43" id="Conector recto 32"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05pt" to="441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" strokecolor="#7f7f7f" strokeweight="1.25pt">
                  <o:lock v:ext="edit" shapetype="f"/>
                </v:line>
              </w:pict>
            </mc:Fallback>
          </mc:AlternateContent>
        </w:r>
        <w:r w:rsidRPr="00F76845">
          <w:fldChar w:fldCharType="begin"/>
        </w:r>
        <w:r w:rsidRPr="00F76845">
          <w:instrText>PAGE   \* MERGEFORMAT</w:instrText>
        </w:r>
        <w:r w:rsidRPr="00F76845">
          <w:fldChar w:fldCharType="separate"/>
        </w:r>
        <w:r>
          <w:t>2</w:t>
        </w:r>
        <w:r w:rsidRPr="00F76845">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50361" w14:textId="77777777" w:rsidR="00F323FA" w:rsidRDefault="00F323FA" w:rsidP="00AA6330">
      <w:r>
        <w:separator/>
      </w:r>
    </w:p>
  </w:footnote>
  <w:footnote w:type="continuationSeparator" w:id="0">
    <w:p w14:paraId="7670BB6B" w14:textId="77777777" w:rsidR="00F323FA" w:rsidRDefault="00F323FA" w:rsidP="00AA6330">
      <w:r>
        <w:continuationSeparator/>
      </w:r>
    </w:p>
  </w:footnote>
  <w:footnote w:type="continuationNotice" w:id="1">
    <w:p w14:paraId="7F225E10" w14:textId="77777777" w:rsidR="00F323FA" w:rsidRDefault="00F323FA"/>
  </w:footnote>
  <w:footnote w:id="2">
    <w:p w14:paraId="442AC09D" w14:textId="2F9F57EB" w:rsidR="00020AB6" w:rsidRDefault="00020AB6">
      <w:pPr>
        <w:pStyle w:val="Textonotapie"/>
      </w:pPr>
      <w:r>
        <w:rPr>
          <w:rStyle w:val="Refdenotaalpie"/>
        </w:rPr>
        <w:footnoteRef/>
      </w:r>
      <w:r>
        <w:t xml:space="preserve"> </w:t>
      </w:r>
      <w:r w:rsidRPr="006D163F">
        <w:rPr>
          <w:sz w:val="16"/>
        </w:rPr>
        <w:t>Documento que sustituye el PIPMA – Programa de Implementación del Plan de Manejo Ambiental.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4536"/>
      <w:gridCol w:w="2455"/>
    </w:tblGrid>
    <w:tr w:rsidR="001D1179" w14:paraId="3374D22B" w14:textId="77777777" w:rsidTr="00395A64">
      <w:trPr>
        <w:trHeight w:val="1408"/>
      </w:trPr>
      <w:tc>
        <w:tcPr>
          <w:tcW w:w="1838" w:type="dxa"/>
          <w:shd w:val="clear" w:color="auto" w:fill="auto"/>
          <w:vAlign w:val="center"/>
        </w:tcPr>
        <w:p w14:paraId="66FB544D" w14:textId="77777777" w:rsidR="001D1179" w:rsidRDefault="001D1179" w:rsidP="001D1179">
          <w:pPr>
            <w:pStyle w:val="Encabezado"/>
          </w:pPr>
          <w:r>
            <w:rPr>
              <w:noProof/>
            </w:rPr>
            <w:drawing>
              <wp:anchor distT="0" distB="0" distL="114300" distR="114300" simplePos="0" relativeHeight="251650560" behindDoc="1" locked="0" layoutInCell="1" allowOverlap="1" wp14:anchorId="23AF7E4F" wp14:editId="1E8D6981">
                <wp:simplePos x="0" y="0"/>
                <wp:positionH relativeFrom="column">
                  <wp:posOffset>124460</wp:posOffset>
                </wp:positionH>
                <wp:positionV relativeFrom="paragraph">
                  <wp:posOffset>5715</wp:posOffset>
                </wp:positionV>
                <wp:extent cx="858520" cy="851535"/>
                <wp:effectExtent l="0" t="0" r="0" b="0"/>
                <wp:wrapNone/>
                <wp:docPr id="42"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shd w:val="clear" w:color="auto" w:fill="auto"/>
          <w:vAlign w:val="center"/>
        </w:tcPr>
        <w:p w14:paraId="52DE0B1A" w14:textId="77777777" w:rsidR="001D1179" w:rsidRDefault="001D1179" w:rsidP="001D1179">
          <w:pPr>
            <w:autoSpaceDE w:val="0"/>
            <w:autoSpaceDN w:val="0"/>
            <w:adjustRightInd w:val="0"/>
            <w:jc w:val="center"/>
          </w:pPr>
          <w:r w:rsidRPr="009C59EE">
            <w:rPr>
              <w:rFonts w:ascii="Calibri" w:hAnsi="Calibri"/>
              <w:noProof/>
              <w:color w:val="000000"/>
              <w:szCs w:val="20"/>
              <w:lang w:eastAsia="es-CO"/>
            </w:rPr>
            <w:t>ACTUALIZACIÓN, AJUSTES Y COMPLEMENTACIÓN DE LA FACTIBILIDAD Y LOS ESTUDIOS Y DISEÑOS DEL CABLE AÉREO EN SAN CRISTÓBAL, EN BOGOTÁ D.C.</w:t>
          </w:r>
        </w:p>
      </w:tc>
      <w:tc>
        <w:tcPr>
          <w:tcW w:w="2455" w:type="dxa"/>
          <w:shd w:val="clear" w:color="auto" w:fill="auto"/>
          <w:vAlign w:val="center"/>
        </w:tcPr>
        <w:p w14:paraId="2B5CCB53" w14:textId="77777777" w:rsidR="001D1179" w:rsidRDefault="001D1179" w:rsidP="001D1179">
          <w:pPr>
            <w:pStyle w:val="Encabezado"/>
          </w:pPr>
        </w:p>
        <w:p w14:paraId="21F0F1B1" w14:textId="77777777" w:rsidR="001D1179" w:rsidRDefault="001D1179" w:rsidP="001D1179">
          <w:pPr>
            <w:pStyle w:val="Encabezado"/>
          </w:pPr>
          <w:r>
            <w:rPr>
              <w:noProof/>
            </w:rPr>
            <mc:AlternateContent>
              <mc:Choice Requires="wpg">
                <w:drawing>
                  <wp:anchor distT="0" distB="0" distL="114300" distR="114300" simplePos="0" relativeHeight="251652608" behindDoc="0" locked="0" layoutInCell="1" allowOverlap="1" wp14:anchorId="3215344F" wp14:editId="7284883F">
                    <wp:simplePos x="0" y="0"/>
                    <wp:positionH relativeFrom="column">
                      <wp:posOffset>17145</wp:posOffset>
                    </wp:positionH>
                    <wp:positionV relativeFrom="paragraph">
                      <wp:posOffset>-25400</wp:posOffset>
                    </wp:positionV>
                    <wp:extent cx="1343025" cy="600075"/>
                    <wp:effectExtent l="0" t="0" r="0" b="0"/>
                    <wp:wrapNone/>
                    <wp:docPr id="73"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3025" cy="600075"/>
                              <a:chOff x="0" y="0"/>
                              <a:chExt cx="6132696" cy="2664000"/>
                            </a:xfrm>
                          </wpg:grpSpPr>
                          <pic:pic xmlns:pic="http://schemas.openxmlformats.org/drawingml/2006/picture">
                            <pic:nvPicPr>
                              <pic:cNvPr id="74" name="Imagen 20"/>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75"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76"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FEDDC5" id="Grupo 10" o:spid="_x0000_s1026" style="position:absolute;margin-left:1.35pt;margin-top:-2pt;width:105.75pt;height:47.25pt;z-index:251652608;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">
                      <v:imagedata r:id="rId7" o:title=""/>
                    </v:shape>
                  </v:group>
                </w:pict>
              </mc:Fallback>
            </mc:AlternateContent>
          </w:r>
        </w:p>
      </w:tc>
    </w:tr>
  </w:tbl>
  <w:p w14:paraId="2DF94240" w14:textId="10930A1B" w:rsidR="00020AB6" w:rsidRPr="0095053A" w:rsidRDefault="001D1179" w:rsidP="00C4685D">
    <w:pPr>
      <w:pStyle w:val="Encabezado"/>
      <w:jc w:val="both"/>
    </w:pPr>
    <w:r>
      <w:rPr>
        <w:noProof/>
      </w:rPr>
      <w:drawing>
        <wp:anchor distT="0" distB="3556" distL="114300" distR="120396" simplePos="0" relativeHeight="251653632" behindDoc="1" locked="0" layoutInCell="1" allowOverlap="1" wp14:anchorId="73F76E78" wp14:editId="4D8698BE">
          <wp:simplePos x="0" y="0"/>
          <wp:positionH relativeFrom="page">
            <wp:posOffset>2785110</wp:posOffset>
          </wp:positionH>
          <wp:positionV relativeFrom="paragraph">
            <wp:posOffset>2380615</wp:posOffset>
          </wp:positionV>
          <wp:extent cx="2209927" cy="2394077"/>
          <wp:effectExtent l="0" t="0" r="0" b="0"/>
          <wp:wrapNone/>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0410E" w14:textId="71DF3CE7" w:rsidR="001D1179" w:rsidRDefault="001D1179">
    <w:pPr>
      <w:pStyle w:val="Encabezado"/>
    </w:pPr>
    <w:r>
      <w:rPr>
        <w:noProof/>
      </w:rPr>
      <w:drawing>
        <wp:anchor distT="0" distB="3556" distL="114300" distR="120396" simplePos="0" relativeHeight="251648512" behindDoc="1" locked="0" layoutInCell="1" allowOverlap="1" wp14:anchorId="1C3053A5" wp14:editId="72581016">
          <wp:simplePos x="0" y="0"/>
          <wp:positionH relativeFrom="page">
            <wp:posOffset>2785110</wp:posOffset>
          </wp:positionH>
          <wp:positionV relativeFrom="paragraph">
            <wp:posOffset>3286125</wp:posOffset>
          </wp:positionV>
          <wp:extent cx="2209927" cy="2394077"/>
          <wp:effectExtent l="0" t="0" r="0" b="0"/>
          <wp:wrapNone/>
          <wp:docPr id="4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4536"/>
      <w:gridCol w:w="2455"/>
    </w:tblGrid>
    <w:tr w:rsidR="001D1179" w14:paraId="3EF0F27F" w14:textId="77777777" w:rsidTr="00395A64">
      <w:trPr>
        <w:trHeight w:val="1408"/>
      </w:trPr>
      <w:tc>
        <w:tcPr>
          <w:tcW w:w="1838" w:type="dxa"/>
          <w:shd w:val="clear" w:color="auto" w:fill="auto"/>
          <w:vAlign w:val="center"/>
        </w:tcPr>
        <w:p w14:paraId="76A28463" w14:textId="77777777" w:rsidR="001D1179" w:rsidRDefault="001D1179" w:rsidP="001D1179">
          <w:pPr>
            <w:pStyle w:val="Encabezado"/>
          </w:pPr>
          <w:r>
            <w:rPr>
              <w:noProof/>
            </w:rPr>
            <w:drawing>
              <wp:anchor distT="0" distB="0" distL="114300" distR="114300" simplePos="0" relativeHeight="251658752" behindDoc="1" locked="0" layoutInCell="1" allowOverlap="1" wp14:anchorId="3C93DB1D" wp14:editId="0F49AD5F">
                <wp:simplePos x="0" y="0"/>
                <wp:positionH relativeFrom="column">
                  <wp:posOffset>124460</wp:posOffset>
                </wp:positionH>
                <wp:positionV relativeFrom="paragraph">
                  <wp:posOffset>5715</wp:posOffset>
                </wp:positionV>
                <wp:extent cx="858520" cy="851535"/>
                <wp:effectExtent l="0" t="0" r="0" b="0"/>
                <wp:wrapNone/>
                <wp:docPr id="6"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shd w:val="clear" w:color="auto" w:fill="auto"/>
          <w:vAlign w:val="center"/>
        </w:tcPr>
        <w:p w14:paraId="53BDC166" w14:textId="77777777" w:rsidR="001D1179" w:rsidRDefault="001D1179" w:rsidP="001D1179">
          <w:pPr>
            <w:autoSpaceDE w:val="0"/>
            <w:autoSpaceDN w:val="0"/>
            <w:adjustRightInd w:val="0"/>
            <w:jc w:val="center"/>
          </w:pPr>
          <w:r w:rsidRPr="009C59EE">
            <w:rPr>
              <w:rFonts w:ascii="Calibri" w:hAnsi="Calibri"/>
              <w:noProof/>
              <w:color w:val="000000"/>
              <w:szCs w:val="20"/>
              <w:lang w:eastAsia="es-CO"/>
            </w:rPr>
            <w:t>ACTUALIZACIÓN, AJUSTES Y COMPLEMENTACIÓN DE LA FACTIBILIDAD Y LOS ESTUDIOS Y DISEÑOS DEL CABLE AÉREO EN SAN CRISTÓBAL, EN BOGOTÁ D.C.</w:t>
          </w:r>
        </w:p>
      </w:tc>
      <w:tc>
        <w:tcPr>
          <w:tcW w:w="2455" w:type="dxa"/>
          <w:shd w:val="clear" w:color="auto" w:fill="auto"/>
          <w:vAlign w:val="center"/>
        </w:tcPr>
        <w:p w14:paraId="31B15493" w14:textId="77777777" w:rsidR="001D1179" w:rsidRDefault="001D1179" w:rsidP="001D1179">
          <w:pPr>
            <w:pStyle w:val="Encabezado"/>
          </w:pPr>
        </w:p>
        <w:p w14:paraId="7B06622B" w14:textId="77777777" w:rsidR="001D1179" w:rsidRDefault="001D1179" w:rsidP="001D1179">
          <w:pPr>
            <w:pStyle w:val="Encabezado"/>
          </w:pPr>
          <w:r>
            <w:rPr>
              <w:noProof/>
            </w:rPr>
            <mc:AlternateContent>
              <mc:Choice Requires="wpg">
                <w:drawing>
                  <wp:anchor distT="0" distB="0" distL="114300" distR="114300" simplePos="0" relativeHeight="251666944" behindDoc="0" locked="0" layoutInCell="1" allowOverlap="1" wp14:anchorId="188CD414" wp14:editId="6DB0D070">
                    <wp:simplePos x="0" y="0"/>
                    <wp:positionH relativeFrom="column">
                      <wp:posOffset>17145</wp:posOffset>
                    </wp:positionH>
                    <wp:positionV relativeFrom="paragraph">
                      <wp:posOffset>-25400</wp:posOffset>
                    </wp:positionV>
                    <wp:extent cx="1343025" cy="600075"/>
                    <wp:effectExtent l="0" t="0" r="0" b="0"/>
                    <wp:wrapNone/>
                    <wp:docPr id="2"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3025" cy="600075"/>
                              <a:chOff x="0" y="0"/>
                              <a:chExt cx="6132696" cy="2664000"/>
                            </a:xfrm>
                          </wpg:grpSpPr>
                          <pic:pic xmlns:pic="http://schemas.openxmlformats.org/drawingml/2006/picture">
                            <pic:nvPicPr>
                              <pic:cNvPr id="3" name="Imagen 20"/>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4"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5"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859ABF" id="Grupo 10" o:spid="_x0000_s1026" style="position:absolute;margin-left:1.35pt;margin-top:-2pt;width:105.75pt;height:47.25pt;z-index:251666944;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">
                      <v:imagedata r:id="rId7" o:title=""/>
                    </v:shape>
                  </v:group>
                </w:pict>
              </mc:Fallback>
            </mc:AlternateContent>
          </w:r>
        </w:p>
      </w:tc>
    </w:tr>
  </w:tbl>
  <w:p w14:paraId="1D8BC83C" w14:textId="3144F6EE" w:rsidR="00020AB6" w:rsidRPr="0095053A" w:rsidRDefault="001D1179" w:rsidP="00C4685D">
    <w:pPr>
      <w:pStyle w:val="Encabezado"/>
      <w:jc w:val="both"/>
    </w:pPr>
    <w:r>
      <w:rPr>
        <w:noProof/>
      </w:rPr>
      <w:drawing>
        <wp:anchor distT="0" distB="3556" distL="114300" distR="120396" simplePos="0" relativeHeight="251661824" behindDoc="1" locked="0" layoutInCell="1" allowOverlap="1" wp14:anchorId="3DC1DACF" wp14:editId="15669ACC">
          <wp:simplePos x="0" y="0"/>
          <wp:positionH relativeFrom="page">
            <wp:posOffset>2785110</wp:posOffset>
          </wp:positionH>
          <wp:positionV relativeFrom="paragraph">
            <wp:posOffset>2380615</wp:posOffset>
          </wp:positionV>
          <wp:extent cx="2209927" cy="2394077"/>
          <wp:effectExtent l="0" t="0" r="0" b="0"/>
          <wp:wrapNone/>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4536"/>
      <w:gridCol w:w="2455"/>
    </w:tblGrid>
    <w:tr w:rsidR="00020AB6" w:rsidRPr="0056319A" w14:paraId="5A0AA02F" w14:textId="77777777" w:rsidTr="001D73FE">
      <w:trPr>
        <w:trHeight w:val="1408"/>
        <w:jc w:val="center"/>
      </w:trPr>
      <w:tc>
        <w:tcPr>
          <w:tcW w:w="1838" w:type="dxa"/>
          <w:vAlign w:val="center"/>
        </w:tcPr>
        <w:p w14:paraId="44E91A15" w14:textId="77777777" w:rsidR="00020AB6" w:rsidRPr="0056319A" w:rsidRDefault="00020AB6" w:rsidP="001D73FE">
          <w:pPr>
            <w:spacing w:after="160" w:line="259" w:lineRule="auto"/>
            <w:rPr>
              <w:lang w:val="es-ES"/>
            </w:rPr>
          </w:pPr>
          <w:bookmarkStart w:id="109" w:name="_Hlk81566879"/>
          <w:r w:rsidRPr="0056319A">
            <w:rPr>
              <w:noProof/>
              <w:lang w:val="es-MX" w:eastAsia="es-MX"/>
            </w:rPr>
            <w:drawing>
              <wp:anchor distT="0" distB="0" distL="114300" distR="114300" simplePos="0" relativeHeight="251649536" behindDoc="1" locked="0" layoutInCell="1" allowOverlap="1" wp14:anchorId="64B003F0" wp14:editId="4F93F85C">
                <wp:simplePos x="0" y="0"/>
                <wp:positionH relativeFrom="column">
                  <wp:posOffset>124460</wp:posOffset>
                </wp:positionH>
                <wp:positionV relativeFrom="paragraph">
                  <wp:posOffset>5715</wp:posOffset>
                </wp:positionV>
                <wp:extent cx="858520" cy="851535"/>
                <wp:effectExtent l="0" t="0" r="0" b="5715"/>
                <wp:wrapNone/>
                <wp:docPr id="896" name="Imagen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vAlign w:val="center"/>
        </w:tcPr>
        <w:p w14:paraId="3D9A6BEC" w14:textId="77777777" w:rsidR="00020AB6" w:rsidRPr="0056319A" w:rsidRDefault="00020AB6" w:rsidP="001D73FE">
          <w:pPr>
            <w:autoSpaceDE w:val="0"/>
            <w:autoSpaceDN w:val="0"/>
            <w:adjustRightInd w:val="0"/>
            <w:spacing w:after="160" w:line="259" w:lineRule="auto"/>
            <w:jc w:val="center"/>
            <w:rPr>
              <w:lang w:val="es-ES"/>
            </w:rPr>
          </w:pPr>
          <w:r w:rsidRPr="0056319A">
            <w:rPr>
              <w:rFonts w:ascii="Calibri" w:hAnsi="Calibri"/>
              <w:noProof/>
              <w:color w:val="000000"/>
              <w:lang w:eastAsia="es-CO"/>
            </w:rPr>
            <w:t>ACTUALIZACIÓN, AJUSTES Y COMPLEMENTACIÓN DE LA FACTIBILIDAD Y LOS ESTUDIOS Y DISEÑOS DEL CABLE AÉREO EN SAN CRISTÓBAL, EN BOGOTÁ D.C.</w:t>
          </w:r>
        </w:p>
      </w:tc>
      <w:tc>
        <w:tcPr>
          <w:tcW w:w="2455" w:type="dxa"/>
          <w:vAlign w:val="center"/>
        </w:tcPr>
        <w:p w14:paraId="682B23D5" w14:textId="77777777" w:rsidR="00020AB6" w:rsidRPr="0056319A" w:rsidRDefault="00020AB6" w:rsidP="001D73FE">
          <w:pPr>
            <w:spacing w:after="160" w:line="259" w:lineRule="auto"/>
            <w:rPr>
              <w:lang w:val="es-ES"/>
            </w:rPr>
          </w:pPr>
          <w:r w:rsidRPr="0056319A">
            <w:rPr>
              <w:noProof/>
              <w:lang w:val="es-MX" w:eastAsia="es-MX"/>
            </w:rPr>
            <mc:AlternateContent>
              <mc:Choice Requires="wpg">
                <w:drawing>
                  <wp:anchor distT="0" distB="0" distL="114300" distR="114300" simplePos="0" relativeHeight="251651584" behindDoc="0" locked="0" layoutInCell="1" allowOverlap="1" wp14:anchorId="7AABCA05" wp14:editId="2B721189">
                    <wp:simplePos x="0" y="0"/>
                    <wp:positionH relativeFrom="column">
                      <wp:posOffset>17145</wp:posOffset>
                    </wp:positionH>
                    <wp:positionV relativeFrom="paragraph">
                      <wp:posOffset>-25400</wp:posOffset>
                    </wp:positionV>
                    <wp:extent cx="1343025" cy="600075"/>
                    <wp:effectExtent l="0" t="0" r="9525" b="9525"/>
                    <wp:wrapNone/>
                    <wp:docPr id="279"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280" name="Imagen 280"/>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281"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282"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8387EE" id="Grupo 10" o:spid="_x0000_s1026" style="position:absolute;margin-left:1.35pt;margin-top:-2pt;width:105.75pt;height:47.25pt;z-index:251651584;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80"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">
                      <v:imagedata r:id="rId7" o:title=""/>
                    </v:shape>
                  </v:group>
                </w:pict>
              </mc:Fallback>
            </mc:AlternateContent>
          </w:r>
        </w:p>
      </w:tc>
    </w:tr>
  </w:tbl>
  <w:bookmarkEnd w:id="109"/>
  <w:p w14:paraId="7258E56B" w14:textId="2997ECCC" w:rsidR="00020AB6" w:rsidRPr="0095053A" w:rsidRDefault="001D1179" w:rsidP="00C4685D">
    <w:pPr>
      <w:pStyle w:val="Encabezado"/>
      <w:jc w:val="both"/>
    </w:pPr>
    <w:r>
      <w:rPr>
        <w:noProof/>
      </w:rPr>
      <w:drawing>
        <wp:anchor distT="0" distB="3556" distL="114300" distR="120396" simplePos="0" relativeHeight="251663872" behindDoc="1" locked="0" layoutInCell="1" allowOverlap="1" wp14:anchorId="26FB9D53" wp14:editId="4D3CD020">
          <wp:simplePos x="0" y="0"/>
          <wp:positionH relativeFrom="page">
            <wp:posOffset>2785110</wp:posOffset>
          </wp:positionH>
          <wp:positionV relativeFrom="paragraph">
            <wp:posOffset>2380615</wp:posOffset>
          </wp:positionV>
          <wp:extent cx="2209927" cy="2394077"/>
          <wp:effectExtent l="0" t="0" r="0" b="0"/>
          <wp:wrapNone/>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F1CACD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552E87"/>
    <w:multiLevelType w:val="hybridMultilevel"/>
    <w:tmpl w:val="65C82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2956AC"/>
    <w:multiLevelType w:val="hybridMultilevel"/>
    <w:tmpl w:val="94C6DC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08030D"/>
    <w:multiLevelType w:val="hybridMultilevel"/>
    <w:tmpl w:val="6EC29D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98C65D2"/>
    <w:multiLevelType w:val="hybridMultilevel"/>
    <w:tmpl w:val="1024A4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A03553F"/>
    <w:multiLevelType w:val="hybridMultilevel"/>
    <w:tmpl w:val="37F07FEC"/>
    <w:lvl w:ilvl="0" w:tplc="41F816D6">
      <w:numFmt w:val="bullet"/>
      <w:lvlText w:val="-"/>
      <w:lvlJc w:val="left"/>
      <w:pPr>
        <w:ind w:left="1429" w:hanging="360"/>
      </w:pPr>
      <w:rPr>
        <w:rFonts w:ascii="Calibri" w:eastAsiaTheme="minorHAnsi" w:hAnsi="Calibri" w:cstheme="minorBidi"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6" w15:restartNumberingAfterBreak="0">
    <w:nsid w:val="0DD605D6"/>
    <w:multiLevelType w:val="hybridMultilevel"/>
    <w:tmpl w:val="675A61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0913FA4"/>
    <w:multiLevelType w:val="multilevel"/>
    <w:tmpl w:val="C87CE3C6"/>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b/>
        <w:bCs/>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 w15:restartNumberingAfterBreak="0">
    <w:nsid w:val="1227030A"/>
    <w:multiLevelType w:val="hybridMultilevel"/>
    <w:tmpl w:val="A5F8A800"/>
    <w:lvl w:ilvl="0" w:tplc="00B6B9A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65311DD"/>
    <w:multiLevelType w:val="hybridMultilevel"/>
    <w:tmpl w:val="061C994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1D9F045B"/>
    <w:multiLevelType w:val="hybridMultilevel"/>
    <w:tmpl w:val="6944B8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18A61C6"/>
    <w:multiLevelType w:val="hybridMultilevel"/>
    <w:tmpl w:val="67EC5E7C"/>
    <w:lvl w:ilvl="0" w:tplc="24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232C1995"/>
    <w:multiLevelType w:val="hybridMultilevel"/>
    <w:tmpl w:val="87BCBE90"/>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87B245E"/>
    <w:multiLevelType w:val="hybridMultilevel"/>
    <w:tmpl w:val="A5121DEE"/>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4" w15:restartNumberingAfterBreak="0">
    <w:nsid w:val="2CB67EAE"/>
    <w:multiLevelType w:val="hybridMultilevel"/>
    <w:tmpl w:val="79F40A92"/>
    <w:lvl w:ilvl="0" w:tplc="24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32B5108E"/>
    <w:multiLevelType w:val="hybridMultilevel"/>
    <w:tmpl w:val="E918D3F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3426523E"/>
    <w:multiLevelType w:val="hybridMultilevel"/>
    <w:tmpl w:val="11B6E6FC"/>
    <w:lvl w:ilvl="0" w:tplc="240A0001">
      <w:start w:val="1"/>
      <w:numFmt w:val="bullet"/>
      <w:lvlText w:val=""/>
      <w:lvlJc w:val="left"/>
      <w:pPr>
        <w:ind w:left="720" w:hanging="360"/>
      </w:pPr>
      <w:rPr>
        <w:rFonts w:ascii="Symbol" w:hAnsi="Symbol" w:hint="default"/>
        <w:b w:val="0"/>
        <w:i w:val="0"/>
        <w:sz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5BE664B"/>
    <w:multiLevelType w:val="multilevel"/>
    <w:tmpl w:val="1D26B8BC"/>
    <w:lvl w:ilvl="0">
      <w:start w:val="1"/>
      <w:numFmt w:val="decimal"/>
      <w:pStyle w:val="Tablas"/>
      <w:lvlText w:val="%1.1 "/>
      <w:lvlJc w:val="left"/>
      <w:pPr>
        <w:ind w:left="360" w:hanging="360"/>
      </w:pPr>
      <w:rPr>
        <w:rFonts w:ascii="Arial" w:hAnsi="Arial" w:hint="default"/>
        <w:b w:val="0"/>
        <w:i w:val="0"/>
        <w:color w:val="000000"/>
        <w:sz w:val="20"/>
        <w:szCs w:val="20"/>
      </w:rPr>
    </w:lvl>
    <w:lvl w:ilvl="1">
      <w:start w:val="1"/>
      <w:numFmt w:val="decimal"/>
      <w:lvlText w:val="%1.%2"/>
      <w:lvlJc w:val="left"/>
      <w:pPr>
        <w:ind w:left="576" w:hanging="576"/>
      </w:pPr>
      <w:rPr>
        <w:rFonts w:hint="default"/>
        <w:b/>
        <w:i w:val="0"/>
        <w:sz w:val="20"/>
      </w:rPr>
    </w:lvl>
    <w:lvl w:ilvl="2">
      <w:start w:val="1"/>
      <w:numFmt w:val="decimal"/>
      <w:lvlText w:val="%1.%2.%3"/>
      <w:lvlJc w:val="left"/>
      <w:pPr>
        <w:ind w:left="720" w:hanging="72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64" w:hanging="86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4">
      <w:start w:val="1"/>
      <w:numFmt w:val="decimal"/>
      <w:lvlText w:val="%1.%2.%3.%4.%5"/>
      <w:lvlJc w:val="left"/>
      <w:pPr>
        <w:ind w:left="1576" w:hanging="157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5">
      <w:start w:val="1"/>
      <w:numFmt w:val="decimal"/>
      <w:lvlText w:val="%1.%2.%3.%4.%5.%6"/>
      <w:lvlJc w:val="left"/>
      <w:pPr>
        <w:ind w:left="1152" w:hanging="1152"/>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6">
      <w:start w:val="1"/>
      <w:numFmt w:val="decimal"/>
      <w:lvlText w:val="%1.%2.%3.%4.%5.%6.%7"/>
      <w:lvlJc w:val="left"/>
      <w:pPr>
        <w:ind w:left="1296" w:hanging="1296"/>
      </w:pPr>
      <w:rPr>
        <w:rFonts w:hint="default"/>
        <w:color w:val="auto"/>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36D137ED"/>
    <w:multiLevelType w:val="hybridMultilevel"/>
    <w:tmpl w:val="9642DBA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89E38BE"/>
    <w:multiLevelType w:val="hybridMultilevel"/>
    <w:tmpl w:val="333012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9D60521"/>
    <w:multiLevelType w:val="hybridMultilevel"/>
    <w:tmpl w:val="792E5978"/>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B492FE3"/>
    <w:multiLevelType w:val="hybridMultilevel"/>
    <w:tmpl w:val="9728792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C181BA5"/>
    <w:multiLevelType w:val="hybridMultilevel"/>
    <w:tmpl w:val="2388716C"/>
    <w:lvl w:ilvl="0" w:tplc="41F816D6">
      <w:numFmt w:val="bullet"/>
      <w:lvlText w:val="-"/>
      <w:lvlJc w:val="left"/>
      <w:pPr>
        <w:ind w:left="1429" w:hanging="360"/>
      </w:pPr>
      <w:rPr>
        <w:rFonts w:ascii="Calibri" w:eastAsiaTheme="minorHAnsi" w:hAnsi="Calibri" w:cstheme="minorBidi"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3" w15:restartNumberingAfterBreak="0">
    <w:nsid w:val="3C333DB2"/>
    <w:multiLevelType w:val="hybridMultilevel"/>
    <w:tmpl w:val="0944F4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E353A95"/>
    <w:multiLevelType w:val="hybridMultilevel"/>
    <w:tmpl w:val="3C9234E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3E87101A"/>
    <w:multiLevelType w:val="hybridMultilevel"/>
    <w:tmpl w:val="D53021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1DC5531"/>
    <w:multiLevelType w:val="hybridMultilevel"/>
    <w:tmpl w:val="E9A4C2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AAC5FCF"/>
    <w:multiLevelType w:val="hybridMultilevel"/>
    <w:tmpl w:val="B87859D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4B886DD2"/>
    <w:multiLevelType w:val="hybridMultilevel"/>
    <w:tmpl w:val="C142B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DB6000"/>
    <w:multiLevelType w:val="hybridMultilevel"/>
    <w:tmpl w:val="75CECAF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4D88132F"/>
    <w:multiLevelType w:val="hybridMultilevel"/>
    <w:tmpl w:val="299C8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623989"/>
    <w:multiLevelType w:val="hybridMultilevel"/>
    <w:tmpl w:val="0DEC552E"/>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4FC50FE6"/>
    <w:multiLevelType w:val="hybridMultilevel"/>
    <w:tmpl w:val="50D800C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32F795D"/>
    <w:multiLevelType w:val="hybridMultilevel"/>
    <w:tmpl w:val="0E60FE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8FA2E36"/>
    <w:multiLevelType w:val="hybridMultilevel"/>
    <w:tmpl w:val="F05477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E5D5764"/>
    <w:multiLevelType w:val="hybridMultilevel"/>
    <w:tmpl w:val="DD3029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05E2F46"/>
    <w:multiLevelType w:val="hybridMultilevel"/>
    <w:tmpl w:val="936C0AD8"/>
    <w:lvl w:ilvl="0" w:tplc="240A001B">
      <w:start w:val="1"/>
      <w:numFmt w:val="lowerRoman"/>
      <w:lvlText w:val="%1."/>
      <w:lvlJc w:val="righ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7" w15:restartNumberingAfterBreak="0">
    <w:nsid w:val="61E14AE9"/>
    <w:multiLevelType w:val="hybridMultilevel"/>
    <w:tmpl w:val="A9A2419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67173745"/>
    <w:multiLevelType w:val="hybridMultilevel"/>
    <w:tmpl w:val="3B1863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9F81461"/>
    <w:multiLevelType w:val="hybridMultilevel"/>
    <w:tmpl w:val="E310980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6B295DB3"/>
    <w:multiLevelType w:val="hybridMultilevel"/>
    <w:tmpl w:val="D294F9C2"/>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1" w15:restartNumberingAfterBreak="0">
    <w:nsid w:val="6F3467B9"/>
    <w:multiLevelType w:val="hybridMultilevel"/>
    <w:tmpl w:val="D5CC6CB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154745C"/>
    <w:multiLevelType w:val="hybridMultilevel"/>
    <w:tmpl w:val="7F52EBA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3" w15:restartNumberingAfterBreak="0">
    <w:nsid w:val="74273E15"/>
    <w:multiLevelType w:val="hybridMultilevel"/>
    <w:tmpl w:val="D820EFA4"/>
    <w:lvl w:ilvl="0" w:tplc="2B687A9E">
      <w:start w:val="1"/>
      <w:numFmt w:val="decimal"/>
      <w:lvlText w:val="%1."/>
      <w:lvlJc w:val="left"/>
      <w:pPr>
        <w:ind w:left="720" w:hanging="360"/>
      </w:pPr>
      <w:rPr>
        <w:rFonts w:ascii="Arial" w:eastAsia="Times New Roman" w:hAnsi="Arial"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5AF0C9E"/>
    <w:multiLevelType w:val="hybridMultilevel"/>
    <w:tmpl w:val="5844A8FE"/>
    <w:lvl w:ilvl="0" w:tplc="41F816D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9C6661"/>
    <w:multiLevelType w:val="hybridMultilevel"/>
    <w:tmpl w:val="B0AE8FB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7DDB1042"/>
    <w:multiLevelType w:val="hybridMultilevel"/>
    <w:tmpl w:val="C9C8BB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10"/>
  </w:num>
  <w:num w:numId="4">
    <w:abstractNumId w:val="25"/>
  </w:num>
  <w:num w:numId="5">
    <w:abstractNumId w:val="22"/>
  </w:num>
  <w:num w:numId="6">
    <w:abstractNumId w:val="37"/>
  </w:num>
  <w:num w:numId="7">
    <w:abstractNumId w:val="15"/>
  </w:num>
  <w:num w:numId="8">
    <w:abstractNumId w:val="6"/>
  </w:num>
  <w:num w:numId="9">
    <w:abstractNumId w:val="34"/>
  </w:num>
  <w:num w:numId="10">
    <w:abstractNumId w:val="42"/>
  </w:num>
  <w:num w:numId="11">
    <w:abstractNumId w:val="26"/>
  </w:num>
  <w:num w:numId="12">
    <w:abstractNumId w:val="20"/>
  </w:num>
  <w:num w:numId="13">
    <w:abstractNumId w:val="13"/>
  </w:num>
  <w:num w:numId="14">
    <w:abstractNumId w:val="11"/>
  </w:num>
  <w:num w:numId="15">
    <w:abstractNumId w:val="27"/>
  </w:num>
  <w:num w:numId="16">
    <w:abstractNumId w:val="8"/>
  </w:num>
  <w:num w:numId="17">
    <w:abstractNumId w:val="24"/>
  </w:num>
  <w:num w:numId="18">
    <w:abstractNumId w:val="36"/>
  </w:num>
  <w:num w:numId="19">
    <w:abstractNumId w:val="12"/>
  </w:num>
  <w:num w:numId="20">
    <w:abstractNumId w:val="31"/>
  </w:num>
  <w:num w:numId="21">
    <w:abstractNumId w:val="29"/>
  </w:num>
  <w:num w:numId="22">
    <w:abstractNumId w:val="9"/>
  </w:num>
  <w:num w:numId="23">
    <w:abstractNumId w:val="43"/>
  </w:num>
  <w:num w:numId="24">
    <w:abstractNumId w:val="1"/>
  </w:num>
  <w:num w:numId="25">
    <w:abstractNumId w:val="4"/>
  </w:num>
  <w:num w:numId="26">
    <w:abstractNumId w:val="39"/>
  </w:num>
  <w:num w:numId="27">
    <w:abstractNumId w:val="21"/>
  </w:num>
  <w:num w:numId="28">
    <w:abstractNumId w:val="32"/>
  </w:num>
  <w:num w:numId="29">
    <w:abstractNumId w:val="45"/>
  </w:num>
  <w:num w:numId="30">
    <w:abstractNumId w:val="41"/>
  </w:num>
  <w:num w:numId="31">
    <w:abstractNumId w:val="18"/>
  </w:num>
  <w:num w:numId="32">
    <w:abstractNumId w:val="2"/>
  </w:num>
  <w:num w:numId="33">
    <w:abstractNumId w:val="28"/>
  </w:num>
  <w:num w:numId="34">
    <w:abstractNumId w:val="7"/>
  </w:num>
  <w:num w:numId="35">
    <w:abstractNumId w:val="38"/>
  </w:num>
  <w:num w:numId="36">
    <w:abstractNumId w:val="40"/>
  </w:num>
  <w:num w:numId="37">
    <w:abstractNumId w:val="30"/>
  </w:num>
  <w:num w:numId="38">
    <w:abstractNumId w:val="44"/>
  </w:num>
  <w:num w:numId="39">
    <w:abstractNumId w:val="19"/>
  </w:num>
  <w:num w:numId="40">
    <w:abstractNumId w:val="46"/>
  </w:num>
  <w:num w:numId="41">
    <w:abstractNumId w:val="16"/>
  </w:num>
  <w:num w:numId="42">
    <w:abstractNumId w:val="33"/>
  </w:num>
  <w:num w:numId="43">
    <w:abstractNumId w:val="23"/>
  </w:num>
  <w:num w:numId="44">
    <w:abstractNumId w:val="3"/>
  </w:num>
  <w:num w:numId="45">
    <w:abstractNumId w:val="14"/>
  </w:num>
  <w:num w:numId="46">
    <w:abstractNumId w:val="5"/>
  </w:num>
  <w:num w:numId="47">
    <w:abstractNumId w:val="3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CO"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US" w:vendorID="64" w:dllVersion="6" w:nlCheck="1" w:checkStyle="1"/>
  <w:activeWritingStyle w:appName="MSWord" w:lang="es-ES" w:vendorID="64" w:dllVersion="6" w:nlCheck="1" w:checkStyle="1"/>
  <w:activeWritingStyle w:appName="MSWord" w:lang="es-CO"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0" w:nlCheck="1" w:checkStyle="0"/>
  <w:activeWritingStyle w:appName="MSWord" w:lang="es-CO"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ES_tradnl" w:vendorID="64" w:dllVersion="4096" w:nlCheck="1" w:checkStyle="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3736"/>
    <w:rsid w:val="00000995"/>
    <w:rsid w:val="00001CA3"/>
    <w:rsid w:val="00001D28"/>
    <w:rsid w:val="00002373"/>
    <w:rsid w:val="0000290A"/>
    <w:rsid w:val="00002E28"/>
    <w:rsid w:val="00003056"/>
    <w:rsid w:val="00003225"/>
    <w:rsid w:val="00003A5D"/>
    <w:rsid w:val="00003A90"/>
    <w:rsid w:val="00003D41"/>
    <w:rsid w:val="00004849"/>
    <w:rsid w:val="00004C49"/>
    <w:rsid w:val="00004D20"/>
    <w:rsid w:val="0000540A"/>
    <w:rsid w:val="000054B0"/>
    <w:rsid w:val="00005F11"/>
    <w:rsid w:val="00006215"/>
    <w:rsid w:val="000062CF"/>
    <w:rsid w:val="000064E5"/>
    <w:rsid w:val="00007088"/>
    <w:rsid w:val="00007469"/>
    <w:rsid w:val="000075C4"/>
    <w:rsid w:val="0001073F"/>
    <w:rsid w:val="00010FCA"/>
    <w:rsid w:val="0001151D"/>
    <w:rsid w:val="000118A4"/>
    <w:rsid w:val="000118E3"/>
    <w:rsid w:val="00012F0A"/>
    <w:rsid w:val="000134C9"/>
    <w:rsid w:val="000137BF"/>
    <w:rsid w:val="00013833"/>
    <w:rsid w:val="00013909"/>
    <w:rsid w:val="0001457F"/>
    <w:rsid w:val="000147DB"/>
    <w:rsid w:val="0001536D"/>
    <w:rsid w:val="00015522"/>
    <w:rsid w:val="00015971"/>
    <w:rsid w:val="000160AD"/>
    <w:rsid w:val="000160D9"/>
    <w:rsid w:val="00016682"/>
    <w:rsid w:val="0001766D"/>
    <w:rsid w:val="0002008D"/>
    <w:rsid w:val="00020581"/>
    <w:rsid w:val="00020AB6"/>
    <w:rsid w:val="00020DC3"/>
    <w:rsid w:val="00020F54"/>
    <w:rsid w:val="000218B7"/>
    <w:rsid w:val="00021C55"/>
    <w:rsid w:val="00021FF7"/>
    <w:rsid w:val="0002221A"/>
    <w:rsid w:val="0002252A"/>
    <w:rsid w:val="0002264F"/>
    <w:rsid w:val="000227CC"/>
    <w:rsid w:val="00022DEF"/>
    <w:rsid w:val="00022FE2"/>
    <w:rsid w:val="00023016"/>
    <w:rsid w:val="000234CA"/>
    <w:rsid w:val="00023769"/>
    <w:rsid w:val="0002378A"/>
    <w:rsid w:val="00023B16"/>
    <w:rsid w:val="00023F15"/>
    <w:rsid w:val="000242F9"/>
    <w:rsid w:val="00025725"/>
    <w:rsid w:val="000259BE"/>
    <w:rsid w:val="00025A97"/>
    <w:rsid w:val="00026035"/>
    <w:rsid w:val="000260EF"/>
    <w:rsid w:val="000261D8"/>
    <w:rsid w:val="000263F1"/>
    <w:rsid w:val="000270FA"/>
    <w:rsid w:val="000272F5"/>
    <w:rsid w:val="0002766E"/>
    <w:rsid w:val="0002798F"/>
    <w:rsid w:val="00027FED"/>
    <w:rsid w:val="000300D3"/>
    <w:rsid w:val="0003020A"/>
    <w:rsid w:val="0003038A"/>
    <w:rsid w:val="00030390"/>
    <w:rsid w:val="00030619"/>
    <w:rsid w:val="00031062"/>
    <w:rsid w:val="00031136"/>
    <w:rsid w:val="000313C2"/>
    <w:rsid w:val="00031A7C"/>
    <w:rsid w:val="00031B99"/>
    <w:rsid w:val="00032004"/>
    <w:rsid w:val="000321B6"/>
    <w:rsid w:val="00032416"/>
    <w:rsid w:val="00032505"/>
    <w:rsid w:val="00032860"/>
    <w:rsid w:val="00032C05"/>
    <w:rsid w:val="00032C2A"/>
    <w:rsid w:val="00032DF0"/>
    <w:rsid w:val="00033517"/>
    <w:rsid w:val="00033678"/>
    <w:rsid w:val="00033FDA"/>
    <w:rsid w:val="00034318"/>
    <w:rsid w:val="00034868"/>
    <w:rsid w:val="00034E44"/>
    <w:rsid w:val="00034FE3"/>
    <w:rsid w:val="000357D5"/>
    <w:rsid w:val="0003580E"/>
    <w:rsid w:val="0003593B"/>
    <w:rsid w:val="00035959"/>
    <w:rsid w:val="000362A7"/>
    <w:rsid w:val="00036A4E"/>
    <w:rsid w:val="00036BE4"/>
    <w:rsid w:val="00036DF8"/>
    <w:rsid w:val="00036ED6"/>
    <w:rsid w:val="00037491"/>
    <w:rsid w:val="00037520"/>
    <w:rsid w:val="00037AF6"/>
    <w:rsid w:val="00037E23"/>
    <w:rsid w:val="00037F09"/>
    <w:rsid w:val="00040263"/>
    <w:rsid w:val="00040298"/>
    <w:rsid w:val="00040347"/>
    <w:rsid w:val="000406CE"/>
    <w:rsid w:val="00040A98"/>
    <w:rsid w:val="00040D50"/>
    <w:rsid w:val="00041406"/>
    <w:rsid w:val="00041A11"/>
    <w:rsid w:val="0004268D"/>
    <w:rsid w:val="00042969"/>
    <w:rsid w:val="000429A4"/>
    <w:rsid w:val="00042CC1"/>
    <w:rsid w:val="0004326A"/>
    <w:rsid w:val="00043953"/>
    <w:rsid w:val="0004396D"/>
    <w:rsid w:val="00043B1D"/>
    <w:rsid w:val="00044386"/>
    <w:rsid w:val="00044D66"/>
    <w:rsid w:val="00044F0B"/>
    <w:rsid w:val="0004574E"/>
    <w:rsid w:val="000460B5"/>
    <w:rsid w:val="000465AA"/>
    <w:rsid w:val="00046E89"/>
    <w:rsid w:val="000472D0"/>
    <w:rsid w:val="000472D4"/>
    <w:rsid w:val="00047532"/>
    <w:rsid w:val="000475E4"/>
    <w:rsid w:val="00047B47"/>
    <w:rsid w:val="00047C6D"/>
    <w:rsid w:val="00047D99"/>
    <w:rsid w:val="00047EC6"/>
    <w:rsid w:val="000500B2"/>
    <w:rsid w:val="000502FD"/>
    <w:rsid w:val="000509C7"/>
    <w:rsid w:val="00050D44"/>
    <w:rsid w:val="00051AF0"/>
    <w:rsid w:val="00051E96"/>
    <w:rsid w:val="00052832"/>
    <w:rsid w:val="00052B0E"/>
    <w:rsid w:val="00052BAD"/>
    <w:rsid w:val="00052D49"/>
    <w:rsid w:val="00052F70"/>
    <w:rsid w:val="000531CE"/>
    <w:rsid w:val="00053649"/>
    <w:rsid w:val="00053698"/>
    <w:rsid w:val="00053932"/>
    <w:rsid w:val="00054561"/>
    <w:rsid w:val="000547B7"/>
    <w:rsid w:val="00054D61"/>
    <w:rsid w:val="000552CB"/>
    <w:rsid w:val="00055A9A"/>
    <w:rsid w:val="00055E3D"/>
    <w:rsid w:val="00055E6C"/>
    <w:rsid w:val="0005635F"/>
    <w:rsid w:val="000563C2"/>
    <w:rsid w:val="000565F2"/>
    <w:rsid w:val="000566B1"/>
    <w:rsid w:val="00056A10"/>
    <w:rsid w:val="000570BA"/>
    <w:rsid w:val="00057397"/>
    <w:rsid w:val="00057BAA"/>
    <w:rsid w:val="00057BF2"/>
    <w:rsid w:val="00057C47"/>
    <w:rsid w:val="000609C1"/>
    <w:rsid w:val="00060E7C"/>
    <w:rsid w:val="0006160E"/>
    <w:rsid w:val="000619B6"/>
    <w:rsid w:val="000621C0"/>
    <w:rsid w:val="00062600"/>
    <w:rsid w:val="00062D4B"/>
    <w:rsid w:val="000632B0"/>
    <w:rsid w:val="00063381"/>
    <w:rsid w:val="00064805"/>
    <w:rsid w:val="00064ED5"/>
    <w:rsid w:val="00065676"/>
    <w:rsid w:val="00065934"/>
    <w:rsid w:val="000663D4"/>
    <w:rsid w:val="000664AD"/>
    <w:rsid w:val="000665F6"/>
    <w:rsid w:val="000667E4"/>
    <w:rsid w:val="00066C01"/>
    <w:rsid w:val="00066D35"/>
    <w:rsid w:val="00066FC0"/>
    <w:rsid w:val="00067548"/>
    <w:rsid w:val="00067BF9"/>
    <w:rsid w:val="000700D0"/>
    <w:rsid w:val="00070188"/>
    <w:rsid w:val="000707AC"/>
    <w:rsid w:val="00070832"/>
    <w:rsid w:val="00070A22"/>
    <w:rsid w:val="00070A93"/>
    <w:rsid w:val="00070CAB"/>
    <w:rsid w:val="000715DA"/>
    <w:rsid w:val="000716A9"/>
    <w:rsid w:val="000717DC"/>
    <w:rsid w:val="00071915"/>
    <w:rsid w:val="00071BB8"/>
    <w:rsid w:val="00071D35"/>
    <w:rsid w:val="00071D86"/>
    <w:rsid w:val="000725BA"/>
    <w:rsid w:val="000726F8"/>
    <w:rsid w:val="00072968"/>
    <w:rsid w:val="000730F1"/>
    <w:rsid w:val="00073652"/>
    <w:rsid w:val="000741A5"/>
    <w:rsid w:val="000744F0"/>
    <w:rsid w:val="000748CE"/>
    <w:rsid w:val="00074D97"/>
    <w:rsid w:val="00075A16"/>
    <w:rsid w:val="00075DE4"/>
    <w:rsid w:val="000765D7"/>
    <w:rsid w:val="00076652"/>
    <w:rsid w:val="0007673B"/>
    <w:rsid w:val="00076754"/>
    <w:rsid w:val="000767D9"/>
    <w:rsid w:val="00076FF1"/>
    <w:rsid w:val="00077B1C"/>
    <w:rsid w:val="00077D37"/>
    <w:rsid w:val="00080168"/>
    <w:rsid w:val="000805F3"/>
    <w:rsid w:val="00080EE2"/>
    <w:rsid w:val="00080FCF"/>
    <w:rsid w:val="000811E0"/>
    <w:rsid w:val="00081416"/>
    <w:rsid w:val="0008179C"/>
    <w:rsid w:val="000817B9"/>
    <w:rsid w:val="00081C9E"/>
    <w:rsid w:val="000822E5"/>
    <w:rsid w:val="00082DA6"/>
    <w:rsid w:val="0008354C"/>
    <w:rsid w:val="00083BBE"/>
    <w:rsid w:val="00083CA5"/>
    <w:rsid w:val="00083E9E"/>
    <w:rsid w:val="00083FD2"/>
    <w:rsid w:val="00084075"/>
    <w:rsid w:val="000846C4"/>
    <w:rsid w:val="00085488"/>
    <w:rsid w:val="00085633"/>
    <w:rsid w:val="00085C2E"/>
    <w:rsid w:val="00085EA7"/>
    <w:rsid w:val="00085FB8"/>
    <w:rsid w:val="000863C6"/>
    <w:rsid w:val="00086952"/>
    <w:rsid w:val="00086C4B"/>
    <w:rsid w:val="00086DA6"/>
    <w:rsid w:val="00086E8B"/>
    <w:rsid w:val="00087414"/>
    <w:rsid w:val="000874D1"/>
    <w:rsid w:val="000875C7"/>
    <w:rsid w:val="00087627"/>
    <w:rsid w:val="00087C37"/>
    <w:rsid w:val="00087E22"/>
    <w:rsid w:val="00087F4A"/>
    <w:rsid w:val="00087FA4"/>
    <w:rsid w:val="00090787"/>
    <w:rsid w:val="00091185"/>
    <w:rsid w:val="000911E0"/>
    <w:rsid w:val="00091722"/>
    <w:rsid w:val="00091842"/>
    <w:rsid w:val="00091B63"/>
    <w:rsid w:val="0009214F"/>
    <w:rsid w:val="00092911"/>
    <w:rsid w:val="00092E40"/>
    <w:rsid w:val="00092E91"/>
    <w:rsid w:val="0009388E"/>
    <w:rsid w:val="00093C86"/>
    <w:rsid w:val="00093CBB"/>
    <w:rsid w:val="00094282"/>
    <w:rsid w:val="000949C6"/>
    <w:rsid w:val="00094FBC"/>
    <w:rsid w:val="00094FFC"/>
    <w:rsid w:val="00095116"/>
    <w:rsid w:val="000952CC"/>
    <w:rsid w:val="000955F0"/>
    <w:rsid w:val="000958EF"/>
    <w:rsid w:val="0009647E"/>
    <w:rsid w:val="00096596"/>
    <w:rsid w:val="000971AC"/>
    <w:rsid w:val="000974B4"/>
    <w:rsid w:val="000975A3"/>
    <w:rsid w:val="000977B8"/>
    <w:rsid w:val="000977E9"/>
    <w:rsid w:val="000A0655"/>
    <w:rsid w:val="000A0736"/>
    <w:rsid w:val="000A0884"/>
    <w:rsid w:val="000A0D03"/>
    <w:rsid w:val="000A0DE9"/>
    <w:rsid w:val="000A110F"/>
    <w:rsid w:val="000A1270"/>
    <w:rsid w:val="000A1A26"/>
    <w:rsid w:val="000A1E84"/>
    <w:rsid w:val="000A21C2"/>
    <w:rsid w:val="000A2418"/>
    <w:rsid w:val="000A2BA5"/>
    <w:rsid w:val="000A3407"/>
    <w:rsid w:val="000A34EB"/>
    <w:rsid w:val="000A352C"/>
    <w:rsid w:val="000A3858"/>
    <w:rsid w:val="000A3B2D"/>
    <w:rsid w:val="000A3F17"/>
    <w:rsid w:val="000A41A9"/>
    <w:rsid w:val="000A51AA"/>
    <w:rsid w:val="000A58C1"/>
    <w:rsid w:val="000A5BE1"/>
    <w:rsid w:val="000A5DC3"/>
    <w:rsid w:val="000A637B"/>
    <w:rsid w:val="000A7453"/>
    <w:rsid w:val="000A74A8"/>
    <w:rsid w:val="000A752A"/>
    <w:rsid w:val="000A76DF"/>
    <w:rsid w:val="000A7756"/>
    <w:rsid w:val="000A7899"/>
    <w:rsid w:val="000A7CBE"/>
    <w:rsid w:val="000A7D58"/>
    <w:rsid w:val="000B070A"/>
    <w:rsid w:val="000B0856"/>
    <w:rsid w:val="000B1145"/>
    <w:rsid w:val="000B1BA5"/>
    <w:rsid w:val="000B1E54"/>
    <w:rsid w:val="000B1F65"/>
    <w:rsid w:val="000B292D"/>
    <w:rsid w:val="000B31D4"/>
    <w:rsid w:val="000B35A6"/>
    <w:rsid w:val="000B3618"/>
    <w:rsid w:val="000B3AE6"/>
    <w:rsid w:val="000B3C96"/>
    <w:rsid w:val="000B3EAE"/>
    <w:rsid w:val="000B4691"/>
    <w:rsid w:val="000B4A82"/>
    <w:rsid w:val="000B4ADE"/>
    <w:rsid w:val="000B4EE5"/>
    <w:rsid w:val="000B5155"/>
    <w:rsid w:val="000B524C"/>
    <w:rsid w:val="000B54F6"/>
    <w:rsid w:val="000B5658"/>
    <w:rsid w:val="000B584F"/>
    <w:rsid w:val="000B5DE4"/>
    <w:rsid w:val="000B5FD4"/>
    <w:rsid w:val="000B616A"/>
    <w:rsid w:val="000B62A7"/>
    <w:rsid w:val="000B67AB"/>
    <w:rsid w:val="000B776A"/>
    <w:rsid w:val="000B77AF"/>
    <w:rsid w:val="000B7958"/>
    <w:rsid w:val="000B7BF3"/>
    <w:rsid w:val="000B7C65"/>
    <w:rsid w:val="000B7F88"/>
    <w:rsid w:val="000B7FD6"/>
    <w:rsid w:val="000C072D"/>
    <w:rsid w:val="000C0940"/>
    <w:rsid w:val="000C0EE3"/>
    <w:rsid w:val="000C16C8"/>
    <w:rsid w:val="000C1828"/>
    <w:rsid w:val="000C1C70"/>
    <w:rsid w:val="000C1F6D"/>
    <w:rsid w:val="000C214B"/>
    <w:rsid w:val="000C22B2"/>
    <w:rsid w:val="000C2B03"/>
    <w:rsid w:val="000C2B60"/>
    <w:rsid w:val="000C2BD7"/>
    <w:rsid w:val="000C2C50"/>
    <w:rsid w:val="000C2CBC"/>
    <w:rsid w:val="000C30B6"/>
    <w:rsid w:val="000C331B"/>
    <w:rsid w:val="000C3DC6"/>
    <w:rsid w:val="000C4532"/>
    <w:rsid w:val="000C4769"/>
    <w:rsid w:val="000C4C65"/>
    <w:rsid w:val="000C4D10"/>
    <w:rsid w:val="000C5213"/>
    <w:rsid w:val="000C57E5"/>
    <w:rsid w:val="000C5977"/>
    <w:rsid w:val="000C6008"/>
    <w:rsid w:val="000C620C"/>
    <w:rsid w:val="000C709F"/>
    <w:rsid w:val="000C725B"/>
    <w:rsid w:val="000C76A1"/>
    <w:rsid w:val="000C7927"/>
    <w:rsid w:val="000D005A"/>
    <w:rsid w:val="000D0539"/>
    <w:rsid w:val="000D0A48"/>
    <w:rsid w:val="000D2163"/>
    <w:rsid w:val="000D2253"/>
    <w:rsid w:val="000D22F2"/>
    <w:rsid w:val="000D2577"/>
    <w:rsid w:val="000D25BD"/>
    <w:rsid w:val="000D273C"/>
    <w:rsid w:val="000D285C"/>
    <w:rsid w:val="000D3585"/>
    <w:rsid w:val="000D38D7"/>
    <w:rsid w:val="000D39C0"/>
    <w:rsid w:val="000D3C67"/>
    <w:rsid w:val="000D40FC"/>
    <w:rsid w:val="000D4181"/>
    <w:rsid w:val="000D50F0"/>
    <w:rsid w:val="000D5379"/>
    <w:rsid w:val="000D554C"/>
    <w:rsid w:val="000D5B36"/>
    <w:rsid w:val="000D5E76"/>
    <w:rsid w:val="000D69E8"/>
    <w:rsid w:val="000D6A71"/>
    <w:rsid w:val="000D6C37"/>
    <w:rsid w:val="000D6D54"/>
    <w:rsid w:val="000D7073"/>
    <w:rsid w:val="000D72DC"/>
    <w:rsid w:val="000D7468"/>
    <w:rsid w:val="000D74A9"/>
    <w:rsid w:val="000D7678"/>
    <w:rsid w:val="000D7A26"/>
    <w:rsid w:val="000E0C3F"/>
    <w:rsid w:val="000E19BF"/>
    <w:rsid w:val="000E19E4"/>
    <w:rsid w:val="000E21B9"/>
    <w:rsid w:val="000E23C7"/>
    <w:rsid w:val="000E24EC"/>
    <w:rsid w:val="000E25B3"/>
    <w:rsid w:val="000E2746"/>
    <w:rsid w:val="000E2827"/>
    <w:rsid w:val="000E2F2A"/>
    <w:rsid w:val="000E432A"/>
    <w:rsid w:val="000E47A9"/>
    <w:rsid w:val="000E4B6F"/>
    <w:rsid w:val="000E4EA5"/>
    <w:rsid w:val="000E541B"/>
    <w:rsid w:val="000E5602"/>
    <w:rsid w:val="000E5C35"/>
    <w:rsid w:val="000E5D18"/>
    <w:rsid w:val="000E5EA3"/>
    <w:rsid w:val="000E6210"/>
    <w:rsid w:val="000E638F"/>
    <w:rsid w:val="000E6772"/>
    <w:rsid w:val="000E69AC"/>
    <w:rsid w:val="000E6C3C"/>
    <w:rsid w:val="000E72CA"/>
    <w:rsid w:val="000E77DE"/>
    <w:rsid w:val="000E7C8B"/>
    <w:rsid w:val="000F0088"/>
    <w:rsid w:val="000F0138"/>
    <w:rsid w:val="000F0569"/>
    <w:rsid w:val="000F1209"/>
    <w:rsid w:val="000F1380"/>
    <w:rsid w:val="000F13AC"/>
    <w:rsid w:val="000F1A02"/>
    <w:rsid w:val="000F1A34"/>
    <w:rsid w:val="000F23A5"/>
    <w:rsid w:val="000F3134"/>
    <w:rsid w:val="000F36F4"/>
    <w:rsid w:val="000F3A90"/>
    <w:rsid w:val="000F3AA4"/>
    <w:rsid w:val="000F4693"/>
    <w:rsid w:val="000F484A"/>
    <w:rsid w:val="000F5423"/>
    <w:rsid w:val="000F544F"/>
    <w:rsid w:val="000F56E0"/>
    <w:rsid w:val="000F5C01"/>
    <w:rsid w:val="000F5E82"/>
    <w:rsid w:val="000F680A"/>
    <w:rsid w:val="000F69BD"/>
    <w:rsid w:val="000F7170"/>
    <w:rsid w:val="000F724C"/>
    <w:rsid w:val="000F7995"/>
    <w:rsid w:val="000F7A07"/>
    <w:rsid w:val="000F7F10"/>
    <w:rsid w:val="00100072"/>
    <w:rsid w:val="00100327"/>
    <w:rsid w:val="001003A5"/>
    <w:rsid w:val="00100BD7"/>
    <w:rsid w:val="001017B2"/>
    <w:rsid w:val="001017BB"/>
    <w:rsid w:val="00101C62"/>
    <w:rsid w:val="00102B3A"/>
    <w:rsid w:val="00103384"/>
    <w:rsid w:val="00103526"/>
    <w:rsid w:val="00103C84"/>
    <w:rsid w:val="00103E74"/>
    <w:rsid w:val="001042E3"/>
    <w:rsid w:val="0010436E"/>
    <w:rsid w:val="0010465A"/>
    <w:rsid w:val="0010476A"/>
    <w:rsid w:val="001051E4"/>
    <w:rsid w:val="001056DE"/>
    <w:rsid w:val="0010589B"/>
    <w:rsid w:val="00105DFB"/>
    <w:rsid w:val="00105FAE"/>
    <w:rsid w:val="00106069"/>
    <w:rsid w:val="001064CB"/>
    <w:rsid w:val="0010687D"/>
    <w:rsid w:val="001068BC"/>
    <w:rsid w:val="00106DED"/>
    <w:rsid w:val="00106F47"/>
    <w:rsid w:val="00107084"/>
    <w:rsid w:val="0010749E"/>
    <w:rsid w:val="0010751B"/>
    <w:rsid w:val="00110005"/>
    <w:rsid w:val="00110207"/>
    <w:rsid w:val="0011078C"/>
    <w:rsid w:val="00111E70"/>
    <w:rsid w:val="0011249D"/>
    <w:rsid w:val="00112935"/>
    <w:rsid w:val="00112F48"/>
    <w:rsid w:val="00113385"/>
    <w:rsid w:val="001133EC"/>
    <w:rsid w:val="00113AC9"/>
    <w:rsid w:val="00113C3D"/>
    <w:rsid w:val="00113C68"/>
    <w:rsid w:val="00113DAD"/>
    <w:rsid w:val="0011443D"/>
    <w:rsid w:val="00114884"/>
    <w:rsid w:val="00114966"/>
    <w:rsid w:val="00114C70"/>
    <w:rsid w:val="00114F64"/>
    <w:rsid w:val="0011509F"/>
    <w:rsid w:val="00115717"/>
    <w:rsid w:val="001157AA"/>
    <w:rsid w:val="00115839"/>
    <w:rsid w:val="0011598B"/>
    <w:rsid w:val="00115D22"/>
    <w:rsid w:val="00115E0F"/>
    <w:rsid w:val="00115E13"/>
    <w:rsid w:val="00115FE3"/>
    <w:rsid w:val="00116114"/>
    <w:rsid w:val="00116338"/>
    <w:rsid w:val="0011664D"/>
    <w:rsid w:val="00116D19"/>
    <w:rsid w:val="0011762B"/>
    <w:rsid w:val="00117F6B"/>
    <w:rsid w:val="001207C8"/>
    <w:rsid w:val="001211BB"/>
    <w:rsid w:val="00121CDD"/>
    <w:rsid w:val="0012256A"/>
    <w:rsid w:val="0012273A"/>
    <w:rsid w:val="00122891"/>
    <w:rsid w:val="001228CB"/>
    <w:rsid w:val="00122BE1"/>
    <w:rsid w:val="00122F22"/>
    <w:rsid w:val="001230E2"/>
    <w:rsid w:val="001237E7"/>
    <w:rsid w:val="001246A9"/>
    <w:rsid w:val="001258A6"/>
    <w:rsid w:val="0012600D"/>
    <w:rsid w:val="00126F8F"/>
    <w:rsid w:val="001278B0"/>
    <w:rsid w:val="001278E2"/>
    <w:rsid w:val="00127A2A"/>
    <w:rsid w:val="00127B3D"/>
    <w:rsid w:val="00127C06"/>
    <w:rsid w:val="0013028E"/>
    <w:rsid w:val="00130762"/>
    <w:rsid w:val="00130AAB"/>
    <w:rsid w:val="0013181F"/>
    <w:rsid w:val="00132063"/>
    <w:rsid w:val="001327DA"/>
    <w:rsid w:val="001331D6"/>
    <w:rsid w:val="00133535"/>
    <w:rsid w:val="00133783"/>
    <w:rsid w:val="00133BF8"/>
    <w:rsid w:val="00133CCB"/>
    <w:rsid w:val="0013444B"/>
    <w:rsid w:val="00134B65"/>
    <w:rsid w:val="0013523B"/>
    <w:rsid w:val="00135315"/>
    <w:rsid w:val="001358D7"/>
    <w:rsid w:val="001359AC"/>
    <w:rsid w:val="00135BF9"/>
    <w:rsid w:val="00135C06"/>
    <w:rsid w:val="00135F01"/>
    <w:rsid w:val="001361C9"/>
    <w:rsid w:val="00136BF0"/>
    <w:rsid w:val="00136D75"/>
    <w:rsid w:val="00136EE0"/>
    <w:rsid w:val="0013717D"/>
    <w:rsid w:val="00137662"/>
    <w:rsid w:val="001379E5"/>
    <w:rsid w:val="001379ED"/>
    <w:rsid w:val="00137B43"/>
    <w:rsid w:val="00137E3F"/>
    <w:rsid w:val="00137F17"/>
    <w:rsid w:val="001400E9"/>
    <w:rsid w:val="001403E5"/>
    <w:rsid w:val="00140614"/>
    <w:rsid w:val="001412FC"/>
    <w:rsid w:val="0014131E"/>
    <w:rsid w:val="001414E3"/>
    <w:rsid w:val="00141D38"/>
    <w:rsid w:val="00141FCC"/>
    <w:rsid w:val="0014230B"/>
    <w:rsid w:val="0014255A"/>
    <w:rsid w:val="0014312D"/>
    <w:rsid w:val="001432F1"/>
    <w:rsid w:val="0014331A"/>
    <w:rsid w:val="00143776"/>
    <w:rsid w:val="0014448B"/>
    <w:rsid w:val="001444E2"/>
    <w:rsid w:val="00144973"/>
    <w:rsid w:val="00144A69"/>
    <w:rsid w:val="00144BB4"/>
    <w:rsid w:val="001452BA"/>
    <w:rsid w:val="00145366"/>
    <w:rsid w:val="00145506"/>
    <w:rsid w:val="00145664"/>
    <w:rsid w:val="00145A12"/>
    <w:rsid w:val="00145A29"/>
    <w:rsid w:val="00146273"/>
    <w:rsid w:val="001463FB"/>
    <w:rsid w:val="00146725"/>
    <w:rsid w:val="00146AB8"/>
    <w:rsid w:val="00146C76"/>
    <w:rsid w:val="00146E49"/>
    <w:rsid w:val="00147069"/>
    <w:rsid w:val="0014720C"/>
    <w:rsid w:val="001477D7"/>
    <w:rsid w:val="00147AB8"/>
    <w:rsid w:val="001504F8"/>
    <w:rsid w:val="001508AA"/>
    <w:rsid w:val="00150957"/>
    <w:rsid w:val="00150A24"/>
    <w:rsid w:val="00150A4B"/>
    <w:rsid w:val="00150BA0"/>
    <w:rsid w:val="001522AD"/>
    <w:rsid w:val="0015241B"/>
    <w:rsid w:val="00152546"/>
    <w:rsid w:val="0015298E"/>
    <w:rsid w:val="00152AA2"/>
    <w:rsid w:val="00152D8F"/>
    <w:rsid w:val="001530ED"/>
    <w:rsid w:val="001534AA"/>
    <w:rsid w:val="001534AB"/>
    <w:rsid w:val="00153BC1"/>
    <w:rsid w:val="00153F79"/>
    <w:rsid w:val="00154168"/>
    <w:rsid w:val="0015435F"/>
    <w:rsid w:val="00154481"/>
    <w:rsid w:val="001546CD"/>
    <w:rsid w:val="0015487F"/>
    <w:rsid w:val="00154BDF"/>
    <w:rsid w:val="00154D16"/>
    <w:rsid w:val="001551E3"/>
    <w:rsid w:val="001552A2"/>
    <w:rsid w:val="001555A1"/>
    <w:rsid w:val="001559B3"/>
    <w:rsid w:val="00155C59"/>
    <w:rsid w:val="00155C69"/>
    <w:rsid w:val="00156202"/>
    <w:rsid w:val="00156555"/>
    <w:rsid w:val="0015664F"/>
    <w:rsid w:val="00157183"/>
    <w:rsid w:val="00157453"/>
    <w:rsid w:val="00157B08"/>
    <w:rsid w:val="00157B8B"/>
    <w:rsid w:val="00160123"/>
    <w:rsid w:val="001603FB"/>
    <w:rsid w:val="0016067A"/>
    <w:rsid w:val="0016088C"/>
    <w:rsid w:val="0016096F"/>
    <w:rsid w:val="00160990"/>
    <w:rsid w:val="00161C36"/>
    <w:rsid w:val="001625B8"/>
    <w:rsid w:val="00163193"/>
    <w:rsid w:val="001631AB"/>
    <w:rsid w:val="001636B3"/>
    <w:rsid w:val="00163A6F"/>
    <w:rsid w:val="00163CBC"/>
    <w:rsid w:val="00164192"/>
    <w:rsid w:val="001647CB"/>
    <w:rsid w:val="001648D5"/>
    <w:rsid w:val="001658D9"/>
    <w:rsid w:val="001659D5"/>
    <w:rsid w:val="00165BF4"/>
    <w:rsid w:val="00165DBE"/>
    <w:rsid w:val="00165EEC"/>
    <w:rsid w:val="001660F1"/>
    <w:rsid w:val="00166BAA"/>
    <w:rsid w:val="0016719F"/>
    <w:rsid w:val="001679DF"/>
    <w:rsid w:val="00167A55"/>
    <w:rsid w:val="001700A2"/>
    <w:rsid w:val="0017095F"/>
    <w:rsid w:val="00170A34"/>
    <w:rsid w:val="00170B24"/>
    <w:rsid w:val="00170EDA"/>
    <w:rsid w:val="001713DB"/>
    <w:rsid w:val="00172616"/>
    <w:rsid w:val="0017272E"/>
    <w:rsid w:val="001728F2"/>
    <w:rsid w:val="00172B96"/>
    <w:rsid w:val="00173015"/>
    <w:rsid w:val="001731D2"/>
    <w:rsid w:val="00173860"/>
    <w:rsid w:val="001742C0"/>
    <w:rsid w:val="001744B1"/>
    <w:rsid w:val="001744D6"/>
    <w:rsid w:val="001744EC"/>
    <w:rsid w:val="00174DB4"/>
    <w:rsid w:val="001751B0"/>
    <w:rsid w:val="00175A08"/>
    <w:rsid w:val="00175ADB"/>
    <w:rsid w:val="00175F98"/>
    <w:rsid w:val="001760E5"/>
    <w:rsid w:val="0017634F"/>
    <w:rsid w:val="001765F9"/>
    <w:rsid w:val="00176955"/>
    <w:rsid w:val="00176DA4"/>
    <w:rsid w:val="00176ED7"/>
    <w:rsid w:val="0017728B"/>
    <w:rsid w:val="0017788A"/>
    <w:rsid w:val="00177991"/>
    <w:rsid w:val="00177DB0"/>
    <w:rsid w:val="00177F98"/>
    <w:rsid w:val="001806AC"/>
    <w:rsid w:val="00180D82"/>
    <w:rsid w:val="00181839"/>
    <w:rsid w:val="00181F9F"/>
    <w:rsid w:val="001825BB"/>
    <w:rsid w:val="001828E5"/>
    <w:rsid w:val="00182E5E"/>
    <w:rsid w:val="00183D27"/>
    <w:rsid w:val="00184BF8"/>
    <w:rsid w:val="00184D8D"/>
    <w:rsid w:val="00185084"/>
    <w:rsid w:val="00185A46"/>
    <w:rsid w:val="001863A7"/>
    <w:rsid w:val="001863B9"/>
    <w:rsid w:val="001865FE"/>
    <w:rsid w:val="00186E8B"/>
    <w:rsid w:val="00187208"/>
    <w:rsid w:val="001876DD"/>
    <w:rsid w:val="00187AE8"/>
    <w:rsid w:val="00190190"/>
    <w:rsid w:val="0019028D"/>
    <w:rsid w:val="00190715"/>
    <w:rsid w:val="00190742"/>
    <w:rsid w:val="00190D80"/>
    <w:rsid w:val="001919CA"/>
    <w:rsid w:val="00191D5F"/>
    <w:rsid w:val="00192A16"/>
    <w:rsid w:val="00193231"/>
    <w:rsid w:val="001932BE"/>
    <w:rsid w:val="0019361C"/>
    <w:rsid w:val="00193B3D"/>
    <w:rsid w:val="00193C22"/>
    <w:rsid w:val="00194176"/>
    <w:rsid w:val="0019543F"/>
    <w:rsid w:val="001954A3"/>
    <w:rsid w:val="001955F8"/>
    <w:rsid w:val="00195986"/>
    <w:rsid w:val="001959AF"/>
    <w:rsid w:val="00195D2F"/>
    <w:rsid w:val="00195E04"/>
    <w:rsid w:val="00196E91"/>
    <w:rsid w:val="001973F2"/>
    <w:rsid w:val="001A0EC9"/>
    <w:rsid w:val="001A0EE3"/>
    <w:rsid w:val="001A13BA"/>
    <w:rsid w:val="001A15FC"/>
    <w:rsid w:val="001A1694"/>
    <w:rsid w:val="001A1A7E"/>
    <w:rsid w:val="001A1E07"/>
    <w:rsid w:val="001A1E76"/>
    <w:rsid w:val="001A277B"/>
    <w:rsid w:val="001A2A03"/>
    <w:rsid w:val="001A2A06"/>
    <w:rsid w:val="001A2AF3"/>
    <w:rsid w:val="001A2FEB"/>
    <w:rsid w:val="001A3987"/>
    <w:rsid w:val="001A457A"/>
    <w:rsid w:val="001A494C"/>
    <w:rsid w:val="001A4E9C"/>
    <w:rsid w:val="001A55A3"/>
    <w:rsid w:val="001A5805"/>
    <w:rsid w:val="001A63BF"/>
    <w:rsid w:val="001A66D5"/>
    <w:rsid w:val="001A69DD"/>
    <w:rsid w:val="001A71E4"/>
    <w:rsid w:val="001A7B11"/>
    <w:rsid w:val="001A7BC6"/>
    <w:rsid w:val="001A7C5C"/>
    <w:rsid w:val="001B09BF"/>
    <w:rsid w:val="001B116B"/>
    <w:rsid w:val="001B14B4"/>
    <w:rsid w:val="001B1AA9"/>
    <w:rsid w:val="001B2142"/>
    <w:rsid w:val="001B21FA"/>
    <w:rsid w:val="001B2738"/>
    <w:rsid w:val="001B2A2F"/>
    <w:rsid w:val="001B2FA8"/>
    <w:rsid w:val="001B3ACE"/>
    <w:rsid w:val="001B4221"/>
    <w:rsid w:val="001B42C7"/>
    <w:rsid w:val="001B4434"/>
    <w:rsid w:val="001B513B"/>
    <w:rsid w:val="001B5364"/>
    <w:rsid w:val="001B56C8"/>
    <w:rsid w:val="001B591C"/>
    <w:rsid w:val="001B5D05"/>
    <w:rsid w:val="001B620F"/>
    <w:rsid w:val="001B625D"/>
    <w:rsid w:val="001B6472"/>
    <w:rsid w:val="001B69CC"/>
    <w:rsid w:val="001B6E6D"/>
    <w:rsid w:val="001B77F6"/>
    <w:rsid w:val="001B7A46"/>
    <w:rsid w:val="001C031C"/>
    <w:rsid w:val="001C04A0"/>
    <w:rsid w:val="001C0D49"/>
    <w:rsid w:val="001C1049"/>
    <w:rsid w:val="001C1809"/>
    <w:rsid w:val="001C2290"/>
    <w:rsid w:val="001C2436"/>
    <w:rsid w:val="001C277F"/>
    <w:rsid w:val="001C2961"/>
    <w:rsid w:val="001C2D71"/>
    <w:rsid w:val="001C318F"/>
    <w:rsid w:val="001C3608"/>
    <w:rsid w:val="001C362F"/>
    <w:rsid w:val="001C3AF1"/>
    <w:rsid w:val="001C3B34"/>
    <w:rsid w:val="001C3F4B"/>
    <w:rsid w:val="001C49B5"/>
    <w:rsid w:val="001C4A7A"/>
    <w:rsid w:val="001C4BFF"/>
    <w:rsid w:val="001C4DAC"/>
    <w:rsid w:val="001C4F90"/>
    <w:rsid w:val="001C53AD"/>
    <w:rsid w:val="001C5838"/>
    <w:rsid w:val="001C5AF6"/>
    <w:rsid w:val="001C5B9A"/>
    <w:rsid w:val="001C5BF6"/>
    <w:rsid w:val="001C5C8E"/>
    <w:rsid w:val="001C5CE1"/>
    <w:rsid w:val="001C6085"/>
    <w:rsid w:val="001C6A74"/>
    <w:rsid w:val="001C6F5A"/>
    <w:rsid w:val="001C70A1"/>
    <w:rsid w:val="001C70B8"/>
    <w:rsid w:val="001C73DF"/>
    <w:rsid w:val="001C7424"/>
    <w:rsid w:val="001C7686"/>
    <w:rsid w:val="001C7BA9"/>
    <w:rsid w:val="001C7ED2"/>
    <w:rsid w:val="001C7EDA"/>
    <w:rsid w:val="001D0308"/>
    <w:rsid w:val="001D04F8"/>
    <w:rsid w:val="001D0526"/>
    <w:rsid w:val="001D0529"/>
    <w:rsid w:val="001D05C1"/>
    <w:rsid w:val="001D08B7"/>
    <w:rsid w:val="001D1179"/>
    <w:rsid w:val="001D1188"/>
    <w:rsid w:val="001D1322"/>
    <w:rsid w:val="001D1514"/>
    <w:rsid w:val="001D162D"/>
    <w:rsid w:val="001D166B"/>
    <w:rsid w:val="001D19AD"/>
    <w:rsid w:val="001D1B23"/>
    <w:rsid w:val="001D20B9"/>
    <w:rsid w:val="001D250E"/>
    <w:rsid w:val="001D286D"/>
    <w:rsid w:val="001D29BB"/>
    <w:rsid w:val="001D2A98"/>
    <w:rsid w:val="001D2B99"/>
    <w:rsid w:val="001D2BC9"/>
    <w:rsid w:val="001D2D48"/>
    <w:rsid w:val="001D2EB3"/>
    <w:rsid w:val="001D2FB0"/>
    <w:rsid w:val="001D3605"/>
    <w:rsid w:val="001D42D9"/>
    <w:rsid w:val="001D451F"/>
    <w:rsid w:val="001D49BD"/>
    <w:rsid w:val="001D49D1"/>
    <w:rsid w:val="001D4A5B"/>
    <w:rsid w:val="001D570E"/>
    <w:rsid w:val="001D5721"/>
    <w:rsid w:val="001D58CF"/>
    <w:rsid w:val="001D5B4E"/>
    <w:rsid w:val="001D60E6"/>
    <w:rsid w:val="001D630E"/>
    <w:rsid w:val="001D6AA9"/>
    <w:rsid w:val="001D6DFC"/>
    <w:rsid w:val="001D6F1F"/>
    <w:rsid w:val="001D6F67"/>
    <w:rsid w:val="001D71D0"/>
    <w:rsid w:val="001D73FE"/>
    <w:rsid w:val="001D763A"/>
    <w:rsid w:val="001D796F"/>
    <w:rsid w:val="001E0517"/>
    <w:rsid w:val="001E06C5"/>
    <w:rsid w:val="001E0770"/>
    <w:rsid w:val="001E09BB"/>
    <w:rsid w:val="001E0F8B"/>
    <w:rsid w:val="001E1081"/>
    <w:rsid w:val="001E11F0"/>
    <w:rsid w:val="001E1DD1"/>
    <w:rsid w:val="001E207C"/>
    <w:rsid w:val="001E22AA"/>
    <w:rsid w:val="001E235B"/>
    <w:rsid w:val="001E2844"/>
    <w:rsid w:val="001E2E2D"/>
    <w:rsid w:val="001E2FAB"/>
    <w:rsid w:val="001E3126"/>
    <w:rsid w:val="001E35BC"/>
    <w:rsid w:val="001E41C7"/>
    <w:rsid w:val="001E4852"/>
    <w:rsid w:val="001E5E2A"/>
    <w:rsid w:val="001E5FA9"/>
    <w:rsid w:val="001E6AC2"/>
    <w:rsid w:val="001E731D"/>
    <w:rsid w:val="001E739F"/>
    <w:rsid w:val="001E76A8"/>
    <w:rsid w:val="001F0685"/>
    <w:rsid w:val="001F0AD8"/>
    <w:rsid w:val="001F0B6D"/>
    <w:rsid w:val="001F0EB1"/>
    <w:rsid w:val="001F14BF"/>
    <w:rsid w:val="001F1537"/>
    <w:rsid w:val="001F16FC"/>
    <w:rsid w:val="001F1C9D"/>
    <w:rsid w:val="001F1EE5"/>
    <w:rsid w:val="001F217F"/>
    <w:rsid w:val="001F25FD"/>
    <w:rsid w:val="001F312F"/>
    <w:rsid w:val="001F3565"/>
    <w:rsid w:val="001F3726"/>
    <w:rsid w:val="001F3782"/>
    <w:rsid w:val="001F3844"/>
    <w:rsid w:val="001F38A8"/>
    <w:rsid w:val="001F38E3"/>
    <w:rsid w:val="001F3F50"/>
    <w:rsid w:val="001F44BB"/>
    <w:rsid w:val="001F4688"/>
    <w:rsid w:val="001F4AD7"/>
    <w:rsid w:val="001F4FA6"/>
    <w:rsid w:val="001F5163"/>
    <w:rsid w:val="001F5DDA"/>
    <w:rsid w:val="001F5F27"/>
    <w:rsid w:val="001F5F9A"/>
    <w:rsid w:val="001F5FC5"/>
    <w:rsid w:val="001F66B6"/>
    <w:rsid w:val="001F6A41"/>
    <w:rsid w:val="001F6E54"/>
    <w:rsid w:val="001F708A"/>
    <w:rsid w:val="001F7253"/>
    <w:rsid w:val="001F7714"/>
    <w:rsid w:val="001F773E"/>
    <w:rsid w:val="001F7B84"/>
    <w:rsid w:val="002000CD"/>
    <w:rsid w:val="00200117"/>
    <w:rsid w:val="00200448"/>
    <w:rsid w:val="002008BB"/>
    <w:rsid w:val="00200A0C"/>
    <w:rsid w:val="00200B78"/>
    <w:rsid w:val="002016A7"/>
    <w:rsid w:val="00202018"/>
    <w:rsid w:val="002021F4"/>
    <w:rsid w:val="002025A5"/>
    <w:rsid w:val="00202A53"/>
    <w:rsid w:val="00202FE3"/>
    <w:rsid w:val="0020309B"/>
    <w:rsid w:val="0020336F"/>
    <w:rsid w:val="002033E1"/>
    <w:rsid w:val="002037CF"/>
    <w:rsid w:val="00203AFE"/>
    <w:rsid w:val="00204541"/>
    <w:rsid w:val="00204552"/>
    <w:rsid w:val="00204B8F"/>
    <w:rsid w:val="00204BAB"/>
    <w:rsid w:val="00204C4C"/>
    <w:rsid w:val="002056B0"/>
    <w:rsid w:val="00205DFF"/>
    <w:rsid w:val="00205FE2"/>
    <w:rsid w:val="002060CB"/>
    <w:rsid w:val="00206261"/>
    <w:rsid w:val="002065C0"/>
    <w:rsid w:val="002066E5"/>
    <w:rsid w:val="00207EDA"/>
    <w:rsid w:val="0021007F"/>
    <w:rsid w:val="00210CC7"/>
    <w:rsid w:val="00211367"/>
    <w:rsid w:val="002114DB"/>
    <w:rsid w:val="0021170C"/>
    <w:rsid w:val="00211B77"/>
    <w:rsid w:val="00211F42"/>
    <w:rsid w:val="0021200D"/>
    <w:rsid w:val="002122FB"/>
    <w:rsid w:val="00212382"/>
    <w:rsid w:val="0021242B"/>
    <w:rsid w:val="00212757"/>
    <w:rsid w:val="00212B5B"/>
    <w:rsid w:val="002136BE"/>
    <w:rsid w:val="00213927"/>
    <w:rsid w:val="002148F0"/>
    <w:rsid w:val="00214D93"/>
    <w:rsid w:val="00215574"/>
    <w:rsid w:val="0021563F"/>
    <w:rsid w:val="00215B74"/>
    <w:rsid w:val="00215D0D"/>
    <w:rsid w:val="00215FE1"/>
    <w:rsid w:val="002161D3"/>
    <w:rsid w:val="002161F7"/>
    <w:rsid w:val="002162B4"/>
    <w:rsid w:val="00217020"/>
    <w:rsid w:val="0021750E"/>
    <w:rsid w:val="002177FD"/>
    <w:rsid w:val="002179CF"/>
    <w:rsid w:val="00217B40"/>
    <w:rsid w:val="00217B51"/>
    <w:rsid w:val="00217C18"/>
    <w:rsid w:val="00220033"/>
    <w:rsid w:val="00220193"/>
    <w:rsid w:val="00220C27"/>
    <w:rsid w:val="00221046"/>
    <w:rsid w:val="00221296"/>
    <w:rsid w:val="00221C12"/>
    <w:rsid w:val="002229AC"/>
    <w:rsid w:val="00222BCC"/>
    <w:rsid w:val="00222EB1"/>
    <w:rsid w:val="00223A6A"/>
    <w:rsid w:val="00223C15"/>
    <w:rsid w:val="00224153"/>
    <w:rsid w:val="002248FA"/>
    <w:rsid w:val="00224A0D"/>
    <w:rsid w:val="00224CEB"/>
    <w:rsid w:val="00224F72"/>
    <w:rsid w:val="002256B7"/>
    <w:rsid w:val="00225D95"/>
    <w:rsid w:val="00225EB2"/>
    <w:rsid w:val="00225FBC"/>
    <w:rsid w:val="00226F7C"/>
    <w:rsid w:val="00227C56"/>
    <w:rsid w:val="00230A8E"/>
    <w:rsid w:val="00230C57"/>
    <w:rsid w:val="002313F5"/>
    <w:rsid w:val="00231533"/>
    <w:rsid w:val="0023209D"/>
    <w:rsid w:val="002320BD"/>
    <w:rsid w:val="0023314D"/>
    <w:rsid w:val="002331C4"/>
    <w:rsid w:val="00233805"/>
    <w:rsid w:val="00233AD1"/>
    <w:rsid w:val="00233D8F"/>
    <w:rsid w:val="00234433"/>
    <w:rsid w:val="00234C8F"/>
    <w:rsid w:val="00234E31"/>
    <w:rsid w:val="00234F9E"/>
    <w:rsid w:val="00235152"/>
    <w:rsid w:val="00235160"/>
    <w:rsid w:val="002354CD"/>
    <w:rsid w:val="00236570"/>
    <w:rsid w:val="002369D4"/>
    <w:rsid w:val="00236AF9"/>
    <w:rsid w:val="002371A3"/>
    <w:rsid w:val="0023726B"/>
    <w:rsid w:val="00237683"/>
    <w:rsid w:val="002376CC"/>
    <w:rsid w:val="00237A86"/>
    <w:rsid w:val="002400F1"/>
    <w:rsid w:val="002401AE"/>
    <w:rsid w:val="002405CA"/>
    <w:rsid w:val="0024124C"/>
    <w:rsid w:val="00242228"/>
    <w:rsid w:val="00242383"/>
    <w:rsid w:val="0024264B"/>
    <w:rsid w:val="00242848"/>
    <w:rsid w:val="0024298E"/>
    <w:rsid w:val="00242B5D"/>
    <w:rsid w:val="00242E63"/>
    <w:rsid w:val="00242F24"/>
    <w:rsid w:val="00243529"/>
    <w:rsid w:val="00243D05"/>
    <w:rsid w:val="00244A72"/>
    <w:rsid w:val="00245799"/>
    <w:rsid w:val="00245849"/>
    <w:rsid w:val="002460A9"/>
    <w:rsid w:val="002466F0"/>
    <w:rsid w:val="002469A2"/>
    <w:rsid w:val="002469B9"/>
    <w:rsid w:val="00246DB1"/>
    <w:rsid w:val="00246F69"/>
    <w:rsid w:val="002477D8"/>
    <w:rsid w:val="00247AC4"/>
    <w:rsid w:val="00247C9B"/>
    <w:rsid w:val="0025000C"/>
    <w:rsid w:val="00250CF7"/>
    <w:rsid w:val="00251152"/>
    <w:rsid w:val="00251B99"/>
    <w:rsid w:val="00251F89"/>
    <w:rsid w:val="00252070"/>
    <w:rsid w:val="002524F4"/>
    <w:rsid w:val="00252883"/>
    <w:rsid w:val="00253B94"/>
    <w:rsid w:val="00253BF1"/>
    <w:rsid w:val="0025549B"/>
    <w:rsid w:val="002554EC"/>
    <w:rsid w:val="00256280"/>
    <w:rsid w:val="002567B7"/>
    <w:rsid w:val="00256B2D"/>
    <w:rsid w:val="00256C7A"/>
    <w:rsid w:val="0025717A"/>
    <w:rsid w:val="00260071"/>
    <w:rsid w:val="0026047A"/>
    <w:rsid w:val="00260B86"/>
    <w:rsid w:val="00260F0D"/>
    <w:rsid w:val="00261341"/>
    <w:rsid w:val="0026140B"/>
    <w:rsid w:val="0026168D"/>
    <w:rsid w:val="00261C4D"/>
    <w:rsid w:val="00261ED4"/>
    <w:rsid w:val="00261ED6"/>
    <w:rsid w:val="0026281F"/>
    <w:rsid w:val="00262BC8"/>
    <w:rsid w:val="00262C18"/>
    <w:rsid w:val="00262F8E"/>
    <w:rsid w:val="00262F9C"/>
    <w:rsid w:val="00263556"/>
    <w:rsid w:val="00263637"/>
    <w:rsid w:val="00263798"/>
    <w:rsid w:val="00263DE6"/>
    <w:rsid w:val="002645B3"/>
    <w:rsid w:val="0026535A"/>
    <w:rsid w:val="002653A2"/>
    <w:rsid w:val="00265640"/>
    <w:rsid w:val="0026567D"/>
    <w:rsid w:val="0026591D"/>
    <w:rsid w:val="00265A5B"/>
    <w:rsid w:val="002664AD"/>
    <w:rsid w:val="0026655A"/>
    <w:rsid w:val="0026666C"/>
    <w:rsid w:val="002668B1"/>
    <w:rsid w:val="00266B65"/>
    <w:rsid w:val="00266B78"/>
    <w:rsid w:val="00266F02"/>
    <w:rsid w:val="002671B8"/>
    <w:rsid w:val="002671C8"/>
    <w:rsid w:val="00267242"/>
    <w:rsid w:val="0026732C"/>
    <w:rsid w:val="00267399"/>
    <w:rsid w:val="0026747F"/>
    <w:rsid w:val="0026751F"/>
    <w:rsid w:val="0026799D"/>
    <w:rsid w:val="0027004D"/>
    <w:rsid w:val="002702C3"/>
    <w:rsid w:val="002703B9"/>
    <w:rsid w:val="00270CFB"/>
    <w:rsid w:val="00270E21"/>
    <w:rsid w:val="002711C0"/>
    <w:rsid w:val="00271210"/>
    <w:rsid w:val="002713F4"/>
    <w:rsid w:val="00271628"/>
    <w:rsid w:val="002731F0"/>
    <w:rsid w:val="0027329A"/>
    <w:rsid w:val="002733DB"/>
    <w:rsid w:val="00273526"/>
    <w:rsid w:val="00273594"/>
    <w:rsid w:val="0027379E"/>
    <w:rsid w:val="00273844"/>
    <w:rsid w:val="00273E4C"/>
    <w:rsid w:val="002743A1"/>
    <w:rsid w:val="00274522"/>
    <w:rsid w:val="002749B1"/>
    <w:rsid w:val="00274A70"/>
    <w:rsid w:val="00275AE7"/>
    <w:rsid w:val="00275DDD"/>
    <w:rsid w:val="002766B7"/>
    <w:rsid w:val="00276C90"/>
    <w:rsid w:val="00276DD3"/>
    <w:rsid w:val="00276E3D"/>
    <w:rsid w:val="00277062"/>
    <w:rsid w:val="00277236"/>
    <w:rsid w:val="0027724B"/>
    <w:rsid w:val="00280563"/>
    <w:rsid w:val="00280D36"/>
    <w:rsid w:val="002810D9"/>
    <w:rsid w:val="00281353"/>
    <w:rsid w:val="00281710"/>
    <w:rsid w:val="002819C9"/>
    <w:rsid w:val="002819E3"/>
    <w:rsid w:val="00281A61"/>
    <w:rsid w:val="00281F5F"/>
    <w:rsid w:val="002820A8"/>
    <w:rsid w:val="00282247"/>
    <w:rsid w:val="0028257E"/>
    <w:rsid w:val="00282692"/>
    <w:rsid w:val="002826BD"/>
    <w:rsid w:val="002828E7"/>
    <w:rsid w:val="00282BAF"/>
    <w:rsid w:val="002832B6"/>
    <w:rsid w:val="0028360F"/>
    <w:rsid w:val="00283705"/>
    <w:rsid w:val="0028381E"/>
    <w:rsid w:val="00283A98"/>
    <w:rsid w:val="00283C9E"/>
    <w:rsid w:val="00283F17"/>
    <w:rsid w:val="00284101"/>
    <w:rsid w:val="00284301"/>
    <w:rsid w:val="0028447D"/>
    <w:rsid w:val="00285075"/>
    <w:rsid w:val="00285085"/>
    <w:rsid w:val="00285141"/>
    <w:rsid w:val="00285443"/>
    <w:rsid w:val="00285922"/>
    <w:rsid w:val="00285990"/>
    <w:rsid w:val="0028601F"/>
    <w:rsid w:val="0028614A"/>
    <w:rsid w:val="00286BBC"/>
    <w:rsid w:val="002872E6"/>
    <w:rsid w:val="002875C2"/>
    <w:rsid w:val="002879E1"/>
    <w:rsid w:val="00287AA4"/>
    <w:rsid w:val="002901B4"/>
    <w:rsid w:val="0029035F"/>
    <w:rsid w:val="002904DF"/>
    <w:rsid w:val="002909AE"/>
    <w:rsid w:val="00290DA2"/>
    <w:rsid w:val="002910E7"/>
    <w:rsid w:val="00291A40"/>
    <w:rsid w:val="00291BBA"/>
    <w:rsid w:val="002926DD"/>
    <w:rsid w:val="00292D19"/>
    <w:rsid w:val="00292E7F"/>
    <w:rsid w:val="00292FEA"/>
    <w:rsid w:val="00294347"/>
    <w:rsid w:val="00294A53"/>
    <w:rsid w:val="00294B2E"/>
    <w:rsid w:val="00294D19"/>
    <w:rsid w:val="0029578A"/>
    <w:rsid w:val="00295809"/>
    <w:rsid w:val="00295BB8"/>
    <w:rsid w:val="00295F00"/>
    <w:rsid w:val="0029660B"/>
    <w:rsid w:val="00296ADB"/>
    <w:rsid w:val="00296D6D"/>
    <w:rsid w:val="00297181"/>
    <w:rsid w:val="0029721B"/>
    <w:rsid w:val="002978D9"/>
    <w:rsid w:val="00297F2C"/>
    <w:rsid w:val="002A159E"/>
    <w:rsid w:val="002A1927"/>
    <w:rsid w:val="002A244A"/>
    <w:rsid w:val="002A28BE"/>
    <w:rsid w:val="002A2F81"/>
    <w:rsid w:val="002A2FBC"/>
    <w:rsid w:val="002A3099"/>
    <w:rsid w:val="002A358A"/>
    <w:rsid w:val="002A41A1"/>
    <w:rsid w:val="002A41ED"/>
    <w:rsid w:val="002A4312"/>
    <w:rsid w:val="002A45E8"/>
    <w:rsid w:val="002A4757"/>
    <w:rsid w:val="002A5D48"/>
    <w:rsid w:val="002A6036"/>
    <w:rsid w:val="002A66B9"/>
    <w:rsid w:val="002A69A6"/>
    <w:rsid w:val="002A6F8B"/>
    <w:rsid w:val="002A72A2"/>
    <w:rsid w:val="002A779C"/>
    <w:rsid w:val="002A7AA1"/>
    <w:rsid w:val="002A7AC0"/>
    <w:rsid w:val="002B0036"/>
    <w:rsid w:val="002B0BA2"/>
    <w:rsid w:val="002B0D72"/>
    <w:rsid w:val="002B0DA2"/>
    <w:rsid w:val="002B13DC"/>
    <w:rsid w:val="002B142B"/>
    <w:rsid w:val="002B1626"/>
    <w:rsid w:val="002B21B9"/>
    <w:rsid w:val="002B2667"/>
    <w:rsid w:val="002B2872"/>
    <w:rsid w:val="002B30C1"/>
    <w:rsid w:val="002B324B"/>
    <w:rsid w:val="002B37C5"/>
    <w:rsid w:val="002B3E7A"/>
    <w:rsid w:val="002B4014"/>
    <w:rsid w:val="002B430A"/>
    <w:rsid w:val="002B454A"/>
    <w:rsid w:val="002B4751"/>
    <w:rsid w:val="002B48F6"/>
    <w:rsid w:val="002B4CC3"/>
    <w:rsid w:val="002B50BD"/>
    <w:rsid w:val="002B5954"/>
    <w:rsid w:val="002B5F91"/>
    <w:rsid w:val="002B5FE6"/>
    <w:rsid w:val="002B629B"/>
    <w:rsid w:val="002B6425"/>
    <w:rsid w:val="002B6430"/>
    <w:rsid w:val="002B6BA1"/>
    <w:rsid w:val="002C0878"/>
    <w:rsid w:val="002C0C31"/>
    <w:rsid w:val="002C0DA9"/>
    <w:rsid w:val="002C0FAF"/>
    <w:rsid w:val="002C1203"/>
    <w:rsid w:val="002C13C5"/>
    <w:rsid w:val="002C143D"/>
    <w:rsid w:val="002C158F"/>
    <w:rsid w:val="002C1613"/>
    <w:rsid w:val="002C1C05"/>
    <w:rsid w:val="002C1E08"/>
    <w:rsid w:val="002C29A1"/>
    <w:rsid w:val="002C2DBB"/>
    <w:rsid w:val="002C2FB9"/>
    <w:rsid w:val="002C2FD8"/>
    <w:rsid w:val="002C30BF"/>
    <w:rsid w:val="002C37CA"/>
    <w:rsid w:val="002C3B3A"/>
    <w:rsid w:val="002C3D06"/>
    <w:rsid w:val="002C3FD9"/>
    <w:rsid w:val="002C4A10"/>
    <w:rsid w:val="002C4C45"/>
    <w:rsid w:val="002C5002"/>
    <w:rsid w:val="002C5348"/>
    <w:rsid w:val="002C53BF"/>
    <w:rsid w:val="002C5B71"/>
    <w:rsid w:val="002C5F22"/>
    <w:rsid w:val="002C663B"/>
    <w:rsid w:val="002C6B0A"/>
    <w:rsid w:val="002C6EA2"/>
    <w:rsid w:val="002C759C"/>
    <w:rsid w:val="002C769A"/>
    <w:rsid w:val="002C7F12"/>
    <w:rsid w:val="002D041B"/>
    <w:rsid w:val="002D1025"/>
    <w:rsid w:val="002D1219"/>
    <w:rsid w:val="002D1395"/>
    <w:rsid w:val="002D1739"/>
    <w:rsid w:val="002D17F8"/>
    <w:rsid w:val="002D1909"/>
    <w:rsid w:val="002D1CF6"/>
    <w:rsid w:val="002D2726"/>
    <w:rsid w:val="002D2979"/>
    <w:rsid w:val="002D297E"/>
    <w:rsid w:val="002D2D84"/>
    <w:rsid w:val="002D2EE2"/>
    <w:rsid w:val="002D367F"/>
    <w:rsid w:val="002D38FA"/>
    <w:rsid w:val="002D39AE"/>
    <w:rsid w:val="002D3A46"/>
    <w:rsid w:val="002D3E94"/>
    <w:rsid w:val="002D4359"/>
    <w:rsid w:val="002D4F10"/>
    <w:rsid w:val="002D52C0"/>
    <w:rsid w:val="002D53C5"/>
    <w:rsid w:val="002D57B1"/>
    <w:rsid w:val="002D5A94"/>
    <w:rsid w:val="002D610F"/>
    <w:rsid w:val="002D62C9"/>
    <w:rsid w:val="002D681F"/>
    <w:rsid w:val="002D6A6F"/>
    <w:rsid w:val="002D6C31"/>
    <w:rsid w:val="002D6D07"/>
    <w:rsid w:val="002E0018"/>
    <w:rsid w:val="002E02A3"/>
    <w:rsid w:val="002E0DE9"/>
    <w:rsid w:val="002E0EE8"/>
    <w:rsid w:val="002E11E7"/>
    <w:rsid w:val="002E1652"/>
    <w:rsid w:val="002E16E1"/>
    <w:rsid w:val="002E1AAB"/>
    <w:rsid w:val="002E1E97"/>
    <w:rsid w:val="002E225C"/>
    <w:rsid w:val="002E2DF4"/>
    <w:rsid w:val="002E3211"/>
    <w:rsid w:val="002E35C6"/>
    <w:rsid w:val="002E3690"/>
    <w:rsid w:val="002E3B18"/>
    <w:rsid w:val="002E4255"/>
    <w:rsid w:val="002E44BC"/>
    <w:rsid w:val="002E48B3"/>
    <w:rsid w:val="002E4AB0"/>
    <w:rsid w:val="002E5147"/>
    <w:rsid w:val="002E5563"/>
    <w:rsid w:val="002E562A"/>
    <w:rsid w:val="002E59C7"/>
    <w:rsid w:val="002E60B6"/>
    <w:rsid w:val="002E6399"/>
    <w:rsid w:val="002E730B"/>
    <w:rsid w:val="002E7311"/>
    <w:rsid w:val="002E7A2A"/>
    <w:rsid w:val="002E7D3D"/>
    <w:rsid w:val="002E7ED7"/>
    <w:rsid w:val="002F05F4"/>
    <w:rsid w:val="002F06CF"/>
    <w:rsid w:val="002F0754"/>
    <w:rsid w:val="002F08AC"/>
    <w:rsid w:val="002F0A3E"/>
    <w:rsid w:val="002F12CB"/>
    <w:rsid w:val="002F13E9"/>
    <w:rsid w:val="002F16E1"/>
    <w:rsid w:val="002F1E0F"/>
    <w:rsid w:val="002F2323"/>
    <w:rsid w:val="002F2549"/>
    <w:rsid w:val="002F25D5"/>
    <w:rsid w:val="002F2AF2"/>
    <w:rsid w:val="002F3102"/>
    <w:rsid w:val="002F3167"/>
    <w:rsid w:val="002F35B1"/>
    <w:rsid w:val="002F3CAE"/>
    <w:rsid w:val="002F4A15"/>
    <w:rsid w:val="002F4FAF"/>
    <w:rsid w:val="002F509A"/>
    <w:rsid w:val="002F584F"/>
    <w:rsid w:val="002F5C46"/>
    <w:rsid w:val="002F6471"/>
    <w:rsid w:val="002F68C2"/>
    <w:rsid w:val="002F70B0"/>
    <w:rsid w:val="002F7CBA"/>
    <w:rsid w:val="00300F2E"/>
    <w:rsid w:val="0030175E"/>
    <w:rsid w:val="00301A68"/>
    <w:rsid w:val="00301ECE"/>
    <w:rsid w:val="003026FA"/>
    <w:rsid w:val="00302842"/>
    <w:rsid w:val="00302DC0"/>
    <w:rsid w:val="0030313B"/>
    <w:rsid w:val="00303405"/>
    <w:rsid w:val="003036B2"/>
    <w:rsid w:val="00303D19"/>
    <w:rsid w:val="00304D33"/>
    <w:rsid w:val="0030517F"/>
    <w:rsid w:val="003053EB"/>
    <w:rsid w:val="00305915"/>
    <w:rsid w:val="00305DFC"/>
    <w:rsid w:val="00305E0E"/>
    <w:rsid w:val="003060D2"/>
    <w:rsid w:val="00306438"/>
    <w:rsid w:val="00306565"/>
    <w:rsid w:val="00306677"/>
    <w:rsid w:val="00306EBB"/>
    <w:rsid w:val="003076BF"/>
    <w:rsid w:val="00307828"/>
    <w:rsid w:val="003101EB"/>
    <w:rsid w:val="00310798"/>
    <w:rsid w:val="00310BAC"/>
    <w:rsid w:val="00310C9A"/>
    <w:rsid w:val="003113F9"/>
    <w:rsid w:val="00311525"/>
    <w:rsid w:val="00311A56"/>
    <w:rsid w:val="00311B59"/>
    <w:rsid w:val="00312026"/>
    <w:rsid w:val="00312210"/>
    <w:rsid w:val="0031228D"/>
    <w:rsid w:val="00312A9D"/>
    <w:rsid w:val="00313171"/>
    <w:rsid w:val="0031417B"/>
    <w:rsid w:val="003141D0"/>
    <w:rsid w:val="003145E1"/>
    <w:rsid w:val="00314A96"/>
    <w:rsid w:val="00314E8E"/>
    <w:rsid w:val="00315702"/>
    <w:rsid w:val="00315ACC"/>
    <w:rsid w:val="00315EFF"/>
    <w:rsid w:val="003168E4"/>
    <w:rsid w:val="00316989"/>
    <w:rsid w:val="00316F29"/>
    <w:rsid w:val="00317330"/>
    <w:rsid w:val="00317C18"/>
    <w:rsid w:val="00317E39"/>
    <w:rsid w:val="00320316"/>
    <w:rsid w:val="00320649"/>
    <w:rsid w:val="00321054"/>
    <w:rsid w:val="003217B7"/>
    <w:rsid w:val="00321F85"/>
    <w:rsid w:val="00322112"/>
    <w:rsid w:val="00322188"/>
    <w:rsid w:val="003226EB"/>
    <w:rsid w:val="00322839"/>
    <w:rsid w:val="00322878"/>
    <w:rsid w:val="00322EB6"/>
    <w:rsid w:val="00323021"/>
    <w:rsid w:val="0032377B"/>
    <w:rsid w:val="00323832"/>
    <w:rsid w:val="003238F4"/>
    <w:rsid w:val="00323A7B"/>
    <w:rsid w:val="00323C19"/>
    <w:rsid w:val="0032409C"/>
    <w:rsid w:val="00324E0D"/>
    <w:rsid w:val="00324EA4"/>
    <w:rsid w:val="00325130"/>
    <w:rsid w:val="00325301"/>
    <w:rsid w:val="0032580B"/>
    <w:rsid w:val="00325CC5"/>
    <w:rsid w:val="00325E00"/>
    <w:rsid w:val="003265E5"/>
    <w:rsid w:val="00326791"/>
    <w:rsid w:val="003268FE"/>
    <w:rsid w:val="003278F3"/>
    <w:rsid w:val="003279FC"/>
    <w:rsid w:val="0033039C"/>
    <w:rsid w:val="003305A8"/>
    <w:rsid w:val="003307C6"/>
    <w:rsid w:val="003309C7"/>
    <w:rsid w:val="003313EC"/>
    <w:rsid w:val="00331524"/>
    <w:rsid w:val="0033160C"/>
    <w:rsid w:val="00331DA4"/>
    <w:rsid w:val="003320F4"/>
    <w:rsid w:val="003321D2"/>
    <w:rsid w:val="00333971"/>
    <w:rsid w:val="00333990"/>
    <w:rsid w:val="00333A1B"/>
    <w:rsid w:val="00334196"/>
    <w:rsid w:val="00334CFD"/>
    <w:rsid w:val="00334DFE"/>
    <w:rsid w:val="003353BA"/>
    <w:rsid w:val="00335834"/>
    <w:rsid w:val="00335CDD"/>
    <w:rsid w:val="003361EE"/>
    <w:rsid w:val="0033624F"/>
    <w:rsid w:val="0033628F"/>
    <w:rsid w:val="00336305"/>
    <w:rsid w:val="003366A9"/>
    <w:rsid w:val="00336B0C"/>
    <w:rsid w:val="00337199"/>
    <w:rsid w:val="00337623"/>
    <w:rsid w:val="00337754"/>
    <w:rsid w:val="003379AF"/>
    <w:rsid w:val="003379B4"/>
    <w:rsid w:val="00337B27"/>
    <w:rsid w:val="00337C05"/>
    <w:rsid w:val="00340AC7"/>
    <w:rsid w:val="00340B0B"/>
    <w:rsid w:val="00340E95"/>
    <w:rsid w:val="00341710"/>
    <w:rsid w:val="00341896"/>
    <w:rsid w:val="00341AD8"/>
    <w:rsid w:val="0034210B"/>
    <w:rsid w:val="00342FA2"/>
    <w:rsid w:val="00343355"/>
    <w:rsid w:val="00343C16"/>
    <w:rsid w:val="003444B5"/>
    <w:rsid w:val="0034480C"/>
    <w:rsid w:val="003449B1"/>
    <w:rsid w:val="0034553B"/>
    <w:rsid w:val="003456D6"/>
    <w:rsid w:val="00345C0F"/>
    <w:rsid w:val="00345CE0"/>
    <w:rsid w:val="00345E0E"/>
    <w:rsid w:val="00345E83"/>
    <w:rsid w:val="0034603A"/>
    <w:rsid w:val="0034613B"/>
    <w:rsid w:val="0034621F"/>
    <w:rsid w:val="003462F9"/>
    <w:rsid w:val="003464B7"/>
    <w:rsid w:val="00346C83"/>
    <w:rsid w:val="00346F0F"/>
    <w:rsid w:val="003475D9"/>
    <w:rsid w:val="0034787D"/>
    <w:rsid w:val="00347B20"/>
    <w:rsid w:val="00347FC6"/>
    <w:rsid w:val="00350377"/>
    <w:rsid w:val="0035056B"/>
    <w:rsid w:val="00350922"/>
    <w:rsid w:val="00350970"/>
    <w:rsid w:val="00351300"/>
    <w:rsid w:val="003516A1"/>
    <w:rsid w:val="003516FC"/>
    <w:rsid w:val="0035216A"/>
    <w:rsid w:val="003529C7"/>
    <w:rsid w:val="00352A08"/>
    <w:rsid w:val="00353C71"/>
    <w:rsid w:val="0035422F"/>
    <w:rsid w:val="0035474C"/>
    <w:rsid w:val="00354D10"/>
    <w:rsid w:val="003552CF"/>
    <w:rsid w:val="00355327"/>
    <w:rsid w:val="003553ED"/>
    <w:rsid w:val="00355C9C"/>
    <w:rsid w:val="003572D4"/>
    <w:rsid w:val="00357591"/>
    <w:rsid w:val="00360255"/>
    <w:rsid w:val="003602E8"/>
    <w:rsid w:val="00360318"/>
    <w:rsid w:val="00360669"/>
    <w:rsid w:val="0036075E"/>
    <w:rsid w:val="0036096C"/>
    <w:rsid w:val="00360AE6"/>
    <w:rsid w:val="0036107E"/>
    <w:rsid w:val="003611A4"/>
    <w:rsid w:val="0036158A"/>
    <w:rsid w:val="003615FB"/>
    <w:rsid w:val="00361791"/>
    <w:rsid w:val="003618D6"/>
    <w:rsid w:val="00361D7E"/>
    <w:rsid w:val="00361FFE"/>
    <w:rsid w:val="003621E0"/>
    <w:rsid w:val="003633BC"/>
    <w:rsid w:val="00363482"/>
    <w:rsid w:val="003634D1"/>
    <w:rsid w:val="00364341"/>
    <w:rsid w:val="003645D9"/>
    <w:rsid w:val="00364678"/>
    <w:rsid w:val="00364EB3"/>
    <w:rsid w:val="00364FE9"/>
    <w:rsid w:val="0036554A"/>
    <w:rsid w:val="00365555"/>
    <w:rsid w:val="003657EB"/>
    <w:rsid w:val="00366016"/>
    <w:rsid w:val="00366EE7"/>
    <w:rsid w:val="00367069"/>
    <w:rsid w:val="00367935"/>
    <w:rsid w:val="00367E9F"/>
    <w:rsid w:val="003708BA"/>
    <w:rsid w:val="00370900"/>
    <w:rsid w:val="00370CD9"/>
    <w:rsid w:val="00371009"/>
    <w:rsid w:val="003719E7"/>
    <w:rsid w:val="00371A94"/>
    <w:rsid w:val="00371AD2"/>
    <w:rsid w:val="00371F6B"/>
    <w:rsid w:val="00372327"/>
    <w:rsid w:val="00372505"/>
    <w:rsid w:val="003731D1"/>
    <w:rsid w:val="00373262"/>
    <w:rsid w:val="00373FB3"/>
    <w:rsid w:val="0037416D"/>
    <w:rsid w:val="00374A37"/>
    <w:rsid w:val="00375972"/>
    <w:rsid w:val="00375AF8"/>
    <w:rsid w:val="00375BE7"/>
    <w:rsid w:val="0037656B"/>
    <w:rsid w:val="00376955"/>
    <w:rsid w:val="0037696B"/>
    <w:rsid w:val="003770C0"/>
    <w:rsid w:val="00377DBB"/>
    <w:rsid w:val="00380163"/>
    <w:rsid w:val="0038026C"/>
    <w:rsid w:val="003802A7"/>
    <w:rsid w:val="00380417"/>
    <w:rsid w:val="0038089A"/>
    <w:rsid w:val="00380D82"/>
    <w:rsid w:val="00381478"/>
    <w:rsid w:val="003815ED"/>
    <w:rsid w:val="00381B0A"/>
    <w:rsid w:val="00382E4C"/>
    <w:rsid w:val="00382F14"/>
    <w:rsid w:val="00382F4D"/>
    <w:rsid w:val="003834BE"/>
    <w:rsid w:val="003837F9"/>
    <w:rsid w:val="00384209"/>
    <w:rsid w:val="0038445E"/>
    <w:rsid w:val="0038472D"/>
    <w:rsid w:val="00384A0A"/>
    <w:rsid w:val="0038519C"/>
    <w:rsid w:val="00385372"/>
    <w:rsid w:val="003860EF"/>
    <w:rsid w:val="00386915"/>
    <w:rsid w:val="003873D3"/>
    <w:rsid w:val="00387815"/>
    <w:rsid w:val="00387F6B"/>
    <w:rsid w:val="00390296"/>
    <w:rsid w:val="00390730"/>
    <w:rsid w:val="0039077C"/>
    <w:rsid w:val="00390D84"/>
    <w:rsid w:val="00390DDC"/>
    <w:rsid w:val="0039111B"/>
    <w:rsid w:val="003911A1"/>
    <w:rsid w:val="003912B7"/>
    <w:rsid w:val="00391C75"/>
    <w:rsid w:val="00391E32"/>
    <w:rsid w:val="00392B62"/>
    <w:rsid w:val="00392EBB"/>
    <w:rsid w:val="003931A3"/>
    <w:rsid w:val="00393B0B"/>
    <w:rsid w:val="00393B14"/>
    <w:rsid w:val="00393D50"/>
    <w:rsid w:val="00393EC6"/>
    <w:rsid w:val="003940F1"/>
    <w:rsid w:val="00394246"/>
    <w:rsid w:val="00394C1A"/>
    <w:rsid w:val="00395B16"/>
    <w:rsid w:val="00396677"/>
    <w:rsid w:val="003968F3"/>
    <w:rsid w:val="00396BA4"/>
    <w:rsid w:val="00396DA6"/>
    <w:rsid w:val="0039711C"/>
    <w:rsid w:val="00397300"/>
    <w:rsid w:val="00397AFA"/>
    <w:rsid w:val="00397B9D"/>
    <w:rsid w:val="00397F76"/>
    <w:rsid w:val="003A09F1"/>
    <w:rsid w:val="003A162B"/>
    <w:rsid w:val="003A166A"/>
    <w:rsid w:val="003A1ACF"/>
    <w:rsid w:val="003A26EF"/>
    <w:rsid w:val="003A2750"/>
    <w:rsid w:val="003A2A9F"/>
    <w:rsid w:val="003A309B"/>
    <w:rsid w:val="003A3120"/>
    <w:rsid w:val="003A34A1"/>
    <w:rsid w:val="003A3B39"/>
    <w:rsid w:val="003A3B69"/>
    <w:rsid w:val="003A3CBF"/>
    <w:rsid w:val="003A3D29"/>
    <w:rsid w:val="003A4200"/>
    <w:rsid w:val="003A4EAC"/>
    <w:rsid w:val="003A51AD"/>
    <w:rsid w:val="003A51E2"/>
    <w:rsid w:val="003A5261"/>
    <w:rsid w:val="003A52F0"/>
    <w:rsid w:val="003A54A7"/>
    <w:rsid w:val="003A5719"/>
    <w:rsid w:val="003A5913"/>
    <w:rsid w:val="003A6616"/>
    <w:rsid w:val="003A6713"/>
    <w:rsid w:val="003A6ADA"/>
    <w:rsid w:val="003A7235"/>
    <w:rsid w:val="003A7425"/>
    <w:rsid w:val="003A7747"/>
    <w:rsid w:val="003A7796"/>
    <w:rsid w:val="003A77FE"/>
    <w:rsid w:val="003A7A68"/>
    <w:rsid w:val="003B021A"/>
    <w:rsid w:val="003B03C2"/>
    <w:rsid w:val="003B09FE"/>
    <w:rsid w:val="003B0A05"/>
    <w:rsid w:val="003B0D0B"/>
    <w:rsid w:val="003B0FB9"/>
    <w:rsid w:val="003B1B42"/>
    <w:rsid w:val="003B1F22"/>
    <w:rsid w:val="003B25F5"/>
    <w:rsid w:val="003B2F66"/>
    <w:rsid w:val="003B419D"/>
    <w:rsid w:val="003B47FD"/>
    <w:rsid w:val="003B4FE0"/>
    <w:rsid w:val="003B51E0"/>
    <w:rsid w:val="003B537D"/>
    <w:rsid w:val="003B58FA"/>
    <w:rsid w:val="003B60BE"/>
    <w:rsid w:val="003B640C"/>
    <w:rsid w:val="003B73BA"/>
    <w:rsid w:val="003C012C"/>
    <w:rsid w:val="003C099D"/>
    <w:rsid w:val="003C1242"/>
    <w:rsid w:val="003C16C4"/>
    <w:rsid w:val="003C18BF"/>
    <w:rsid w:val="003C1E2A"/>
    <w:rsid w:val="003C2018"/>
    <w:rsid w:val="003C237C"/>
    <w:rsid w:val="003C2BD3"/>
    <w:rsid w:val="003C327D"/>
    <w:rsid w:val="003C3B0A"/>
    <w:rsid w:val="003C4252"/>
    <w:rsid w:val="003C4B73"/>
    <w:rsid w:val="003C55B1"/>
    <w:rsid w:val="003C5614"/>
    <w:rsid w:val="003C586C"/>
    <w:rsid w:val="003C5DB7"/>
    <w:rsid w:val="003C6201"/>
    <w:rsid w:val="003C62FD"/>
    <w:rsid w:val="003C6336"/>
    <w:rsid w:val="003C68DE"/>
    <w:rsid w:val="003C6C2D"/>
    <w:rsid w:val="003C6CBF"/>
    <w:rsid w:val="003C6CF2"/>
    <w:rsid w:val="003C6F68"/>
    <w:rsid w:val="003C7057"/>
    <w:rsid w:val="003C70C3"/>
    <w:rsid w:val="003C76DD"/>
    <w:rsid w:val="003C7729"/>
    <w:rsid w:val="003C7C7D"/>
    <w:rsid w:val="003C7F93"/>
    <w:rsid w:val="003D00DD"/>
    <w:rsid w:val="003D02EF"/>
    <w:rsid w:val="003D03A6"/>
    <w:rsid w:val="003D04AA"/>
    <w:rsid w:val="003D07B7"/>
    <w:rsid w:val="003D0D61"/>
    <w:rsid w:val="003D0E0A"/>
    <w:rsid w:val="003D1008"/>
    <w:rsid w:val="003D10F1"/>
    <w:rsid w:val="003D1170"/>
    <w:rsid w:val="003D1342"/>
    <w:rsid w:val="003D1578"/>
    <w:rsid w:val="003D1758"/>
    <w:rsid w:val="003D1B31"/>
    <w:rsid w:val="003D25D2"/>
    <w:rsid w:val="003D26E6"/>
    <w:rsid w:val="003D2C63"/>
    <w:rsid w:val="003D2DFB"/>
    <w:rsid w:val="003D346E"/>
    <w:rsid w:val="003D3A39"/>
    <w:rsid w:val="003D404A"/>
    <w:rsid w:val="003D4077"/>
    <w:rsid w:val="003D47B0"/>
    <w:rsid w:val="003D47C9"/>
    <w:rsid w:val="003D4AD7"/>
    <w:rsid w:val="003D5666"/>
    <w:rsid w:val="003D5B2D"/>
    <w:rsid w:val="003D5D8F"/>
    <w:rsid w:val="003D6167"/>
    <w:rsid w:val="003D69A6"/>
    <w:rsid w:val="003D7246"/>
    <w:rsid w:val="003D7563"/>
    <w:rsid w:val="003D75B2"/>
    <w:rsid w:val="003D76DE"/>
    <w:rsid w:val="003D795D"/>
    <w:rsid w:val="003D7CBB"/>
    <w:rsid w:val="003E0019"/>
    <w:rsid w:val="003E0143"/>
    <w:rsid w:val="003E0743"/>
    <w:rsid w:val="003E09EB"/>
    <w:rsid w:val="003E0DA3"/>
    <w:rsid w:val="003E0EEF"/>
    <w:rsid w:val="003E101D"/>
    <w:rsid w:val="003E18EE"/>
    <w:rsid w:val="003E2136"/>
    <w:rsid w:val="003E22F4"/>
    <w:rsid w:val="003E251D"/>
    <w:rsid w:val="003E2C07"/>
    <w:rsid w:val="003E3974"/>
    <w:rsid w:val="003E3B3A"/>
    <w:rsid w:val="003E3F86"/>
    <w:rsid w:val="003E47F9"/>
    <w:rsid w:val="003E4FE0"/>
    <w:rsid w:val="003E544F"/>
    <w:rsid w:val="003E545C"/>
    <w:rsid w:val="003E54CE"/>
    <w:rsid w:val="003E54E4"/>
    <w:rsid w:val="003E5520"/>
    <w:rsid w:val="003E5668"/>
    <w:rsid w:val="003E5C3C"/>
    <w:rsid w:val="003E60ED"/>
    <w:rsid w:val="003E648B"/>
    <w:rsid w:val="003E67E4"/>
    <w:rsid w:val="003E698B"/>
    <w:rsid w:val="003E6C2D"/>
    <w:rsid w:val="003E6ED9"/>
    <w:rsid w:val="003E75EE"/>
    <w:rsid w:val="003E7C71"/>
    <w:rsid w:val="003E7CF1"/>
    <w:rsid w:val="003E7E06"/>
    <w:rsid w:val="003F0021"/>
    <w:rsid w:val="003F0140"/>
    <w:rsid w:val="003F087A"/>
    <w:rsid w:val="003F0CD8"/>
    <w:rsid w:val="003F1A6D"/>
    <w:rsid w:val="003F1E81"/>
    <w:rsid w:val="003F2499"/>
    <w:rsid w:val="003F251C"/>
    <w:rsid w:val="003F28A9"/>
    <w:rsid w:val="003F28BD"/>
    <w:rsid w:val="003F2E37"/>
    <w:rsid w:val="003F330C"/>
    <w:rsid w:val="003F3329"/>
    <w:rsid w:val="003F3425"/>
    <w:rsid w:val="003F3758"/>
    <w:rsid w:val="003F38C8"/>
    <w:rsid w:val="003F3987"/>
    <w:rsid w:val="003F39EC"/>
    <w:rsid w:val="003F3DF9"/>
    <w:rsid w:val="003F4764"/>
    <w:rsid w:val="003F4ADC"/>
    <w:rsid w:val="003F5064"/>
    <w:rsid w:val="003F5B60"/>
    <w:rsid w:val="003F5E21"/>
    <w:rsid w:val="003F6268"/>
    <w:rsid w:val="003F62C4"/>
    <w:rsid w:val="003F65FF"/>
    <w:rsid w:val="003F67EC"/>
    <w:rsid w:val="003F737E"/>
    <w:rsid w:val="003F745C"/>
    <w:rsid w:val="003F7D46"/>
    <w:rsid w:val="0040047B"/>
    <w:rsid w:val="00400928"/>
    <w:rsid w:val="0040141F"/>
    <w:rsid w:val="00402469"/>
    <w:rsid w:val="004027E0"/>
    <w:rsid w:val="00402AB0"/>
    <w:rsid w:val="004030E4"/>
    <w:rsid w:val="00403370"/>
    <w:rsid w:val="00403468"/>
    <w:rsid w:val="0040354A"/>
    <w:rsid w:val="004035D5"/>
    <w:rsid w:val="00403A56"/>
    <w:rsid w:val="00403D79"/>
    <w:rsid w:val="00403E15"/>
    <w:rsid w:val="004044BA"/>
    <w:rsid w:val="00404912"/>
    <w:rsid w:val="004051F2"/>
    <w:rsid w:val="0040621E"/>
    <w:rsid w:val="00406E15"/>
    <w:rsid w:val="00406FD8"/>
    <w:rsid w:val="00407056"/>
    <w:rsid w:val="004072F6"/>
    <w:rsid w:val="004075BC"/>
    <w:rsid w:val="004075F6"/>
    <w:rsid w:val="004077E5"/>
    <w:rsid w:val="00407B86"/>
    <w:rsid w:val="00410224"/>
    <w:rsid w:val="00410C01"/>
    <w:rsid w:val="00410F7B"/>
    <w:rsid w:val="00411255"/>
    <w:rsid w:val="00411C5E"/>
    <w:rsid w:val="00411FC0"/>
    <w:rsid w:val="00411FC5"/>
    <w:rsid w:val="004123BA"/>
    <w:rsid w:val="00412C22"/>
    <w:rsid w:val="00413346"/>
    <w:rsid w:val="00413925"/>
    <w:rsid w:val="00413F40"/>
    <w:rsid w:val="004141CC"/>
    <w:rsid w:val="00414206"/>
    <w:rsid w:val="004144E2"/>
    <w:rsid w:val="0041462A"/>
    <w:rsid w:val="00414B2E"/>
    <w:rsid w:val="00414B91"/>
    <w:rsid w:val="00414ECE"/>
    <w:rsid w:val="0041514B"/>
    <w:rsid w:val="0041525A"/>
    <w:rsid w:val="004155D7"/>
    <w:rsid w:val="00415A38"/>
    <w:rsid w:val="00415AB6"/>
    <w:rsid w:val="00415B70"/>
    <w:rsid w:val="00415BCE"/>
    <w:rsid w:val="00416533"/>
    <w:rsid w:val="004166F1"/>
    <w:rsid w:val="00416D46"/>
    <w:rsid w:val="00417162"/>
    <w:rsid w:val="004174F4"/>
    <w:rsid w:val="00417819"/>
    <w:rsid w:val="00417DAE"/>
    <w:rsid w:val="00417F79"/>
    <w:rsid w:val="00420488"/>
    <w:rsid w:val="00420519"/>
    <w:rsid w:val="004208A3"/>
    <w:rsid w:val="00420CFD"/>
    <w:rsid w:val="00421114"/>
    <w:rsid w:val="00421199"/>
    <w:rsid w:val="00421315"/>
    <w:rsid w:val="00421967"/>
    <w:rsid w:val="004225DE"/>
    <w:rsid w:val="00422B7E"/>
    <w:rsid w:val="0042361E"/>
    <w:rsid w:val="00424044"/>
    <w:rsid w:val="0042406F"/>
    <w:rsid w:val="004245FE"/>
    <w:rsid w:val="00424798"/>
    <w:rsid w:val="00424DEE"/>
    <w:rsid w:val="00424FB5"/>
    <w:rsid w:val="00425A99"/>
    <w:rsid w:val="00425BA7"/>
    <w:rsid w:val="00425BCD"/>
    <w:rsid w:val="00425F65"/>
    <w:rsid w:val="0042632C"/>
    <w:rsid w:val="00426870"/>
    <w:rsid w:val="00426AA2"/>
    <w:rsid w:val="00427068"/>
    <w:rsid w:val="0042749C"/>
    <w:rsid w:val="00430280"/>
    <w:rsid w:val="00430355"/>
    <w:rsid w:val="00430D9C"/>
    <w:rsid w:val="00430F8B"/>
    <w:rsid w:val="004314C8"/>
    <w:rsid w:val="00431612"/>
    <w:rsid w:val="0043189F"/>
    <w:rsid w:val="00431A1A"/>
    <w:rsid w:val="00431DF3"/>
    <w:rsid w:val="00431E15"/>
    <w:rsid w:val="00432362"/>
    <w:rsid w:val="004326DA"/>
    <w:rsid w:val="00432E07"/>
    <w:rsid w:val="00432E3D"/>
    <w:rsid w:val="00433259"/>
    <w:rsid w:val="004332BD"/>
    <w:rsid w:val="00433604"/>
    <w:rsid w:val="00433D40"/>
    <w:rsid w:val="004341C0"/>
    <w:rsid w:val="0043472B"/>
    <w:rsid w:val="00435DBC"/>
    <w:rsid w:val="00436C9B"/>
    <w:rsid w:val="0043713D"/>
    <w:rsid w:val="004372E7"/>
    <w:rsid w:val="004375EA"/>
    <w:rsid w:val="004376DF"/>
    <w:rsid w:val="0043778D"/>
    <w:rsid w:val="00437E2F"/>
    <w:rsid w:val="00440688"/>
    <w:rsid w:val="00440819"/>
    <w:rsid w:val="00441417"/>
    <w:rsid w:val="00441604"/>
    <w:rsid w:val="004417C0"/>
    <w:rsid w:val="004419A9"/>
    <w:rsid w:val="00441BBE"/>
    <w:rsid w:val="00441CD3"/>
    <w:rsid w:val="00442181"/>
    <w:rsid w:val="00442AB2"/>
    <w:rsid w:val="00442FCA"/>
    <w:rsid w:val="00443377"/>
    <w:rsid w:val="00443752"/>
    <w:rsid w:val="0044387C"/>
    <w:rsid w:val="004438E7"/>
    <w:rsid w:val="00443CDB"/>
    <w:rsid w:val="00443E8F"/>
    <w:rsid w:val="0044472F"/>
    <w:rsid w:val="004447CB"/>
    <w:rsid w:val="0044491E"/>
    <w:rsid w:val="0044563A"/>
    <w:rsid w:val="00445F3D"/>
    <w:rsid w:val="00445F80"/>
    <w:rsid w:val="004462E6"/>
    <w:rsid w:val="004462E7"/>
    <w:rsid w:val="004464C6"/>
    <w:rsid w:val="004469B8"/>
    <w:rsid w:val="00446DB1"/>
    <w:rsid w:val="00446F63"/>
    <w:rsid w:val="00447315"/>
    <w:rsid w:val="004474F0"/>
    <w:rsid w:val="0044778A"/>
    <w:rsid w:val="004477C7"/>
    <w:rsid w:val="004501F2"/>
    <w:rsid w:val="004502D2"/>
    <w:rsid w:val="004504CF"/>
    <w:rsid w:val="004504E2"/>
    <w:rsid w:val="00450A44"/>
    <w:rsid w:val="0045122E"/>
    <w:rsid w:val="0045137E"/>
    <w:rsid w:val="004516C0"/>
    <w:rsid w:val="00451A93"/>
    <w:rsid w:val="00451E45"/>
    <w:rsid w:val="00451F93"/>
    <w:rsid w:val="00452566"/>
    <w:rsid w:val="0045257F"/>
    <w:rsid w:val="00452E72"/>
    <w:rsid w:val="00453B37"/>
    <w:rsid w:val="00453B5C"/>
    <w:rsid w:val="00453EEC"/>
    <w:rsid w:val="00454876"/>
    <w:rsid w:val="00454963"/>
    <w:rsid w:val="00454CEC"/>
    <w:rsid w:val="00455263"/>
    <w:rsid w:val="00455291"/>
    <w:rsid w:val="004555E3"/>
    <w:rsid w:val="004556BC"/>
    <w:rsid w:val="00455EE9"/>
    <w:rsid w:val="00456051"/>
    <w:rsid w:val="00456AE3"/>
    <w:rsid w:val="00456C96"/>
    <w:rsid w:val="00456F3D"/>
    <w:rsid w:val="00457596"/>
    <w:rsid w:val="00460260"/>
    <w:rsid w:val="004606EF"/>
    <w:rsid w:val="00460996"/>
    <w:rsid w:val="00460FF8"/>
    <w:rsid w:val="004610B6"/>
    <w:rsid w:val="00461520"/>
    <w:rsid w:val="00461996"/>
    <w:rsid w:val="00461B83"/>
    <w:rsid w:val="00461BB9"/>
    <w:rsid w:val="00461E76"/>
    <w:rsid w:val="00462126"/>
    <w:rsid w:val="00462224"/>
    <w:rsid w:val="00462B0B"/>
    <w:rsid w:val="004630AC"/>
    <w:rsid w:val="004632A0"/>
    <w:rsid w:val="00463789"/>
    <w:rsid w:val="00463B9F"/>
    <w:rsid w:val="00463D13"/>
    <w:rsid w:val="00464894"/>
    <w:rsid w:val="00464C7E"/>
    <w:rsid w:val="00464E04"/>
    <w:rsid w:val="0046501E"/>
    <w:rsid w:val="0046513C"/>
    <w:rsid w:val="004651F1"/>
    <w:rsid w:val="004653BF"/>
    <w:rsid w:val="0046540B"/>
    <w:rsid w:val="00465770"/>
    <w:rsid w:val="00465C62"/>
    <w:rsid w:val="004666B5"/>
    <w:rsid w:val="004669B1"/>
    <w:rsid w:val="00467389"/>
    <w:rsid w:val="00467951"/>
    <w:rsid w:val="004679AC"/>
    <w:rsid w:val="00467B60"/>
    <w:rsid w:val="00467B95"/>
    <w:rsid w:val="004703CF"/>
    <w:rsid w:val="0047069D"/>
    <w:rsid w:val="00470EB0"/>
    <w:rsid w:val="00471A62"/>
    <w:rsid w:val="00471D0E"/>
    <w:rsid w:val="00471DD5"/>
    <w:rsid w:val="0047277B"/>
    <w:rsid w:val="004727A0"/>
    <w:rsid w:val="004728DC"/>
    <w:rsid w:val="00473213"/>
    <w:rsid w:val="00474079"/>
    <w:rsid w:val="00475268"/>
    <w:rsid w:val="004755C1"/>
    <w:rsid w:val="0047560A"/>
    <w:rsid w:val="0047564B"/>
    <w:rsid w:val="00475F47"/>
    <w:rsid w:val="004761E2"/>
    <w:rsid w:val="00476234"/>
    <w:rsid w:val="00476496"/>
    <w:rsid w:val="004764A3"/>
    <w:rsid w:val="004769D3"/>
    <w:rsid w:val="00476D7A"/>
    <w:rsid w:val="00477089"/>
    <w:rsid w:val="00477301"/>
    <w:rsid w:val="004774CC"/>
    <w:rsid w:val="004776E5"/>
    <w:rsid w:val="00477AED"/>
    <w:rsid w:val="00480088"/>
    <w:rsid w:val="00480151"/>
    <w:rsid w:val="00481062"/>
    <w:rsid w:val="00481094"/>
    <w:rsid w:val="00481276"/>
    <w:rsid w:val="00481B75"/>
    <w:rsid w:val="00481DC2"/>
    <w:rsid w:val="00481EC6"/>
    <w:rsid w:val="00482948"/>
    <w:rsid w:val="00482C77"/>
    <w:rsid w:val="004831D6"/>
    <w:rsid w:val="0048335F"/>
    <w:rsid w:val="00483BB4"/>
    <w:rsid w:val="00484C88"/>
    <w:rsid w:val="00484F07"/>
    <w:rsid w:val="00485762"/>
    <w:rsid w:val="0048636E"/>
    <w:rsid w:val="0048762B"/>
    <w:rsid w:val="00487817"/>
    <w:rsid w:val="00487A28"/>
    <w:rsid w:val="00487AB5"/>
    <w:rsid w:val="00487BCF"/>
    <w:rsid w:val="00490824"/>
    <w:rsid w:val="00491275"/>
    <w:rsid w:val="00491587"/>
    <w:rsid w:val="00491603"/>
    <w:rsid w:val="0049183A"/>
    <w:rsid w:val="00491918"/>
    <w:rsid w:val="00491CB9"/>
    <w:rsid w:val="00492D61"/>
    <w:rsid w:val="00492E73"/>
    <w:rsid w:val="00492FB4"/>
    <w:rsid w:val="00493850"/>
    <w:rsid w:val="00493D8D"/>
    <w:rsid w:val="00494270"/>
    <w:rsid w:val="004942E8"/>
    <w:rsid w:val="004946A8"/>
    <w:rsid w:val="004946EB"/>
    <w:rsid w:val="0049480E"/>
    <w:rsid w:val="00494FD0"/>
    <w:rsid w:val="0049504A"/>
    <w:rsid w:val="004954E4"/>
    <w:rsid w:val="00495DD5"/>
    <w:rsid w:val="004961ED"/>
    <w:rsid w:val="00496915"/>
    <w:rsid w:val="0049694A"/>
    <w:rsid w:val="00496C48"/>
    <w:rsid w:val="00496D89"/>
    <w:rsid w:val="004978FD"/>
    <w:rsid w:val="00497CBC"/>
    <w:rsid w:val="00497E00"/>
    <w:rsid w:val="00497F63"/>
    <w:rsid w:val="004A057F"/>
    <w:rsid w:val="004A0CFD"/>
    <w:rsid w:val="004A10C5"/>
    <w:rsid w:val="004A13C9"/>
    <w:rsid w:val="004A178F"/>
    <w:rsid w:val="004A1DAD"/>
    <w:rsid w:val="004A1FBF"/>
    <w:rsid w:val="004A2737"/>
    <w:rsid w:val="004A27DF"/>
    <w:rsid w:val="004A285A"/>
    <w:rsid w:val="004A2A7F"/>
    <w:rsid w:val="004A2E15"/>
    <w:rsid w:val="004A35A0"/>
    <w:rsid w:val="004A3807"/>
    <w:rsid w:val="004A395A"/>
    <w:rsid w:val="004A3C09"/>
    <w:rsid w:val="004A3F06"/>
    <w:rsid w:val="004A466D"/>
    <w:rsid w:val="004A4906"/>
    <w:rsid w:val="004A5970"/>
    <w:rsid w:val="004A59AD"/>
    <w:rsid w:val="004A5C12"/>
    <w:rsid w:val="004A5F17"/>
    <w:rsid w:val="004A66A2"/>
    <w:rsid w:val="004A69E4"/>
    <w:rsid w:val="004A6D78"/>
    <w:rsid w:val="004A6DC9"/>
    <w:rsid w:val="004A7083"/>
    <w:rsid w:val="004A7FE5"/>
    <w:rsid w:val="004B02FE"/>
    <w:rsid w:val="004B089F"/>
    <w:rsid w:val="004B0C33"/>
    <w:rsid w:val="004B0C58"/>
    <w:rsid w:val="004B0C95"/>
    <w:rsid w:val="004B11A9"/>
    <w:rsid w:val="004B1613"/>
    <w:rsid w:val="004B168C"/>
    <w:rsid w:val="004B18D0"/>
    <w:rsid w:val="004B2023"/>
    <w:rsid w:val="004B2B23"/>
    <w:rsid w:val="004B323E"/>
    <w:rsid w:val="004B3336"/>
    <w:rsid w:val="004B3F39"/>
    <w:rsid w:val="004B4114"/>
    <w:rsid w:val="004B4197"/>
    <w:rsid w:val="004B4ACF"/>
    <w:rsid w:val="004B5300"/>
    <w:rsid w:val="004B631E"/>
    <w:rsid w:val="004B6A0D"/>
    <w:rsid w:val="004B6E7A"/>
    <w:rsid w:val="004B6FC7"/>
    <w:rsid w:val="004B7427"/>
    <w:rsid w:val="004C03F8"/>
    <w:rsid w:val="004C0446"/>
    <w:rsid w:val="004C0982"/>
    <w:rsid w:val="004C0D13"/>
    <w:rsid w:val="004C0D24"/>
    <w:rsid w:val="004C0EFB"/>
    <w:rsid w:val="004C1F80"/>
    <w:rsid w:val="004C2148"/>
    <w:rsid w:val="004C21BB"/>
    <w:rsid w:val="004C23D8"/>
    <w:rsid w:val="004C2468"/>
    <w:rsid w:val="004C2810"/>
    <w:rsid w:val="004C2FD4"/>
    <w:rsid w:val="004C37E3"/>
    <w:rsid w:val="004C41C3"/>
    <w:rsid w:val="004C48E8"/>
    <w:rsid w:val="004C4F00"/>
    <w:rsid w:val="004C5761"/>
    <w:rsid w:val="004C5E44"/>
    <w:rsid w:val="004C62AE"/>
    <w:rsid w:val="004C670C"/>
    <w:rsid w:val="004C7491"/>
    <w:rsid w:val="004C79DA"/>
    <w:rsid w:val="004D04B8"/>
    <w:rsid w:val="004D0648"/>
    <w:rsid w:val="004D06FB"/>
    <w:rsid w:val="004D1012"/>
    <w:rsid w:val="004D10A0"/>
    <w:rsid w:val="004D13FF"/>
    <w:rsid w:val="004D1486"/>
    <w:rsid w:val="004D1BCE"/>
    <w:rsid w:val="004D1C73"/>
    <w:rsid w:val="004D26F1"/>
    <w:rsid w:val="004D2C3C"/>
    <w:rsid w:val="004D35E6"/>
    <w:rsid w:val="004D3C69"/>
    <w:rsid w:val="004D430F"/>
    <w:rsid w:val="004D450E"/>
    <w:rsid w:val="004D45F2"/>
    <w:rsid w:val="004D4CA9"/>
    <w:rsid w:val="004D5046"/>
    <w:rsid w:val="004D58F0"/>
    <w:rsid w:val="004D5A49"/>
    <w:rsid w:val="004D5D80"/>
    <w:rsid w:val="004D6010"/>
    <w:rsid w:val="004D6196"/>
    <w:rsid w:val="004D62AE"/>
    <w:rsid w:val="004D6329"/>
    <w:rsid w:val="004D6492"/>
    <w:rsid w:val="004D6562"/>
    <w:rsid w:val="004D698B"/>
    <w:rsid w:val="004D7098"/>
    <w:rsid w:val="004D7A0C"/>
    <w:rsid w:val="004D7E12"/>
    <w:rsid w:val="004E0547"/>
    <w:rsid w:val="004E077C"/>
    <w:rsid w:val="004E07BD"/>
    <w:rsid w:val="004E0850"/>
    <w:rsid w:val="004E0E11"/>
    <w:rsid w:val="004E1385"/>
    <w:rsid w:val="004E1AC7"/>
    <w:rsid w:val="004E23D0"/>
    <w:rsid w:val="004E24B8"/>
    <w:rsid w:val="004E287A"/>
    <w:rsid w:val="004E38B9"/>
    <w:rsid w:val="004E3D46"/>
    <w:rsid w:val="004E3D51"/>
    <w:rsid w:val="004E4199"/>
    <w:rsid w:val="004E615E"/>
    <w:rsid w:val="004E6351"/>
    <w:rsid w:val="004E65D3"/>
    <w:rsid w:val="004E6869"/>
    <w:rsid w:val="004E6916"/>
    <w:rsid w:val="004E733B"/>
    <w:rsid w:val="004E739E"/>
    <w:rsid w:val="004E768B"/>
    <w:rsid w:val="004F0346"/>
    <w:rsid w:val="004F0738"/>
    <w:rsid w:val="004F073B"/>
    <w:rsid w:val="004F0858"/>
    <w:rsid w:val="004F094B"/>
    <w:rsid w:val="004F0D63"/>
    <w:rsid w:val="004F0E27"/>
    <w:rsid w:val="004F0E47"/>
    <w:rsid w:val="004F10AC"/>
    <w:rsid w:val="004F206E"/>
    <w:rsid w:val="004F2513"/>
    <w:rsid w:val="004F2ECD"/>
    <w:rsid w:val="004F363E"/>
    <w:rsid w:val="004F3C1F"/>
    <w:rsid w:val="004F3D1D"/>
    <w:rsid w:val="004F3D79"/>
    <w:rsid w:val="004F3E6E"/>
    <w:rsid w:val="004F3F98"/>
    <w:rsid w:val="004F439B"/>
    <w:rsid w:val="004F4B15"/>
    <w:rsid w:val="004F4D0A"/>
    <w:rsid w:val="004F4FF4"/>
    <w:rsid w:val="004F5342"/>
    <w:rsid w:val="004F5B89"/>
    <w:rsid w:val="004F5E44"/>
    <w:rsid w:val="004F624F"/>
    <w:rsid w:val="004F6455"/>
    <w:rsid w:val="004F6AB6"/>
    <w:rsid w:val="004F6CB2"/>
    <w:rsid w:val="004F6EB8"/>
    <w:rsid w:val="004F701F"/>
    <w:rsid w:val="00500778"/>
    <w:rsid w:val="00500A73"/>
    <w:rsid w:val="00500E90"/>
    <w:rsid w:val="0050115B"/>
    <w:rsid w:val="00501AD0"/>
    <w:rsid w:val="0050219D"/>
    <w:rsid w:val="005023FD"/>
    <w:rsid w:val="005029A9"/>
    <w:rsid w:val="00502B56"/>
    <w:rsid w:val="00502F63"/>
    <w:rsid w:val="0050361E"/>
    <w:rsid w:val="005037B2"/>
    <w:rsid w:val="00503A09"/>
    <w:rsid w:val="005048B3"/>
    <w:rsid w:val="00504A5C"/>
    <w:rsid w:val="00505327"/>
    <w:rsid w:val="00505B0E"/>
    <w:rsid w:val="0050608A"/>
    <w:rsid w:val="005063C9"/>
    <w:rsid w:val="00506867"/>
    <w:rsid w:val="00506A4A"/>
    <w:rsid w:val="00506A72"/>
    <w:rsid w:val="00506D42"/>
    <w:rsid w:val="00506D56"/>
    <w:rsid w:val="00507527"/>
    <w:rsid w:val="00510023"/>
    <w:rsid w:val="00510109"/>
    <w:rsid w:val="005114FA"/>
    <w:rsid w:val="00512008"/>
    <w:rsid w:val="00512600"/>
    <w:rsid w:val="00512D96"/>
    <w:rsid w:val="00513279"/>
    <w:rsid w:val="005133D4"/>
    <w:rsid w:val="0051385A"/>
    <w:rsid w:val="00513A5A"/>
    <w:rsid w:val="00513E98"/>
    <w:rsid w:val="005143E2"/>
    <w:rsid w:val="0051463E"/>
    <w:rsid w:val="0051551F"/>
    <w:rsid w:val="00515FC6"/>
    <w:rsid w:val="00516609"/>
    <w:rsid w:val="00516740"/>
    <w:rsid w:val="00516D01"/>
    <w:rsid w:val="0051706A"/>
    <w:rsid w:val="00517C19"/>
    <w:rsid w:val="00517F4F"/>
    <w:rsid w:val="005202DD"/>
    <w:rsid w:val="005202EF"/>
    <w:rsid w:val="005204BF"/>
    <w:rsid w:val="00520941"/>
    <w:rsid w:val="00520BCB"/>
    <w:rsid w:val="00520C73"/>
    <w:rsid w:val="00520EC7"/>
    <w:rsid w:val="00520F6D"/>
    <w:rsid w:val="00520FE3"/>
    <w:rsid w:val="00521063"/>
    <w:rsid w:val="005219D8"/>
    <w:rsid w:val="00521D3F"/>
    <w:rsid w:val="0052202E"/>
    <w:rsid w:val="005222B1"/>
    <w:rsid w:val="005223B8"/>
    <w:rsid w:val="00522475"/>
    <w:rsid w:val="00522658"/>
    <w:rsid w:val="00522CB1"/>
    <w:rsid w:val="00523226"/>
    <w:rsid w:val="005236F7"/>
    <w:rsid w:val="00523969"/>
    <w:rsid w:val="00523BFB"/>
    <w:rsid w:val="00523F86"/>
    <w:rsid w:val="005248B9"/>
    <w:rsid w:val="00524D02"/>
    <w:rsid w:val="00524DD2"/>
    <w:rsid w:val="005256EE"/>
    <w:rsid w:val="005259D0"/>
    <w:rsid w:val="00525D08"/>
    <w:rsid w:val="00525D2C"/>
    <w:rsid w:val="00525F14"/>
    <w:rsid w:val="00526136"/>
    <w:rsid w:val="00526183"/>
    <w:rsid w:val="00526BD7"/>
    <w:rsid w:val="005278F3"/>
    <w:rsid w:val="0052799F"/>
    <w:rsid w:val="00527AB1"/>
    <w:rsid w:val="00527B17"/>
    <w:rsid w:val="00527B1A"/>
    <w:rsid w:val="00527FD9"/>
    <w:rsid w:val="005304E6"/>
    <w:rsid w:val="005304F3"/>
    <w:rsid w:val="0053077B"/>
    <w:rsid w:val="0053085F"/>
    <w:rsid w:val="0053104B"/>
    <w:rsid w:val="00531229"/>
    <w:rsid w:val="00531FB4"/>
    <w:rsid w:val="00533677"/>
    <w:rsid w:val="00533BB7"/>
    <w:rsid w:val="00533ED5"/>
    <w:rsid w:val="00533FD8"/>
    <w:rsid w:val="005343E3"/>
    <w:rsid w:val="00534B4F"/>
    <w:rsid w:val="00535658"/>
    <w:rsid w:val="0053593C"/>
    <w:rsid w:val="00535B2A"/>
    <w:rsid w:val="00535C6B"/>
    <w:rsid w:val="00535C72"/>
    <w:rsid w:val="00536128"/>
    <w:rsid w:val="00536153"/>
    <w:rsid w:val="00536167"/>
    <w:rsid w:val="00536A2B"/>
    <w:rsid w:val="00536A40"/>
    <w:rsid w:val="00537127"/>
    <w:rsid w:val="00537191"/>
    <w:rsid w:val="005373C2"/>
    <w:rsid w:val="00537823"/>
    <w:rsid w:val="00537864"/>
    <w:rsid w:val="0054000E"/>
    <w:rsid w:val="0054033E"/>
    <w:rsid w:val="0054055B"/>
    <w:rsid w:val="005405D9"/>
    <w:rsid w:val="00540985"/>
    <w:rsid w:val="0054166B"/>
    <w:rsid w:val="005418DF"/>
    <w:rsid w:val="00542040"/>
    <w:rsid w:val="0054205A"/>
    <w:rsid w:val="00542545"/>
    <w:rsid w:val="00542668"/>
    <w:rsid w:val="00542C49"/>
    <w:rsid w:val="00542E74"/>
    <w:rsid w:val="00542F0B"/>
    <w:rsid w:val="005431A3"/>
    <w:rsid w:val="00543B07"/>
    <w:rsid w:val="00543BAC"/>
    <w:rsid w:val="00543CC3"/>
    <w:rsid w:val="00544040"/>
    <w:rsid w:val="005446C4"/>
    <w:rsid w:val="00544D52"/>
    <w:rsid w:val="00544E02"/>
    <w:rsid w:val="005456EC"/>
    <w:rsid w:val="005457EE"/>
    <w:rsid w:val="00545899"/>
    <w:rsid w:val="005458FD"/>
    <w:rsid w:val="00545B73"/>
    <w:rsid w:val="00545F06"/>
    <w:rsid w:val="005460B0"/>
    <w:rsid w:val="00546326"/>
    <w:rsid w:val="0054635A"/>
    <w:rsid w:val="0054650F"/>
    <w:rsid w:val="0054657B"/>
    <w:rsid w:val="0054687E"/>
    <w:rsid w:val="005469EF"/>
    <w:rsid w:val="00546EE2"/>
    <w:rsid w:val="00547167"/>
    <w:rsid w:val="0054775D"/>
    <w:rsid w:val="00547D40"/>
    <w:rsid w:val="00547E3B"/>
    <w:rsid w:val="005506BA"/>
    <w:rsid w:val="005513D8"/>
    <w:rsid w:val="00551689"/>
    <w:rsid w:val="00551891"/>
    <w:rsid w:val="00551AA3"/>
    <w:rsid w:val="00551F66"/>
    <w:rsid w:val="0055217A"/>
    <w:rsid w:val="00552362"/>
    <w:rsid w:val="0055247C"/>
    <w:rsid w:val="00552639"/>
    <w:rsid w:val="0055267C"/>
    <w:rsid w:val="005528B9"/>
    <w:rsid w:val="00552FA8"/>
    <w:rsid w:val="0055313B"/>
    <w:rsid w:val="0055412A"/>
    <w:rsid w:val="00554431"/>
    <w:rsid w:val="00554E0A"/>
    <w:rsid w:val="005550C1"/>
    <w:rsid w:val="00555471"/>
    <w:rsid w:val="00555476"/>
    <w:rsid w:val="00555879"/>
    <w:rsid w:val="005559D5"/>
    <w:rsid w:val="00555A9C"/>
    <w:rsid w:val="0055675B"/>
    <w:rsid w:val="005568DA"/>
    <w:rsid w:val="005570C9"/>
    <w:rsid w:val="0055729B"/>
    <w:rsid w:val="005578A1"/>
    <w:rsid w:val="00557CE8"/>
    <w:rsid w:val="005604D3"/>
    <w:rsid w:val="0056058F"/>
    <w:rsid w:val="005605E7"/>
    <w:rsid w:val="00560AB1"/>
    <w:rsid w:val="00560CF6"/>
    <w:rsid w:val="00561234"/>
    <w:rsid w:val="00561325"/>
    <w:rsid w:val="00561797"/>
    <w:rsid w:val="00561975"/>
    <w:rsid w:val="00561AFC"/>
    <w:rsid w:val="005624DD"/>
    <w:rsid w:val="00562567"/>
    <w:rsid w:val="00562F97"/>
    <w:rsid w:val="00563A72"/>
    <w:rsid w:val="00563CB4"/>
    <w:rsid w:val="00563E33"/>
    <w:rsid w:val="00564AC7"/>
    <w:rsid w:val="00565132"/>
    <w:rsid w:val="00565BE6"/>
    <w:rsid w:val="00565E74"/>
    <w:rsid w:val="00566A93"/>
    <w:rsid w:val="00566F2A"/>
    <w:rsid w:val="0056706F"/>
    <w:rsid w:val="005670E7"/>
    <w:rsid w:val="0056740C"/>
    <w:rsid w:val="005678F7"/>
    <w:rsid w:val="0056794D"/>
    <w:rsid w:val="00567DA3"/>
    <w:rsid w:val="005701FE"/>
    <w:rsid w:val="00570657"/>
    <w:rsid w:val="00570C60"/>
    <w:rsid w:val="00570CDE"/>
    <w:rsid w:val="005723DC"/>
    <w:rsid w:val="00572B17"/>
    <w:rsid w:val="00572C61"/>
    <w:rsid w:val="005731DC"/>
    <w:rsid w:val="005731FF"/>
    <w:rsid w:val="00573245"/>
    <w:rsid w:val="00573279"/>
    <w:rsid w:val="00573421"/>
    <w:rsid w:val="00573997"/>
    <w:rsid w:val="00573FEC"/>
    <w:rsid w:val="00574C60"/>
    <w:rsid w:val="00574D1F"/>
    <w:rsid w:val="00574F60"/>
    <w:rsid w:val="00575323"/>
    <w:rsid w:val="005754A5"/>
    <w:rsid w:val="005754CF"/>
    <w:rsid w:val="00575C55"/>
    <w:rsid w:val="00576488"/>
    <w:rsid w:val="0057672B"/>
    <w:rsid w:val="00576922"/>
    <w:rsid w:val="00576C79"/>
    <w:rsid w:val="005771D2"/>
    <w:rsid w:val="0057726F"/>
    <w:rsid w:val="0058097C"/>
    <w:rsid w:val="00580EC3"/>
    <w:rsid w:val="00581A73"/>
    <w:rsid w:val="00581B05"/>
    <w:rsid w:val="00581BAC"/>
    <w:rsid w:val="00581CAA"/>
    <w:rsid w:val="005821A3"/>
    <w:rsid w:val="00583D32"/>
    <w:rsid w:val="005843EF"/>
    <w:rsid w:val="00584DE2"/>
    <w:rsid w:val="0058525A"/>
    <w:rsid w:val="00585330"/>
    <w:rsid w:val="00585A64"/>
    <w:rsid w:val="00585C60"/>
    <w:rsid w:val="00585CFB"/>
    <w:rsid w:val="00585D27"/>
    <w:rsid w:val="0058615B"/>
    <w:rsid w:val="00586862"/>
    <w:rsid w:val="005873CC"/>
    <w:rsid w:val="005874B9"/>
    <w:rsid w:val="005876D2"/>
    <w:rsid w:val="00587B29"/>
    <w:rsid w:val="00587CF5"/>
    <w:rsid w:val="00587DB2"/>
    <w:rsid w:val="00587F80"/>
    <w:rsid w:val="005902F7"/>
    <w:rsid w:val="005903E3"/>
    <w:rsid w:val="00590878"/>
    <w:rsid w:val="00590D97"/>
    <w:rsid w:val="00590ED0"/>
    <w:rsid w:val="00591171"/>
    <w:rsid w:val="005913C5"/>
    <w:rsid w:val="00591B5F"/>
    <w:rsid w:val="00591C4D"/>
    <w:rsid w:val="00592042"/>
    <w:rsid w:val="0059295F"/>
    <w:rsid w:val="00592A0F"/>
    <w:rsid w:val="00592A83"/>
    <w:rsid w:val="00592DD8"/>
    <w:rsid w:val="00592F27"/>
    <w:rsid w:val="0059358C"/>
    <w:rsid w:val="005935C1"/>
    <w:rsid w:val="00593613"/>
    <w:rsid w:val="005937CB"/>
    <w:rsid w:val="00593E7B"/>
    <w:rsid w:val="00593F14"/>
    <w:rsid w:val="00593F92"/>
    <w:rsid w:val="005949AF"/>
    <w:rsid w:val="00594A28"/>
    <w:rsid w:val="00594E14"/>
    <w:rsid w:val="005958C0"/>
    <w:rsid w:val="00595D28"/>
    <w:rsid w:val="005961F6"/>
    <w:rsid w:val="005969A6"/>
    <w:rsid w:val="00597558"/>
    <w:rsid w:val="005978F6"/>
    <w:rsid w:val="005979B3"/>
    <w:rsid w:val="00597A17"/>
    <w:rsid w:val="00597DB0"/>
    <w:rsid w:val="00597FB0"/>
    <w:rsid w:val="005A01B0"/>
    <w:rsid w:val="005A06BB"/>
    <w:rsid w:val="005A06C1"/>
    <w:rsid w:val="005A0A42"/>
    <w:rsid w:val="005A0D8A"/>
    <w:rsid w:val="005A112D"/>
    <w:rsid w:val="005A1776"/>
    <w:rsid w:val="005A17D5"/>
    <w:rsid w:val="005A1CA3"/>
    <w:rsid w:val="005A1CF6"/>
    <w:rsid w:val="005A1D88"/>
    <w:rsid w:val="005A277C"/>
    <w:rsid w:val="005A307D"/>
    <w:rsid w:val="005A3829"/>
    <w:rsid w:val="005A3C83"/>
    <w:rsid w:val="005A3DF1"/>
    <w:rsid w:val="005A42B8"/>
    <w:rsid w:val="005A4582"/>
    <w:rsid w:val="005A470D"/>
    <w:rsid w:val="005A47E9"/>
    <w:rsid w:val="005A497D"/>
    <w:rsid w:val="005A4CEF"/>
    <w:rsid w:val="005A4CF1"/>
    <w:rsid w:val="005A50F3"/>
    <w:rsid w:val="005A52A4"/>
    <w:rsid w:val="005A5456"/>
    <w:rsid w:val="005A5554"/>
    <w:rsid w:val="005A5E22"/>
    <w:rsid w:val="005A5FB7"/>
    <w:rsid w:val="005A63D0"/>
    <w:rsid w:val="005A6E91"/>
    <w:rsid w:val="005A768A"/>
    <w:rsid w:val="005A7B82"/>
    <w:rsid w:val="005B0206"/>
    <w:rsid w:val="005B08E6"/>
    <w:rsid w:val="005B0946"/>
    <w:rsid w:val="005B09C3"/>
    <w:rsid w:val="005B0F44"/>
    <w:rsid w:val="005B13D3"/>
    <w:rsid w:val="005B18DD"/>
    <w:rsid w:val="005B1D9C"/>
    <w:rsid w:val="005B1E7A"/>
    <w:rsid w:val="005B24C6"/>
    <w:rsid w:val="005B254D"/>
    <w:rsid w:val="005B286E"/>
    <w:rsid w:val="005B2C21"/>
    <w:rsid w:val="005B33FB"/>
    <w:rsid w:val="005B38A2"/>
    <w:rsid w:val="005B3E3E"/>
    <w:rsid w:val="005B43BC"/>
    <w:rsid w:val="005B43D4"/>
    <w:rsid w:val="005B5193"/>
    <w:rsid w:val="005B56B6"/>
    <w:rsid w:val="005B57E2"/>
    <w:rsid w:val="005B66DC"/>
    <w:rsid w:val="005B7511"/>
    <w:rsid w:val="005B765D"/>
    <w:rsid w:val="005B7941"/>
    <w:rsid w:val="005B7B8F"/>
    <w:rsid w:val="005B7F1E"/>
    <w:rsid w:val="005C03BE"/>
    <w:rsid w:val="005C0436"/>
    <w:rsid w:val="005C1389"/>
    <w:rsid w:val="005C26AC"/>
    <w:rsid w:val="005C32C9"/>
    <w:rsid w:val="005C353A"/>
    <w:rsid w:val="005C38D7"/>
    <w:rsid w:val="005C393B"/>
    <w:rsid w:val="005C3964"/>
    <w:rsid w:val="005C3E19"/>
    <w:rsid w:val="005C4455"/>
    <w:rsid w:val="005C4602"/>
    <w:rsid w:val="005C468B"/>
    <w:rsid w:val="005C48AD"/>
    <w:rsid w:val="005C49E1"/>
    <w:rsid w:val="005C4F8F"/>
    <w:rsid w:val="005C518F"/>
    <w:rsid w:val="005C54AD"/>
    <w:rsid w:val="005C55F2"/>
    <w:rsid w:val="005C5F82"/>
    <w:rsid w:val="005C64D6"/>
    <w:rsid w:val="005C64E8"/>
    <w:rsid w:val="005C6A57"/>
    <w:rsid w:val="005C6C32"/>
    <w:rsid w:val="005C6F1F"/>
    <w:rsid w:val="005C712C"/>
    <w:rsid w:val="005C72A7"/>
    <w:rsid w:val="005C7790"/>
    <w:rsid w:val="005C7AAC"/>
    <w:rsid w:val="005D016D"/>
    <w:rsid w:val="005D035F"/>
    <w:rsid w:val="005D0642"/>
    <w:rsid w:val="005D0D38"/>
    <w:rsid w:val="005D0E77"/>
    <w:rsid w:val="005D1256"/>
    <w:rsid w:val="005D1448"/>
    <w:rsid w:val="005D174D"/>
    <w:rsid w:val="005D1770"/>
    <w:rsid w:val="005D17FF"/>
    <w:rsid w:val="005D18FA"/>
    <w:rsid w:val="005D1B8D"/>
    <w:rsid w:val="005D1CA7"/>
    <w:rsid w:val="005D1D89"/>
    <w:rsid w:val="005D1F92"/>
    <w:rsid w:val="005D2593"/>
    <w:rsid w:val="005D2B58"/>
    <w:rsid w:val="005D34CA"/>
    <w:rsid w:val="005D3D3A"/>
    <w:rsid w:val="005D3EF5"/>
    <w:rsid w:val="005D46B3"/>
    <w:rsid w:val="005D4B45"/>
    <w:rsid w:val="005D4C30"/>
    <w:rsid w:val="005D5627"/>
    <w:rsid w:val="005D62E3"/>
    <w:rsid w:val="005D66AC"/>
    <w:rsid w:val="005D670E"/>
    <w:rsid w:val="005D67AA"/>
    <w:rsid w:val="005D6958"/>
    <w:rsid w:val="005D6EFE"/>
    <w:rsid w:val="005D7757"/>
    <w:rsid w:val="005D7968"/>
    <w:rsid w:val="005D7EEC"/>
    <w:rsid w:val="005D7F3A"/>
    <w:rsid w:val="005E0179"/>
    <w:rsid w:val="005E0298"/>
    <w:rsid w:val="005E0968"/>
    <w:rsid w:val="005E0AC8"/>
    <w:rsid w:val="005E0C1F"/>
    <w:rsid w:val="005E10B1"/>
    <w:rsid w:val="005E146A"/>
    <w:rsid w:val="005E1926"/>
    <w:rsid w:val="005E19B3"/>
    <w:rsid w:val="005E1A84"/>
    <w:rsid w:val="005E1B9A"/>
    <w:rsid w:val="005E1D90"/>
    <w:rsid w:val="005E1E37"/>
    <w:rsid w:val="005E1EE4"/>
    <w:rsid w:val="005E2295"/>
    <w:rsid w:val="005E23C0"/>
    <w:rsid w:val="005E2EE8"/>
    <w:rsid w:val="005E3476"/>
    <w:rsid w:val="005E36A6"/>
    <w:rsid w:val="005E395D"/>
    <w:rsid w:val="005E3B11"/>
    <w:rsid w:val="005E3E4F"/>
    <w:rsid w:val="005E4054"/>
    <w:rsid w:val="005E4288"/>
    <w:rsid w:val="005E45B3"/>
    <w:rsid w:val="005E4C34"/>
    <w:rsid w:val="005E51E4"/>
    <w:rsid w:val="005E53F4"/>
    <w:rsid w:val="005E589A"/>
    <w:rsid w:val="005E6D74"/>
    <w:rsid w:val="005E776C"/>
    <w:rsid w:val="005E7C30"/>
    <w:rsid w:val="005E7D7B"/>
    <w:rsid w:val="005F0308"/>
    <w:rsid w:val="005F09E7"/>
    <w:rsid w:val="005F0D85"/>
    <w:rsid w:val="005F1DFA"/>
    <w:rsid w:val="005F1E1F"/>
    <w:rsid w:val="005F2C78"/>
    <w:rsid w:val="005F3762"/>
    <w:rsid w:val="005F416F"/>
    <w:rsid w:val="005F439E"/>
    <w:rsid w:val="005F4788"/>
    <w:rsid w:val="005F504F"/>
    <w:rsid w:val="005F5A31"/>
    <w:rsid w:val="005F5DC9"/>
    <w:rsid w:val="005F6015"/>
    <w:rsid w:val="005F7030"/>
    <w:rsid w:val="005F792A"/>
    <w:rsid w:val="00600CC4"/>
    <w:rsid w:val="00600CF8"/>
    <w:rsid w:val="00600DA5"/>
    <w:rsid w:val="0060133D"/>
    <w:rsid w:val="006017B7"/>
    <w:rsid w:val="006017E4"/>
    <w:rsid w:val="00601FE1"/>
    <w:rsid w:val="00602282"/>
    <w:rsid w:val="00603426"/>
    <w:rsid w:val="00603814"/>
    <w:rsid w:val="00603EE9"/>
    <w:rsid w:val="00604635"/>
    <w:rsid w:val="00604861"/>
    <w:rsid w:val="006053BA"/>
    <w:rsid w:val="00605DDD"/>
    <w:rsid w:val="0060614A"/>
    <w:rsid w:val="00606916"/>
    <w:rsid w:val="00606ABF"/>
    <w:rsid w:val="00606B54"/>
    <w:rsid w:val="00606C00"/>
    <w:rsid w:val="00606FED"/>
    <w:rsid w:val="00607509"/>
    <w:rsid w:val="00607EE3"/>
    <w:rsid w:val="0061040E"/>
    <w:rsid w:val="006106B0"/>
    <w:rsid w:val="00610BAE"/>
    <w:rsid w:val="00610BD7"/>
    <w:rsid w:val="0061187B"/>
    <w:rsid w:val="00611DDE"/>
    <w:rsid w:val="006120EB"/>
    <w:rsid w:val="0061220E"/>
    <w:rsid w:val="00612426"/>
    <w:rsid w:val="00612895"/>
    <w:rsid w:val="00612C6B"/>
    <w:rsid w:val="00613556"/>
    <w:rsid w:val="00613617"/>
    <w:rsid w:val="00613CD9"/>
    <w:rsid w:val="00614A7C"/>
    <w:rsid w:val="00614BCF"/>
    <w:rsid w:val="00615C20"/>
    <w:rsid w:val="00615C37"/>
    <w:rsid w:val="00615DB1"/>
    <w:rsid w:val="006161AB"/>
    <w:rsid w:val="006163E1"/>
    <w:rsid w:val="006163ED"/>
    <w:rsid w:val="00617456"/>
    <w:rsid w:val="006176BC"/>
    <w:rsid w:val="0061771C"/>
    <w:rsid w:val="006177D9"/>
    <w:rsid w:val="00617A9B"/>
    <w:rsid w:val="00617B0C"/>
    <w:rsid w:val="00617B97"/>
    <w:rsid w:val="00620BBB"/>
    <w:rsid w:val="00621126"/>
    <w:rsid w:val="00621344"/>
    <w:rsid w:val="0062235B"/>
    <w:rsid w:val="006223F4"/>
    <w:rsid w:val="00622578"/>
    <w:rsid w:val="00622755"/>
    <w:rsid w:val="006227F0"/>
    <w:rsid w:val="00622BD3"/>
    <w:rsid w:val="00622CF1"/>
    <w:rsid w:val="00622D4B"/>
    <w:rsid w:val="00622FED"/>
    <w:rsid w:val="0062387C"/>
    <w:rsid w:val="006239C4"/>
    <w:rsid w:val="00623E2E"/>
    <w:rsid w:val="00623EBB"/>
    <w:rsid w:val="006246F0"/>
    <w:rsid w:val="00624778"/>
    <w:rsid w:val="00624A4F"/>
    <w:rsid w:val="00624C64"/>
    <w:rsid w:val="00624CC2"/>
    <w:rsid w:val="00625076"/>
    <w:rsid w:val="00625262"/>
    <w:rsid w:val="00625702"/>
    <w:rsid w:val="00625C57"/>
    <w:rsid w:val="00625E1B"/>
    <w:rsid w:val="006260C7"/>
    <w:rsid w:val="00626535"/>
    <w:rsid w:val="006268F4"/>
    <w:rsid w:val="00626B50"/>
    <w:rsid w:val="00627679"/>
    <w:rsid w:val="00627CB8"/>
    <w:rsid w:val="006300DE"/>
    <w:rsid w:val="0063038E"/>
    <w:rsid w:val="006315E8"/>
    <w:rsid w:val="0063191D"/>
    <w:rsid w:val="00631982"/>
    <w:rsid w:val="00631FCF"/>
    <w:rsid w:val="006320B7"/>
    <w:rsid w:val="006321DB"/>
    <w:rsid w:val="00632275"/>
    <w:rsid w:val="006323DD"/>
    <w:rsid w:val="00632960"/>
    <w:rsid w:val="00632D17"/>
    <w:rsid w:val="00632E0E"/>
    <w:rsid w:val="00633F5A"/>
    <w:rsid w:val="006344BA"/>
    <w:rsid w:val="0063498D"/>
    <w:rsid w:val="00634A0C"/>
    <w:rsid w:val="00634CEA"/>
    <w:rsid w:val="00634D53"/>
    <w:rsid w:val="00634F7D"/>
    <w:rsid w:val="006353E4"/>
    <w:rsid w:val="0063650A"/>
    <w:rsid w:val="00636607"/>
    <w:rsid w:val="00636691"/>
    <w:rsid w:val="0063674B"/>
    <w:rsid w:val="00636BA2"/>
    <w:rsid w:val="00636E7F"/>
    <w:rsid w:val="00636F0B"/>
    <w:rsid w:val="0063729C"/>
    <w:rsid w:val="006374A0"/>
    <w:rsid w:val="00637A00"/>
    <w:rsid w:val="00637A94"/>
    <w:rsid w:val="00637FC0"/>
    <w:rsid w:val="0064023C"/>
    <w:rsid w:val="006402DD"/>
    <w:rsid w:val="00640FBD"/>
    <w:rsid w:val="0064119E"/>
    <w:rsid w:val="006411E4"/>
    <w:rsid w:val="00641454"/>
    <w:rsid w:val="00642956"/>
    <w:rsid w:val="00643904"/>
    <w:rsid w:val="00643C8A"/>
    <w:rsid w:val="006440DA"/>
    <w:rsid w:val="006448A9"/>
    <w:rsid w:val="00644C48"/>
    <w:rsid w:val="00644F0C"/>
    <w:rsid w:val="00644FEB"/>
    <w:rsid w:val="006452A6"/>
    <w:rsid w:val="006462B6"/>
    <w:rsid w:val="00646B5B"/>
    <w:rsid w:val="00647726"/>
    <w:rsid w:val="006477E7"/>
    <w:rsid w:val="006479BD"/>
    <w:rsid w:val="00647B09"/>
    <w:rsid w:val="00647E19"/>
    <w:rsid w:val="00650E9B"/>
    <w:rsid w:val="00650F75"/>
    <w:rsid w:val="00651158"/>
    <w:rsid w:val="00651351"/>
    <w:rsid w:val="006516EB"/>
    <w:rsid w:val="006518F5"/>
    <w:rsid w:val="00651DA3"/>
    <w:rsid w:val="006520E0"/>
    <w:rsid w:val="006528F4"/>
    <w:rsid w:val="00652E0A"/>
    <w:rsid w:val="00652E35"/>
    <w:rsid w:val="00652EFC"/>
    <w:rsid w:val="00653644"/>
    <w:rsid w:val="00653F76"/>
    <w:rsid w:val="00653FF5"/>
    <w:rsid w:val="006548A9"/>
    <w:rsid w:val="00654A23"/>
    <w:rsid w:val="00654CB9"/>
    <w:rsid w:val="00655B58"/>
    <w:rsid w:val="00655C4A"/>
    <w:rsid w:val="006565E5"/>
    <w:rsid w:val="0065669F"/>
    <w:rsid w:val="00656A71"/>
    <w:rsid w:val="00656AC0"/>
    <w:rsid w:val="00656C62"/>
    <w:rsid w:val="00656CE0"/>
    <w:rsid w:val="00656ED7"/>
    <w:rsid w:val="00656F4F"/>
    <w:rsid w:val="00656FF0"/>
    <w:rsid w:val="006575D4"/>
    <w:rsid w:val="0065798C"/>
    <w:rsid w:val="00657DB6"/>
    <w:rsid w:val="006603B7"/>
    <w:rsid w:val="006608E4"/>
    <w:rsid w:val="006613A4"/>
    <w:rsid w:val="006617BE"/>
    <w:rsid w:val="006618BA"/>
    <w:rsid w:val="00662C7F"/>
    <w:rsid w:val="006633C3"/>
    <w:rsid w:val="0066391F"/>
    <w:rsid w:val="00663947"/>
    <w:rsid w:val="00663996"/>
    <w:rsid w:val="00664348"/>
    <w:rsid w:val="00664392"/>
    <w:rsid w:val="00664A68"/>
    <w:rsid w:val="00664C12"/>
    <w:rsid w:val="00665017"/>
    <w:rsid w:val="0066529E"/>
    <w:rsid w:val="006652C6"/>
    <w:rsid w:val="00665740"/>
    <w:rsid w:val="00665FEA"/>
    <w:rsid w:val="00666025"/>
    <w:rsid w:val="006662BE"/>
    <w:rsid w:val="006663F7"/>
    <w:rsid w:val="00666522"/>
    <w:rsid w:val="00666A11"/>
    <w:rsid w:val="00666AFC"/>
    <w:rsid w:val="00666BE4"/>
    <w:rsid w:val="00667293"/>
    <w:rsid w:val="006672E6"/>
    <w:rsid w:val="006679AC"/>
    <w:rsid w:val="00667D37"/>
    <w:rsid w:val="00667F92"/>
    <w:rsid w:val="00670000"/>
    <w:rsid w:val="00670146"/>
    <w:rsid w:val="006709C2"/>
    <w:rsid w:val="00671319"/>
    <w:rsid w:val="00671492"/>
    <w:rsid w:val="0067153A"/>
    <w:rsid w:val="00671722"/>
    <w:rsid w:val="00671923"/>
    <w:rsid w:val="006720E8"/>
    <w:rsid w:val="00672416"/>
    <w:rsid w:val="00672A59"/>
    <w:rsid w:val="006732FA"/>
    <w:rsid w:val="00673406"/>
    <w:rsid w:val="0067376F"/>
    <w:rsid w:val="00673854"/>
    <w:rsid w:val="00673AC9"/>
    <w:rsid w:val="00673C55"/>
    <w:rsid w:val="00674368"/>
    <w:rsid w:val="00674B59"/>
    <w:rsid w:val="00674F77"/>
    <w:rsid w:val="00675517"/>
    <w:rsid w:val="006758CA"/>
    <w:rsid w:val="00676704"/>
    <w:rsid w:val="006770FC"/>
    <w:rsid w:val="00677134"/>
    <w:rsid w:val="00677539"/>
    <w:rsid w:val="006778DC"/>
    <w:rsid w:val="00677BDA"/>
    <w:rsid w:val="00677D37"/>
    <w:rsid w:val="00677EC4"/>
    <w:rsid w:val="006805C7"/>
    <w:rsid w:val="00680767"/>
    <w:rsid w:val="006807AA"/>
    <w:rsid w:val="00680A72"/>
    <w:rsid w:val="00680AD6"/>
    <w:rsid w:val="00680B01"/>
    <w:rsid w:val="00680C51"/>
    <w:rsid w:val="0068126D"/>
    <w:rsid w:val="00681A0B"/>
    <w:rsid w:val="00681FA8"/>
    <w:rsid w:val="00682251"/>
    <w:rsid w:val="00682AFB"/>
    <w:rsid w:val="00683125"/>
    <w:rsid w:val="0068329C"/>
    <w:rsid w:val="00683412"/>
    <w:rsid w:val="006834E7"/>
    <w:rsid w:val="006836FF"/>
    <w:rsid w:val="006838C0"/>
    <w:rsid w:val="00684673"/>
    <w:rsid w:val="00684808"/>
    <w:rsid w:val="00685566"/>
    <w:rsid w:val="00685928"/>
    <w:rsid w:val="00685988"/>
    <w:rsid w:val="00685ACF"/>
    <w:rsid w:val="00685DA4"/>
    <w:rsid w:val="00685F31"/>
    <w:rsid w:val="006860F7"/>
    <w:rsid w:val="00686155"/>
    <w:rsid w:val="00686753"/>
    <w:rsid w:val="00686B83"/>
    <w:rsid w:val="00686E32"/>
    <w:rsid w:val="00686EF5"/>
    <w:rsid w:val="006870B3"/>
    <w:rsid w:val="00687B70"/>
    <w:rsid w:val="00690116"/>
    <w:rsid w:val="0069019E"/>
    <w:rsid w:val="006902FB"/>
    <w:rsid w:val="00690748"/>
    <w:rsid w:val="00690C4D"/>
    <w:rsid w:val="006911E7"/>
    <w:rsid w:val="0069125A"/>
    <w:rsid w:val="0069167A"/>
    <w:rsid w:val="006919CE"/>
    <w:rsid w:val="006927D5"/>
    <w:rsid w:val="00692819"/>
    <w:rsid w:val="00692F69"/>
    <w:rsid w:val="00693764"/>
    <w:rsid w:val="00693BC0"/>
    <w:rsid w:val="00693C94"/>
    <w:rsid w:val="00694627"/>
    <w:rsid w:val="00694667"/>
    <w:rsid w:val="00694B9B"/>
    <w:rsid w:val="00694D9D"/>
    <w:rsid w:val="00695DC6"/>
    <w:rsid w:val="00695F10"/>
    <w:rsid w:val="00696C1C"/>
    <w:rsid w:val="00696DC0"/>
    <w:rsid w:val="00696E4B"/>
    <w:rsid w:val="0069724C"/>
    <w:rsid w:val="00697BFD"/>
    <w:rsid w:val="00697C3F"/>
    <w:rsid w:val="00697C99"/>
    <w:rsid w:val="00697D18"/>
    <w:rsid w:val="006A02DC"/>
    <w:rsid w:val="006A0627"/>
    <w:rsid w:val="006A09D1"/>
    <w:rsid w:val="006A0AC4"/>
    <w:rsid w:val="006A0BA0"/>
    <w:rsid w:val="006A14DF"/>
    <w:rsid w:val="006A1537"/>
    <w:rsid w:val="006A19A3"/>
    <w:rsid w:val="006A1DFA"/>
    <w:rsid w:val="006A1EA3"/>
    <w:rsid w:val="006A1F67"/>
    <w:rsid w:val="006A21E3"/>
    <w:rsid w:val="006A2457"/>
    <w:rsid w:val="006A24E5"/>
    <w:rsid w:val="006A2759"/>
    <w:rsid w:val="006A28D4"/>
    <w:rsid w:val="006A2AD6"/>
    <w:rsid w:val="006A3528"/>
    <w:rsid w:val="006A4384"/>
    <w:rsid w:val="006A4898"/>
    <w:rsid w:val="006A4F27"/>
    <w:rsid w:val="006A5369"/>
    <w:rsid w:val="006A5B1F"/>
    <w:rsid w:val="006A5EF6"/>
    <w:rsid w:val="006A6132"/>
    <w:rsid w:val="006A62E0"/>
    <w:rsid w:val="006A67AD"/>
    <w:rsid w:val="006A6DC4"/>
    <w:rsid w:val="006A6F64"/>
    <w:rsid w:val="006A6FB4"/>
    <w:rsid w:val="006A70E6"/>
    <w:rsid w:val="006A750A"/>
    <w:rsid w:val="006A7AB9"/>
    <w:rsid w:val="006B00D5"/>
    <w:rsid w:val="006B02DE"/>
    <w:rsid w:val="006B04E2"/>
    <w:rsid w:val="006B0599"/>
    <w:rsid w:val="006B0714"/>
    <w:rsid w:val="006B0C12"/>
    <w:rsid w:val="006B0CC0"/>
    <w:rsid w:val="006B0F9F"/>
    <w:rsid w:val="006B1105"/>
    <w:rsid w:val="006B1938"/>
    <w:rsid w:val="006B1A51"/>
    <w:rsid w:val="006B1BDF"/>
    <w:rsid w:val="006B1FCC"/>
    <w:rsid w:val="006B1FEF"/>
    <w:rsid w:val="006B2055"/>
    <w:rsid w:val="006B20A7"/>
    <w:rsid w:val="006B25A0"/>
    <w:rsid w:val="006B25EF"/>
    <w:rsid w:val="006B2B5D"/>
    <w:rsid w:val="006B2D82"/>
    <w:rsid w:val="006B2EF3"/>
    <w:rsid w:val="006B31FF"/>
    <w:rsid w:val="006B3265"/>
    <w:rsid w:val="006B356E"/>
    <w:rsid w:val="006B3B4C"/>
    <w:rsid w:val="006B4CF1"/>
    <w:rsid w:val="006B4DE7"/>
    <w:rsid w:val="006B501D"/>
    <w:rsid w:val="006B544A"/>
    <w:rsid w:val="006B5540"/>
    <w:rsid w:val="006B5796"/>
    <w:rsid w:val="006B5DDA"/>
    <w:rsid w:val="006B5E1A"/>
    <w:rsid w:val="006B5F70"/>
    <w:rsid w:val="006B60FE"/>
    <w:rsid w:val="006B66E2"/>
    <w:rsid w:val="006B68F7"/>
    <w:rsid w:val="006B6BE6"/>
    <w:rsid w:val="006B6C23"/>
    <w:rsid w:val="006B7224"/>
    <w:rsid w:val="006B76D0"/>
    <w:rsid w:val="006B77AE"/>
    <w:rsid w:val="006B7D7B"/>
    <w:rsid w:val="006B7EE9"/>
    <w:rsid w:val="006B7FA6"/>
    <w:rsid w:val="006C029E"/>
    <w:rsid w:val="006C0318"/>
    <w:rsid w:val="006C035D"/>
    <w:rsid w:val="006C0391"/>
    <w:rsid w:val="006C0568"/>
    <w:rsid w:val="006C0952"/>
    <w:rsid w:val="006C0FBC"/>
    <w:rsid w:val="006C13DE"/>
    <w:rsid w:val="006C15FF"/>
    <w:rsid w:val="006C180A"/>
    <w:rsid w:val="006C22B6"/>
    <w:rsid w:val="006C26E5"/>
    <w:rsid w:val="006C28D0"/>
    <w:rsid w:val="006C2CD0"/>
    <w:rsid w:val="006C2D57"/>
    <w:rsid w:val="006C40E2"/>
    <w:rsid w:val="006C4303"/>
    <w:rsid w:val="006C4D55"/>
    <w:rsid w:val="006C4EE7"/>
    <w:rsid w:val="006C558E"/>
    <w:rsid w:val="006C5A92"/>
    <w:rsid w:val="006C5AAC"/>
    <w:rsid w:val="006C649D"/>
    <w:rsid w:val="006C68FA"/>
    <w:rsid w:val="006C6B68"/>
    <w:rsid w:val="006C6C26"/>
    <w:rsid w:val="006C6CCF"/>
    <w:rsid w:val="006C7082"/>
    <w:rsid w:val="006C709E"/>
    <w:rsid w:val="006C76B4"/>
    <w:rsid w:val="006C7AC8"/>
    <w:rsid w:val="006C7AD9"/>
    <w:rsid w:val="006C7E68"/>
    <w:rsid w:val="006D0B83"/>
    <w:rsid w:val="006D163F"/>
    <w:rsid w:val="006D18E5"/>
    <w:rsid w:val="006D1942"/>
    <w:rsid w:val="006D1E3E"/>
    <w:rsid w:val="006D2222"/>
    <w:rsid w:val="006D2809"/>
    <w:rsid w:val="006D2A84"/>
    <w:rsid w:val="006D2B03"/>
    <w:rsid w:val="006D339B"/>
    <w:rsid w:val="006D4BAA"/>
    <w:rsid w:val="006D55F3"/>
    <w:rsid w:val="006D61BE"/>
    <w:rsid w:val="006D6749"/>
    <w:rsid w:val="006D6D4E"/>
    <w:rsid w:val="006D73ED"/>
    <w:rsid w:val="006D76BF"/>
    <w:rsid w:val="006D79C8"/>
    <w:rsid w:val="006D7B2A"/>
    <w:rsid w:val="006E0076"/>
    <w:rsid w:val="006E05FC"/>
    <w:rsid w:val="006E0667"/>
    <w:rsid w:val="006E0E44"/>
    <w:rsid w:val="006E0EA6"/>
    <w:rsid w:val="006E219B"/>
    <w:rsid w:val="006E24F9"/>
    <w:rsid w:val="006E265C"/>
    <w:rsid w:val="006E271A"/>
    <w:rsid w:val="006E28C0"/>
    <w:rsid w:val="006E2C3B"/>
    <w:rsid w:val="006E3676"/>
    <w:rsid w:val="006E37C7"/>
    <w:rsid w:val="006E414C"/>
    <w:rsid w:val="006E4159"/>
    <w:rsid w:val="006E431D"/>
    <w:rsid w:val="006E4633"/>
    <w:rsid w:val="006E499D"/>
    <w:rsid w:val="006E4C9F"/>
    <w:rsid w:val="006E5141"/>
    <w:rsid w:val="006E53C6"/>
    <w:rsid w:val="006E62DD"/>
    <w:rsid w:val="006E66CD"/>
    <w:rsid w:val="006E6709"/>
    <w:rsid w:val="006E6CA2"/>
    <w:rsid w:val="006E726D"/>
    <w:rsid w:val="006F0097"/>
    <w:rsid w:val="006F0AC9"/>
    <w:rsid w:val="006F0D23"/>
    <w:rsid w:val="006F14D1"/>
    <w:rsid w:val="006F165B"/>
    <w:rsid w:val="006F1C2E"/>
    <w:rsid w:val="006F2052"/>
    <w:rsid w:val="006F25EC"/>
    <w:rsid w:val="006F357C"/>
    <w:rsid w:val="006F3B16"/>
    <w:rsid w:val="006F47FA"/>
    <w:rsid w:val="006F4B38"/>
    <w:rsid w:val="006F4D71"/>
    <w:rsid w:val="006F54CB"/>
    <w:rsid w:val="006F5935"/>
    <w:rsid w:val="006F6255"/>
    <w:rsid w:val="006F69CA"/>
    <w:rsid w:val="006F7796"/>
    <w:rsid w:val="007006FA"/>
    <w:rsid w:val="0070189D"/>
    <w:rsid w:val="00701B4B"/>
    <w:rsid w:val="00702862"/>
    <w:rsid w:val="00702924"/>
    <w:rsid w:val="00702E45"/>
    <w:rsid w:val="0070315E"/>
    <w:rsid w:val="00703547"/>
    <w:rsid w:val="00703870"/>
    <w:rsid w:val="00703C05"/>
    <w:rsid w:val="007041A3"/>
    <w:rsid w:val="00704DCE"/>
    <w:rsid w:val="007052B8"/>
    <w:rsid w:val="00705403"/>
    <w:rsid w:val="00705555"/>
    <w:rsid w:val="0070582C"/>
    <w:rsid w:val="00705956"/>
    <w:rsid w:val="00705ADB"/>
    <w:rsid w:val="00705C1B"/>
    <w:rsid w:val="00705F3D"/>
    <w:rsid w:val="00705F4E"/>
    <w:rsid w:val="0070609D"/>
    <w:rsid w:val="0070617A"/>
    <w:rsid w:val="007062E0"/>
    <w:rsid w:val="00706649"/>
    <w:rsid w:val="007068ED"/>
    <w:rsid w:val="00706CDA"/>
    <w:rsid w:val="00707E85"/>
    <w:rsid w:val="00710720"/>
    <w:rsid w:val="00710944"/>
    <w:rsid w:val="00710963"/>
    <w:rsid w:val="00710D89"/>
    <w:rsid w:val="00711315"/>
    <w:rsid w:val="007114C0"/>
    <w:rsid w:val="00711A18"/>
    <w:rsid w:val="00711E49"/>
    <w:rsid w:val="0071208F"/>
    <w:rsid w:val="007121B0"/>
    <w:rsid w:val="007123B9"/>
    <w:rsid w:val="007129BE"/>
    <w:rsid w:val="00712AA3"/>
    <w:rsid w:val="00712F30"/>
    <w:rsid w:val="00713091"/>
    <w:rsid w:val="00713736"/>
    <w:rsid w:val="00713B84"/>
    <w:rsid w:val="00714DD7"/>
    <w:rsid w:val="00714F2D"/>
    <w:rsid w:val="0071603A"/>
    <w:rsid w:val="00716A60"/>
    <w:rsid w:val="00717296"/>
    <w:rsid w:val="00717A8C"/>
    <w:rsid w:val="00717BE7"/>
    <w:rsid w:val="00720038"/>
    <w:rsid w:val="00721199"/>
    <w:rsid w:val="007226C5"/>
    <w:rsid w:val="00722A94"/>
    <w:rsid w:val="00723A09"/>
    <w:rsid w:val="00723D5C"/>
    <w:rsid w:val="00723DCD"/>
    <w:rsid w:val="00723F51"/>
    <w:rsid w:val="00723FCA"/>
    <w:rsid w:val="007243D4"/>
    <w:rsid w:val="00724647"/>
    <w:rsid w:val="00724864"/>
    <w:rsid w:val="007254F7"/>
    <w:rsid w:val="00725525"/>
    <w:rsid w:val="0072556B"/>
    <w:rsid w:val="00726095"/>
    <w:rsid w:val="0072626D"/>
    <w:rsid w:val="007265FF"/>
    <w:rsid w:val="00726C1F"/>
    <w:rsid w:val="0072730E"/>
    <w:rsid w:val="0072750A"/>
    <w:rsid w:val="007279B8"/>
    <w:rsid w:val="00727E2A"/>
    <w:rsid w:val="007308AC"/>
    <w:rsid w:val="00730D7C"/>
    <w:rsid w:val="00730F90"/>
    <w:rsid w:val="007311B3"/>
    <w:rsid w:val="00732077"/>
    <w:rsid w:val="007320BA"/>
    <w:rsid w:val="0073235D"/>
    <w:rsid w:val="0073250F"/>
    <w:rsid w:val="007325A1"/>
    <w:rsid w:val="00732F58"/>
    <w:rsid w:val="00732F63"/>
    <w:rsid w:val="0073378A"/>
    <w:rsid w:val="0073379E"/>
    <w:rsid w:val="00733AF9"/>
    <w:rsid w:val="00733CE6"/>
    <w:rsid w:val="00733FEE"/>
    <w:rsid w:val="0073468D"/>
    <w:rsid w:val="007348FF"/>
    <w:rsid w:val="00734ABF"/>
    <w:rsid w:val="00734C35"/>
    <w:rsid w:val="0073515C"/>
    <w:rsid w:val="00735AB0"/>
    <w:rsid w:val="007366F8"/>
    <w:rsid w:val="00736807"/>
    <w:rsid w:val="00736D24"/>
    <w:rsid w:val="00737296"/>
    <w:rsid w:val="0073736F"/>
    <w:rsid w:val="007374D8"/>
    <w:rsid w:val="007376C9"/>
    <w:rsid w:val="00737730"/>
    <w:rsid w:val="00737859"/>
    <w:rsid w:val="007378A4"/>
    <w:rsid w:val="00737A69"/>
    <w:rsid w:val="00737AEB"/>
    <w:rsid w:val="00737C50"/>
    <w:rsid w:val="00737FCF"/>
    <w:rsid w:val="00740495"/>
    <w:rsid w:val="00740510"/>
    <w:rsid w:val="007405F0"/>
    <w:rsid w:val="00740E3D"/>
    <w:rsid w:val="00740FD5"/>
    <w:rsid w:val="007416AC"/>
    <w:rsid w:val="007425A0"/>
    <w:rsid w:val="00742CED"/>
    <w:rsid w:val="00742EDF"/>
    <w:rsid w:val="00742FB6"/>
    <w:rsid w:val="00743297"/>
    <w:rsid w:val="007438CD"/>
    <w:rsid w:val="00743E31"/>
    <w:rsid w:val="00744720"/>
    <w:rsid w:val="00744771"/>
    <w:rsid w:val="0074486B"/>
    <w:rsid w:val="0074487F"/>
    <w:rsid w:val="0074656C"/>
    <w:rsid w:val="00746DCA"/>
    <w:rsid w:val="00746DD7"/>
    <w:rsid w:val="00747531"/>
    <w:rsid w:val="00747E8F"/>
    <w:rsid w:val="007502A1"/>
    <w:rsid w:val="0075094F"/>
    <w:rsid w:val="00750B71"/>
    <w:rsid w:val="00750D34"/>
    <w:rsid w:val="00750D89"/>
    <w:rsid w:val="0075196C"/>
    <w:rsid w:val="0075198F"/>
    <w:rsid w:val="007520A0"/>
    <w:rsid w:val="0075222C"/>
    <w:rsid w:val="007524EA"/>
    <w:rsid w:val="00752971"/>
    <w:rsid w:val="00752E58"/>
    <w:rsid w:val="00753FE9"/>
    <w:rsid w:val="0075447F"/>
    <w:rsid w:val="00754B63"/>
    <w:rsid w:val="00755503"/>
    <w:rsid w:val="00755683"/>
    <w:rsid w:val="00755BB8"/>
    <w:rsid w:val="00755CA9"/>
    <w:rsid w:val="007566B9"/>
    <w:rsid w:val="00756E5F"/>
    <w:rsid w:val="007571C0"/>
    <w:rsid w:val="00757298"/>
    <w:rsid w:val="00757560"/>
    <w:rsid w:val="00757663"/>
    <w:rsid w:val="007576FD"/>
    <w:rsid w:val="0075791E"/>
    <w:rsid w:val="007603EA"/>
    <w:rsid w:val="007605A1"/>
    <w:rsid w:val="00760AB2"/>
    <w:rsid w:val="0076160B"/>
    <w:rsid w:val="007616DA"/>
    <w:rsid w:val="00761F13"/>
    <w:rsid w:val="00762AC7"/>
    <w:rsid w:val="00762BA8"/>
    <w:rsid w:val="00762D11"/>
    <w:rsid w:val="00762F99"/>
    <w:rsid w:val="007630CE"/>
    <w:rsid w:val="007630DC"/>
    <w:rsid w:val="00763742"/>
    <w:rsid w:val="00763780"/>
    <w:rsid w:val="00763C1C"/>
    <w:rsid w:val="00763D0F"/>
    <w:rsid w:val="00763E21"/>
    <w:rsid w:val="00764389"/>
    <w:rsid w:val="007646B6"/>
    <w:rsid w:val="00765A40"/>
    <w:rsid w:val="00765FA4"/>
    <w:rsid w:val="0076613C"/>
    <w:rsid w:val="007665D5"/>
    <w:rsid w:val="00767C46"/>
    <w:rsid w:val="007707C6"/>
    <w:rsid w:val="0077081B"/>
    <w:rsid w:val="0077090B"/>
    <w:rsid w:val="00770B01"/>
    <w:rsid w:val="00771BDA"/>
    <w:rsid w:val="00771C4D"/>
    <w:rsid w:val="00772485"/>
    <w:rsid w:val="00773841"/>
    <w:rsid w:val="00773A42"/>
    <w:rsid w:val="00773CA9"/>
    <w:rsid w:val="00773E16"/>
    <w:rsid w:val="0077464B"/>
    <w:rsid w:val="007754A5"/>
    <w:rsid w:val="007758E2"/>
    <w:rsid w:val="00775956"/>
    <w:rsid w:val="00775BE4"/>
    <w:rsid w:val="00776104"/>
    <w:rsid w:val="007766B1"/>
    <w:rsid w:val="00776921"/>
    <w:rsid w:val="00776D86"/>
    <w:rsid w:val="007774D8"/>
    <w:rsid w:val="0077776F"/>
    <w:rsid w:val="00777D82"/>
    <w:rsid w:val="0078110D"/>
    <w:rsid w:val="0078126F"/>
    <w:rsid w:val="0078149E"/>
    <w:rsid w:val="0078179D"/>
    <w:rsid w:val="00781889"/>
    <w:rsid w:val="007823D8"/>
    <w:rsid w:val="00782CD0"/>
    <w:rsid w:val="0078309F"/>
    <w:rsid w:val="0078319B"/>
    <w:rsid w:val="007831A3"/>
    <w:rsid w:val="00783428"/>
    <w:rsid w:val="0078353D"/>
    <w:rsid w:val="00783865"/>
    <w:rsid w:val="00784386"/>
    <w:rsid w:val="00785D9C"/>
    <w:rsid w:val="00785E82"/>
    <w:rsid w:val="00785E8E"/>
    <w:rsid w:val="00785FCD"/>
    <w:rsid w:val="00785FFF"/>
    <w:rsid w:val="0078616C"/>
    <w:rsid w:val="0078627E"/>
    <w:rsid w:val="007864E4"/>
    <w:rsid w:val="00786881"/>
    <w:rsid w:val="00787146"/>
    <w:rsid w:val="0078773D"/>
    <w:rsid w:val="00787D64"/>
    <w:rsid w:val="007900C9"/>
    <w:rsid w:val="007903E5"/>
    <w:rsid w:val="007907C5"/>
    <w:rsid w:val="0079115A"/>
    <w:rsid w:val="00791202"/>
    <w:rsid w:val="00791A34"/>
    <w:rsid w:val="007921AD"/>
    <w:rsid w:val="007923B1"/>
    <w:rsid w:val="00792AA3"/>
    <w:rsid w:val="00793E31"/>
    <w:rsid w:val="00793F64"/>
    <w:rsid w:val="007942A2"/>
    <w:rsid w:val="00794362"/>
    <w:rsid w:val="007946AF"/>
    <w:rsid w:val="00794E17"/>
    <w:rsid w:val="007954E6"/>
    <w:rsid w:val="007955BB"/>
    <w:rsid w:val="00795F40"/>
    <w:rsid w:val="0079633A"/>
    <w:rsid w:val="00796C62"/>
    <w:rsid w:val="007972E1"/>
    <w:rsid w:val="00797DF0"/>
    <w:rsid w:val="00797FB9"/>
    <w:rsid w:val="007A0949"/>
    <w:rsid w:val="007A1C3D"/>
    <w:rsid w:val="007A1D79"/>
    <w:rsid w:val="007A21DB"/>
    <w:rsid w:val="007A24F6"/>
    <w:rsid w:val="007A2DD4"/>
    <w:rsid w:val="007A3579"/>
    <w:rsid w:val="007A3F80"/>
    <w:rsid w:val="007A40BA"/>
    <w:rsid w:val="007A516B"/>
    <w:rsid w:val="007A54C7"/>
    <w:rsid w:val="007A5C4C"/>
    <w:rsid w:val="007A613E"/>
    <w:rsid w:val="007A6AC2"/>
    <w:rsid w:val="007A6CC3"/>
    <w:rsid w:val="007A6E62"/>
    <w:rsid w:val="007A6EF1"/>
    <w:rsid w:val="007A71D0"/>
    <w:rsid w:val="007A72A9"/>
    <w:rsid w:val="007B010E"/>
    <w:rsid w:val="007B0A2C"/>
    <w:rsid w:val="007B0C23"/>
    <w:rsid w:val="007B0C30"/>
    <w:rsid w:val="007B0DE0"/>
    <w:rsid w:val="007B1556"/>
    <w:rsid w:val="007B161F"/>
    <w:rsid w:val="007B194A"/>
    <w:rsid w:val="007B1CC8"/>
    <w:rsid w:val="007B2031"/>
    <w:rsid w:val="007B2447"/>
    <w:rsid w:val="007B26BB"/>
    <w:rsid w:val="007B27D6"/>
    <w:rsid w:val="007B307A"/>
    <w:rsid w:val="007B33EB"/>
    <w:rsid w:val="007B3CC3"/>
    <w:rsid w:val="007B4505"/>
    <w:rsid w:val="007B4772"/>
    <w:rsid w:val="007B4830"/>
    <w:rsid w:val="007B4CC6"/>
    <w:rsid w:val="007B4F71"/>
    <w:rsid w:val="007B547E"/>
    <w:rsid w:val="007B5658"/>
    <w:rsid w:val="007B57DF"/>
    <w:rsid w:val="007B5A26"/>
    <w:rsid w:val="007B66A2"/>
    <w:rsid w:val="007B6DD4"/>
    <w:rsid w:val="007B6FDE"/>
    <w:rsid w:val="007B7050"/>
    <w:rsid w:val="007B7215"/>
    <w:rsid w:val="007B77C0"/>
    <w:rsid w:val="007B7B0D"/>
    <w:rsid w:val="007B7F9E"/>
    <w:rsid w:val="007C062E"/>
    <w:rsid w:val="007C0C1D"/>
    <w:rsid w:val="007C0F63"/>
    <w:rsid w:val="007C196D"/>
    <w:rsid w:val="007C1A28"/>
    <w:rsid w:val="007C2189"/>
    <w:rsid w:val="007C22B5"/>
    <w:rsid w:val="007C269F"/>
    <w:rsid w:val="007C2782"/>
    <w:rsid w:val="007C2784"/>
    <w:rsid w:val="007C2996"/>
    <w:rsid w:val="007C2A9E"/>
    <w:rsid w:val="007C31D8"/>
    <w:rsid w:val="007C4338"/>
    <w:rsid w:val="007C46DF"/>
    <w:rsid w:val="007C4AA8"/>
    <w:rsid w:val="007C4AC8"/>
    <w:rsid w:val="007C4C31"/>
    <w:rsid w:val="007C544D"/>
    <w:rsid w:val="007C5579"/>
    <w:rsid w:val="007C5747"/>
    <w:rsid w:val="007C605E"/>
    <w:rsid w:val="007C66AD"/>
    <w:rsid w:val="007C6D77"/>
    <w:rsid w:val="007C6FD0"/>
    <w:rsid w:val="007C79F2"/>
    <w:rsid w:val="007C7CD4"/>
    <w:rsid w:val="007D044C"/>
    <w:rsid w:val="007D089E"/>
    <w:rsid w:val="007D13BA"/>
    <w:rsid w:val="007D1489"/>
    <w:rsid w:val="007D1B8E"/>
    <w:rsid w:val="007D1C24"/>
    <w:rsid w:val="007D2313"/>
    <w:rsid w:val="007D2ED8"/>
    <w:rsid w:val="007D32E3"/>
    <w:rsid w:val="007D36DB"/>
    <w:rsid w:val="007D3CB0"/>
    <w:rsid w:val="007D466E"/>
    <w:rsid w:val="007D476F"/>
    <w:rsid w:val="007D4C69"/>
    <w:rsid w:val="007D4C72"/>
    <w:rsid w:val="007D5117"/>
    <w:rsid w:val="007D5A83"/>
    <w:rsid w:val="007D5EF7"/>
    <w:rsid w:val="007D5EF9"/>
    <w:rsid w:val="007D617B"/>
    <w:rsid w:val="007D6246"/>
    <w:rsid w:val="007D6CAF"/>
    <w:rsid w:val="007D6CBE"/>
    <w:rsid w:val="007D746B"/>
    <w:rsid w:val="007D7C65"/>
    <w:rsid w:val="007D7D27"/>
    <w:rsid w:val="007E08B7"/>
    <w:rsid w:val="007E0B51"/>
    <w:rsid w:val="007E0BA2"/>
    <w:rsid w:val="007E0C04"/>
    <w:rsid w:val="007E0CA8"/>
    <w:rsid w:val="007E0D0E"/>
    <w:rsid w:val="007E0E71"/>
    <w:rsid w:val="007E17F5"/>
    <w:rsid w:val="007E1876"/>
    <w:rsid w:val="007E1965"/>
    <w:rsid w:val="007E1BD8"/>
    <w:rsid w:val="007E1C0F"/>
    <w:rsid w:val="007E206F"/>
    <w:rsid w:val="007E2795"/>
    <w:rsid w:val="007E2E27"/>
    <w:rsid w:val="007E3A09"/>
    <w:rsid w:val="007E3A26"/>
    <w:rsid w:val="007E4532"/>
    <w:rsid w:val="007E483E"/>
    <w:rsid w:val="007E5128"/>
    <w:rsid w:val="007E537D"/>
    <w:rsid w:val="007E57D4"/>
    <w:rsid w:val="007E5C85"/>
    <w:rsid w:val="007E6773"/>
    <w:rsid w:val="007E6796"/>
    <w:rsid w:val="007E6F2E"/>
    <w:rsid w:val="007E760F"/>
    <w:rsid w:val="007E76EC"/>
    <w:rsid w:val="007E792E"/>
    <w:rsid w:val="007E7A4A"/>
    <w:rsid w:val="007E7FB8"/>
    <w:rsid w:val="007F02C7"/>
    <w:rsid w:val="007F073F"/>
    <w:rsid w:val="007F0927"/>
    <w:rsid w:val="007F0AD3"/>
    <w:rsid w:val="007F1344"/>
    <w:rsid w:val="007F16C0"/>
    <w:rsid w:val="007F194B"/>
    <w:rsid w:val="007F1AE6"/>
    <w:rsid w:val="007F237C"/>
    <w:rsid w:val="007F30B3"/>
    <w:rsid w:val="007F30C1"/>
    <w:rsid w:val="007F389E"/>
    <w:rsid w:val="007F3E77"/>
    <w:rsid w:val="007F4727"/>
    <w:rsid w:val="007F4AC7"/>
    <w:rsid w:val="007F4D0A"/>
    <w:rsid w:val="007F52AB"/>
    <w:rsid w:val="007F57AC"/>
    <w:rsid w:val="007F599A"/>
    <w:rsid w:val="007F5DD4"/>
    <w:rsid w:val="007F5F0E"/>
    <w:rsid w:val="007F619B"/>
    <w:rsid w:val="007F6267"/>
    <w:rsid w:val="007F6879"/>
    <w:rsid w:val="007F688F"/>
    <w:rsid w:val="007F72D8"/>
    <w:rsid w:val="007F737A"/>
    <w:rsid w:val="007F740E"/>
    <w:rsid w:val="007F7A23"/>
    <w:rsid w:val="007F7A2B"/>
    <w:rsid w:val="007F7B78"/>
    <w:rsid w:val="007F7DC8"/>
    <w:rsid w:val="007F7E34"/>
    <w:rsid w:val="00800387"/>
    <w:rsid w:val="00800C95"/>
    <w:rsid w:val="00801079"/>
    <w:rsid w:val="0080143C"/>
    <w:rsid w:val="008015C6"/>
    <w:rsid w:val="00801871"/>
    <w:rsid w:val="0080194E"/>
    <w:rsid w:val="00801DF6"/>
    <w:rsid w:val="00801F21"/>
    <w:rsid w:val="008020BA"/>
    <w:rsid w:val="008029C9"/>
    <w:rsid w:val="00802C91"/>
    <w:rsid w:val="008035DD"/>
    <w:rsid w:val="00803B20"/>
    <w:rsid w:val="00803C60"/>
    <w:rsid w:val="00803D07"/>
    <w:rsid w:val="00804143"/>
    <w:rsid w:val="00804186"/>
    <w:rsid w:val="00804687"/>
    <w:rsid w:val="00804BF4"/>
    <w:rsid w:val="00804D70"/>
    <w:rsid w:val="00804F8F"/>
    <w:rsid w:val="008050E8"/>
    <w:rsid w:val="008053E3"/>
    <w:rsid w:val="0080564D"/>
    <w:rsid w:val="00805763"/>
    <w:rsid w:val="00805D73"/>
    <w:rsid w:val="00805E88"/>
    <w:rsid w:val="008061B4"/>
    <w:rsid w:val="0080623F"/>
    <w:rsid w:val="00806AF4"/>
    <w:rsid w:val="00806E4E"/>
    <w:rsid w:val="0080775F"/>
    <w:rsid w:val="00807945"/>
    <w:rsid w:val="00807AD4"/>
    <w:rsid w:val="00807F98"/>
    <w:rsid w:val="008103F0"/>
    <w:rsid w:val="00810BC8"/>
    <w:rsid w:val="00810C8C"/>
    <w:rsid w:val="0081147F"/>
    <w:rsid w:val="00811AB7"/>
    <w:rsid w:val="00811E4C"/>
    <w:rsid w:val="00812218"/>
    <w:rsid w:val="00812319"/>
    <w:rsid w:val="00812537"/>
    <w:rsid w:val="008125A1"/>
    <w:rsid w:val="0081282E"/>
    <w:rsid w:val="00812C28"/>
    <w:rsid w:val="00814672"/>
    <w:rsid w:val="008151FD"/>
    <w:rsid w:val="0081541D"/>
    <w:rsid w:val="00815547"/>
    <w:rsid w:val="008158FC"/>
    <w:rsid w:val="00815C8D"/>
    <w:rsid w:val="00816399"/>
    <w:rsid w:val="008165C5"/>
    <w:rsid w:val="00817CE3"/>
    <w:rsid w:val="008201F3"/>
    <w:rsid w:val="00820DF0"/>
    <w:rsid w:val="00820FD2"/>
    <w:rsid w:val="00821626"/>
    <w:rsid w:val="0082189E"/>
    <w:rsid w:val="00821F91"/>
    <w:rsid w:val="00822544"/>
    <w:rsid w:val="008238E6"/>
    <w:rsid w:val="008239E0"/>
    <w:rsid w:val="00823DAA"/>
    <w:rsid w:val="0082455F"/>
    <w:rsid w:val="00824890"/>
    <w:rsid w:val="00824B4C"/>
    <w:rsid w:val="00825EFC"/>
    <w:rsid w:val="0082699E"/>
    <w:rsid w:val="00827056"/>
    <w:rsid w:val="00827398"/>
    <w:rsid w:val="0082762A"/>
    <w:rsid w:val="00827665"/>
    <w:rsid w:val="008276F5"/>
    <w:rsid w:val="00827C88"/>
    <w:rsid w:val="00827E8B"/>
    <w:rsid w:val="008302A3"/>
    <w:rsid w:val="00830374"/>
    <w:rsid w:val="0083107C"/>
    <w:rsid w:val="00831134"/>
    <w:rsid w:val="0083154D"/>
    <w:rsid w:val="008318CF"/>
    <w:rsid w:val="00831A5E"/>
    <w:rsid w:val="00831E40"/>
    <w:rsid w:val="00831F02"/>
    <w:rsid w:val="00832731"/>
    <w:rsid w:val="0083283F"/>
    <w:rsid w:val="008329B3"/>
    <w:rsid w:val="00832D8B"/>
    <w:rsid w:val="00833090"/>
    <w:rsid w:val="00833777"/>
    <w:rsid w:val="00834300"/>
    <w:rsid w:val="00834642"/>
    <w:rsid w:val="00834707"/>
    <w:rsid w:val="0083478F"/>
    <w:rsid w:val="00834990"/>
    <w:rsid w:val="008362BA"/>
    <w:rsid w:val="00836438"/>
    <w:rsid w:val="008366F8"/>
    <w:rsid w:val="008369C6"/>
    <w:rsid w:val="008370C2"/>
    <w:rsid w:val="008379E9"/>
    <w:rsid w:val="00837CEA"/>
    <w:rsid w:val="00837F41"/>
    <w:rsid w:val="0084072E"/>
    <w:rsid w:val="00840A94"/>
    <w:rsid w:val="00840BBB"/>
    <w:rsid w:val="00841000"/>
    <w:rsid w:val="00841055"/>
    <w:rsid w:val="00842045"/>
    <w:rsid w:val="00842269"/>
    <w:rsid w:val="008423E9"/>
    <w:rsid w:val="00842649"/>
    <w:rsid w:val="008426B6"/>
    <w:rsid w:val="00843577"/>
    <w:rsid w:val="0084365C"/>
    <w:rsid w:val="00843D12"/>
    <w:rsid w:val="00844C06"/>
    <w:rsid w:val="00844DA4"/>
    <w:rsid w:val="00844F8B"/>
    <w:rsid w:val="0084503B"/>
    <w:rsid w:val="008451BA"/>
    <w:rsid w:val="0084560C"/>
    <w:rsid w:val="00845E1F"/>
    <w:rsid w:val="00845E73"/>
    <w:rsid w:val="00846084"/>
    <w:rsid w:val="008468D9"/>
    <w:rsid w:val="008470BB"/>
    <w:rsid w:val="008507A8"/>
    <w:rsid w:val="00850C05"/>
    <w:rsid w:val="00851316"/>
    <w:rsid w:val="0085171E"/>
    <w:rsid w:val="008517D0"/>
    <w:rsid w:val="00851CD5"/>
    <w:rsid w:val="00852563"/>
    <w:rsid w:val="00852B6D"/>
    <w:rsid w:val="00853C05"/>
    <w:rsid w:val="0085437E"/>
    <w:rsid w:val="00854613"/>
    <w:rsid w:val="00854C85"/>
    <w:rsid w:val="00855825"/>
    <w:rsid w:val="0085591D"/>
    <w:rsid w:val="00855D14"/>
    <w:rsid w:val="008563B5"/>
    <w:rsid w:val="0085640F"/>
    <w:rsid w:val="00856703"/>
    <w:rsid w:val="00856AFC"/>
    <w:rsid w:val="00856C1B"/>
    <w:rsid w:val="00856DDF"/>
    <w:rsid w:val="008572AB"/>
    <w:rsid w:val="008572BF"/>
    <w:rsid w:val="008577F8"/>
    <w:rsid w:val="00857C50"/>
    <w:rsid w:val="00857FDE"/>
    <w:rsid w:val="008604F7"/>
    <w:rsid w:val="0086053B"/>
    <w:rsid w:val="008605AD"/>
    <w:rsid w:val="00860E43"/>
    <w:rsid w:val="00861C62"/>
    <w:rsid w:val="00862003"/>
    <w:rsid w:val="00862522"/>
    <w:rsid w:val="00862780"/>
    <w:rsid w:val="00862AB7"/>
    <w:rsid w:val="00862F07"/>
    <w:rsid w:val="00863394"/>
    <w:rsid w:val="008638AD"/>
    <w:rsid w:val="008639B6"/>
    <w:rsid w:val="0086424C"/>
    <w:rsid w:val="008642D9"/>
    <w:rsid w:val="00864C04"/>
    <w:rsid w:val="00864F1B"/>
    <w:rsid w:val="00864F8D"/>
    <w:rsid w:val="00865A55"/>
    <w:rsid w:val="00865F38"/>
    <w:rsid w:val="00865F6F"/>
    <w:rsid w:val="008661C3"/>
    <w:rsid w:val="008662D5"/>
    <w:rsid w:val="008665B7"/>
    <w:rsid w:val="00866B7C"/>
    <w:rsid w:val="00866F1F"/>
    <w:rsid w:val="00867D80"/>
    <w:rsid w:val="00867E8D"/>
    <w:rsid w:val="008705EC"/>
    <w:rsid w:val="0087069C"/>
    <w:rsid w:val="00870E18"/>
    <w:rsid w:val="008710B5"/>
    <w:rsid w:val="008714CE"/>
    <w:rsid w:val="00871711"/>
    <w:rsid w:val="00871962"/>
    <w:rsid w:val="00871C0C"/>
    <w:rsid w:val="00871D8D"/>
    <w:rsid w:val="00871E2E"/>
    <w:rsid w:val="00871FAB"/>
    <w:rsid w:val="008722E0"/>
    <w:rsid w:val="008723B4"/>
    <w:rsid w:val="008723E6"/>
    <w:rsid w:val="008726D5"/>
    <w:rsid w:val="00872C31"/>
    <w:rsid w:val="00873270"/>
    <w:rsid w:val="00873604"/>
    <w:rsid w:val="00873CD0"/>
    <w:rsid w:val="0087457A"/>
    <w:rsid w:val="00874968"/>
    <w:rsid w:val="00874F55"/>
    <w:rsid w:val="0087505C"/>
    <w:rsid w:val="008754C0"/>
    <w:rsid w:val="008757E3"/>
    <w:rsid w:val="008758C9"/>
    <w:rsid w:val="00875CDA"/>
    <w:rsid w:val="008763E4"/>
    <w:rsid w:val="008765A6"/>
    <w:rsid w:val="00876965"/>
    <w:rsid w:val="00876A1A"/>
    <w:rsid w:val="00877D3C"/>
    <w:rsid w:val="0088029A"/>
    <w:rsid w:val="0088039A"/>
    <w:rsid w:val="0088053B"/>
    <w:rsid w:val="008812B2"/>
    <w:rsid w:val="008814F5"/>
    <w:rsid w:val="00881707"/>
    <w:rsid w:val="0088173A"/>
    <w:rsid w:val="0088181C"/>
    <w:rsid w:val="00881B2C"/>
    <w:rsid w:val="00881FE4"/>
    <w:rsid w:val="008825B1"/>
    <w:rsid w:val="008826BF"/>
    <w:rsid w:val="00882A58"/>
    <w:rsid w:val="00882D67"/>
    <w:rsid w:val="008839ED"/>
    <w:rsid w:val="00883F46"/>
    <w:rsid w:val="008842DE"/>
    <w:rsid w:val="0088533A"/>
    <w:rsid w:val="008859E2"/>
    <w:rsid w:val="00885C23"/>
    <w:rsid w:val="00886112"/>
    <w:rsid w:val="00886B54"/>
    <w:rsid w:val="00886B94"/>
    <w:rsid w:val="00886C7E"/>
    <w:rsid w:val="00886CEB"/>
    <w:rsid w:val="0088714E"/>
    <w:rsid w:val="00887347"/>
    <w:rsid w:val="008876D1"/>
    <w:rsid w:val="00890F99"/>
    <w:rsid w:val="008912B5"/>
    <w:rsid w:val="00891479"/>
    <w:rsid w:val="00891837"/>
    <w:rsid w:val="0089199E"/>
    <w:rsid w:val="00891A96"/>
    <w:rsid w:val="0089288D"/>
    <w:rsid w:val="008937AB"/>
    <w:rsid w:val="008939B0"/>
    <w:rsid w:val="00893A59"/>
    <w:rsid w:val="00893B35"/>
    <w:rsid w:val="0089415F"/>
    <w:rsid w:val="008944F3"/>
    <w:rsid w:val="008946B3"/>
    <w:rsid w:val="008957C5"/>
    <w:rsid w:val="008958FB"/>
    <w:rsid w:val="00895E13"/>
    <w:rsid w:val="00895F44"/>
    <w:rsid w:val="00896B78"/>
    <w:rsid w:val="00896E79"/>
    <w:rsid w:val="00897BB7"/>
    <w:rsid w:val="008A01B2"/>
    <w:rsid w:val="008A0978"/>
    <w:rsid w:val="008A098C"/>
    <w:rsid w:val="008A0A1C"/>
    <w:rsid w:val="008A0A29"/>
    <w:rsid w:val="008A25F9"/>
    <w:rsid w:val="008A2751"/>
    <w:rsid w:val="008A283C"/>
    <w:rsid w:val="008A28AB"/>
    <w:rsid w:val="008A294C"/>
    <w:rsid w:val="008A2BCF"/>
    <w:rsid w:val="008A2FC0"/>
    <w:rsid w:val="008A342B"/>
    <w:rsid w:val="008A39E7"/>
    <w:rsid w:val="008A3A3C"/>
    <w:rsid w:val="008A3B05"/>
    <w:rsid w:val="008A3EA9"/>
    <w:rsid w:val="008A3F55"/>
    <w:rsid w:val="008A3F91"/>
    <w:rsid w:val="008A459F"/>
    <w:rsid w:val="008A48F4"/>
    <w:rsid w:val="008A4C24"/>
    <w:rsid w:val="008A4C36"/>
    <w:rsid w:val="008A4E32"/>
    <w:rsid w:val="008A55A3"/>
    <w:rsid w:val="008A5D4A"/>
    <w:rsid w:val="008A667F"/>
    <w:rsid w:val="008A706D"/>
    <w:rsid w:val="008A719B"/>
    <w:rsid w:val="008A7654"/>
    <w:rsid w:val="008A765F"/>
    <w:rsid w:val="008A7771"/>
    <w:rsid w:val="008A77C7"/>
    <w:rsid w:val="008A7C61"/>
    <w:rsid w:val="008B02CE"/>
    <w:rsid w:val="008B0927"/>
    <w:rsid w:val="008B11F0"/>
    <w:rsid w:val="008B1988"/>
    <w:rsid w:val="008B202A"/>
    <w:rsid w:val="008B24DA"/>
    <w:rsid w:val="008B2D4C"/>
    <w:rsid w:val="008B2D80"/>
    <w:rsid w:val="008B2DFC"/>
    <w:rsid w:val="008B3C77"/>
    <w:rsid w:val="008B42E4"/>
    <w:rsid w:val="008B4FB4"/>
    <w:rsid w:val="008B532F"/>
    <w:rsid w:val="008B5640"/>
    <w:rsid w:val="008B5877"/>
    <w:rsid w:val="008B5F58"/>
    <w:rsid w:val="008B610B"/>
    <w:rsid w:val="008B63DB"/>
    <w:rsid w:val="008B6410"/>
    <w:rsid w:val="008B6C1A"/>
    <w:rsid w:val="008B752F"/>
    <w:rsid w:val="008B763D"/>
    <w:rsid w:val="008B7924"/>
    <w:rsid w:val="008B7D9C"/>
    <w:rsid w:val="008C06E8"/>
    <w:rsid w:val="008C0887"/>
    <w:rsid w:val="008C1023"/>
    <w:rsid w:val="008C13E1"/>
    <w:rsid w:val="008C16B9"/>
    <w:rsid w:val="008C1792"/>
    <w:rsid w:val="008C1D04"/>
    <w:rsid w:val="008C1DFD"/>
    <w:rsid w:val="008C2267"/>
    <w:rsid w:val="008C24E3"/>
    <w:rsid w:val="008C27BE"/>
    <w:rsid w:val="008C2914"/>
    <w:rsid w:val="008C296B"/>
    <w:rsid w:val="008C2ACE"/>
    <w:rsid w:val="008C2C45"/>
    <w:rsid w:val="008C2D6E"/>
    <w:rsid w:val="008C2E3A"/>
    <w:rsid w:val="008C33E4"/>
    <w:rsid w:val="008C36C5"/>
    <w:rsid w:val="008C3975"/>
    <w:rsid w:val="008C3B01"/>
    <w:rsid w:val="008C4B42"/>
    <w:rsid w:val="008C4B9A"/>
    <w:rsid w:val="008C4F6B"/>
    <w:rsid w:val="008C4FB8"/>
    <w:rsid w:val="008C55CC"/>
    <w:rsid w:val="008C563F"/>
    <w:rsid w:val="008C5A6F"/>
    <w:rsid w:val="008C5EE1"/>
    <w:rsid w:val="008C7159"/>
    <w:rsid w:val="008C72BD"/>
    <w:rsid w:val="008C73E3"/>
    <w:rsid w:val="008C76D8"/>
    <w:rsid w:val="008D0F6B"/>
    <w:rsid w:val="008D1F88"/>
    <w:rsid w:val="008D24B0"/>
    <w:rsid w:val="008D278F"/>
    <w:rsid w:val="008D2BC1"/>
    <w:rsid w:val="008D322F"/>
    <w:rsid w:val="008D367C"/>
    <w:rsid w:val="008D392C"/>
    <w:rsid w:val="008D3D32"/>
    <w:rsid w:val="008D4758"/>
    <w:rsid w:val="008D5083"/>
    <w:rsid w:val="008D5125"/>
    <w:rsid w:val="008D58FE"/>
    <w:rsid w:val="008D5911"/>
    <w:rsid w:val="008D6711"/>
    <w:rsid w:val="008D6964"/>
    <w:rsid w:val="008D6F2E"/>
    <w:rsid w:val="008D701E"/>
    <w:rsid w:val="008E0253"/>
    <w:rsid w:val="008E081B"/>
    <w:rsid w:val="008E0BD9"/>
    <w:rsid w:val="008E12D3"/>
    <w:rsid w:val="008E1625"/>
    <w:rsid w:val="008E20B2"/>
    <w:rsid w:val="008E2869"/>
    <w:rsid w:val="008E2EBE"/>
    <w:rsid w:val="008E35D9"/>
    <w:rsid w:val="008E38D6"/>
    <w:rsid w:val="008E3CF9"/>
    <w:rsid w:val="008E3DF7"/>
    <w:rsid w:val="008E43F1"/>
    <w:rsid w:val="008E48F4"/>
    <w:rsid w:val="008E5AE2"/>
    <w:rsid w:val="008E63A3"/>
    <w:rsid w:val="008E6449"/>
    <w:rsid w:val="008E6701"/>
    <w:rsid w:val="008E7626"/>
    <w:rsid w:val="008E7B2A"/>
    <w:rsid w:val="008E7BC6"/>
    <w:rsid w:val="008E7E13"/>
    <w:rsid w:val="008E7EFE"/>
    <w:rsid w:val="008F0553"/>
    <w:rsid w:val="008F05B0"/>
    <w:rsid w:val="008F0DF7"/>
    <w:rsid w:val="008F0FA6"/>
    <w:rsid w:val="008F181E"/>
    <w:rsid w:val="008F22CC"/>
    <w:rsid w:val="008F2675"/>
    <w:rsid w:val="008F3847"/>
    <w:rsid w:val="008F39A3"/>
    <w:rsid w:val="008F3CBC"/>
    <w:rsid w:val="008F44DB"/>
    <w:rsid w:val="008F46E7"/>
    <w:rsid w:val="008F471F"/>
    <w:rsid w:val="008F53DC"/>
    <w:rsid w:val="008F64B8"/>
    <w:rsid w:val="008F6901"/>
    <w:rsid w:val="008F6B68"/>
    <w:rsid w:val="008F7575"/>
    <w:rsid w:val="008F775D"/>
    <w:rsid w:val="0090124B"/>
    <w:rsid w:val="00901D1F"/>
    <w:rsid w:val="0090202B"/>
    <w:rsid w:val="009029EA"/>
    <w:rsid w:val="00902B18"/>
    <w:rsid w:val="00902E35"/>
    <w:rsid w:val="00903CED"/>
    <w:rsid w:val="009043EB"/>
    <w:rsid w:val="009044D1"/>
    <w:rsid w:val="009047BC"/>
    <w:rsid w:val="00904A91"/>
    <w:rsid w:val="009055E6"/>
    <w:rsid w:val="00905CF9"/>
    <w:rsid w:val="00905E02"/>
    <w:rsid w:val="00905F8E"/>
    <w:rsid w:val="0090601A"/>
    <w:rsid w:val="00906149"/>
    <w:rsid w:val="00906623"/>
    <w:rsid w:val="0090730A"/>
    <w:rsid w:val="00907A29"/>
    <w:rsid w:val="00907B1D"/>
    <w:rsid w:val="00907B71"/>
    <w:rsid w:val="00910159"/>
    <w:rsid w:val="009101E9"/>
    <w:rsid w:val="00910A98"/>
    <w:rsid w:val="0091115E"/>
    <w:rsid w:val="00911BBD"/>
    <w:rsid w:val="00911C99"/>
    <w:rsid w:val="0091248D"/>
    <w:rsid w:val="00912936"/>
    <w:rsid w:val="00912A7A"/>
    <w:rsid w:val="009139CA"/>
    <w:rsid w:val="00913AE9"/>
    <w:rsid w:val="00913F34"/>
    <w:rsid w:val="00913FEA"/>
    <w:rsid w:val="00914715"/>
    <w:rsid w:val="00914F9C"/>
    <w:rsid w:val="0091503E"/>
    <w:rsid w:val="009152CC"/>
    <w:rsid w:val="00915931"/>
    <w:rsid w:val="00915CFA"/>
    <w:rsid w:val="00916AF8"/>
    <w:rsid w:val="00917223"/>
    <w:rsid w:val="00917462"/>
    <w:rsid w:val="009174B7"/>
    <w:rsid w:val="009174F6"/>
    <w:rsid w:val="009175AE"/>
    <w:rsid w:val="00917744"/>
    <w:rsid w:val="009178E4"/>
    <w:rsid w:val="00917A16"/>
    <w:rsid w:val="00917B11"/>
    <w:rsid w:val="00917EDD"/>
    <w:rsid w:val="009200AC"/>
    <w:rsid w:val="009202DE"/>
    <w:rsid w:val="009207CF"/>
    <w:rsid w:val="00920883"/>
    <w:rsid w:val="009208A3"/>
    <w:rsid w:val="00920B4D"/>
    <w:rsid w:val="009214D5"/>
    <w:rsid w:val="00921774"/>
    <w:rsid w:val="00921AEE"/>
    <w:rsid w:val="00921C33"/>
    <w:rsid w:val="00921CC5"/>
    <w:rsid w:val="009220A1"/>
    <w:rsid w:val="00922C8D"/>
    <w:rsid w:val="00922DD7"/>
    <w:rsid w:val="00922FD2"/>
    <w:rsid w:val="009231DF"/>
    <w:rsid w:val="0092358D"/>
    <w:rsid w:val="00923977"/>
    <w:rsid w:val="00923C12"/>
    <w:rsid w:val="00923FF8"/>
    <w:rsid w:val="009242C5"/>
    <w:rsid w:val="009247E8"/>
    <w:rsid w:val="00924F1C"/>
    <w:rsid w:val="0092509B"/>
    <w:rsid w:val="00926417"/>
    <w:rsid w:val="0092652D"/>
    <w:rsid w:val="00926A89"/>
    <w:rsid w:val="00926E15"/>
    <w:rsid w:val="00926FDE"/>
    <w:rsid w:val="009270F5"/>
    <w:rsid w:val="00927153"/>
    <w:rsid w:val="009276E9"/>
    <w:rsid w:val="00927823"/>
    <w:rsid w:val="00927A70"/>
    <w:rsid w:val="00927C59"/>
    <w:rsid w:val="009304F7"/>
    <w:rsid w:val="0093055C"/>
    <w:rsid w:val="00930EE7"/>
    <w:rsid w:val="00931149"/>
    <w:rsid w:val="0093122E"/>
    <w:rsid w:val="00931645"/>
    <w:rsid w:val="00931825"/>
    <w:rsid w:val="00931897"/>
    <w:rsid w:val="00931C3A"/>
    <w:rsid w:val="00931DB3"/>
    <w:rsid w:val="00931DCA"/>
    <w:rsid w:val="0093221A"/>
    <w:rsid w:val="0093257D"/>
    <w:rsid w:val="00932A52"/>
    <w:rsid w:val="00932BBB"/>
    <w:rsid w:val="00932C3C"/>
    <w:rsid w:val="00932EDD"/>
    <w:rsid w:val="00933038"/>
    <w:rsid w:val="009336C3"/>
    <w:rsid w:val="00933770"/>
    <w:rsid w:val="00933D72"/>
    <w:rsid w:val="00933D8C"/>
    <w:rsid w:val="0093406C"/>
    <w:rsid w:val="00934421"/>
    <w:rsid w:val="00934B14"/>
    <w:rsid w:val="00934B9E"/>
    <w:rsid w:val="00934BE2"/>
    <w:rsid w:val="00934D01"/>
    <w:rsid w:val="009350AE"/>
    <w:rsid w:val="00935838"/>
    <w:rsid w:val="009360BD"/>
    <w:rsid w:val="00936834"/>
    <w:rsid w:val="0093684F"/>
    <w:rsid w:val="00936B73"/>
    <w:rsid w:val="00936BF5"/>
    <w:rsid w:val="00937177"/>
    <w:rsid w:val="00937315"/>
    <w:rsid w:val="00940482"/>
    <w:rsid w:val="009405DE"/>
    <w:rsid w:val="00940605"/>
    <w:rsid w:val="00940741"/>
    <w:rsid w:val="009409AF"/>
    <w:rsid w:val="009409E1"/>
    <w:rsid w:val="00940DA4"/>
    <w:rsid w:val="0094126E"/>
    <w:rsid w:val="0094133E"/>
    <w:rsid w:val="00941859"/>
    <w:rsid w:val="00941973"/>
    <w:rsid w:val="00941C80"/>
    <w:rsid w:val="00942036"/>
    <w:rsid w:val="0094360E"/>
    <w:rsid w:val="00944298"/>
    <w:rsid w:val="009447BA"/>
    <w:rsid w:val="0094645A"/>
    <w:rsid w:val="00946B2A"/>
    <w:rsid w:val="00946D03"/>
    <w:rsid w:val="00947783"/>
    <w:rsid w:val="00947813"/>
    <w:rsid w:val="00947892"/>
    <w:rsid w:val="0095053A"/>
    <w:rsid w:val="0095064B"/>
    <w:rsid w:val="00950A8D"/>
    <w:rsid w:val="00950AD1"/>
    <w:rsid w:val="00951008"/>
    <w:rsid w:val="009513B7"/>
    <w:rsid w:val="0095173D"/>
    <w:rsid w:val="00951DBB"/>
    <w:rsid w:val="00952213"/>
    <w:rsid w:val="009525B6"/>
    <w:rsid w:val="009526B2"/>
    <w:rsid w:val="00953016"/>
    <w:rsid w:val="0095305E"/>
    <w:rsid w:val="00953502"/>
    <w:rsid w:val="00953A43"/>
    <w:rsid w:val="00954051"/>
    <w:rsid w:val="009547F4"/>
    <w:rsid w:val="00954941"/>
    <w:rsid w:val="00954B7B"/>
    <w:rsid w:val="00955EEE"/>
    <w:rsid w:val="009563E3"/>
    <w:rsid w:val="009564D9"/>
    <w:rsid w:val="009565D0"/>
    <w:rsid w:val="00956635"/>
    <w:rsid w:val="00956E2E"/>
    <w:rsid w:val="00956EC7"/>
    <w:rsid w:val="0095731E"/>
    <w:rsid w:val="009573EA"/>
    <w:rsid w:val="009579CB"/>
    <w:rsid w:val="00957C0D"/>
    <w:rsid w:val="00957F0A"/>
    <w:rsid w:val="00957F53"/>
    <w:rsid w:val="009604DA"/>
    <w:rsid w:val="009606B8"/>
    <w:rsid w:val="00960734"/>
    <w:rsid w:val="00961346"/>
    <w:rsid w:val="009613BB"/>
    <w:rsid w:val="0096180A"/>
    <w:rsid w:val="0096192B"/>
    <w:rsid w:val="009619DE"/>
    <w:rsid w:val="0096201F"/>
    <w:rsid w:val="0096239C"/>
    <w:rsid w:val="00962EBB"/>
    <w:rsid w:val="009634B1"/>
    <w:rsid w:val="0096379F"/>
    <w:rsid w:val="009640ED"/>
    <w:rsid w:val="00964745"/>
    <w:rsid w:val="009648F1"/>
    <w:rsid w:val="00965913"/>
    <w:rsid w:val="009659C9"/>
    <w:rsid w:val="00965A79"/>
    <w:rsid w:val="00965EDA"/>
    <w:rsid w:val="0096652C"/>
    <w:rsid w:val="009666E1"/>
    <w:rsid w:val="00966754"/>
    <w:rsid w:val="00966B72"/>
    <w:rsid w:val="00966BD8"/>
    <w:rsid w:val="00966DD5"/>
    <w:rsid w:val="00966F16"/>
    <w:rsid w:val="00966FDB"/>
    <w:rsid w:val="009706EB"/>
    <w:rsid w:val="00970BC3"/>
    <w:rsid w:val="00970C0E"/>
    <w:rsid w:val="00971587"/>
    <w:rsid w:val="00971D7C"/>
    <w:rsid w:val="00971F52"/>
    <w:rsid w:val="0097217B"/>
    <w:rsid w:val="009724EF"/>
    <w:rsid w:val="0097270A"/>
    <w:rsid w:val="0097277B"/>
    <w:rsid w:val="009728EF"/>
    <w:rsid w:val="00972C63"/>
    <w:rsid w:val="00972E27"/>
    <w:rsid w:val="00973421"/>
    <w:rsid w:val="00973618"/>
    <w:rsid w:val="00973EC3"/>
    <w:rsid w:val="009742A1"/>
    <w:rsid w:val="009743E1"/>
    <w:rsid w:val="0097482D"/>
    <w:rsid w:val="00974B25"/>
    <w:rsid w:val="00974EB3"/>
    <w:rsid w:val="00974FA0"/>
    <w:rsid w:val="009755AB"/>
    <w:rsid w:val="009757F4"/>
    <w:rsid w:val="00975926"/>
    <w:rsid w:val="009759EF"/>
    <w:rsid w:val="00975E04"/>
    <w:rsid w:val="009762D7"/>
    <w:rsid w:val="0097633E"/>
    <w:rsid w:val="009763F2"/>
    <w:rsid w:val="009766BA"/>
    <w:rsid w:val="00977DEA"/>
    <w:rsid w:val="00980617"/>
    <w:rsid w:val="00980A35"/>
    <w:rsid w:val="00980AFD"/>
    <w:rsid w:val="0098149B"/>
    <w:rsid w:val="009816A4"/>
    <w:rsid w:val="00981A89"/>
    <w:rsid w:val="009824F7"/>
    <w:rsid w:val="009834C7"/>
    <w:rsid w:val="00983D69"/>
    <w:rsid w:val="0098454D"/>
    <w:rsid w:val="0098456F"/>
    <w:rsid w:val="00984719"/>
    <w:rsid w:val="00984811"/>
    <w:rsid w:val="00984814"/>
    <w:rsid w:val="00984974"/>
    <w:rsid w:val="00984E25"/>
    <w:rsid w:val="00985BBB"/>
    <w:rsid w:val="00985DDF"/>
    <w:rsid w:val="00986045"/>
    <w:rsid w:val="0098681E"/>
    <w:rsid w:val="0098721F"/>
    <w:rsid w:val="009873D9"/>
    <w:rsid w:val="00987E1E"/>
    <w:rsid w:val="0099030A"/>
    <w:rsid w:val="0099039D"/>
    <w:rsid w:val="009904E2"/>
    <w:rsid w:val="0099061A"/>
    <w:rsid w:val="00990780"/>
    <w:rsid w:val="009909F7"/>
    <w:rsid w:val="00990C8D"/>
    <w:rsid w:val="0099285E"/>
    <w:rsid w:val="00992F4A"/>
    <w:rsid w:val="00993835"/>
    <w:rsid w:val="009940AD"/>
    <w:rsid w:val="009944FF"/>
    <w:rsid w:val="00994885"/>
    <w:rsid w:val="00995796"/>
    <w:rsid w:val="009961BD"/>
    <w:rsid w:val="00996874"/>
    <w:rsid w:val="00996D40"/>
    <w:rsid w:val="0099770D"/>
    <w:rsid w:val="009A0057"/>
    <w:rsid w:val="009A041D"/>
    <w:rsid w:val="009A047D"/>
    <w:rsid w:val="009A07E5"/>
    <w:rsid w:val="009A0958"/>
    <w:rsid w:val="009A0BC8"/>
    <w:rsid w:val="009A0E3C"/>
    <w:rsid w:val="009A12D4"/>
    <w:rsid w:val="009A1A13"/>
    <w:rsid w:val="009A204E"/>
    <w:rsid w:val="009A24BC"/>
    <w:rsid w:val="009A298D"/>
    <w:rsid w:val="009A299A"/>
    <w:rsid w:val="009A2AEA"/>
    <w:rsid w:val="009A30D6"/>
    <w:rsid w:val="009A30FA"/>
    <w:rsid w:val="009A3609"/>
    <w:rsid w:val="009A38D1"/>
    <w:rsid w:val="009A3CB0"/>
    <w:rsid w:val="009A3EE7"/>
    <w:rsid w:val="009A427E"/>
    <w:rsid w:val="009A4659"/>
    <w:rsid w:val="009A4E86"/>
    <w:rsid w:val="009A535A"/>
    <w:rsid w:val="009A568B"/>
    <w:rsid w:val="009A5D69"/>
    <w:rsid w:val="009A64F1"/>
    <w:rsid w:val="009A6876"/>
    <w:rsid w:val="009A695B"/>
    <w:rsid w:val="009A6CFE"/>
    <w:rsid w:val="009A6E45"/>
    <w:rsid w:val="009A6EED"/>
    <w:rsid w:val="009A70C0"/>
    <w:rsid w:val="009A751E"/>
    <w:rsid w:val="009A7CB3"/>
    <w:rsid w:val="009B072E"/>
    <w:rsid w:val="009B1440"/>
    <w:rsid w:val="009B18D3"/>
    <w:rsid w:val="009B1E7E"/>
    <w:rsid w:val="009B1F01"/>
    <w:rsid w:val="009B1F89"/>
    <w:rsid w:val="009B2D13"/>
    <w:rsid w:val="009B2F7B"/>
    <w:rsid w:val="009B3452"/>
    <w:rsid w:val="009B35ED"/>
    <w:rsid w:val="009B3619"/>
    <w:rsid w:val="009B3F1B"/>
    <w:rsid w:val="009B41D7"/>
    <w:rsid w:val="009B4622"/>
    <w:rsid w:val="009B4BDE"/>
    <w:rsid w:val="009B4F62"/>
    <w:rsid w:val="009B4FB0"/>
    <w:rsid w:val="009B54D8"/>
    <w:rsid w:val="009B58DB"/>
    <w:rsid w:val="009B5C8E"/>
    <w:rsid w:val="009B629B"/>
    <w:rsid w:val="009B6366"/>
    <w:rsid w:val="009B760C"/>
    <w:rsid w:val="009B79F3"/>
    <w:rsid w:val="009B7B0D"/>
    <w:rsid w:val="009B7B43"/>
    <w:rsid w:val="009B7C20"/>
    <w:rsid w:val="009B7D07"/>
    <w:rsid w:val="009C01E0"/>
    <w:rsid w:val="009C0452"/>
    <w:rsid w:val="009C0478"/>
    <w:rsid w:val="009C0737"/>
    <w:rsid w:val="009C1CF3"/>
    <w:rsid w:val="009C2178"/>
    <w:rsid w:val="009C24C4"/>
    <w:rsid w:val="009C274A"/>
    <w:rsid w:val="009C2FEE"/>
    <w:rsid w:val="009C3050"/>
    <w:rsid w:val="009C388E"/>
    <w:rsid w:val="009C3990"/>
    <w:rsid w:val="009C3ECA"/>
    <w:rsid w:val="009C48C4"/>
    <w:rsid w:val="009C5519"/>
    <w:rsid w:val="009C6400"/>
    <w:rsid w:val="009C650F"/>
    <w:rsid w:val="009C6868"/>
    <w:rsid w:val="009C6C27"/>
    <w:rsid w:val="009C6EFA"/>
    <w:rsid w:val="009C7287"/>
    <w:rsid w:val="009D0C18"/>
    <w:rsid w:val="009D15E4"/>
    <w:rsid w:val="009D1CEA"/>
    <w:rsid w:val="009D1E0D"/>
    <w:rsid w:val="009D1E10"/>
    <w:rsid w:val="009D20D2"/>
    <w:rsid w:val="009D24F3"/>
    <w:rsid w:val="009D3373"/>
    <w:rsid w:val="009D352C"/>
    <w:rsid w:val="009D3614"/>
    <w:rsid w:val="009D3642"/>
    <w:rsid w:val="009D3A90"/>
    <w:rsid w:val="009D3E23"/>
    <w:rsid w:val="009D3FE6"/>
    <w:rsid w:val="009D401C"/>
    <w:rsid w:val="009D413F"/>
    <w:rsid w:val="009D4520"/>
    <w:rsid w:val="009D4E8A"/>
    <w:rsid w:val="009D4FEF"/>
    <w:rsid w:val="009D5689"/>
    <w:rsid w:val="009D6E12"/>
    <w:rsid w:val="009D7562"/>
    <w:rsid w:val="009D7DBD"/>
    <w:rsid w:val="009D7DF0"/>
    <w:rsid w:val="009D7F8C"/>
    <w:rsid w:val="009E04D9"/>
    <w:rsid w:val="009E0647"/>
    <w:rsid w:val="009E1351"/>
    <w:rsid w:val="009E1660"/>
    <w:rsid w:val="009E1754"/>
    <w:rsid w:val="009E1B50"/>
    <w:rsid w:val="009E2218"/>
    <w:rsid w:val="009E2C8E"/>
    <w:rsid w:val="009E2F1E"/>
    <w:rsid w:val="009E3182"/>
    <w:rsid w:val="009E396E"/>
    <w:rsid w:val="009E4095"/>
    <w:rsid w:val="009E40B3"/>
    <w:rsid w:val="009E49B0"/>
    <w:rsid w:val="009E4C34"/>
    <w:rsid w:val="009E4C5C"/>
    <w:rsid w:val="009E584B"/>
    <w:rsid w:val="009E5F75"/>
    <w:rsid w:val="009E5FB9"/>
    <w:rsid w:val="009E62A7"/>
    <w:rsid w:val="009E6EEC"/>
    <w:rsid w:val="009E7165"/>
    <w:rsid w:val="009E729E"/>
    <w:rsid w:val="009E7353"/>
    <w:rsid w:val="009E7ADA"/>
    <w:rsid w:val="009E7C1B"/>
    <w:rsid w:val="009E7EE5"/>
    <w:rsid w:val="009E7F40"/>
    <w:rsid w:val="009F01CD"/>
    <w:rsid w:val="009F0733"/>
    <w:rsid w:val="009F09E9"/>
    <w:rsid w:val="009F0C19"/>
    <w:rsid w:val="009F0F75"/>
    <w:rsid w:val="009F11B1"/>
    <w:rsid w:val="009F1553"/>
    <w:rsid w:val="009F1672"/>
    <w:rsid w:val="009F18F4"/>
    <w:rsid w:val="009F203E"/>
    <w:rsid w:val="009F22CA"/>
    <w:rsid w:val="009F2445"/>
    <w:rsid w:val="009F31B7"/>
    <w:rsid w:val="009F41D8"/>
    <w:rsid w:val="009F4416"/>
    <w:rsid w:val="009F457E"/>
    <w:rsid w:val="009F47EC"/>
    <w:rsid w:val="009F4CFE"/>
    <w:rsid w:val="009F542B"/>
    <w:rsid w:val="009F54FE"/>
    <w:rsid w:val="009F57ED"/>
    <w:rsid w:val="009F5B7C"/>
    <w:rsid w:val="009F5B82"/>
    <w:rsid w:val="009F5F9B"/>
    <w:rsid w:val="009F6CE1"/>
    <w:rsid w:val="009F6D8A"/>
    <w:rsid w:val="009F6E71"/>
    <w:rsid w:val="009F71B9"/>
    <w:rsid w:val="009F7552"/>
    <w:rsid w:val="009F780F"/>
    <w:rsid w:val="009F7A16"/>
    <w:rsid w:val="009F7CEC"/>
    <w:rsid w:val="00A0049A"/>
    <w:rsid w:val="00A00DFA"/>
    <w:rsid w:val="00A01CE8"/>
    <w:rsid w:val="00A01D40"/>
    <w:rsid w:val="00A01FB4"/>
    <w:rsid w:val="00A020C8"/>
    <w:rsid w:val="00A021B6"/>
    <w:rsid w:val="00A02371"/>
    <w:rsid w:val="00A02618"/>
    <w:rsid w:val="00A026A6"/>
    <w:rsid w:val="00A027EB"/>
    <w:rsid w:val="00A02D98"/>
    <w:rsid w:val="00A03581"/>
    <w:rsid w:val="00A03C5B"/>
    <w:rsid w:val="00A03D9F"/>
    <w:rsid w:val="00A04ADD"/>
    <w:rsid w:val="00A05475"/>
    <w:rsid w:val="00A05C54"/>
    <w:rsid w:val="00A06033"/>
    <w:rsid w:val="00A0651D"/>
    <w:rsid w:val="00A0696F"/>
    <w:rsid w:val="00A077F9"/>
    <w:rsid w:val="00A07B65"/>
    <w:rsid w:val="00A07C13"/>
    <w:rsid w:val="00A07D95"/>
    <w:rsid w:val="00A07E88"/>
    <w:rsid w:val="00A10084"/>
    <w:rsid w:val="00A1026A"/>
    <w:rsid w:val="00A1043C"/>
    <w:rsid w:val="00A10ADD"/>
    <w:rsid w:val="00A10F4B"/>
    <w:rsid w:val="00A1148D"/>
    <w:rsid w:val="00A1185C"/>
    <w:rsid w:val="00A11A9D"/>
    <w:rsid w:val="00A11C2C"/>
    <w:rsid w:val="00A1233C"/>
    <w:rsid w:val="00A12378"/>
    <w:rsid w:val="00A12708"/>
    <w:rsid w:val="00A1306C"/>
    <w:rsid w:val="00A1312A"/>
    <w:rsid w:val="00A13272"/>
    <w:rsid w:val="00A13305"/>
    <w:rsid w:val="00A1330C"/>
    <w:rsid w:val="00A13910"/>
    <w:rsid w:val="00A1395C"/>
    <w:rsid w:val="00A1417D"/>
    <w:rsid w:val="00A1493E"/>
    <w:rsid w:val="00A149D6"/>
    <w:rsid w:val="00A14B70"/>
    <w:rsid w:val="00A1517E"/>
    <w:rsid w:val="00A161F2"/>
    <w:rsid w:val="00A16993"/>
    <w:rsid w:val="00A16A22"/>
    <w:rsid w:val="00A16D4E"/>
    <w:rsid w:val="00A1730F"/>
    <w:rsid w:val="00A17B6E"/>
    <w:rsid w:val="00A17DC2"/>
    <w:rsid w:val="00A21305"/>
    <w:rsid w:val="00A2131B"/>
    <w:rsid w:val="00A21AA3"/>
    <w:rsid w:val="00A21ADC"/>
    <w:rsid w:val="00A21DF4"/>
    <w:rsid w:val="00A2239D"/>
    <w:rsid w:val="00A22E5B"/>
    <w:rsid w:val="00A22F18"/>
    <w:rsid w:val="00A231AD"/>
    <w:rsid w:val="00A236A9"/>
    <w:rsid w:val="00A23E20"/>
    <w:rsid w:val="00A2484F"/>
    <w:rsid w:val="00A24A27"/>
    <w:rsid w:val="00A24BF6"/>
    <w:rsid w:val="00A252B2"/>
    <w:rsid w:val="00A25E53"/>
    <w:rsid w:val="00A262EA"/>
    <w:rsid w:val="00A27103"/>
    <w:rsid w:val="00A27137"/>
    <w:rsid w:val="00A2719D"/>
    <w:rsid w:val="00A271F6"/>
    <w:rsid w:val="00A278CE"/>
    <w:rsid w:val="00A300B3"/>
    <w:rsid w:val="00A302BE"/>
    <w:rsid w:val="00A305C4"/>
    <w:rsid w:val="00A306DF"/>
    <w:rsid w:val="00A313CA"/>
    <w:rsid w:val="00A3153D"/>
    <w:rsid w:val="00A315F2"/>
    <w:rsid w:val="00A321F8"/>
    <w:rsid w:val="00A3262F"/>
    <w:rsid w:val="00A32BAD"/>
    <w:rsid w:val="00A3304E"/>
    <w:rsid w:val="00A33B90"/>
    <w:rsid w:val="00A3452D"/>
    <w:rsid w:val="00A346C5"/>
    <w:rsid w:val="00A3536F"/>
    <w:rsid w:val="00A3552E"/>
    <w:rsid w:val="00A35570"/>
    <w:rsid w:val="00A35835"/>
    <w:rsid w:val="00A35A91"/>
    <w:rsid w:val="00A35E41"/>
    <w:rsid w:val="00A360FB"/>
    <w:rsid w:val="00A364F2"/>
    <w:rsid w:val="00A36ABB"/>
    <w:rsid w:val="00A36EE3"/>
    <w:rsid w:val="00A36EFF"/>
    <w:rsid w:val="00A36FF5"/>
    <w:rsid w:val="00A373AD"/>
    <w:rsid w:val="00A37637"/>
    <w:rsid w:val="00A37C0F"/>
    <w:rsid w:val="00A40402"/>
    <w:rsid w:val="00A40A6B"/>
    <w:rsid w:val="00A414EC"/>
    <w:rsid w:val="00A41AB1"/>
    <w:rsid w:val="00A4223B"/>
    <w:rsid w:val="00A4225C"/>
    <w:rsid w:val="00A4251F"/>
    <w:rsid w:val="00A4293E"/>
    <w:rsid w:val="00A42AA9"/>
    <w:rsid w:val="00A42FD4"/>
    <w:rsid w:val="00A433E4"/>
    <w:rsid w:val="00A434B8"/>
    <w:rsid w:val="00A43DBA"/>
    <w:rsid w:val="00A4413B"/>
    <w:rsid w:val="00A44143"/>
    <w:rsid w:val="00A44636"/>
    <w:rsid w:val="00A447DB"/>
    <w:rsid w:val="00A4486B"/>
    <w:rsid w:val="00A44B97"/>
    <w:rsid w:val="00A44F2C"/>
    <w:rsid w:val="00A452A6"/>
    <w:rsid w:val="00A453DB"/>
    <w:rsid w:val="00A4574A"/>
    <w:rsid w:val="00A457A7"/>
    <w:rsid w:val="00A45FE8"/>
    <w:rsid w:val="00A4735D"/>
    <w:rsid w:val="00A47F11"/>
    <w:rsid w:val="00A505CF"/>
    <w:rsid w:val="00A505E1"/>
    <w:rsid w:val="00A51323"/>
    <w:rsid w:val="00A513F1"/>
    <w:rsid w:val="00A517DA"/>
    <w:rsid w:val="00A5199D"/>
    <w:rsid w:val="00A519DB"/>
    <w:rsid w:val="00A51AD4"/>
    <w:rsid w:val="00A52517"/>
    <w:rsid w:val="00A52823"/>
    <w:rsid w:val="00A531BF"/>
    <w:rsid w:val="00A53693"/>
    <w:rsid w:val="00A53930"/>
    <w:rsid w:val="00A53965"/>
    <w:rsid w:val="00A53AAF"/>
    <w:rsid w:val="00A54186"/>
    <w:rsid w:val="00A5424F"/>
    <w:rsid w:val="00A54782"/>
    <w:rsid w:val="00A547C1"/>
    <w:rsid w:val="00A54B80"/>
    <w:rsid w:val="00A55693"/>
    <w:rsid w:val="00A55700"/>
    <w:rsid w:val="00A55967"/>
    <w:rsid w:val="00A55AF1"/>
    <w:rsid w:val="00A55DC6"/>
    <w:rsid w:val="00A565E3"/>
    <w:rsid w:val="00A56B1E"/>
    <w:rsid w:val="00A56C13"/>
    <w:rsid w:val="00A56C77"/>
    <w:rsid w:val="00A5721E"/>
    <w:rsid w:val="00A5733C"/>
    <w:rsid w:val="00A57A21"/>
    <w:rsid w:val="00A57A4D"/>
    <w:rsid w:val="00A57BC3"/>
    <w:rsid w:val="00A602B5"/>
    <w:rsid w:val="00A603D5"/>
    <w:rsid w:val="00A60AAC"/>
    <w:rsid w:val="00A60ED1"/>
    <w:rsid w:val="00A612B5"/>
    <w:rsid w:val="00A6161F"/>
    <w:rsid w:val="00A62058"/>
    <w:rsid w:val="00A62182"/>
    <w:rsid w:val="00A623AF"/>
    <w:rsid w:val="00A627D3"/>
    <w:rsid w:val="00A62885"/>
    <w:rsid w:val="00A62E80"/>
    <w:rsid w:val="00A6318A"/>
    <w:rsid w:val="00A63293"/>
    <w:rsid w:val="00A635EB"/>
    <w:rsid w:val="00A63D7B"/>
    <w:rsid w:val="00A63FA6"/>
    <w:rsid w:val="00A644E1"/>
    <w:rsid w:val="00A654F3"/>
    <w:rsid w:val="00A6660D"/>
    <w:rsid w:val="00A66B67"/>
    <w:rsid w:val="00A67744"/>
    <w:rsid w:val="00A67837"/>
    <w:rsid w:val="00A70EBF"/>
    <w:rsid w:val="00A71498"/>
    <w:rsid w:val="00A71BDE"/>
    <w:rsid w:val="00A71D3E"/>
    <w:rsid w:val="00A71FCB"/>
    <w:rsid w:val="00A72196"/>
    <w:rsid w:val="00A722BB"/>
    <w:rsid w:val="00A72CDA"/>
    <w:rsid w:val="00A72E97"/>
    <w:rsid w:val="00A73062"/>
    <w:rsid w:val="00A732E6"/>
    <w:rsid w:val="00A7349E"/>
    <w:rsid w:val="00A7357E"/>
    <w:rsid w:val="00A7362B"/>
    <w:rsid w:val="00A73D08"/>
    <w:rsid w:val="00A74220"/>
    <w:rsid w:val="00A74647"/>
    <w:rsid w:val="00A74857"/>
    <w:rsid w:val="00A74D09"/>
    <w:rsid w:val="00A74DC7"/>
    <w:rsid w:val="00A74EE4"/>
    <w:rsid w:val="00A74F0F"/>
    <w:rsid w:val="00A7537C"/>
    <w:rsid w:val="00A753D9"/>
    <w:rsid w:val="00A75E7A"/>
    <w:rsid w:val="00A75FBE"/>
    <w:rsid w:val="00A76158"/>
    <w:rsid w:val="00A76186"/>
    <w:rsid w:val="00A76F96"/>
    <w:rsid w:val="00A77700"/>
    <w:rsid w:val="00A7771E"/>
    <w:rsid w:val="00A77B04"/>
    <w:rsid w:val="00A77BE6"/>
    <w:rsid w:val="00A80E47"/>
    <w:rsid w:val="00A811DB"/>
    <w:rsid w:val="00A8126F"/>
    <w:rsid w:val="00A8156A"/>
    <w:rsid w:val="00A8186D"/>
    <w:rsid w:val="00A81B07"/>
    <w:rsid w:val="00A82D22"/>
    <w:rsid w:val="00A82F87"/>
    <w:rsid w:val="00A8335A"/>
    <w:rsid w:val="00A8338F"/>
    <w:rsid w:val="00A8397B"/>
    <w:rsid w:val="00A83A02"/>
    <w:rsid w:val="00A83ADB"/>
    <w:rsid w:val="00A83CE1"/>
    <w:rsid w:val="00A83F9F"/>
    <w:rsid w:val="00A841DD"/>
    <w:rsid w:val="00A84215"/>
    <w:rsid w:val="00A8422F"/>
    <w:rsid w:val="00A8447A"/>
    <w:rsid w:val="00A845C4"/>
    <w:rsid w:val="00A8474A"/>
    <w:rsid w:val="00A84C56"/>
    <w:rsid w:val="00A8519A"/>
    <w:rsid w:val="00A855D6"/>
    <w:rsid w:val="00A856ED"/>
    <w:rsid w:val="00A85DA8"/>
    <w:rsid w:val="00A8692F"/>
    <w:rsid w:val="00A86960"/>
    <w:rsid w:val="00A86B27"/>
    <w:rsid w:val="00A90693"/>
    <w:rsid w:val="00A906F9"/>
    <w:rsid w:val="00A90C4A"/>
    <w:rsid w:val="00A90E00"/>
    <w:rsid w:val="00A90E2E"/>
    <w:rsid w:val="00A91020"/>
    <w:rsid w:val="00A9150E"/>
    <w:rsid w:val="00A91DD4"/>
    <w:rsid w:val="00A92134"/>
    <w:rsid w:val="00A92757"/>
    <w:rsid w:val="00A92881"/>
    <w:rsid w:val="00A92BE8"/>
    <w:rsid w:val="00A92CE1"/>
    <w:rsid w:val="00A936F5"/>
    <w:rsid w:val="00A93D40"/>
    <w:rsid w:val="00A9486B"/>
    <w:rsid w:val="00A95266"/>
    <w:rsid w:val="00A952AA"/>
    <w:rsid w:val="00A9530F"/>
    <w:rsid w:val="00A95E97"/>
    <w:rsid w:val="00A95EC3"/>
    <w:rsid w:val="00A95F72"/>
    <w:rsid w:val="00A96209"/>
    <w:rsid w:val="00A96CCE"/>
    <w:rsid w:val="00A96CE3"/>
    <w:rsid w:val="00A96F37"/>
    <w:rsid w:val="00A97987"/>
    <w:rsid w:val="00AA0191"/>
    <w:rsid w:val="00AA0637"/>
    <w:rsid w:val="00AA086E"/>
    <w:rsid w:val="00AA111D"/>
    <w:rsid w:val="00AA1342"/>
    <w:rsid w:val="00AA16F3"/>
    <w:rsid w:val="00AA1752"/>
    <w:rsid w:val="00AA1B12"/>
    <w:rsid w:val="00AA2125"/>
    <w:rsid w:val="00AA30D7"/>
    <w:rsid w:val="00AA37C7"/>
    <w:rsid w:val="00AA3864"/>
    <w:rsid w:val="00AA3CF4"/>
    <w:rsid w:val="00AA3E65"/>
    <w:rsid w:val="00AA49DD"/>
    <w:rsid w:val="00AA567A"/>
    <w:rsid w:val="00AA5E73"/>
    <w:rsid w:val="00AA5EAA"/>
    <w:rsid w:val="00AA6330"/>
    <w:rsid w:val="00AA641D"/>
    <w:rsid w:val="00AA67CD"/>
    <w:rsid w:val="00AA6B56"/>
    <w:rsid w:val="00AA730E"/>
    <w:rsid w:val="00AA77AD"/>
    <w:rsid w:val="00AA7F24"/>
    <w:rsid w:val="00AA7F58"/>
    <w:rsid w:val="00AB00C0"/>
    <w:rsid w:val="00AB035A"/>
    <w:rsid w:val="00AB0ACD"/>
    <w:rsid w:val="00AB0E5B"/>
    <w:rsid w:val="00AB10E4"/>
    <w:rsid w:val="00AB1A53"/>
    <w:rsid w:val="00AB1B87"/>
    <w:rsid w:val="00AB24B6"/>
    <w:rsid w:val="00AB25CA"/>
    <w:rsid w:val="00AB2B8A"/>
    <w:rsid w:val="00AB31C6"/>
    <w:rsid w:val="00AB37C9"/>
    <w:rsid w:val="00AB386D"/>
    <w:rsid w:val="00AB3B3E"/>
    <w:rsid w:val="00AB3C12"/>
    <w:rsid w:val="00AB4042"/>
    <w:rsid w:val="00AB4CF4"/>
    <w:rsid w:val="00AB57AB"/>
    <w:rsid w:val="00AB5935"/>
    <w:rsid w:val="00AB59B1"/>
    <w:rsid w:val="00AB5BD7"/>
    <w:rsid w:val="00AB5DFB"/>
    <w:rsid w:val="00AB5EDB"/>
    <w:rsid w:val="00AB629B"/>
    <w:rsid w:val="00AB683A"/>
    <w:rsid w:val="00AB6B34"/>
    <w:rsid w:val="00AB6CB4"/>
    <w:rsid w:val="00AB6E85"/>
    <w:rsid w:val="00AB70BF"/>
    <w:rsid w:val="00AB7316"/>
    <w:rsid w:val="00AB7508"/>
    <w:rsid w:val="00AB7C06"/>
    <w:rsid w:val="00AB7E86"/>
    <w:rsid w:val="00AC1222"/>
    <w:rsid w:val="00AC1A32"/>
    <w:rsid w:val="00AC1F92"/>
    <w:rsid w:val="00AC2714"/>
    <w:rsid w:val="00AC27F9"/>
    <w:rsid w:val="00AC3273"/>
    <w:rsid w:val="00AC4B72"/>
    <w:rsid w:val="00AC4FE2"/>
    <w:rsid w:val="00AC516D"/>
    <w:rsid w:val="00AC52EE"/>
    <w:rsid w:val="00AC543A"/>
    <w:rsid w:val="00AC54CB"/>
    <w:rsid w:val="00AC5901"/>
    <w:rsid w:val="00AC613F"/>
    <w:rsid w:val="00AC6612"/>
    <w:rsid w:val="00AC6789"/>
    <w:rsid w:val="00AC682F"/>
    <w:rsid w:val="00AC720B"/>
    <w:rsid w:val="00AC72B0"/>
    <w:rsid w:val="00AC7A27"/>
    <w:rsid w:val="00AD018E"/>
    <w:rsid w:val="00AD0215"/>
    <w:rsid w:val="00AD027E"/>
    <w:rsid w:val="00AD05A4"/>
    <w:rsid w:val="00AD0A47"/>
    <w:rsid w:val="00AD0F76"/>
    <w:rsid w:val="00AD1B0A"/>
    <w:rsid w:val="00AD1F8C"/>
    <w:rsid w:val="00AD1FBB"/>
    <w:rsid w:val="00AD1FF6"/>
    <w:rsid w:val="00AD20B2"/>
    <w:rsid w:val="00AD226A"/>
    <w:rsid w:val="00AD27E5"/>
    <w:rsid w:val="00AD2A44"/>
    <w:rsid w:val="00AD2A8C"/>
    <w:rsid w:val="00AD3079"/>
    <w:rsid w:val="00AD3081"/>
    <w:rsid w:val="00AD379B"/>
    <w:rsid w:val="00AD3808"/>
    <w:rsid w:val="00AD3FD6"/>
    <w:rsid w:val="00AD4299"/>
    <w:rsid w:val="00AD460F"/>
    <w:rsid w:val="00AD4C68"/>
    <w:rsid w:val="00AD5289"/>
    <w:rsid w:val="00AD54F3"/>
    <w:rsid w:val="00AD563A"/>
    <w:rsid w:val="00AD61E2"/>
    <w:rsid w:val="00AD664A"/>
    <w:rsid w:val="00AD698E"/>
    <w:rsid w:val="00AD6A18"/>
    <w:rsid w:val="00AD6B03"/>
    <w:rsid w:val="00AD6ED4"/>
    <w:rsid w:val="00AD6ED8"/>
    <w:rsid w:val="00AD7287"/>
    <w:rsid w:val="00AD7442"/>
    <w:rsid w:val="00AD75B9"/>
    <w:rsid w:val="00AD76DC"/>
    <w:rsid w:val="00AD7FBE"/>
    <w:rsid w:val="00AE03F1"/>
    <w:rsid w:val="00AE06BB"/>
    <w:rsid w:val="00AE06BD"/>
    <w:rsid w:val="00AE0742"/>
    <w:rsid w:val="00AE0788"/>
    <w:rsid w:val="00AE09D4"/>
    <w:rsid w:val="00AE0A09"/>
    <w:rsid w:val="00AE0C2C"/>
    <w:rsid w:val="00AE1105"/>
    <w:rsid w:val="00AE141E"/>
    <w:rsid w:val="00AE15D7"/>
    <w:rsid w:val="00AE1AB6"/>
    <w:rsid w:val="00AE1EC7"/>
    <w:rsid w:val="00AE20EE"/>
    <w:rsid w:val="00AE2648"/>
    <w:rsid w:val="00AE28DC"/>
    <w:rsid w:val="00AE2DE7"/>
    <w:rsid w:val="00AE2F62"/>
    <w:rsid w:val="00AE2F93"/>
    <w:rsid w:val="00AE2FC3"/>
    <w:rsid w:val="00AE3467"/>
    <w:rsid w:val="00AE3762"/>
    <w:rsid w:val="00AE3F59"/>
    <w:rsid w:val="00AE4279"/>
    <w:rsid w:val="00AE4B8B"/>
    <w:rsid w:val="00AE5671"/>
    <w:rsid w:val="00AE59B3"/>
    <w:rsid w:val="00AE5D9A"/>
    <w:rsid w:val="00AE5DA6"/>
    <w:rsid w:val="00AE697B"/>
    <w:rsid w:val="00AE6AF3"/>
    <w:rsid w:val="00AE6C5B"/>
    <w:rsid w:val="00AE6C74"/>
    <w:rsid w:val="00AE6CAA"/>
    <w:rsid w:val="00AE76A7"/>
    <w:rsid w:val="00AE76E7"/>
    <w:rsid w:val="00AE77FC"/>
    <w:rsid w:val="00AE7933"/>
    <w:rsid w:val="00AE7ED6"/>
    <w:rsid w:val="00AF019C"/>
    <w:rsid w:val="00AF13D4"/>
    <w:rsid w:val="00AF1AAB"/>
    <w:rsid w:val="00AF1B1B"/>
    <w:rsid w:val="00AF1EE6"/>
    <w:rsid w:val="00AF1F71"/>
    <w:rsid w:val="00AF1FA6"/>
    <w:rsid w:val="00AF2808"/>
    <w:rsid w:val="00AF2F87"/>
    <w:rsid w:val="00AF32E1"/>
    <w:rsid w:val="00AF34F2"/>
    <w:rsid w:val="00AF3B29"/>
    <w:rsid w:val="00AF405D"/>
    <w:rsid w:val="00AF43B3"/>
    <w:rsid w:val="00AF44FF"/>
    <w:rsid w:val="00AF4C26"/>
    <w:rsid w:val="00AF4DC4"/>
    <w:rsid w:val="00AF518B"/>
    <w:rsid w:val="00AF55AE"/>
    <w:rsid w:val="00AF5667"/>
    <w:rsid w:val="00AF5765"/>
    <w:rsid w:val="00AF5ABE"/>
    <w:rsid w:val="00AF5C5D"/>
    <w:rsid w:val="00AF5F44"/>
    <w:rsid w:val="00AF6916"/>
    <w:rsid w:val="00AF6FC2"/>
    <w:rsid w:val="00AF7128"/>
    <w:rsid w:val="00B00A77"/>
    <w:rsid w:val="00B00ACF"/>
    <w:rsid w:val="00B01081"/>
    <w:rsid w:val="00B01BC7"/>
    <w:rsid w:val="00B01EE3"/>
    <w:rsid w:val="00B0278F"/>
    <w:rsid w:val="00B02B76"/>
    <w:rsid w:val="00B03138"/>
    <w:rsid w:val="00B03290"/>
    <w:rsid w:val="00B03B75"/>
    <w:rsid w:val="00B05315"/>
    <w:rsid w:val="00B053B0"/>
    <w:rsid w:val="00B053BF"/>
    <w:rsid w:val="00B05BFB"/>
    <w:rsid w:val="00B05E03"/>
    <w:rsid w:val="00B05E75"/>
    <w:rsid w:val="00B06F0D"/>
    <w:rsid w:val="00B0752F"/>
    <w:rsid w:val="00B077AB"/>
    <w:rsid w:val="00B07935"/>
    <w:rsid w:val="00B10713"/>
    <w:rsid w:val="00B10970"/>
    <w:rsid w:val="00B10F06"/>
    <w:rsid w:val="00B11540"/>
    <w:rsid w:val="00B11671"/>
    <w:rsid w:val="00B1198D"/>
    <w:rsid w:val="00B11C3C"/>
    <w:rsid w:val="00B11F13"/>
    <w:rsid w:val="00B1244B"/>
    <w:rsid w:val="00B12CCB"/>
    <w:rsid w:val="00B13089"/>
    <w:rsid w:val="00B138F2"/>
    <w:rsid w:val="00B13A7A"/>
    <w:rsid w:val="00B13F45"/>
    <w:rsid w:val="00B13FD3"/>
    <w:rsid w:val="00B142DC"/>
    <w:rsid w:val="00B14346"/>
    <w:rsid w:val="00B147DF"/>
    <w:rsid w:val="00B14DF6"/>
    <w:rsid w:val="00B14F87"/>
    <w:rsid w:val="00B1522F"/>
    <w:rsid w:val="00B15609"/>
    <w:rsid w:val="00B15AC4"/>
    <w:rsid w:val="00B15BA9"/>
    <w:rsid w:val="00B15C47"/>
    <w:rsid w:val="00B1687C"/>
    <w:rsid w:val="00B169FC"/>
    <w:rsid w:val="00B16BB1"/>
    <w:rsid w:val="00B1774A"/>
    <w:rsid w:val="00B17BB5"/>
    <w:rsid w:val="00B200A1"/>
    <w:rsid w:val="00B20260"/>
    <w:rsid w:val="00B202A8"/>
    <w:rsid w:val="00B20A99"/>
    <w:rsid w:val="00B20C53"/>
    <w:rsid w:val="00B20DBD"/>
    <w:rsid w:val="00B20F39"/>
    <w:rsid w:val="00B211B0"/>
    <w:rsid w:val="00B21525"/>
    <w:rsid w:val="00B219CB"/>
    <w:rsid w:val="00B21A45"/>
    <w:rsid w:val="00B22224"/>
    <w:rsid w:val="00B236C6"/>
    <w:rsid w:val="00B23976"/>
    <w:rsid w:val="00B23DF6"/>
    <w:rsid w:val="00B23F72"/>
    <w:rsid w:val="00B24B11"/>
    <w:rsid w:val="00B24EB0"/>
    <w:rsid w:val="00B24F32"/>
    <w:rsid w:val="00B25025"/>
    <w:rsid w:val="00B2541E"/>
    <w:rsid w:val="00B26959"/>
    <w:rsid w:val="00B26C30"/>
    <w:rsid w:val="00B26EBD"/>
    <w:rsid w:val="00B27A5B"/>
    <w:rsid w:val="00B27D3E"/>
    <w:rsid w:val="00B27EAD"/>
    <w:rsid w:val="00B3033B"/>
    <w:rsid w:val="00B3078E"/>
    <w:rsid w:val="00B30B78"/>
    <w:rsid w:val="00B31663"/>
    <w:rsid w:val="00B3186D"/>
    <w:rsid w:val="00B31E39"/>
    <w:rsid w:val="00B31E59"/>
    <w:rsid w:val="00B32220"/>
    <w:rsid w:val="00B3325E"/>
    <w:rsid w:val="00B3369A"/>
    <w:rsid w:val="00B33A29"/>
    <w:rsid w:val="00B33DA8"/>
    <w:rsid w:val="00B33EF9"/>
    <w:rsid w:val="00B3403D"/>
    <w:rsid w:val="00B3464D"/>
    <w:rsid w:val="00B351F3"/>
    <w:rsid w:val="00B36670"/>
    <w:rsid w:val="00B36DA8"/>
    <w:rsid w:val="00B37690"/>
    <w:rsid w:val="00B37A2E"/>
    <w:rsid w:val="00B4162A"/>
    <w:rsid w:val="00B41B15"/>
    <w:rsid w:val="00B41E93"/>
    <w:rsid w:val="00B427C7"/>
    <w:rsid w:val="00B42E32"/>
    <w:rsid w:val="00B42F00"/>
    <w:rsid w:val="00B42F95"/>
    <w:rsid w:val="00B43134"/>
    <w:rsid w:val="00B43959"/>
    <w:rsid w:val="00B44607"/>
    <w:rsid w:val="00B44790"/>
    <w:rsid w:val="00B44B7F"/>
    <w:rsid w:val="00B454D7"/>
    <w:rsid w:val="00B45573"/>
    <w:rsid w:val="00B45E70"/>
    <w:rsid w:val="00B4615B"/>
    <w:rsid w:val="00B4624C"/>
    <w:rsid w:val="00B46B62"/>
    <w:rsid w:val="00B46F09"/>
    <w:rsid w:val="00B47583"/>
    <w:rsid w:val="00B47A30"/>
    <w:rsid w:val="00B47B54"/>
    <w:rsid w:val="00B50447"/>
    <w:rsid w:val="00B504D6"/>
    <w:rsid w:val="00B510A8"/>
    <w:rsid w:val="00B512B5"/>
    <w:rsid w:val="00B5134D"/>
    <w:rsid w:val="00B51BA3"/>
    <w:rsid w:val="00B522E4"/>
    <w:rsid w:val="00B5298F"/>
    <w:rsid w:val="00B52E08"/>
    <w:rsid w:val="00B53219"/>
    <w:rsid w:val="00B5434F"/>
    <w:rsid w:val="00B55469"/>
    <w:rsid w:val="00B55C76"/>
    <w:rsid w:val="00B55FC2"/>
    <w:rsid w:val="00B56328"/>
    <w:rsid w:val="00B56805"/>
    <w:rsid w:val="00B56918"/>
    <w:rsid w:val="00B57C15"/>
    <w:rsid w:val="00B57FD1"/>
    <w:rsid w:val="00B603EE"/>
    <w:rsid w:val="00B605B6"/>
    <w:rsid w:val="00B612E0"/>
    <w:rsid w:val="00B61363"/>
    <w:rsid w:val="00B61410"/>
    <w:rsid w:val="00B62C33"/>
    <w:rsid w:val="00B63ABA"/>
    <w:rsid w:val="00B64768"/>
    <w:rsid w:val="00B64806"/>
    <w:rsid w:val="00B64D08"/>
    <w:rsid w:val="00B64F93"/>
    <w:rsid w:val="00B656A5"/>
    <w:rsid w:val="00B65861"/>
    <w:rsid w:val="00B65A58"/>
    <w:rsid w:val="00B65A72"/>
    <w:rsid w:val="00B65DD5"/>
    <w:rsid w:val="00B6631B"/>
    <w:rsid w:val="00B66BF8"/>
    <w:rsid w:val="00B67BEE"/>
    <w:rsid w:val="00B67D27"/>
    <w:rsid w:val="00B7012B"/>
    <w:rsid w:val="00B7027C"/>
    <w:rsid w:val="00B70307"/>
    <w:rsid w:val="00B70962"/>
    <w:rsid w:val="00B70D72"/>
    <w:rsid w:val="00B70EBE"/>
    <w:rsid w:val="00B70FD2"/>
    <w:rsid w:val="00B71298"/>
    <w:rsid w:val="00B718C5"/>
    <w:rsid w:val="00B71FCE"/>
    <w:rsid w:val="00B72074"/>
    <w:rsid w:val="00B72366"/>
    <w:rsid w:val="00B7241A"/>
    <w:rsid w:val="00B725BF"/>
    <w:rsid w:val="00B72880"/>
    <w:rsid w:val="00B733D4"/>
    <w:rsid w:val="00B73564"/>
    <w:rsid w:val="00B73A99"/>
    <w:rsid w:val="00B73EB7"/>
    <w:rsid w:val="00B73FD5"/>
    <w:rsid w:val="00B743F5"/>
    <w:rsid w:val="00B746A0"/>
    <w:rsid w:val="00B74DCA"/>
    <w:rsid w:val="00B756CA"/>
    <w:rsid w:val="00B7580A"/>
    <w:rsid w:val="00B75B3F"/>
    <w:rsid w:val="00B75BD9"/>
    <w:rsid w:val="00B762EC"/>
    <w:rsid w:val="00B7636C"/>
    <w:rsid w:val="00B766F6"/>
    <w:rsid w:val="00B767F7"/>
    <w:rsid w:val="00B76A34"/>
    <w:rsid w:val="00B77AF6"/>
    <w:rsid w:val="00B77CBD"/>
    <w:rsid w:val="00B77DD4"/>
    <w:rsid w:val="00B77E93"/>
    <w:rsid w:val="00B8004D"/>
    <w:rsid w:val="00B80068"/>
    <w:rsid w:val="00B807FA"/>
    <w:rsid w:val="00B80D04"/>
    <w:rsid w:val="00B80D6F"/>
    <w:rsid w:val="00B80FB9"/>
    <w:rsid w:val="00B81276"/>
    <w:rsid w:val="00B816B3"/>
    <w:rsid w:val="00B81903"/>
    <w:rsid w:val="00B81C5A"/>
    <w:rsid w:val="00B82D65"/>
    <w:rsid w:val="00B83009"/>
    <w:rsid w:val="00B83024"/>
    <w:rsid w:val="00B83466"/>
    <w:rsid w:val="00B83534"/>
    <w:rsid w:val="00B835DF"/>
    <w:rsid w:val="00B847F5"/>
    <w:rsid w:val="00B84A74"/>
    <w:rsid w:val="00B85B2D"/>
    <w:rsid w:val="00B86326"/>
    <w:rsid w:val="00B8696C"/>
    <w:rsid w:val="00B86C8E"/>
    <w:rsid w:val="00B86CBF"/>
    <w:rsid w:val="00B86D19"/>
    <w:rsid w:val="00B877F8"/>
    <w:rsid w:val="00B8786B"/>
    <w:rsid w:val="00B87A4B"/>
    <w:rsid w:val="00B87E01"/>
    <w:rsid w:val="00B90733"/>
    <w:rsid w:val="00B90ABE"/>
    <w:rsid w:val="00B91842"/>
    <w:rsid w:val="00B919B7"/>
    <w:rsid w:val="00B91E2D"/>
    <w:rsid w:val="00B9220F"/>
    <w:rsid w:val="00B93020"/>
    <w:rsid w:val="00B93023"/>
    <w:rsid w:val="00B936E3"/>
    <w:rsid w:val="00B93710"/>
    <w:rsid w:val="00B93762"/>
    <w:rsid w:val="00B939EF"/>
    <w:rsid w:val="00B93BB5"/>
    <w:rsid w:val="00B94333"/>
    <w:rsid w:val="00B9440A"/>
    <w:rsid w:val="00B948E5"/>
    <w:rsid w:val="00B94DCC"/>
    <w:rsid w:val="00B94E9C"/>
    <w:rsid w:val="00B958F3"/>
    <w:rsid w:val="00B95F70"/>
    <w:rsid w:val="00B96468"/>
    <w:rsid w:val="00B96DFB"/>
    <w:rsid w:val="00B9722A"/>
    <w:rsid w:val="00B9759E"/>
    <w:rsid w:val="00B97C6D"/>
    <w:rsid w:val="00B97E24"/>
    <w:rsid w:val="00BA0097"/>
    <w:rsid w:val="00BA113F"/>
    <w:rsid w:val="00BA1B15"/>
    <w:rsid w:val="00BA2492"/>
    <w:rsid w:val="00BA26F0"/>
    <w:rsid w:val="00BA29C4"/>
    <w:rsid w:val="00BA2A04"/>
    <w:rsid w:val="00BA2F67"/>
    <w:rsid w:val="00BA322F"/>
    <w:rsid w:val="00BA38C3"/>
    <w:rsid w:val="00BA3950"/>
    <w:rsid w:val="00BA3E7B"/>
    <w:rsid w:val="00BA4008"/>
    <w:rsid w:val="00BA412D"/>
    <w:rsid w:val="00BA46B4"/>
    <w:rsid w:val="00BA4875"/>
    <w:rsid w:val="00BA48E7"/>
    <w:rsid w:val="00BA4C48"/>
    <w:rsid w:val="00BA4C79"/>
    <w:rsid w:val="00BA549D"/>
    <w:rsid w:val="00BA56C2"/>
    <w:rsid w:val="00BA5A32"/>
    <w:rsid w:val="00BA5FC9"/>
    <w:rsid w:val="00BA632A"/>
    <w:rsid w:val="00BA6A7B"/>
    <w:rsid w:val="00BA6D20"/>
    <w:rsid w:val="00BA6E87"/>
    <w:rsid w:val="00BA6FD1"/>
    <w:rsid w:val="00BA72AA"/>
    <w:rsid w:val="00BA76D0"/>
    <w:rsid w:val="00BB02FF"/>
    <w:rsid w:val="00BB052E"/>
    <w:rsid w:val="00BB0562"/>
    <w:rsid w:val="00BB0659"/>
    <w:rsid w:val="00BB18FB"/>
    <w:rsid w:val="00BB19FA"/>
    <w:rsid w:val="00BB1A5B"/>
    <w:rsid w:val="00BB2461"/>
    <w:rsid w:val="00BB2B46"/>
    <w:rsid w:val="00BB2EAB"/>
    <w:rsid w:val="00BB3633"/>
    <w:rsid w:val="00BB36BF"/>
    <w:rsid w:val="00BB3FC6"/>
    <w:rsid w:val="00BB403A"/>
    <w:rsid w:val="00BB40D0"/>
    <w:rsid w:val="00BB41EE"/>
    <w:rsid w:val="00BB4576"/>
    <w:rsid w:val="00BB4631"/>
    <w:rsid w:val="00BB465B"/>
    <w:rsid w:val="00BB4700"/>
    <w:rsid w:val="00BB47F8"/>
    <w:rsid w:val="00BB4ACB"/>
    <w:rsid w:val="00BB4C07"/>
    <w:rsid w:val="00BB4ED7"/>
    <w:rsid w:val="00BB504B"/>
    <w:rsid w:val="00BB5CAE"/>
    <w:rsid w:val="00BB615C"/>
    <w:rsid w:val="00BB61CD"/>
    <w:rsid w:val="00BB6B66"/>
    <w:rsid w:val="00BB6D16"/>
    <w:rsid w:val="00BB6F7B"/>
    <w:rsid w:val="00BB70BC"/>
    <w:rsid w:val="00BB7D02"/>
    <w:rsid w:val="00BB7EB3"/>
    <w:rsid w:val="00BC0443"/>
    <w:rsid w:val="00BC045D"/>
    <w:rsid w:val="00BC06F5"/>
    <w:rsid w:val="00BC07DD"/>
    <w:rsid w:val="00BC0D98"/>
    <w:rsid w:val="00BC10A4"/>
    <w:rsid w:val="00BC1EB8"/>
    <w:rsid w:val="00BC22A1"/>
    <w:rsid w:val="00BC2525"/>
    <w:rsid w:val="00BC25F6"/>
    <w:rsid w:val="00BC28E8"/>
    <w:rsid w:val="00BC3076"/>
    <w:rsid w:val="00BC3937"/>
    <w:rsid w:val="00BC3DC1"/>
    <w:rsid w:val="00BC3E2B"/>
    <w:rsid w:val="00BC420C"/>
    <w:rsid w:val="00BC4F4B"/>
    <w:rsid w:val="00BC4F62"/>
    <w:rsid w:val="00BC4FF5"/>
    <w:rsid w:val="00BC5009"/>
    <w:rsid w:val="00BC551C"/>
    <w:rsid w:val="00BC5630"/>
    <w:rsid w:val="00BC5A4B"/>
    <w:rsid w:val="00BC5EE9"/>
    <w:rsid w:val="00BC62E6"/>
    <w:rsid w:val="00BC6892"/>
    <w:rsid w:val="00BC6C2D"/>
    <w:rsid w:val="00BC6CF7"/>
    <w:rsid w:val="00BC6E1D"/>
    <w:rsid w:val="00BC6E40"/>
    <w:rsid w:val="00BC6E41"/>
    <w:rsid w:val="00BC6F7A"/>
    <w:rsid w:val="00BC6FB0"/>
    <w:rsid w:val="00BC703C"/>
    <w:rsid w:val="00BC720B"/>
    <w:rsid w:val="00BC7AA0"/>
    <w:rsid w:val="00BC7E2A"/>
    <w:rsid w:val="00BD0318"/>
    <w:rsid w:val="00BD0A90"/>
    <w:rsid w:val="00BD0B63"/>
    <w:rsid w:val="00BD0BBA"/>
    <w:rsid w:val="00BD14F9"/>
    <w:rsid w:val="00BD1DA2"/>
    <w:rsid w:val="00BD1E3C"/>
    <w:rsid w:val="00BD204B"/>
    <w:rsid w:val="00BD2418"/>
    <w:rsid w:val="00BD24DE"/>
    <w:rsid w:val="00BD2C53"/>
    <w:rsid w:val="00BD2DE4"/>
    <w:rsid w:val="00BD2F17"/>
    <w:rsid w:val="00BD2F7A"/>
    <w:rsid w:val="00BD34B6"/>
    <w:rsid w:val="00BD388B"/>
    <w:rsid w:val="00BD50BF"/>
    <w:rsid w:val="00BD5F7D"/>
    <w:rsid w:val="00BD624B"/>
    <w:rsid w:val="00BD63EA"/>
    <w:rsid w:val="00BD668E"/>
    <w:rsid w:val="00BD6FEF"/>
    <w:rsid w:val="00BD779C"/>
    <w:rsid w:val="00BD7F1D"/>
    <w:rsid w:val="00BE02A9"/>
    <w:rsid w:val="00BE0756"/>
    <w:rsid w:val="00BE0786"/>
    <w:rsid w:val="00BE1BE6"/>
    <w:rsid w:val="00BE1BED"/>
    <w:rsid w:val="00BE1DA4"/>
    <w:rsid w:val="00BE24D8"/>
    <w:rsid w:val="00BE29B6"/>
    <w:rsid w:val="00BE29E1"/>
    <w:rsid w:val="00BE3048"/>
    <w:rsid w:val="00BE3BF1"/>
    <w:rsid w:val="00BE41B3"/>
    <w:rsid w:val="00BE41DC"/>
    <w:rsid w:val="00BE4B7F"/>
    <w:rsid w:val="00BE50BA"/>
    <w:rsid w:val="00BE51BB"/>
    <w:rsid w:val="00BE532D"/>
    <w:rsid w:val="00BE56A2"/>
    <w:rsid w:val="00BE5861"/>
    <w:rsid w:val="00BE5B2B"/>
    <w:rsid w:val="00BE5BCF"/>
    <w:rsid w:val="00BE5E51"/>
    <w:rsid w:val="00BE60C5"/>
    <w:rsid w:val="00BE6290"/>
    <w:rsid w:val="00BE6395"/>
    <w:rsid w:val="00BE6712"/>
    <w:rsid w:val="00BE6AC9"/>
    <w:rsid w:val="00BE70E2"/>
    <w:rsid w:val="00BE7261"/>
    <w:rsid w:val="00BE7268"/>
    <w:rsid w:val="00BE77BC"/>
    <w:rsid w:val="00BE781F"/>
    <w:rsid w:val="00BE7904"/>
    <w:rsid w:val="00BF0A3A"/>
    <w:rsid w:val="00BF0AFB"/>
    <w:rsid w:val="00BF0B0A"/>
    <w:rsid w:val="00BF0BDE"/>
    <w:rsid w:val="00BF145F"/>
    <w:rsid w:val="00BF16C6"/>
    <w:rsid w:val="00BF1AE1"/>
    <w:rsid w:val="00BF1F00"/>
    <w:rsid w:val="00BF1FA7"/>
    <w:rsid w:val="00BF20DF"/>
    <w:rsid w:val="00BF2333"/>
    <w:rsid w:val="00BF249D"/>
    <w:rsid w:val="00BF295C"/>
    <w:rsid w:val="00BF2C36"/>
    <w:rsid w:val="00BF30BC"/>
    <w:rsid w:val="00BF35A8"/>
    <w:rsid w:val="00BF35E6"/>
    <w:rsid w:val="00BF3721"/>
    <w:rsid w:val="00BF3AB5"/>
    <w:rsid w:val="00BF44DB"/>
    <w:rsid w:val="00BF453A"/>
    <w:rsid w:val="00BF4A36"/>
    <w:rsid w:val="00BF4DE2"/>
    <w:rsid w:val="00BF5A60"/>
    <w:rsid w:val="00BF627D"/>
    <w:rsid w:val="00BF64AF"/>
    <w:rsid w:val="00BF692D"/>
    <w:rsid w:val="00BF6AA0"/>
    <w:rsid w:val="00BF6DAE"/>
    <w:rsid w:val="00BF6EE1"/>
    <w:rsid w:val="00BF798F"/>
    <w:rsid w:val="00BF7DB4"/>
    <w:rsid w:val="00C00089"/>
    <w:rsid w:val="00C00535"/>
    <w:rsid w:val="00C006CB"/>
    <w:rsid w:val="00C011AE"/>
    <w:rsid w:val="00C0142F"/>
    <w:rsid w:val="00C01977"/>
    <w:rsid w:val="00C01D65"/>
    <w:rsid w:val="00C01E99"/>
    <w:rsid w:val="00C01EA5"/>
    <w:rsid w:val="00C022EE"/>
    <w:rsid w:val="00C02718"/>
    <w:rsid w:val="00C02CB4"/>
    <w:rsid w:val="00C02EE9"/>
    <w:rsid w:val="00C03F13"/>
    <w:rsid w:val="00C0402A"/>
    <w:rsid w:val="00C04340"/>
    <w:rsid w:val="00C04446"/>
    <w:rsid w:val="00C047B5"/>
    <w:rsid w:val="00C04FB9"/>
    <w:rsid w:val="00C05207"/>
    <w:rsid w:val="00C05677"/>
    <w:rsid w:val="00C05BF3"/>
    <w:rsid w:val="00C05ED0"/>
    <w:rsid w:val="00C07775"/>
    <w:rsid w:val="00C103EE"/>
    <w:rsid w:val="00C1059B"/>
    <w:rsid w:val="00C106EA"/>
    <w:rsid w:val="00C10860"/>
    <w:rsid w:val="00C11141"/>
    <w:rsid w:val="00C11539"/>
    <w:rsid w:val="00C115FB"/>
    <w:rsid w:val="00C1189A"/>
    <w:rsid w:val="00C123D9"/>
    <w:rsid w:val="00C12533"/>
    <w:rsid w:val="00C12725"/>
    <w:rsid w:val="00C134E0"/>
    <w:rsid w:val="00C138F7"/>
    <w:rsid w:val="00C13BC3"/>
    <w:rsid w:val="00C13C38"/>
    <w:rsid w:val="00C14AE6"/>
    <w:rsid w:val="00C150A5"/>
    <w:rsid w:val="00C1523A"/>
    <w:rsid w:val="00C15453"/>
    <w:rsid w:val="00C1572A"/>
    <w:rsid w:val="00C15F9B"/>
    <w:rsid w:val="00C1607F"/>
    <w:rsid w:val="00C160D3"/>
    <w:rsid w:val="00C166BD"/>
    <w:rsid w:val="00C166CB"/>
    <w:rsid w:val="00C16F16"/>
    <w:rsid w:val="00C170EF"/>
    <w:rsid w:val="00C17346"/>
    <w:rsid w:val="00C2008F"/>
    <w:rsid w:val="00C20C6D"/>
    <w:rsid w:val="00C20D46"/>
    <w:rsid w:val="00C20F1A"/>
    <w:rsid w:val="00C20FC7"/>
    <w:rsid w:val="00C21120"/>
    <w:rsid w:val="00C21549"/>
    <w:rsid w:val="00C21A9B"/>
    <w:rsid w:val="00C21C89"/>
    <w:rsid w:val="00C2326D"/>
    <w:rsid w:val="00C2331B"/>
    <w:rsid w:val="00C236FD"/>
    <w:rsid w:val="00C23763"/>
    <w:rsid w:val="00C237E3"/>
    <w:rsid w:val="00C23EDB"/>
    <w:rsid w:val="00C24182"/>
    <w:rsid w:val="00C24783"/>
    <w:rsid w:val="00C24962"/>
    <w:rsid w:val="00C24C9F"/>
    <w:rsid w:val="00C25C25"/>
    <w:rsid w:val="00C25D56"/>
    <w:rsid w:val="00C26003"/>
    <w:rsid w:val="00C26AC8"/>
    <w:rsid w:val="00C26E16"/>
    <w:rsid w:val="00C270BF"/>
    <w:rsid w:val="00C272EA"/>
    <w:rsid w:val="00C27A41"/>
    <w:rsid w:val="00C300FB"/>
    <w:rsid w:val="00C30C71"/>
    <w:rsid w:val="00C30F23"/>
    <w:rsid w:val="00C31347"/>
    <w:rsid w:val="00C32493"/>
    <w:rsid w:val="00C324E5"/>
    <w:rsid w:val="00C32576"/>
    <w:rsid w:val="00C32651"/>
    <w:rsid w:val="00C32859"/>
    <w:rsid w:val="00C32966"/>
    <w:rsid w:val="00C331AA"/>
    <w:rsid w:val="00C3334E"/>
    <w:rsid w:val="00C33464"/>
    <w:rsid w:val="00C3372F"/>
    <w:rsid w:val="00C33AA8"/>
    <w:rsid w:val="00C33DCD"/>
    <w:rsid w:val="00C341BA"/>
    <w:rsid w:val="00C34A61"/>
    <w:rsid w:val="00C3506A"/>
    <w:rsid w:val="00C3593B"/>
    <w:rsid w:val="00C35F2E"/>
    <w:rsid w:val="00C362F3"/>
    <w:rsid w:val="00C363CA"/>
    <w:rsid w:val="00C3649C"/>
    <w:rsid w:val="00C3677D"/>
    <w:rsid w:val="00C369B5"/>
    <w:rsid w:val="00C36CED"/>
    <w:rsid w:val="00C36D42"/>
    <w:rsid w:val="00C36D91"/>
    <w:rsid w:val="00C36EA9"/>
    <w:rsid w:val="00C3726B"/>
    <w:rsid w:val="00C373A9"/>
    <w:rsid w:val="00C3776B"/>
    <w:rsid w:val="00C37E7A"/>
    <w:rsid w:val="00C37F8F"/>
    <w:rsid w:val="00C41161"/>
    <w:rsid w:val="00C41540"/>
    <w:rsid w:val="00C41853"/>
    <w:rsid w:val="00C42519"/>
    <w:rsid w:val="00C426A1"/>
    <w:rsid w:val="00C42CD6"/>
    <w:rsid w:val="00C4350F"/>
    <w:rsid w:val="00C4351A"/>
    <w:rsid w:val="00C43896"/>
    <w:rsid w:val="00C44030"/>
    <w:rsid w:val="00C44774"/>
    <w:rsid w:val="00C44B1C"/>
    <w:rsid w:val="00C44C6D"/>
    <w:rsid w:val="00C45281"/>
    <w:rsid w:val="00C45675"/>
    <w:rsid w:val="00C45D72"/>
    <w:rsid w:val="00C45FDD"/>
    <w:rsid w:val="00C4685D"/>
    <w:rsid w:val="00C46A53"/>
    <w:rsid w:val="00C476E4"/>
    <w:rsid w:val="00C478A3"/>
    <w:rsid w:val="00C501AB"/>
    <w:rsid w:val="00C50964"/>
    <w:rsid w:val="00C50A79"/>
    <w:rsid w:val="00C51292"/>
    <w:rsid w:val="00C51306"/>
    <w:rsid w:val="00C51942"/>
    <w:rsid w:val="00C5198F"/>
    <w:rsid w:val="00C520BD"/>
    <w:rsid w:val="00C52680"/>
    <w:rsid w:val="00C52B61"/>
    <w:rsid w:val="00C52E30"/>
    <w:rsid w:val="00C532BF"/>
    <w:rsid w:val="00C53D66"/>
    <w:rsid w:val="00C53D8C"/>
    <w:rsid w:val="00C545BA"/>
    <w:rsid w:val="00C54609"/>
    <w:rsid w:val="00C54B0D"/>
    <w:rsid w:val="00C55527"/>
    <w:rsid w:val="00C55C64"/>
    <w:rsid w:val="00C55CF6"/>
    <w:rsid w:val="00C566CC"/>
    <w:rsid w:val="00C569C6"/>
    <w:rsid w:val="00C5728E"/>
    <w:rsid w:val="00C5787B"/>
    <w:rsid w:val="00C579BA"/>
    <w:rsid w:val="00C57A20"/>
    <w:rsid w:val="00C57FAB"/>
    <w:rsid w:val="00C57FEF"/>
    <w:rsid w:val="00C6028F"/>
    <w:rsid w:val="00C607FE"/>
    <w:rsid w:val="00C60C9E"/>
    <w:rsid w:val="00C60F0F"/>
    <w:rsid w:val="00C610D2"/>
    <w:rsid w:val="00C6132A"/>
    <w:rsid w:val="00C6156A"/>
    <w:rsid w:val="00C6193F"/>
    <w:rsid w:val="00C61994"/>
    <w:rsid w:val="00C62651"/>
    <w:rsid w:val="00C62766"/>
    <w:rsid w:val="00C6278B"/>
    <w:rsid w:val="00C62E19"/>
    <w:rsid w:val="00C62FE4"/>
    <w:rsid w:val="00C632E0"/>
    <w:rsid w:val="00C646EF"/>
    <w:rsid w:val="00C647E9"/>
    <w:rsid w:val="00C64B7D"/>
    <w:rsid w:val="00C65C62"/>
    <w:rsid w:val="00C65CA4"/>
    <w:rsid w:val="00C660F2"/>
    <w:rsid w:val="00C6615C"/>
    <w:rsid w:val="00C66A53"/>
    <w:rsid w:val="00C67162"/>
    <w:rsid w:val="00C6755A"/>
    <w:rsid w:val="00C676A1"/>
    <w:rsid w:val="00C677F7"/>
    <w:rsid w:val="00C67D98"/>
    <w:rsid w:val="00C70597"/>
    <w:rsid w:val="00C70B71"/>
    <w:rsid w:val="00C70ED6"/>
    <w:rsid w:val="00C711EE"/>
    <w:rsid w:val="00C71620"/>
    <w:rsid w:val="00C71DE1"/>
    <w:rsid w:val="00C71E22"/>
    <w:rsid w:val="00C721B9"/>
    <w:rsid w:val="00C727ED"/>
    <w:rsid w:val="00C728ED"/>
    <w:rsid w:val="00C729BE"/>
    <w:rsid w:val="00C72A61"/>
    <w:rsid w:val="00C72BCA"/>
    <w:rsid w:val="00C7313F"/>
    <w:rsid w:val="00C743E6"/>
    <w:rsid w:val="00C746AD"/>
    <w:rsid w:val="00C7478E"/>
    <w:rsid w:val="00C74956"/>
    <w:rsid w:val="00C74A82"/>
    <w:rsid w:val="00C74AF2"/>
    <w:rsid w:val="00C75860"/>
    <w:rsid w:val="00C75C94"/>
    <w:rsid w:val="00C75DA7"/>
    <w:rsid w:val="00C761A8"/>
    <w:rsid w:val="00C76F41"/>
    <w:rsid w:val="00C7703D"/>
    <w:rsid w:val="00C80024"/>
    <w:rsid w:val="00C802B0"/>
    <w:rsid w:val="00C8057A"/>
    <w:rsid w:val="00C806B5"/>
    <w:rsid w:val="00C80776"/>
    <w:rsid w:val="00C808C0"/>
    <w:rsid w:val="00C80D2C"/>
    <w:rsid w:val="00C80FA6"/>
    <w:rsid w:val="00C811E6"/>
    <w:rsid w:val="00C81A04"/>
    <w:rsid w:val="00C81ADF"/>
    <w:rsid w:val="00C81D63"/>
    <w:rsid w:val="00C82043"/>
    <w:rsid w:val="00C8225B"/>
    <w:rsid w:val="00C82EC5"/>
    <w:rsid w:val="00C832C1"/>
    <w:rsid w:val="00C834E3"/>
    <w:rsid w:val="00C835B8"/>
    <w:rsid w:val="00C84178"/>
    <w:rsid w:val="00C85032"/>
    <w:rsid w:val="00C8544B"/>
    <w:rsid w:val="00C85F20"/>
    <w:rsid w:val="00C862F3"/>
    <w:rsid w:val="00C86543"/>
    <w:rsid w:val="00C86A0B"/>
    <w:rsid w:val="00C86BB1"/>
    <w:rsid w:val="00C86E67"/>
    <w:rsid w:val="00C86F90"/>
    <w:rsid w:val="00C87020"/>
    <w:rsid w:val="00C8724D"/>
    <w:rsid w:val="00C8730A"/>
    <w:rsid w:val="00C8794E"/>
    <w:rsid w:val="00C87DA3"/>
    <w:rsid w:val="00C90225"/>
    <w:rsid w:val="00C90405"/>
    <w:rsid w:val="00C90A52"/>
    <w:rsid w:val="00C91C5B"/>
    <w:rsid w:val="00C91EF4"/>
    <w:rsid w:val="00C92038"/>
    <w:rsid w:val="00C924AE"/>
    <w:rsid w:val="00C92FBB"/>
    <w:rsid w:val="00C93108"/>
    <w:rsid w:val="00C931C0"/>
    <w:rsid w:val="00C93651"/>
    <w:rsid w:val="00C94F39"/>
    <w:rsid w:val="00C95032"/>
    <w:rsid w:val="00C96701"/>
    <w:rsid w:val="00C969DF"/>
    <w:rsid w:val="00C9724D"/>
    <w:rsid w:val="00C97877"/>
    <w:rsid w:val="00C97A91"/>
    <w:rsid w:val="00C97F32"/>
    <w:rsid w:val="00CA025C"/>
    <w:rsid w:val="00CA0714"/>
    <w:rsid w:val="00CA0720"/>
    <w:rsid w:val="00CA07CB"/>
    <w:rsid w:val="00CA0CF9"/>
    <w:rsid w:val="00CA1390"/>
    <w:rsid w:val="00CA1529"/>
    <w:rsid w:val="00CA1A0F"/>
    <w:rsid w:val="00CA1D60"/>
    <w:rsid w:val="00CA2606"/>
    <w:rsid w:val="00CA26C5"/>
    <w:rsid w:val="00CA2A2D"/>
    <w:rsid w:val="00CA2AC6"/>
    <w:rsid w:val="00CA39E5"/>
    <w:rsid w:val="00CA4753"/>
    <w:rsid w:val="00CA4A50"/>
    <w:rsid w:val="00CA4E39"/>
    <w:rsid w:val="00CA4EF7"/>
    <w:rsid w:val="00CA58FE"/>
    <w:rsid w:val="00CA5991"/>
    <w:rsid w:val="00CA5B30"/>
    <w:rsid w:val="00CA5F85"/>
    <w:rsid w:val="00CA62F5"/>
    <w:rsid w:val="00CA667D"/>
    <w:rsid w:val="00CA747E"/>
    <w:rsid w:val="00CA7C0A"/>
    <w:rsid w:val="00CA7F45"/>
    <w:rsid w:val="00CA7F7F"/>
    <w:rsid w:val="00CB0185"/>
    <w:rsid w:val="00CB063B"/>
    <w:rsid w:val="00CB08E5"/>
    <w:rsid w:val="00CB0F8B"/>
    <w:rsid w:val="00CB1074"/>
    <w:rsid w:val="00CB148D"/>
    <w:rsid w:val="00CB1696"/>
    <w:rsid w:val="00CB1752"/>
    <w:rsid w:val="00CB1A7E"/>
    <w:rsid w:val="00CB1B9A"/>
    <w:rsid w:val="00CB2424"/>
    <w:rsid w:val="00CB246B"/>
    <w:rsid w:val="00CB24F8"/>
    <w:rsid w:val="00CB2B39"/>
    <w:rsid w:val="00CB366C"/>
    <w:rsid w:val="00CB371A"/>
    <w:rsid w:val="00CB3A85"/>
    <w:rsid w:val="00CB452F"/>
    <w:rsid w:val="00CB480B"/>
    <w:rsid w:val="00CB4A01"/>
    <w:rsid w:val="00CB4DC7"/>
    <w:rsid w:val="00CB5066"/>
    <w:rsid w:val="00CB5427"/>
    <w:rsid w:val="00CB5D93"/>
    <w:rsid w:val="00CB7265"/>
    <w:rsid w:val="00CB729F"/>
    <w:rsid w:val="00CB788D"/>
    <w:rsid w:val="00CC0156"/>
    <w:rsid w:val="00CC04A3"/>
    <w:rsid w:val="00CC064E"/>
    <w:rsid w:val="00CC068F"/>
    <w:rsid w:val="00CC0EA6"/>
    <w:rsid w:val="00CC0F00"/>
    <w:rsid w:val="00CC1730"/>
    <w:rsid w:val="00CC1A00"/>
    <w:rsid w:val="00CC29F4"/>
    <w:rsid w:val="00CC2C04"/>
    <w:rsid w:val="00CC42B3"/>
    <w:rsid w:val="00CC4530"/>
    <w:rsid w:val="00CC4632"/>
    <w:rsid w:val="00CC4966"/>
    <w:rsid w:val="00CC5764"/>
    <w:rsid w:val="00CC5A37"/>
    <w:rsid w:val="00CC67C8"/>
    <w:rsid w:val="00CC68B5"/>
    <w:rsid w:val="00CC6A72"/>
    <w:rsid w:val="00CC7424"/>
    <w:rsid w:val="00CC7661"/>
    <w:rsid w:val="00CC7B70"/>
    <w:rsid w:val="00CC7D35"/>
    <w:rsid w:val="00CD01D7"/>
    <w:rsid w:val="00CD0501"/>
    <w:rsid w:val="00CD07EE"/>
    <w:rsid w:val="00CD0EB5"/>
    <w:rsid w:val="00CD18BA"/>
    <w:rsid w:val="00CD1902"/>
    <w:rsid w:val="00CD1A57"/>
    <w:rsid w:val="00CD1A65"/>
    <w:rsid w:val="00CD1C15"/>
    <w:rsid w:val="00CD1C40"/>
    <w:rsid w:val="00CD21CD"/>
    <w:rsid w:val="00CD24C1"/>
    <w:rsid w:val="00CD32AE"/>
    <w:rsid w:val="00CD3658"/>
    <w:rsid w:val="00CD41EC"/>
    <w:rsid w:val="00CD4484"/>
    <w:rsid w:val="00CD44B2"/>
    <w:rsid w:val="00CD45FE"/>
    <w:rsid w:val="00CD4BBB"/>
    <w:rsid w:val="00CD4DFB"/>
    <w:rsid w:val="00CD5605"/>
    <w:rsid w:val="00CD5A72"/>
    <w:rsid w:val="00CD5BD4"/>
    <w:rsid w:val="00CD5C1E"/>
    <w:rsid w:val="00CD6239"/>
    <w:rsid w:val="00CD7108"/>
    <w:rsid w:val="00CD793D"/>
    <w:rsid w:val="00CD7F78"/>
    <w:rsid w:val="00CE06F9"/>
    <w:rsid w:val="00CE08D1"/>
    <w:rsid w:val="00CE0901"/>
    <w:rsid w:val="00CE0972"/>
    <w:rsid w:val="00CE0CFE"/>
    <w:rsid w:val="00CE0DED"/>
    <w:rsid w:val="00CE1425"/>
    <w:rsid w:val="00CE2204"/>
    <w:rsid w:val="00CE2439"/>
    <w:rsid w:val="00CE258A"/>
    <w:rsid w:val="00CE27BE"/>
    <w:rsid w:val="00CE2CBE"/>
    <w:rsid w:val="00CE2E6E"/>
    <w:rsid w:val="00CE2FBE"/>
    <w:rsid w:val="00CE3A38"/>
    <w:rsid w:val="00CE4040"/>
    <w:rsid w:val="00CE4905"/>
    <w:rsid w:val="00CE4A3C"/>
    <w:rsid w:val="00CE4F80"/>
    <w:rsid w:val="00CE5190"/>
    <w:rsid w:val="00CE651C"/>
    <w:rsid w:val="00CE66CD"/>
    <w:rsid w:val="00CE7118"/>
    <w:rsid w:val="00CE71A9"/>
    <w:rsid w:val="00CE74F5"/>
    <w:rsid w:val="00CE7F1F"/>
    <w:rsid w:val="00CF081A"/>
    <w:rsid w:val="00CF0DD1"/>
    <w:rsid w:val="00CF1C61"/>
    <w:rsid w:val="00CF1D2A"/>
    <w:rsid w:val="00CF1F68"/>
    <w:rsid w:val="00CF1FDB"/>
    <w:rsid w:val="00CF2519"/>
    <w:rsid w:val="00CF2632"/>
    <w:rsid w:val="00CF2811"/>
    <w:rsid w:val="00CF2A33"/>
    <w:rsid w:val="00CF30AB"/>
    <w:rsid w:val="00CF3631"/>
    <w:rsid w:val="00CF3B83"/>
    <w:rsid w:val="00CF40C7"/>
    <w:rsid w:val="00CF43DE"/>
    <w:rsid w:val="00CF4471"/>
    <w:rsid w:val="00CF4614"/>
    <w:rsid w:val="00CF5488"/>
    <w:rsid w:val="00CF5DDB"/>
    <w:rsid w:val="00CF62E4"/>
    <w:rsid w:val="00CF649C"/>
    <w:rsid w:val="00CF650A"/>
    <w:rsid w:val="00CF6AF0"/>
    <w:rsid w:val="00CF7642"/>
    <w:rsid w:val="00CF7D9F"/>
    <w:rsid w:val="00D00341"/>
    <w:rsid w:val="00D00638"/>
    <w:rsid w:val="00D00F10"/>
    <w:rsid w:val="00D010B6"/>
    <w:rsid w:val="00D01254"/>
    <w:rsid w:val="00D01491"/>
    <w:rsid w:val="00D01B37"/>
    <w:rsid w:val="00D0235E"/>
    <w:rsid w:val="00D028F1"/>
    <w:rsid w:val="00D02C82"/>
    <w:rsid w:val="00D03820"/>
    <w:rsid w:val="00D03B81"/>
    <w:rsid w:val="00D03CB1"/>
    <w:rsid w:val="00D0418E"/>
    <w:rsid w:val="00D04749"/>
    <w:rsid w:val="00D04801"/>
    <w:rsid w:val="00D04827"/>
    <w:rsid w:val="00D04A61"/>
    <w:rsid w:val="00D04E7C"/>
    <w:rsid w:val="00D05252"/>
    <w:rsid w:val="00D055B7"/>
    <w:rsid w:val="00D067B3"/>
    <w:rsid w:val="00D06AF7"/>
    <w:rsid w:val="00D07CEF"/>
    <w:rsid w:val="00D10188"/>
    <w:rsid w:val="00D10DF4"/>
    <w:rsid w:val="00D10EC5"/>
    <w:rsid w:val="00D10F9F"/>
    <w:rsid w:val="00D110B2"/>
    <w:rsid w:val="00D122BB"/>
    <w:rsid w:val="00D124A4"/>
    <w:rsid w:val="00D125C3"/>
    <w:rsid w:val="00D132DB"/>
    <w:rsid w:val="00D134CB"/>
    <w:rsid w:val="00D1351B"/>
    <w:rsid w:val="00D13544"/>
    <w:rsid w:val="00D13A51"/>
    <w:rsid w:val="00D13AF4"/>
    <w:rsid w:val="00D13CFB"/>
    <w:rsid w:val="00D14146"/>
    <w:rsid w:val="00D14478"/>
    <w:rsid w:val="00D151BE"/>
    <w:rsid w:val="00D15B2D"/>
    <w:rsid w:val="00D15BB0"/>
    <w:rsid w:val="00D15DC2"/>
    <w:rsid w:val="00D15FF2"/>
    <w:rsid w:val="00D1658D"/>
    <w:rsid w:val="00D2022F"/>
    <w:rsid w:val="00D2066A"/>
    <w:rsid w:val="00D2088C"/>
    <w:rsid w:val="00D209EB"/>
    <w:rsid w:val="00D20AA3"/>
    <w:rsid w:val="00D20D8B"/>
    <w:rsid w:val="00D21279"/>
    <w:rsid w:val="00D21B96"/>
    <w:rsid w:val="00D22B11"/>
    <w:rsid w:val="00D22EA0"/>
    <w:rsid w:val="00D23548"/>
    <w:rsid w:val="00D2372B"/>
    <w:rsid w:val="00D237FF"/>
    <w:rsid w:val="00D23958"/>
    <w:rsid w:val="00D247CF"/>
    <w:rsid w:val="00D249D2"/>
    <w:rsid w:val="00D24AA7"/>
    <w:rsid w:val="00D252B9"/>
    <w:rsid w:val="00D257C9"/>
    <w:rsid w:val="00D25D86"/>
    <w:rsid w:val="00D260CE"/>
    <w:rsid w:val="00D2674D"/>
    <w:rsid w:val="00D26927"/>
    <w:rsid w:val="00D26CE7"/>
    <w:rsid w:val="00D274CD"/>
    <w:rsid w:val="00D27BC7"/>
    <w:rsid w:val="00D27F76"/>
    <w:rsid w:val="00D30281"/>
    <w:rsid w:val="00D30F40"/>
    <w:rsid w:val="00D3111F"/>
    <w:rsid w:val="00D313A5"/>
    <w:rsid w:val="00D317FF"/>
    <w:rsid w:val="00D327F6"/>
    <w:rsid w:val="00D32C4D"/>
    <w:rsid w:val="00D33581"/>
    <w:rsid w:val="00D33F17"/>
    <w:rsid w:val="00D3496E"/>
    <w:rsid w:val="00D34C52"/>
    <w:rsid w:val="00D3507B"/>
    <w:rsid w:val="00D35462"/>
    <w:rsid w:val="00D355AB"/>
    <w:rsid w:val="00D357E0"/>
    <w:rsid w:val="00D35C96"/>
    <w:rsid w:val="00D366C4"/>
    <w:rsid w:val="00D37155"/>
    <w:rsid w:val="00D37691"/>
    <w:rsid w:val="00D403BC"/>
    <w:rsid w:val="00D403ED"/>
    <w:rsid w:val="00D40902"/>
    <w:rsid w:val="00D409BA"/>
    <w:rsid w:val="00D411AC"/>
    <w:rsid w:val="00D42949"/>
    <w:rsid w:val="00D430AF"/>
    <w:rsid w:val="00D433D8"/>
    <w:rsid w:val="00D4458C"/>
    <w:rsid w:val="00D44750"/>
    <w:rsid w:val="00D44847"/>
    <w:rsid w:val="00D44C64"/>
    <w:rsid w:val="00D453C2"/>
    <w:rsid w:val="00D455AC"/>
    <w:rsid w:val="00D45928"/>
    <w:rsid w:val="00D45BB3"/>
    <w:rsid w:val="00D45DA6"/>
    <w:rsid w:val="00D4682A"/>
    <w:rsid w:val="00D468ED"/>
    <w:rsid w:val="00D46A2F"/>
    <w:rsid w:val="00D46E71"/>
    <w:rsid w:val="00D471B7"/>
    <w:rsid w:val="00D47370"/>
    <w:rsid w:val="00D4738D"/>
    <w:rsid w:val="00D50659"/>
    <w:rsid w:val="00D50AD5"/>
    <w:rsid w:val="00D50E4A"/>
    <w:rsid w:val="00D51482"/>
    <w:rsid w:val="00D5171A"/>
    <w:rsid w:val="00D5199F"/>
    <w:rsid w:val="00D519C2"/>
    <w:rsid w:val="00D51E86"/>
    <w:rsid w:val="00D524D4"/>
    <w:rsid w:val="00D526A9"/>
    <w:rsid w:val="00D52C2E"/>
    <w:rsid w:val="00D530EA"/>
    <w:rsid w:val="00D53DDD"/>
    <w:rsid w:val="00D5453B"/>
    <w:rsid w:val="00D54A50"/>
    <w:rsid w:val="00D54B36"/>
    <w:rsid w:val="00D54B8F"/>
    <w:rsid w:val="00D54E56"/>
    <w:rsid w:val="00D54FCE"/>
    <w:rsid w:val="00D55471"/>
    <w:rsid w:val="00D55610"/>
    <w:rsid w:val="00D5564A"/>
    <w:rsid w:val="00D556B8"/>
    <w:rsid w:val="00D556E1"/>
    <w:rsid w:val="00D559EA"/>
    <w:rsid w:val="00D56398"/>
    <w:rsid w:val="00D56B2D"/>
    <w:rsid w:val="00D56C54"/>
    <w:rsid w:val="00D56D3B"/>
    <w:rsid w:val="00D57904"/>
    <w:rsid w:val="00D57DFD"/>
    <w:rsid w:val="00D57E2C"/>
    <w:rsid w:val="00D6073E"/>
    <w:rsid w:val="00D60DB1"/>
    <w:rsid w:val="00D6145B"/>
    <w:rsid w:val="00D6174F"/>
    <w:rsid w:val="00D61D2F"/>
    <w:rsid w:val="00D61DD4"/>
    <w:rsid w:val="00D61F30"/>
    <w:rsid w:val="00D61F3B"/>
    <w:rsid w:val="00D628F1"/>
    <w:rsid w:val="00D630FE"/>
    <w:rsid w:val="00D635AC"/>
    <w:rsid w:val="00D63AD2"/>
    <w:rsid w:val="00D63B49"/>
    <w:rsid w:val="00D64093"/>
    <w:rsid w:val="00D64446"/>
    <w:rsid w:val="00D64C7F"/>
    <w:rsid w:val="00D64F38"/>
    <w:rsid w:val="00D6545C"/>
    <w:rsid w:val="00D668E6"/>
    <w:rsid w:val="00D66CA9"/>
    <w:rsid w:val="00D67BB0"/>
    <w:rsid w:val="00D67F47"/>
    <w:rsid w:val="00D70118"/>
    <w:rsid w:val="00D705C6"/>
    <w:rsid w:val="00D7085C"/>
    <w:rsid w:val="00D70AAC"/>
    <w:rsid w:val="00D70C09"/>
    <w:rsid w:val="00D71129"/>
    <w:rsid w:val="00D71BAF"/>
    <w:rsid w:val="00D71D22"/>
    <w:rsid w:val="00D7269D"/>
    <w:rsid w:val="00D727D0"/>
    <w:rsid w:val="00D7289E"/>
    <w:rsid w:val="00D729BD"/>
    <w:rsid w:val="00D72B58"/>
    <w:rsid w:val="00D72B64"/>
    <w:rsid w:val="00D7341D"/>
    <w:rsid w:val="00D7425F"/>
    <w:rsid w:val="00D74518"/>
    <w:rsid w:val="00D751F8"/>
    <w:rsid w:val="00D757E8"/>
    <w:rsid w:val="00D75A69"/>
    <w:rsid w:val="00D766E1"/>
    <w:rsid w:val="00D772E6"/>
    <w:rsid w:val="00D77431"/>
    <w:rsid w:val="00D77EBC"/>
    <w:rsid w:val="00D8015F"/>
    <w:rsid w:val="00D80374"/>
    <w:rsid w:val="00D8078B"/>
    <w:rsid w:val="00D808E9"/>
    <w:rsid w:val="00D80B93"/>
    <w:rsid w:val="00D80F0A"/>
    <w:rsid w:val="00D8123D"/>
    <w:rsid w:val="00D815B1"/>
    <w:rsid w:val="00D81748"/>
    <w:rsid w:val="00D81AA2"/>
    <w:rsid w:val="00D81EAE"/>
    <w:rsid w:val="00D826EE"/>
    <w:rsid w:val="00D8297D"/>
    <w:rsid w:val="00D82E51"/>
    <w:rsid w:val="00D8336E"/>
    <w:rsid w:val="00D83752"/>
    <w:rsid w:val="00D83FC0"/>
    <w:rsid w:val="00D8498A"/>
    <w:rsid w:val="00D8509D"/>
    <w:rsid w:val="00D85542"/>
    <w:rsid w:val="00D85992"/>
    <w:rsid w:val="00D85C9D"/>
    <w:rsid w:val="00D8651F"/>
    <w:rsid w:val="00D865E6"/>
    <w:rsid w:val="00D8699C"/>
    <w:rsid w:val="00D86FA1"/>
    <w:rsid w:val="00D870DD"/>
    <w:rsid w:val="00D873E5"/>
    <w:rsid w:val="00D879FC"/>
    <w:rsid w:val="00D87A56"/>
    <w:rsid w:val="00D87A57"/>
    <w:rsid w:val="00D903E3"/>
    <w:rsid w:val="00D909BC"/>
    <w:rsid w:val="00D90CDC"/>
    <w:rsid w:val="00D90E05"/>
    <w:rsid w:val="00D9128A"/>
    <w:rsid w:val="00D91C50"/>
    <w:rsid w:val="00D92032"/>
    <w:rsid w:val="00D9227C"/>
    <w:rsid w:val="00D924DF"/>
    <w:rsid w:val="00D93C1E"/>
    <w:rsid w:val="00D93C2C"/>
    <w:rsid w:val="00D93EC0"/>
    <w:rsid w:val="00D93EE6"/>
    <w:rsid w:val="00D93F9D"/>
    <w:rsid w:val="00D942C8"/>
    <w:rsid w:val="00D9470A"/>
    <w:rsid w:val="00D94A1F"/>
    <w:rsid w:val="00D94CC3"/>
    <w:rsid w:val="00D951DD"/>
    <w:rsid w:val="00D95389"/>
    <w:rsid w:val="00D9545E"/>
    <w:rsid w:val="00D9548D"/>
    <w:rsid w:val="00D95747"/>
    <w:rsid w:val="00D95762"/>
    <w:rsid w:val="00D95C46"/>
    <w:rsid w:val="00D95CCD"/>
    <w:rsid w:val="00D95F12"/>
    <w:rsid w:val="00D97956"/>
    <w:rsid w:val="00D979C6"/>
    <w:rsid w:val="00D97B79"/>
    <w:rsid w:val="00DA0664"/>
    <w:rsid w:val="00DA091A"/>
    <w:rsid w:val="00DA0B66"/>
    <w:rsid w:val="00DA1EAD"/>
    <w:rsid w:val="00DA1F17"/>
    <w:rsid w:val="00DA2640"/>
    <w:rsid w:val="00DA2896"/>
    <w:rsid w:val="00DA2966"/>
    <w:rsid w:val="00DA2B11"/>
    <w:rsid w:val="00DA2C1D"/>
    <w:rsid w:val="00DA2E7C"/>
    <w:rsid w:val="00DA2FB6"/>
    <w:rsid w:val="00DA32CC"/>
    <w:rsid w:val="00DA3C14"/>
    <w:rsid w:val="00DA458A"/>
    <w:rsid w:val="00DA4C84"/>
    <w:rsid w:val="00DA4D25"/>
    <w:rsid w:val="00DA536D"/>
    <w:rsid w:val="00DA57B9"/>
    <w:rsid w:val="00DA6551"/>
    <w:rsid w:val="00DA6645"/>
    <w:rsid w:val="00DA67BB"/>
    <w:rsid w:val="00DA6C22"/>
    <w:rsid w:val="00DA6ECA"/>
    <w:rsid w:val="00DA7450"/>
    <w:rsid w:val="00DA7557"/>
    <w:rsid w:val="00DA7736"/>
    <w:rsid w:val="00DA788A"/>
    <w:rsid w:val="00DA78A7"/>
    <w:rsid w:val="00DA7A79"/>
    <w:rsid w:val="00DB0A4B"/>
    <w:rsid w:val="00DB0DD7"/>
    <w:rsid w:val="00DB10AE"/>
    <w:rsid w:val="00DB1197"/>
    <w:rsid w:val="00DB11EA"/>
    <w:rsid w:val="00DB1426"/>
    <w:rsid w:val="00DB16FA"/>
    <w:rsid w:val="00DB170A"/>
    <w:rsid w:val="00DB1E3B"/>
    <w:rsid w:val="00DB294D"/>
    <w:rsid w:val="00DB29A7"/>
    <w:rsid w:val="00DB3558"/>
    <w:rsid w:val="00DB3630"/>
    <w:rsid w:val="00DB37F3"/>
    <w:rsid w:val="00DB384B"/>
    <w:rsid w:val="00DB3D80"/>
    <w:rsid w:val="00DB40ED"/>
    <w:rsid w:val="00DB4419"/>
    <w:rsid w:val="00DB4608"/>
    <w:rsid w:val="00DB491F"/>
    <w:rsid w:val="00DB4CEA"/>
    <w:rsid w:val="00DB4EE3"/>
    <w:rsid w:val="00DB5502"/>
    <w:rsid w:val="00DB6804"/>
    <w:rsid w:val="00DB699D"/>
    <w:rsid w:val="00DB6BC4"/>
    <w:rsid w:val="00DB6BF1"/>
    <w:rsid w:val="00DB6D60"/>
    <w:rsid w:val="00DB6EB4"/>
    <w:rsid w:val="00DB7212"/>
    <w:rsid w:val="00DB72A5"/>
    <w:rsid w:val="00DB7565"/>
    <w:rsid w:val="00DB7794"/>
    <w:rsid w:val="00DB7C35"/>
    <w:rsid w:val="00DB7D4E"/>
    <w:rsid w:val="00DC04F2"/>
    <w:rsid w:val="00DC0C20"/>
    <w:rsid w:val="00DC108D"/>
    <w:rsid w:val="00DC10C5"/>
    <w:rsid w:val="00DC1182"/>
    <w:rsid w:val="00DC1B46"/>
    <w:rsid w:val="00DC1FC6"/>
    <w:rsid w:val="00DC2145"/>
    <w:rsid w:val="00DC2A4F"/>
    <w:rsid w:val="00DC2CCF"/>
    <w:rsid w:val="00DC2E8B"/>
    <w:rsid w:val="00DC329A"/>
    <w:rsid w:val="00DC3325"/>
    <w:rsid w:val="00DC3620"/>
    <w:rsid w:val="00DC371F"/>
    <w:rsid w:val="00DC3DEB"/>
    <w:rsid w:val="00DC42AF"/>
    <w:rsid w:val="00DC49E8"/>
    <w:rsid w:val="00DC4A62"/>
    <w:rsid w:val="00DC4BAB"/>
    <w:rsid w:val="00DC5097"/>
    <w:rsid w:val="00DC5D99"/>
    <w:rsid w:val="00DC5F2A"/>
    <w:rsid w:val="00DC6EBA"/>
    <w:rsid w:val="00DC74F0"/>
    <w:rsid w:val="00DC77E6"/>
    <w:rsid w:val="00DC7C55"/>
    <w:rsid w:val="00DC7F1B"/>
    <w:rsid w:val="00DC7F3E"/>
    <w:rsid w:val="00DD07AE"/>
    <w:rsid w:val="00DD0AAF"/>
    <w:rsid w:val="00DD14E8"/>
    <w:rsid w:val="00DD18AB"/>
    <w:rsid w:val="00DD1E1B"/>
    <w:rsid w:val="00DD2FE1"/>
    <w:rsid w:val="00DD4393"/>
    <w:rsid w:val="00DD4CCD"/>
    <w:rsid w:val="00DD51C3"/>
    <w:rsid w:val="00DD5C6E"/>
    <w:rsid w:val="00DD5CD9"/>
    <w:rsid w:val="00DD6713"/>
    <w:rsid w:val="00DD733C"/>
    <w:rsid w:val="00DD733E"/>
    <w:rsid w:val="00DD7377"/>
    <w:rsid w:val="00DD781E"/>
    <w:rsid w:val="00DE0460"/>
    <w:rsid w:val="00DE0C43"/>
    <w:rsid w:val="00DE1396"/>
    <w:rsid w:val="00DE1470"/>
    <w:rsid w:val="00DE15B5"/>
    <w:rsid w:val="00DE18DC"/>
    <w:rsid w:val="00DE1BB5"/>
    <w:rsid w:val="00DE248C"/>
    <w:rsid w:val="00DE256B"/>
    <w:rsid w:val="00DE35C1"/>
    <w:rsid w:val="00DE3636"/>
    <w:rsid w:val="00DE3648"/>
    <w:rsid w:val="00DE3F11"/>
    <w:rsid w:val="00DE4213"/>
    <w:rsid w:val="00DE4332"/>
    <w:rsid w:val="00DE4847"/>
    <w:rsid w:val="00DE49A8"/>
    <w:rsid w:val="00DE4B16"/>
    <w:rsid w:val="00DE5272"/>
    <w:rsid w:val="00DE585D"/>
    <w:rsid w:val="00DE596F"/>
    <w:rsid w:val="00DE5B2A"/>
    <w:rsid w:val="00DE5C6A"/>
    <w:rsid w:val="00DE5F0D"/>
    <w:rsid w:val="00DE72FA"/>
    <w:rsid w:val="00DE773C"/>
    <w:rsid w:val="00DE79E5"/>
    <w:rsid w:val="00DE7F8B"/>
    <w:rsid w:val="00DF0ADD"/>
    <w:rsid w:val="00DF0ADF"/>
    <w:rsid w:val="00DF1162"/>
    <w:rsid w:val="00DF1569"/>
    <w:rsid w:val="00DF1AC2"/>
    <w:rsid w:val="00DF1C14"/>
    <w:rsid w:val="00DF2939"/>
    <w:rsid w:val="00DF2B17"/>
    <w:rsid w:val="00DF2D89"/>
    <w:rsid w:val="00DF3060"/>
    <w:rsid w:val="00DF35E4"/>
    <w:rsid w:val="00DF3700"/>
    <w:rsid w:val="00DF424F"/>
    <w:rsid w:val="00DF42E8"/>
    <w:rsid w:val="00DF4FEE"/>
    <w:rsid w:val="00DF515D"/>
    <w:rsid w:val="00DF54F7"/>
    <w:rsid w:val="00DF5802"/>
    <w:rsid w:val="00DF590B"/>
    <w:rsid w:val="00DF61AC"/>
    <w:rsid w:val="00DF655D"/>
    <w:rsid w:val="00DF6942"/>
    <w:rsid w:val="00DF6C51"/>
    <w:rsid w:val="00DF719B"/>
    <w:rsid w:val="00DF7220"/>
    <w:rsid w:val="00DF76DD"/>
    <w:rsid w:val="00DF7B9E"/>
    <w:rsid w:val="00DF7C88"/>
    <w:rsid w:val="00E00004"/>
    <w:rsid w:val="00E003FC"/>
    <w:rsid w:val="00E005E1"/>
    <w:rsid w:val="00E00633"/>
    <w:rsid w:val="00E00DA6"/>
    <w:rsid w:val="00E02038"/>
    <w:rsid w:val="00E02589"/>
    <w:rsid w:val="00E02717"/>
    <w:rsid w:val="00E0274C"/>
    <w:rsid w:val="00E02B6E"/>
    <w:rsid w:val="00E02EF6"/>
    <w:rsid w:val="00E03988"/>
    <w:rsid w:val="00E03DC2"/>
    <w:rsid w:val="00E044A3"/>
    <w:rsid w:val="00E0456D"/>
    <w:rsid w:val="00E047F7"/>
    <w:rsid w:val="00E04B54"/>
    <w:rsid w:val="00E04BA2"/>
    <w:rsid w:val="00E04BD7"/>
    <w:rsid w:val="00E04CD5"/>
    <w:rsid w:val="00E05111"/>
    <w:rsid w:val="00E05508"/>
    <w:rsid w:val="00E05541"/>
    <w:rsid w:val="00E05A36"/>
    <w:rsid w:val="00E05A6D"/>
    <w:rsid w:val="00E05E55"/>
    <w:rsid w:val="00E06593"/>
    <w:rsid w:val="00E07B58"/>
    <w:rsid w:val="00E07CEA"/>
    <w:rsid w:val="00E10120"/>
    <w:rsid w:val="00E10DE5"/>
    <w:rsid w:val="00E10FF4"/>
    <w:rsid w:val="00E11219"/>
    <w:rsid w:val="00E11A9D"/>
    <w:rsid w:val="00E11D09"/>
    <w:rsid w:val="00E11D2F"/>
    <w:rsid w:val="00E11F26"/>
    <w:rsid w:val="00E11F27"/>
    <w:rsid w:val="00E1203D"/>
    <w:rsid w:val="00E128EB"/>
    <w:rsid w:val="00E12DA6"/>
    <w:rsid w:val="00E12E05"/>
    <w:rsid w:val="00E13350"/>
    <w:rsid w:val="00E137C3"/>
    <w:rsid w:val="00E144E0"/>
    <w:rsid w:val="00E14BB4"/>
    <w:rsid w:val="00E1521A"/>
    <w:rsid w:val="00E1530E"/>
    <w:rsid w:val="00E15BC2"/>
    <w:rsid w:val="00E1675C"/>
    <w:rsid w:val="00E16BEA"/>
    <w:rsid w:val="00E17016"/>
    <w:rsid w:val="00E17225"/>
    <w:rsid w:val="00E174F6"/>
    <w:rsid w:val="00E2018E"/>
    <w:rsid w:val="00E2031B"/>
    <w:rsid w:val="00E207B6"/>
    <w:rsid w:val="00E208A1"/>
    <w:rsid w:val="00E20D06"/>
    <w:rsid w:val="00E20DA8"/>
    <w:rsid w:val="00E21311"/>
    <w:rsid w:val="00E21499"/>
    <w:rsid w:val="00E214A6"/>
    <w:rsid w:val="00E22034"/>
    <w:rsid w:val="00E22700"/>
    <w:rsid w:val="00E22E90"/>
    <w:rsid w:val="00E23218"/>
    <w:rsid w:val="00E2340D"/>
    <w:rsid w:val="00E235C2"/>
    <w:rsid w:val="00E23A23"/>
    <w:rsid w:val="00E23CE8"/>
    <w:rsid w:val="00E2448F"/>
    <w:rsid w:val="00E2458C"/>
    <w:rsid w:val="00E245F0"/>
    <w:rsid w:val="00E24E44"/>
    <w:rsid w:val="00E257B6"/>
    <w:rsid w:val="00E258A6"/>
    <w:rsid w:val="00E258DF"/>
    <w:rsid w:val="00E25BF4"/>
    <w:rsid w:val="00E2611E"/>
    <w:rsid w:val="00E26480"/>
    <w:rsid w:val="00E267DC"/>
    <w:rsid w:val="00E26E80"/>
    <w:rsid w:val="00E27C28"/>
    <w:rsid w:val="00E304B5"/>
    <w:rsid w:val="00E30F5F"/>
    <w:rsid w:val="00E31B33"/>
    <w:rsid w:val="00E31D4B"/>
    <w:rsid w:val="00E31F3C"/>
    <w:rsid w:val="00E3216E"/>
    <w:rsid w:val="00E32EDD"/>
    <w:rsid w:val="00E3306F"/>
    <w:rsid w:val="00E3379F"/>
    <w:rsid w:val="00E33A22"/>
    <w:rsid w:val="00E33E5C"/>
    <w:rsid w:val="00E34389"/>
    <w:rsid w:val="00E343B7"/>
    <w:rsid w:val="00E346C3"/>
    <w:rsid w:val="00E3495B"/>
    <w:rsid w:val="00E3562E"/>
    <w:rsid w:val="00E35C1E"/>
    <w:rsid w:val="00E35C52"/>
    <w:rsid w:val="00E35F1E"/>
    <w:rsid w:val="00E36046"/>
    <w:rsid w:val="00E3635A"/>
    <w:rsid w:val="00E363DE"/>
    <w:rsid w:val="00E36BC0"/>
    <w:rsid w:val="00E36CBD"/>
    <w:rsid w:val="00E36E3B"/>
    <w:rsid w:val="00E3700D"/>
    <w:rsid w:val="00E373AE"/>
    <w:rsid w:val="00E37CD9"/>
    <w:rsid w:val="00E37F12"/>
    <w:rsid w:val="00E37F1B"/>
    <w:rsid w:val="00E37F55"/>
    <w:rsid w:val="00E403A0"/>
    <w:rsid w:val="00E40CAF"/>
    <w:rsid w:val="00E40CDA"/>
    <w:rsid w:val="00E40F7B"/>
    <w:rsid w:val="00E41025"/>
    <w:rsid w:val="00E4131D"/>
    <w:rsid w:val="00E419D8"/>
    <w:rsid w:val="00E42188"/>
    <w:rsid w:val="00E42235"/>
    <w:rsid w:val="00E42382"/>
    <w:rsid w:val="00E423F6"/>
    <w:rsid w:val="00E4254A"/>
    <w:rsid w:val="00E4287F"/>
    <w:rsid w:val="00E433AA"/>
    <w:rsid w:val="00E4342C"/>
    <w:rsid w:val="00E4428E"/>
    <w:rsid w:val="00E4436A"/>
    <w:rsid w:val="00E448EB"/>
    <w:rsid w:val="00E44CAA"/>
    <w:rsid w:val="00E460B5"/>
    <w:rsid w:val="00E4618B"/>
    <w:rsid w:val="00E46332"/>
    <w:rsid w:val="00E464B0"/>
    <w:rsid w:val="00E47929"/>
    <w:rsid w:val="00E50245"/>
    <w:rsid w:val="00E50362"/>
    <w:rsid w:val="00E50695"/>
    <w:rsid w:val="00E509D6"/>
    <w:rsid w:val="00E50F5A"/>
    <w:rsid w:val="00E50FBD"/>
    <w:rsid w:val="00E51271"/>
    <w:rsid w:val="00E513EE"/>
    <w:rsid w:val="00E51636"/>
    <w:rsid w:val="00E51841"/>
    <w:rsid w:val="00E51913"/>
    <w:rsid w:val="00E519B0"/>
    <w:rsid w:val="00E51A4C"/>
    <w:rsid w:val="00E51D5B"/>
    <w:rsid w:val="00E52437"/>
    <w:rsid w:val="00E52A26"/>
    <w:rsid w:val="00E53113"/>
    <w:rsid w:val="00E531A4"/>
    <w:rsid w:val="00E53E62"/>
    <w:rsid w:val="00E53F9B"/>
    <w:rsid w:val="00E54513"/>
    <w:rsid w:val="00E547F0"/>
    <w:rsid w:val="00E54D75"/>
    <w:rsid w:val="00E55425"/>
    <w:rsid w:val="00E558A3"/>
    <w:rsid w:val="00E56512"/>
    <w:rsid w:val="00E56629"/>
    <w:rsid w:val="00E56B87"/>
    <w:rsid w:val="00E56FCA"/>
    <w:rsid w:val="00E5704E"/>
    <w:rsid w:val="00E5766D"/>
    <w:rsid w:val="00E6091C"/>
    <w:rsid w:val="00E61991"/>
    <w:rsid w:val="00E62260"/>
    <w:rsid w:val="00E62CE8"/>
    <w:rsid w:val="00E62DE8"/>
    <w:rsid w:val="00E632CE"/>
    <w:rsid w:val="00E63566"/>
    <w:rsid w:val="00E638A0"/>
    <w:rsid w:val="00E63A8F"/>
    <w:rsid w:val="00E6416F"/>
    <w:rsid w:val="00E646B8"/>
    <w:rsid w:val="00E64C0B"/>
    <w:rsid w:val="00E64DE8"/>
    <w:rsid w:val="00E65128"/>
    <w:rsid w:val="00E65A60"/>
    <w:rsid w:val="00E65BCB"/>
    <w:rsid w:val="00E65EBD"/>
    <w:rsid w:val="00E67365"/>
    <w:rsid w:val="00E677E2"/>
    <w:rsid w:val="00E678CA"/>
    <w:rsid w:val="00E67C75"/>
    <w:rsid w:val="00E705C6"/>
    <w:rsid w:val="00E71077"/>
    <w:rsid w:val="00E7115F"/>
    <w:rsid w:val="00E7127B"/>
    <w:rsid w:val="00E71288"/>
    <w:rsid w:val="00E71B00"/>
    <w:rsid w:val="00E71CB9"/>
    <w:rsid w:val="00E723E5"/>
    <w:rsid w:val="00E72B3F"/>
    <w:rsid w:val="00E72B7C"/>
    <w:rsid w:val="00E7313D"/>
    <w:rsid w:val="00E7345C"/>
    <w:rsid w:val="00E73629"/>
    <w:rsid w:val="00E74234"/>
    <w:rsid w:val="00E744A8"/>
    <w:rsid w:val="00E745F6"/>
    <w:rsid w:val="00E748E4"/>
    <w:rsid w:val="00E74D49"/>
    <w:rsid w:val="00E753E7"/>
    <w:rsid w:val="00E75456"/>
    <w:rsid w:val="00E7556A"/>
    <w:rsid w:val="00E75EA1"/>
    <w:rsid w:val="00E7663E"/>
    <w:rsid w:val="00E76B75"/>
    <w:rsid w:val="00E76F62"/>
    <w:rsid w:val="00E76F78"/>
    <w:rsid w:val="00E77043"/>
    <w:rsid w:val="00E77070"/>
    <w:rsid w:val="00E7734A"/>
    <w:rsid w:val="00E7751B"/>
    <w:rsid w:val="00E77CBA"/>
    <w:rsid w:val="00E813C9"/>
    <w:rsid w:val="00E821CB"/>
    <w:rsid w:val="00E82C2B"/>
    <w:rsid w:val="00E82DE3"/>
    <w:rsid w:val="00E83A6B"/>
    <w:rsid w:val="00E83A9B"/>
    <w:rsid w:val="00E83B77"/>
    <w:rsid w:val="00E83B96"/>
    <w:rsid w:val="00E83D7E"/>
    <w:rsid w:val="00E83D85"/>
    <w:rsid w:val="00E8428C"/>
    <w:rsid w:val="00E845F5"/>
    <w:rsid w:val="00E845F7"/>
    <w:rsid w:val="00E84E45"/>
    <w:rsid w:val="00E84EA4"/>
    <w:rsid w:val="00E84F14"/>
    <w:rsid w:val="00E84FD5"/>
    <w:rsid w:val="00E856C4"/>
    <w:rsid w:val="00E85B66"/>
    <w:rsid w:val="00E86002"/>
    <w:rsid w:val="00E8627F"/>
    <w:rsid w:val="00E867AF"/>
    <w:rsid w:val="00E86BD0"/>
    <w:rsid w:val="00E86DAF"/>
    <w:rsid w:val="00E86F0E"/>
    <w:rsid w:val="00E8715E"/>
    <w:rsid w:val="00E872D3"/>
    <w:rsid w:val="00E87B7B"/>
    <w:rsid w:val="00E909B6"/>
    <w:rsid w:val="00E90DA6"/>
    <w:rsid w:val="00E91134"/>
    <w:rsid w:val="00E91170"/>
    <w:rsid w:val="00E9188E"/>
    <w:rsid w:val="00E91A79"/>
    <w:rsid w:val="00E91A7F"/>
    <w:rsid w:val="00E91C0F"/>
    <w:rsid w:val="00E91C9D"/>
    <w:rsid w:val="00E91E0D"/>
    <w:rsid w:val="00E91EA2"/>
    <w:rsid w:val="00E9207C"/>
    <w:rsid w:val="00E9235E"/>
    <w:rsid w:val="00E92DFD"/>
    <w:rsid w:val="00E93382"/>
    <w:rsid w:val="00E93815"/>
    <w:rsid w:val="00E94253"/>
    <w:rsid w:val="00E945F1"/>
    <w:rsid w:val="00E94689"/>
    <w:rsid w:val="00E946FC"/>
    <w:rsid w:val="00E94B8A"/>
    <w:rsid w:val="00E94BC9"/>
    <w:rsid w:val="00E94D1E"/>
    <w:rsid w:val="00E94E15"/>
    <w:rsid w:val="00E95200"/>
    <w:rsid w:val="00E95388"/>
    <w:rsid w:val="00E9576D"/>
    <w:rsid w:val="00E95833"/>
    <w:rsid w:val="00E95A41"/>
    <w:rsid w:val="00E963F6"/>
    <w:rsid w:val="00E967CC"/>
    <w:rsid w:val="00E9693D"/>
    <w:rsid w:val="00E96C3F"/>
    <w:rsid w:val="00E9702D"/>
    <w:rsid w:val="00E97978"/>
    <w:rsid w:val="00EA038D"/>
    <w:rsid w:val="00EA0392"/>
    <w:rsid w:val="00EA0471"/>
    <w:rsid w:val="00EA0FBA"/>
    <w:rsid w:val="00EA1152"/>
    <w:rsid w:val="00EA1932"/>
    <w:rsid w:val="00EA1C72"/>
    <w:rsid w:val="00EA1F42"/>
    <w:rsid w:val="00EA4313"/>
    <w:rsid w:val="00EA43A1"/>
    <w:rsid w:val="00EA4937"/>
    <w:rsid w:val="00EA49E4"/>
    <w:rsid w:val="00EA4D77"/>
    <w:rsid w:val="00EA5506"/>
    <w:rsid w:val="00EA5A85"/>
    <w:rsid w:val="00EA5BAC"/>
    <w:rsid w:val="00EA5C11"/>
    <w:rsid w:val="00EA5DF7"/>
    <w:rsid w:val="00EA619B"/>
    <w:rsid w:val="00EA6B86"/>
    <w:rsid w:val="00EA7482"/>
    <w:rsid w:val="00EA76B9"/>
    <w:rsid w:val="00EA778D"/>
    <w:rsid w:val="00EA7AEC"/>
    <w:rsid w:val="00EA7F13"/>
    <w:rsid w:val="00EB06C2"/>
    <w:rsid w:val="00EB0966"/>
    <w:rsid w:val="00EB0A17"/>
    <w:rsid w:val="00EB1DC0"/>
    <w:rsid w:val="00EB2F99"/>
    <w:rsid w:val="00EB3240"/>
    <w:rsid w:val="00EB44AF"/>
    <w:rsid w:val="00EB483C"/>
    <w:rsid w:val="00EB4898"/>
    <w:rsid w:val="00EB52EB"/>
    <w:rsid w:val="00EB53CA"/>
    <w:rsid w:val="00EB636E"/>
    <w:rsid w:val="00EB6A8C"/>
    <w:rsid w:val="00EB6F1D"/>
    <w:rsid w:val="00EB7FEE"/>
    <w:rsid w:val="00EC0101"/>
    <w:rsid w:val="00EC019B"/>
    <w:rsid w:val="00EC033C"/>
    <w:rsid w:val="00EC03B0"/>
    <w:rsid w:val="00EC0467"/>
    <w:rsid w:val="00EC06C8"/>
    <w:rsid w:val="00EC0851"/>
    <w:rsid w:val="00EC0AB6"/>
    <w:rsid w:val="00EC0D00"/>
    <w:rsid w:val="00EC1650"/>
    <w:rsid w:val="00EC18F7"/>
    <w:rsid w:val="00EC1AFE"/>
    <w:rsid w:val="00EC1C0D"/>
    <w:rsid w:val="00EC2A98"/>
    <w:rsid w:val="00EC2AC1"/>
    <w:rsid w:val="00EC3051"/>
    <w:rsid w:val="00EC31E6"/>
    <w:rsid w:val="00EC3653"/>
    <w:rsid w:val="00EC3708"/>
    <w:rsid w:val="00EC3B56"/>
    <w:rsid w:val="00EC3C23"/>
    <w:rsid w:val="00EC3CAC"/>
    <w:rsid w:val="00EC4CE2"/>
    <w:rsid w:val="00EC4E46"/>
    <w:rsid w:val="00EC5E8E"/>
    <w:rsid w:val="00EC5F17"/>
    <w:rsid w:val="00EC611F"/>
    <w:rsid w:val="00EC6BEF"/>
    <w:rsid w:val="00EC6D4D"/>
    <w:rsid w:val="00EC70F5"/>
    <w:rsid w:val="00ED191A"/>
    <w:rsid w:val="00ED22AC"/>
    <w:rsid w:val="00ED2BCF"/>
    <w:rsid w:val="00ED2E70"/>
    <w:rsid w:val="00ED463B"/>
    <w:rsid w:val="00ED4F67"/>
    <w:rsid w:val="00ED52A4"/>
    <w:rsid w:val="00ED5D38"/>
    <w:rsid w:val="00ED5FEC"/>
    <w:rsid w:val="00ED6244"/>
    <w:rsid w:val="00ED67B2"/>
    <w:rsid w:val="00ED6DB4"/>
    <w:rsid w:val="00ED7034"/>
    <w:rsid w:val="00ED70E1"/>
    <w:rsid w:val="00ED73B7"/>
    <w:rsid w:val="00ED7775"/>
    <w:rsid w:val="00EE0511"/>
    <w:rsid w:val="00EE0874"/>
    <w:rsid w:val="00EE0ADA"/>
    <w:rsid w:val="00EE0B16"/>
    <w:rsid w:val="00EE0CC2"/>
    <w:rsid w:val="00EE1006"/>
    <w:rsid w:val="00EE1059"/>
    <w:rsid w:val="00EE14E0"/>
    <w:rsid w:val="00EE1B80"/>
    <w:rsid w:val="00EE1DC2"/>
    <w:rsid w:val="00EE1F98"/>
    <w:rsid w:val="00EE2185"/>
    <w:rsid w:val="00EE23BF"/>
    <w:rsid w:val="00EE2454"/>
    <w:rsid w:val="00EE30B7"/>
    <w:rsid w:val="00EE3300"/>
    <w:rsid w:val="00EE34CA"/>
    <w:rsid w:val="00EE351A"/>
    <w:rsid w:val="00EE3C5A"/>
    <w:rsid w:val="00EE44B8"/>
    <w:rsid w:val="00EE46E7"/>
    <w:rsid w:val="00EE5AC8"/>
    <w:rsid w:val="00EE5D50"/>
    <w:rsid w:val="00EE5FF7"/>
    <w:rsid w:val="00EE67EE"/>
    <w:rsid w:val="00EE6BE6"/>
    <w:rsid w:val="00EE6EC2"/>
    <w:rsid w:val="00EE7682"/>
    <w:rsid w:val="00EE77F9"/>
    <w:rsid w:val="00EE79C6"/>
    <w:rsid w:val="00EF0330"/>
    <w:rsid w:val="00EF0C78"/>
    <w:rsid w:val="00EF0D52"/>
    <w:rsid w:val="00EF1CE9"/>
    <w:rsid w:val="00EF1D15"/>
    <w:rsid w:val="00EF2801"/>
    <w:rsid w:val="00EF2ED6"/>
    <w:rsid w:val="00EF344B"/>
    <w:rsid w:val="00EF3794"/>
    <w:rsid w:val="00EF43B3"/>
    <w:rsid w:val="00EF44B9"/>
    <w:rsid w:val="00EF457E"/>
    <w:rsid w:val="00EF4A5C"/>
    <w:rsid w:val="00EF4A91"/>
    <w:rsid w:val="00EF4BAB"/>
    <w:rsid w:val="00EF4BF3"/>
    <w:rsid w:val="00EF4E9E"/>
    <w:rsid w:val="00EF54CA"/>
    <w:rsid w:val="00EF57DA"/>
    <w:rsid w:val="00EF6174"/>
    <w:rsid w:val="00EF6766"/>
    <w:rsid w:val="00EF6AB0"/>
    <w:rsid w:val="00EF6D4A"/>
    <w:rsid w:val="00EF74AD"/>
    <w:rsid w:val="00EF74F4"/>
    <w:rsid w:val="00EF7DBE"/>
    <w:rsid w:val="00F000D3"/>
    <w:rsid w:val="00F00779"/>
    <w:rsid w:val="00F00ACB"/>
    <w:rsid w:val="00F00CD2"/>
    <w:rsid w:val="00F00ED3"/>
    <w:rsid w:val="00F015E2"/>
    <w:rsid w:val="00F01881"/>
    <w:rsid w:val="00F01DC7"/>
    <w:rsid w:val="00F02528"/>
    <w:rsid w:val="00F026E4"/>
    <w:rsid w:val="00F02A19"/>
    <w:rsid w:val="00F031D5"/>
    <w:rsid w:val="00F03D5D"/>
    <w:rsid w:val="00F041D2"/>
    <w:rsid w:val="00F0432A"/>
    <w:rsid w:val="00F0467F"/>
    <w:rsid w:val="00F04BE1"/>
    <w:rsid w:val="00F04E4B"/>
    <w:rsid w:val="00F04F3D"/>
    <w:rsid w:val="00F05BF8"/>
    <w:rsid w:val="00F05E7C"/>
    <w:rsid w:val="00F06334"/>
    <w:rsid w:val="00F06720"/>
    <w:rsid w:val="00F0691C"/>
    <w:rsid w:val="00F06A82"/>
    <w:rsid w:val="00F06D6D"/>
    <w:rsid w:val="00F06EDA"/>
    <w:rsid w:val="00F0776C"/>
    <w:rsid w:val="00F077FE"/>
    <w:rsid w:val="00F07A70"/>
    <w:rsid w:val="00F10E7D"/>
    <w:rsid w:val="00F1102F"/>
    <w:rsid w:val="00F112DA"/>
    <w:rsid w:val="00F11372"/>
    <w:rsid w:val="00F11E11"/>
    <w:rsid w:val="00F11F53"/>
    <w:rsid w:val="00F123B2"/>
    <w:rsid w:val="00F129BF"/>
    <w:rsid w:val="00F12CDC"/>
    <w:rsid w:val="00F13CBA"/>
    <w:rsid w:val="00F142BE"/>
    <w:rsid w:val="00F144EE"/>
    <w:rsid w:val="00F1475C"/>
    <w:rsid w:val="00F14C4D"/>
    <w:rsid w:val="00F14D96"/>
    <w:rsid w:val="00F150DC"/>
    <w:rsid w:val="00F15223"/>
    <w:rsid w:val="00F15479"/>
    <w:rsid w:val="00F15B3E"/>
    <w:rsid w:val="00F15EAE"/>
    <w:rsid w:val="00F1671B"/>
    <w:rsid w:val="00F17310"/>
    <w:rsid w:val="00F17D02"/>
    <w:rsid w:val="00F17F11"/>
    <w:rsid w:val="00F20230"/>
    <w:rsid w:val="00F20EC1"/>
    <w:rsid w:val="00F2101F"/>
    <w:rsid w:val="00F21235"/>
    <w:rsid w:val="00F212F2"/>
    <w:rsid w:val="00F214B4"/>
    <w:rsid w:val="00F21504"/>
    <w:rsid w:val="00F223B6"/>
    <w:rsid w:val="00F22980"/>
    <w:rsid w:val="00F233BF"/>
    <w:rsid w:val="00F2346F"/>
    <w:rsid w:val="00F234B1"/>
    <w:rsid w:val="00F23BCA"/>
    <w:rsid w:val="00F23C2A"/>
    <w:rsid w:val="00F23DB1"/>
    <w:rsid w:val="00F244B6"/>
    <w:rsid w:val="00F24A20"/>
    <w:rsid w:val="00F24AEA"/>
    <w:rsid w:val="00F24BC5"/>
    <w:rsid w:val="00F24F34"/>
    <w:rsid w:val="00F27114"/>
    <w:rsid w:val="00F273CF"/>
    <w:rsid w:val="00F27464"/>
    <w:rsid w:val="00F301C2"/>
    <w:rsid w:val="00F309FF"/>
    <w:rsid w:val="00F30C3A"/>
    <w:rsid w:val="00F3148D"/>
    <w:rsid w:val="00F31652"/>
    <w:rsid w:val="00F32223"/>
    <w:rsid w:val="00F323FA"/>
    <w:rsid w:val="00F3270A"/>
    <w:rsid w:val="00F32C35"/>
    <w:rsid w:val="00F337BD"/>
    <w:rsid w:val="00F33E14"/>
    <w:rsid w:val="00F33F5C"/>
    <w:rsid w:val="00F341E9"/>
    <w:rsid w:val="00F3475A"/>
    <w:rsid w:val="00F34795"/>
    <w:rsid w:val="00F35172"/>
    <w:rsid w:val="00F35462"/>
    <w:rsid w:val="00F36006"/>
    <w:rsid w:val="00F362B7"/>
    <w:rsid w:val="00F37553"/>
    <w:rsid w:val="00F37614"/>
    <w:rsid w:val="00F37907"/>
    <w:rsid w:val="00F379A4"/>
    <w:rsid w:val="00F37A12"/>
    <w:rsid w:val="00F37D81"/>
    <w:rsid w:val="00F40328"/>
    <w:rsid w:val="00F40859"/>
    <w:rsid w:val="00F4087B"/>
    <w:rsid w:val="00F409BF"/>
    <w:rsid w:val="00F40A3A"/>
    <w:rsid w:val="00F41013"/>
    <w:rsid w:val="00F413CF"/>
    <w:rsid w:val="00F41451"/>
    <w:rsid w:val="00F414AD"/>
    <w:rsid w:val="00F414B4"/>
    <w:rsid w:val="00F416C5"/>
    <w:rsid w:val="00F41D27"/>
    <w:rsid w:val="00F42249"/>
    <w:rsid w:val="00F42487"/>
    <w:rsid w:val="00F42737"/>
    <w:rsid w:val="00F4285E"/>
    <w:rsid w:val="00F43309"/>
    <w:rsid w:val="00F43343"/>
    <w:rsid w:val="00F434F5"/>
    <w:rsid w:val="00F43575"/>
    <w:rsid w:val="00F4375B"/>
    <w:rsid w:val="00F4375E"/>
    <w:rsid w:val="00F448D2"/>
    <w:rsid w:val="00F45105"/>
    <w:rsid w:val="00F45228"/>
    <w:rsid w:val="00F4547C"/>
    <w:rsid w:val="00F468DB"/>
    <w:rsid w:val="00F47026"/>
    <w:rsid w:val="00F4711F"/>
    <w:rsid w:val="00F4770D"/>
    <w:rsid w:val="00F50375"/>
    <w:rsid w:val="00F50CCD"/>
    <w:rsid w:val="00F51040"/>
    <w:rsid w:val="00F5130A"/>
    <w:rsid w:val="00F51596"/>
    <w:rsid w:val="00F517B8"/>
    <w:rsid w:val="00F51C85"/>
    <w:rsid w:val="00F51F87"/>
    <w:rsid w:val="00F521CF"/>
    <w:rsid w:val="00F524A8"/>
    <w:rsid w:val="00F53024"/>
    <w:rsid w:val="00F536E1"/>
    <w:rsid w:val="00F53A74"/>
    <w:rsid w:val="00F53ACD"/>
    <w:rsid w:val="00F53C06"/>
    <w:rsid w:val="00F540B3"/>
    <w:rsid w:val="00F54244"/>
    <w:rsid w:val="00F54288"/>
    <w:rsid w:val="00F54796"/>
    <w:rsid w:val="00F548DE"/>
    <w:rsid w:val="00F54F25"/>
    <w:rsid w:val="00F54FED"/>
    <w:rsid w:val="00F5520F"/>
    <w:rsid w:val="00F553B8"/>
    <w:rsid w:val="00F553D3"/>
    <w:rsid w:val="00F55657"/>
    <w:rsid w:val="00F559CD"/>
    <w:rsid w:val="00F5628B"/>
    <w:rsid w:val="00F56503"/>
    <w:rsid w:val="00F565FD"/>
    <w:rsid w:val="00F573A7"/>
    <w:rsid w:val="00F57B62"/>
    <w:rsid w:val="00F609A0"/>
    <w:rsid w:val="00F60C77"/>
    <w:rsid w:val="00F6127C"/>
    <w:rsid w:val="00F612BB"/>
    <w:rsid w:val="00F6161B"/>
    <w:rsid w:val="00F61843"/>
    <w:rsid w:val="00F6197C"/>
    <w:rsid w:val="00F61E9B"/>
    <w:rsid w:val="00F62040"/>
    <w:rsid w:val="00F6238A"/>
    <w:rsid w:val="00F6254B"/>
    <w:rsid w:val="00F628E5"/>
    <w:rsid w:val="00F62905"/>
    <w:rsid w:val="00F62AAF"/>
    <w:rsid w:val="00F62B56"/>
    <w:rsid w:val="00F63080"/>
    <w:rsid w:val="00F63406"/>
    <w:rsid w:val="00F63519"/>
    <w:rsid w:val="00F637CB"/>
    <w:rsid w:val="00F63E2F"/>
    <w:rsid w:val="00F64A6E"/>
    <w:rsid w:val="00F65A57"/>
    <w:rsid w:val="00F65C4C"/>
    <w:rsid w:val="00F65D47"/>
    <w:rsid w:val="00F66283"/>
    <w:rsid w:val="00F66A26"/>
    <w:rsid w:val="00F66D5C"/>
    <w:rsid w:val="00F671DE"/>
    <w:rsid w:val="00F67682"/>
    <w:rsid w:val="00F67803"/>
    <w:rsid w:val="00F67B18"/>
    <w:rsid w:val="00F705CF"/>
    <w:rsid w:val="00F70955"/>
    <w:rsid w:val="00F70A5F"/>
    <w:rsid w:val="00F70D4E"/>
    <w:rsid w:val="00F712E3"/>
    <w:rsid w:val="00F713E6"/>
    <w:rsid w:val="00F71686"/>
    <w:rsid w:val="00F71DF2"/>
    <w:rsid w:val="00F72714"/>
    <w:rsid w:val="00F7271C"/>
    <w:rsid w:val="00F727A8"/>
    <w:rsid w:val="00F72ED6"/>
    <w:rsid w:val="00F7317D"/>
    <w:rsid w:val="00F73666"/>
    <w:rsid w:val="00F73A26"/>
    <w:rsid w:val="00F743FE"/>
    <w:rsid w:val="00F749BF"/>
    <w:rsid w:val="00F74BD3"/>
    <w:rsid w:val="00F74EC8"/>
    <w:rsid w:val="00F7568A"/>
    <w:rsid w:val="00F75DCB"/>
    <w:rsid w:val="00F76452"/>
    <w:rsid w:val="00F76E47"/>
    <w:rsid w:val="00F76E4F"/>
    <w:rsid w:val="00F77215"/>
    <w:rsid w:val="00F778B2"/>
    <w:rsid w:val="00F77953"/>
    <w:rsid w:val="00F77EE8"/>
    <w:rsid w:val="00F800CA"/>
    <w:rsid w:val="00F80654"/>
    <w:rsid w:val="00F80891"/>
    <w:rsid w:val="00F81764"/>
    <w:rsid w:val="00F821DF"/>
    <w:rsid w:val="00F822E2"/>
    <w:rsid w:val="00F826FA"/>
    <w:rsid w:val="00F827B3"/>
    <w:rsid w:val="00F82D78"/>
    <w:rsid w:val="00F8318C"/>
    <w:rsid w:val="00F831A8"/>
    <w:rsid w:val="00F83E99"/>
    <w:rsid w:val="00F83F7B"/>
    <w:rsid w:val="00F84B75"/>
    <w:rsid w:val="00F8584F"/>
    <w:rsid w:val="00F8585C"/>
    <w:rsid w:val="00F86168"/>
    <w:rsid w:val="00F861DA"/>
    <w:rsid w:val="00F86408"/>
    <w:rsid w:val="00F86E53"/>
    <w:rsid w:val="00F9010E"/>
    <w:rsid w:val="00F90348"/>
    <w:rsid w:val="00F909CD"/>
    <w:rsid w:val="00F90F3C"/>
    <w:rsid w:val="00F90F91"/>
    <w:rsid w:val="00F91069"/>
    <w:rsid w:val="00F91CF3"/>
    <w:rsid w:val="00F91F1E"/>
    <w:rsid w:val="00F91FDF"/>
    <w:rsid w:val="00F92F90"/>
    <w:rsid w:val="00F93021"/>
    <w:rsid w:val="00F93720"/>
    <w:rsid w:val="00F93846"/>
    <w:rsid w:val="00F93A92"/>
    <w:rsid w:val="00F94039"/>
    <w:rsid w:val="00F94179"/>
    <w:rsid w:val="00F9488A"/>
    <w:rsid w:val="00F94B70"/>
    <w:rsid w:val="00F94F4A"/>
    <w:rsid w:val="00F950C7"/>
    <w:rsid w:val="00F955D1"/>
    <w:rsid w:val="00F95CFD"/>
    <w:rsid w:val="00F95FF1"/>
    <w:rsid w:val="00F961C0"/>
    <w:rsid w:val="00F963E2"/>
    <w:rsid w:val="00F9691F"/>
    <w:rsid w:val="00F96C6E"/>
    <w:rsid w:val="00F9735C"/>
    <w:rsid w:val="00F978DB"/>
    <w:rsid w:val="00F97A5D"/>
    <w:rsid w:val="00F97C01"/>
    <w:rsid w:val="00F97E40"/>
    <w:rsid w:val="00FA023F"/>
    <w:rsid w:val="00FA048B"/>
    <w:rsid w:val="00FA127A"/>
    <w:rsid w:val="00FA148A"/>
    <w:rsid w:val="00FA20E4"/>
    <w:rsid w:val="00FA225D"/>
    <w:rsid w:val="00FA22E5"/>
    <w:rsid w:val="00FA2315"/>
    <w:rsid w:val="00FA2369"/>
    <w:rsid w:val="00FA2E0B"/>
    <w:rsid w:val="00FA2E16"/>
    <w:rsid w:val="00FA396C"/>
    <w:rsid w:val="00FA42F4"/>
    <w:rsid w:val="00FA51C0"/>
    <w:rsid w:val="00FA5403"/>
    <w:rsid w:val="00FA55BB"/>
    <w:rsid w:val="00FA5799"/>
    <w:rsid w:val="00FA5867"/>
    <w:rsid w:val="00FA594E"/>
    <w:rsid w:val="00FA688D"/>
    <w:rsid w:val="00FA68D0"/>
    <w:rsid w:val="00FA7F74"/>
    <w:rsid w:val="00FB08E2"/>
    <w:rsid w:val="00FB0D23"/>
    <w:rsid w:val="00FB1347"/>
    <w:rsid w:val="00FB1434"/>
    <w:rsid w:val="00FB19F0"/>
    <w:rsid w:val="00FB24A2"/>
    <w:rsid w:val="00FB274F"/>
    <w:rsid w:val="00FB27A9"/>
    <w:rsid w:val="00FB2896"/>
    <w:rsid w:val="00FB2CD0"/>
    <w:rsid w:val="00FB31EC"/>
    <w:rsid w:val="00FB356E"/>
    <w:rsid w:val="00FB38B0"/>
    <w:rsid w:val="00FB3F1E"/>
    <w:rsid w:val="00FB46E6"/>
    <w:rsid w:val="00FB48B3"/>
    <w:rsid w:val="00FB4D0E"/>
    <w:rsid w:val="00FB4E92"/>
    <w:rsid w:val="00FB505B"/>
    <w:rsid w:val="00FB5EEC"/>
    <w:rsid w:val="00FB60F6"/>
    <w:rsid w:val="00FB61A7"/>
    <w:rsid w:val="00FB652C"/>
    <w:rsid w:val="00FB697D"/>
    <w:rsid w:val="00FB6991"/>
    <w:rsid w:val="00FB6B90"/>
    <w:rsid w:val="00FB72C6"/>
    <w:rsid w:val="00FB772B"/>
    <w:rsid w:val="00FB79AA"/>
    <w:rsid w:val="00FC01FA"/>
    <w:rsid w:val="00FC02C8"/>
    <w:rsid w:val="00FC05D8"/>
    <w:rsid w:val="00FC0FB2"/>
    <w:rsid w:val="00FC1554"/>
    <w:rsid w:val="00FC15A2"/>
    <w:rsid w:val="00FC1E00"/>
    <w:rsid w:val="00FC20CD"/>
    <w:rsid w:val="00FC2BFE"/>
    <w:rsid w:val="00FC2E18"/>
    <w:rsid w:val="00FC3227"/>
    <w:rsid w:val="00FC3C2B"/>
    <w:rsid w:val="00FC3F52"/>
    <w:rsid w:val="00FC413B"/>
    <w:rsid w:val="00FC44F0"/>
    <w:rsid w:val="00FC4914"/>
    <w:rsid w:val="00FC4D4E"/>
    <w:rsid w:val="00FC4D54"/>
    <w:rsid w:val="00FC4FC7"/>
    <w:rsid w:val="00FC50D3"/>
    <w:rsid w:val="00FC58FB"/>
    <w:rsid w:val="00FC59EC"/>
    <w:rsid w:val="00FC5B10"/>
    <w:rsid w:val="00FC5CF7"/>
    <w:rsid w:val="00FC655F"/>
    <w:rsid w:val="00FC689C"/>
    <w:rsid w:val="00FC68DA"/>
    <w:rsid w:val="00FC6979"/>
    <w:rsid w:val="00FC7003"/>
    <w:rsid w:val="00FC72C9"/>
    <w:rsid w:val="00FC75F7"/>
    <w:rsid w:val="00FC7C43"/>
    <w:rsid w:val="00FD0267"/>
    <w:rsid w:val="00FD0773"/>
    <w:rsid w:val="00FD085C"/>
    <w:rsid w:val="00FD0F4F"/>
    <w:rsid w:val="00FD1244"/>
    <w:rsid w:val="00FD166E"/>
    <w:rsid w:val="00FD238E"/>
    <w:rsid w:val="00FD28FB"/>
    <w:rsid w:val="00FD2A97"/>
    <w:rsid w:val="00FD3B7B"/>
    <w:rsid w:val="00FD3CEF"/>
    <w:rsid w:val="00FD44B7"/>
    <w:rsid w:val="00FD46BB"/>
    <w:rsid w:val="00FD50FB"/>
    <w:rsid w:val="00FD636B"/>
    <w:rsid w:val="00FD63D7"/>
    <w:rsid w:val="00FD72A4"/>
    <w:rsid w:val="00FD766E"/>
    <w:rsid w:val="00FD7A4A"/>
    <w:rsid w:val="00FD7E65"/>
    <w:rsid w:val="00FE0BC3"/>
    <w:rsid w:val="00FE0FC6"/>
    <w:rsid w:val="00FE19CB"/>
    <w:rsid w:val="00FE2395"/>
    <w:rsid w:val="00FE2416"/>
    <w:rsid w:val="00FE249D"/>
    <w:rsid w:val="00FE2D3F"/>
    <w:rsid w:val="00FE3082"/>
    <w:rsid w:val="00FE3333"/>
    <w:rsid w:val="00FE3AF2"/>
    <w:rsid w:val="00FE3D5E"/>
    <w:rsid w:val="00FE4803"/>
    <w:rsid w:val="00FE493E"/>
    <w:rsid w:val="00FE49B1"/>
    <w:rsid w:val="00FE4C03"/>
    <w:rsid w:val="00FE5369"/>
    <w:rsid w:val="00FE569D"/>
    <w:rsid w:val="00FE56F1"/>
    <w:rsid w:val="00FE57DD"/>
    <w:rsid w:val="00FE58B6"/>
    <w:rsid w:val="00FE58F4"/>
    <w:rsid w:val="00FE596E"/>
    <w:rsid w:val="00FE5AC1"/>
    <w:rsid w:val="00FE5EAC"/>
    <w:rsid w:val="00FE5F49"/>
    <w:rsid w:val="00FE5F9E"/>
    <w:rsid w:val="00FE638B"/>
    <w:rsid w:val="00FE6B98"/>
    <w:rsid w:val="00FE7131"/>
    <w:rsid w:val="00FE73B4"/>
    <w:rsid w:val="00FE76EC"/>
    <w:rsid w:val="00FF0298"/>
    <w:rsid w:val="00FF05F1"/>
    <w:rsid w:val="00FF0B24"/>
    <w:rsid w:val="00FF11E2"/>
    <w:rsid w:val="00FF1556"/>
    <w:rsid w:val="00FF19E6"/>
    <w:rsid w:val="00FF1CD8"/>
    <w:rsid w:val="00FF1F84"/>
    <w:rsid w:val="00FF21FB"/>
    <w:rsid w:val="00FF27D0"/>
    <w:rsid w:val="00FF2A54"/>
    <w:rsid w:val="00FF2AAD"/>
    <w:rsid w:val="00FF318C"/>
    <w:rsid w:val="00FF358A"/>
    <w:rsid w:val="00FF36B3"/>
    <w:rsid w:val="00FF3AAB"/>
    <w:rsid w:val="00FF3F3B"/>
    <w:rsid w:val="00FF443C"/>
    <w:rsid w:val="00FF462F"/>
    <w:rsid w:val="00FF4C34"/>
    <w:rsid w:val="00FF4DE2"/>
    <w:rsid w:val="00FF55F6"/>
    <w:rsid w:val="00FF572B"/>
    <w:rsid w:val="00FF5962"/>
    <w:rsid w:val="00FF5AE7"/>
    <w:rsid w:val="00FF5BB4"/>
    <w:rsid w:val="00FF6310"/>
    <w:rsid w:val="00FF6552"/>
    <w:rsid w:val="00FF7967"/>
    <w:rsid w:val="00FF7BF2"/>
    <w:rsid w:val="00FF7C07"/>
    <w:rsid w:val="00FF7CA7"/>
    <w:rsid w:val="00FF7F83"/>
    <w:rsid w:val="01BAB3A1"/>
    <w:rsid w:val="01D5FB7A"/>
    <w:rsid w:val="56DF76D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1E4D06"/>
  <w15:docId w15:val="{3BFC51A4-94AF-47B4-BC7C-15596B071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02B5"/>
    <w:pPr>
      <w:jc w:val="both"/>
    </w:pPr>
    <w:rPr>
      <w:rFonts w:eastAsia="Times New Roman"/>
      <w:szCs w:val="24"/>
      <w:lang w:eastAsia="en-US"/>
    </w:rPr>
  </w:style>
  <w:style w:type="paragraph" w:styleId="Ttulo1">
    <w:name w:val="heading 1"/>
    <w:basedOn w:val="Normal"/>
    <w:next w:val="Normal"/>
    <w:link w:val="Ttulo1Car"/>
    <w:autoRedefine/>
    <w:qFormat/>
    <w:rsid w:val="000D6D54"/>
    <w:pPr>
      <w:keepNext/>
      <w:numPr>
        <w:numId w:val="34"/>
      </w:numPr>
      <w:spacing w:before="240"/>
      <w:jc w:val="center"/>
      <w:outlineLvl w:val="0"/>
    </w:pPr>
    <w:rPr>
      <w:b/>
      <w:caps/>
      <w:szCs w:val="20"/>
    </w:rPr>
  </w:style>
  <w:style w:type="paragraph" w:styleId="Ttulo2">
    <w:name w:val="heading 2"/>
    <w:aliases w:val="Títulos 2"/>
    <w:basedOn w:val="Normal"/>
    <w:next w:val="Normal"/>
    <w:link w:val="Ttulo2Car"/>
    <w:autoRedefine/>
    <w:qFormat/>
    <w:rsid w:val="005373C2"/>
    <w:pPr>
      <w:numPr>
        <w:ilvl w:val="1"/>
        <w:numId w:val="34"/>
      </w:numPr>
      <w:outlineLvl w:val="1"/>
    </w:pPr>
    <w:rPr>
      <w:b/>
      <w:szCs w:val="20"/>
    </w:rPr>
  </w:style>
  <w:style w:type="paragraph" w:styleId="Ttulo3">
    <w:name w:val="heading 3"/>
    <w:aliases w:val="Numeral"/>
    <w:basedOn w:val="Normal"/>
    <w:next w:val="Normal"/>
    <w:link w:val="Ttulo3Car"/>
    <w:autoRedefine/>
    <w:qFormat/>
    <w:rsid w:val="00EA4313"/>
    <w:pPr>
      <w:keepNext/>
      <w:numPr>
        <w:ilvl w:val="2"/>
        <w:numId w:val="34"/>
      </w:numPr>
      <w:jc w:val="left"/>
      <w:outlineLvl w:val="2"/>
    </w:pPr>
    <w:rPr>
      <w:rFonts w:cs="Arial"/>
      <w:b/>
      <w:color w:val="000000"/>
      <w:szCs w:val="20"/>
      <w:lang w:val="es-ES_tradnl"/>
    </w:rPr>
  </w:style>
  <w:style w:type="paragraph" w:styleId="Ttulo4">
    <w:name w:val="heading 4"/>
    <w:aliases w:val="NumNivel4"/>
    <w:basedOn w:val="Normal"/>
    <w:next w:val="Normal"/>
    <w:link w:val="Ttulo4Car"/>
    <w:autoRedefine/>
    <w:qFormat/>
    <w:rsid w:val="00F337BD"/>
    <w:pPr>
      <w:widowControl w:val="0"/>
      <w:numPr>
        <w:ilvl w:val="3"/>
        <w:numId w:val="34"/>
      </w:numPr>
      <w:ind w:left="709" w:hanging="709"/>
      <w:outlineLvl w:val="3"/>
    </w:pPr>
    <w:rPr>
      <w:rFonts w:cs="Arial"/>
      <w:bCs/>
      <w:szCs w:val="22"/>
      <w:u w:val="single"/>
      <w:lang w:val="es-MX" w:eastAsia="es-CO" w:bidi="he-IL"/>
    </w:rPr>
  </w:style>
  <w:style w:type="paragraph" w:styleId="Ttulo5">
    <w:name w:val="heading 5"/>
    <w:aliases w:val="Nun5nivel"/>
    <w:basedOn w:val="Normal"/>
    <w:next w:val="Normal"/>
    <w:link w:val="Ttulo5Car"/>
    <w:uiPriority w:val="9"/>
    <w:unhideWhenUsed/>
    <w:qFormat/>
    <w:rsid w:val="008B1988"/>
    <w:pPr>
      <w:keepNext/>
      <w:keepLines/>
      <w:numPr>
        <w:ilvl w:val="4"/>
        <w:numId w:val="34"/>
      </w:numPr>
      <w:outlineLvl w:val="4"/>
    </w:pPr>
    <w:rPr>
      <w:i/>
    </w:rPr>
  </w:style>
  <w:style w:type="paragraph" w:styleId="Ttulo6">
    <w:name w:val="heading 6"/>
    <w:basedOn w:val="Normal"/>
    <w:next w:val="Normal"/>
    <w:link w:val="Ttulo6Car"/>
    <w:qFormat/>
    <w:rsid w:val="00D30F40"/>
    <w:pPr>
      <w:numPr>
        <w:ilvl w:val="5"/>
        <w:numId w:val="34"/>
      </w:numPr>
      <w:overflowPunct w:val="0"/>
      <w:autoSpaceDE w:val="0"/>
      <w:autoSpaceDN w:val="0"/>
      <w:adjustRightInd w:val="0"/>
      <w:textAlignment w:val="baseline"/>
      <w:outlineLvl w:val="5"/>
    </w:pPr>
    <w:rPr>
      <w:szCs w:val="20"/>
    </w:rPr>
  </w:style>
  <w:style w:type="paragraph" w:styleId="Ttulo7">
    <w:name w:val="heading 7"/>
    <w:basedOn w:val="Normal"/>
    <w:next w:val="Normal"/>
    <w:link w:val="Ttulo7Car"/>
    <w:qFormat/>
    <w:rsid w:val="007F737A"/>
    <w:pPr>
      <w:numPr>
        <w:ilvl w:val="6"/>
        <w:numId w:val="34"/>
      </w:numPr>
      <w:overflowPunct w:val="0"/>
      <w:autoSpaceDE w:val="0"/>
      <w:autoSpaceDN w:val="0"/>
      <w:adjustRightInd w:val="0"/>
      <w:spacing w:before="440" w:after="300"/>
      <w:textAlignment w:val="baseline"/>
      <w:outlineLvl w:val="6"/>
    </w:pPr>
    <w:rPr>
      <w:szCs w:val="20"/>
    </w:rPr>
  </w:style>
  <w:style w:type="paragraph" w:styleId="Ttulo8">
    <w:name w:val="heading 8"/>
    <w:basedOn w:val="Normal"/>
    <w:next w:val="Normal"/>
    <w:link w:val="Ttulo8Car"/>
    <w:qFormat/>
    <w:rsid w:val="007F737A"/>
    <w:pPr>
      <w:numPr>
        <w:ilvl w:val="7"/>
        <w:numId w:val="34"/>
      </w:numPr>
      <w:overflowPunct w:val="0"/>
      <w:autoSpaceDE w:val="0"/>
      <w:autoSpaceDN w:val="0"/>
      <w:adjustRightInd w:val="0"/>
      <w:spacing w:before="240" w:after="60"/>
      <w:textAlignment w:val="baseline"/>
      <w:outlineLvl w:val="7"/>
    </w:pPr>
    <w:rPr>
      <w:i/>
      <w:szCs w:val="20"/>
    </w:rPr>
  </w:style>
  <w:style w:type="paragraph" w:styleId="Ttulo9">
    <w:name w:val="heading 9"/>
    <w:basedOn w:val="Normal"/>
    <w:next w:val="Normal"/>
    <w:link w:val="Ttulo9Car"/>
    <w:qFormat/>
    <w:rsid w:val="007F737A"/>
    <w:pPr>
      <w:numPr>
        <w:ilvl w:val="8"/>
        <w:numId w:val="34"/>
      </w:numPr>
      <w:spacing w:before="240" w:after="60"/>
      <w:outlineLvl w:val="8"/>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0D6D54"/>
    <w:rPr>
      <w:rFonts w:eastAsia="Times New Roman"/>
      <w:b/>
      <w:caps/>
      <w:lang w:eastAsia="en-US"/>
    </w:rPr>
  </w:style>
  <w:style w:type="character" w:customStyle="1" w:styleId="Ttulo2Car">
    <w:name w:val="Título 2 Car"/>
    <w:aliases w:val="Títulos 2 Car"/>
    <w:link w:val="Ttulo2"/>
    <w:rsid w:val="005373C2"/>
    <w:rPr>
      <w:rFonts w:eastAsia="Times New Roman"/>
      <w:b/>
      <w:lang w:eastAsia="en-US"/>
    </w:rPr>
  </w:style>
  <w:style w:type="character" w:customStyle="1" w:styleId="Ttulo3Car">
    <w:name w:val="Título 3 Car"/>
    <w:aliases w:val="Numeral Car"/>
    <w:link w:val="Ttulo3"/>
    <w:rsid w:val="00EA4313"/>
    <w:rPr>
      <w:rFonts w:eastAsia="Times New Roman" w:cs="Arial"/>
      <w:b/>
      <w:color w:val="000000"/>
      <w:lang w:val="es-ES_tradnl" w:eastAsia="en-US"/>
    </w:rPr>
  </w:style>
  <w:style w:type="character" w:customStyle="1" w:styleId="Ttulo4Car">
    <w:name w:val="Título 4 Car"/>
    <w:aliases w:val="NumNivel4 Car"/>
    <w:link w:val="Ttulo4"/>
    <w:rsid w:val="00F337BD"/>
    <w:rPr>
      <w:rFonts w:eastAsia="Times New Roman" w:cs="Arial"/>
      <w:bCs/>
      <w:szCs w:val="22"/>
      <w:u w:val="single"/>
      <w:lang w:val="es-MX" w:bidi="he-IL"/>
    </w:rPr>
  </w:style>
  <w:style w:type="character" w:customStyle="1" w:styleId="Ttulo5Car">
    <w:name w:val="Título 5 Car"/>
    <w:aliases w:val="Nun5nivel Car"/>
    <w:link w:val="Ttulo5"/>
    <w:uiPriority w:val="9"/>
    <w:rsid w:val="008B1988"/>
    <w:rPr>
      <w:rFonts w:eastAsia="Times New Roman"/>
      <w:i/>
      <w:szCs w:val="24"/>
      <w:lang w:eastAsia="en-US"/>
    </w:rPr>
  </w:style>
  <w:style w:type="character" w:customStyle="1" w:styleId="Ttulo6Car">
    <w:name w:val="Título 6 Car"/>
    <w:link w:val="Ttulo6"/>
    <w:rsid w:val="00D30F40"/>
    <w:rPr>
      <w:rFonts w:eastAsia="Times New Roman"/>
      <w:lang w:eastAsia="en-US"/>
    </w:rPr>
  </w:style>
  <w:style w:type="character" w:customStyle="1" w:styleId="Ttulo7Car">
    <w:name w:val="Título 7 Car"/>
    <w:link w:val="Ttulo7"/>
    <w:rsid w:val="007F737A"/>
    <w:rPr>
      <w:rFonts w:eastAsia="Times New Roman"/>
      <w:lang w:eastAsia="en-US"/>
    </w:rPr>
  </w:style>
  <w:style w:type="character" w:customStyle="1" w:styleId="Ttulo8Car">
    <w:name w:val="Título 8 Car"/>
    <w:link w:val="Ttulo8"/>
    <w:rsid w:val="007F737A"/>
    <w:rPr>
      <w:rFonts w:eastAsia="Times New Roman"/>
      <w:i/>
      <w:lang w:eastAsia="en-US"/>
    </w:rPr>
  </w:style>
  <w:style w:type="character" w:customStyle="1" w:styleId="Ttulo9Car">
    <w:name w:val="Título 9 Car"/>
    <w:link w:val="Ttulo9"/>
    <w:rsid w:val="007F737A"/>
    <w:rPr>
      <w:rFonts w:eastAsia="Times New Roman"/>
      <w:sz w:val="22"/>
      <w:szCs w:val="22"/>
      <w:lang w:eastAsia="en-US"/>
    </w:rPr>
  </w:style>
  <w:style w:type="paragraph" w:styleId="Encabezado">
    <w:name w:val="header"/>
    <w:aliases w:val="Encabezado1,Car,Car Car,h8,h9,h10,h18,encabezado,Encabezado Car Car,Encabezado Car Car Car Car Car,Encabezado 2,Encabezado2,Haut de page,anexo,Encabezado11,encabezado1,Encabezado12,encabezado2,Encabezado111,encabezado11,TENDER"/>
    <w:basedOn w:val="Normal"/>
    <w:link w:val="EncabezadoCar"/>
    <w:uiPriority w:val="99"/>
    <w:qFormat/>
    <w:rsid w:val="007F737A"/>
    <w:pPr>
      <w:tabs>
        <w:tab w:val="center" w:pos="4252"/>
        <w:tab w:val="right" w:pos="8504"/>
      </w:tabs>
      <w:jc w:val="right"/>
    </w:pPr>
    <w:rPr>
      <w:b/>
      <w:caps/>
      <w:sz w:val="16"/>
    </w:rPr>
  </w:style>
  <w:style w:type="character" w:customStyle="1" w:styleId="EncabezadoCar">
    <w:name w:val="Encabezado Car"/>
    <w:aliases w:val="Encabezado1 Car,Car Car1,Car Car Car,h8 Car,h9 Car,h10 Car,h18 Car,encabezado Car,Encabezado Car Car Car,Encabezado Car Car Car Car Car Car,Encabezado Car Car Car Car,Encabezado 2 Car,Encabezado Car Car Car1,Encabezado2 Car,Haut de page Car"/>
    <w:link w:val="Encabezado"/>
    <w:uiPriority w:val="99"/>
    <w:qFormat/>
    <w:rsid w:val="007F737A"/>
    <w:rPr>
      <w:rFonts w:ascii="Arial" w:eastAsia="Times New Roman" w:hAnsi="Arial" w:cs="Times New Roman"/>
      <w:b/>
      <w:caps/>
      <w:sz w:val="16"/>
      <w:szCs w:val="24"/>
      <w:lang w:val="es-CO"/>
    </w:rPr>
  </w:style>
  <w:style w:type="paragraph" w:styleId="Piedepgina">
    <w:name w:val="footer"/>
    <w:basedOn w:val="Normal"/>
    <w:link w:val="PiedepginaCar"/>
    <w:uiPriority w:val="99"/>
    <w:rsid w:val="007F737A"/>
    <w:pPr>
      <w:tabs>
        <w:tab w:val="center" w:pos="4252"/>
        <w:tab w:val="right" w:pos="8504"/>
      </w:tabs>
    </w:pPr>
    <w:rPr>
      <w:sz w:val="14"/>
    </w:rPr>
  </w:style>
  <w:style w:type="character" w:customStyle="1" w:styleId="PiedepginaCar">
    <w:name w:val="Pie de página Car"/>
    <w:link w:val="Piedepgina"/>
    <w:uiPriority w:val="99"/>
    <w:rsid w:val="007F737A"/>
    <w:rPr>
      <w:rFonts w:ascii="Arial" w:eastAsia="Times New Roman" w:hAnsi="Arial" w:cs="Times New Roman"/>
      <w:sz w:val="14"/>
      <w:szCs w:val="24"/>
      <w:lang w:val="es-CO"/>
    </w:rPr>
  </w:style>
  <w:style w:type="character" w:styleId="Nmerodepgina">
    <w:name w:val="page number"/>
    <w:basedOn w:val="Fuentedeprrafopredeter"/>
    <w:rsid w:val="007F737A"/>
  </w:style>
  <w:style w:type="paragraph" w:styleId="TDC1">
    <w:name w:val="toc 1"/>
    <w:next w:val="Normal"/>
    <w:autoRedefine/>
    <w:uiPriority w:val="39"/>
    <w:qFormat/>
    <w:rsid w:val="00F70D4E"/>
    <w:pPr>
      <w:tabs>
        <w:tab w:val="left" w:pos="400"/>
        <w:tab w:val="right" w:leader="dot" w:pos="8789"/>
      </w:tabs>
      <w:spacing w:before="120" w:after="120"/>
    </w:pPr>
    <w:rPr>
      <w:rFonts w:eastAsia="Times New Roman" w:cs="Calibri"/>
      <w:bCs/>
      <w:caps/>
      <w:lang w:eastAsia="en-US"/>
    </w:rPr>
  </w:style>
  <w:style w:type="paragraph" w:customStyle="1" w:styleId="Titulo">
    <w:name w:val="Titulo"/>
    <w:basedOn w:val="Normal"/>
    <w:rsid w:val="007F737A"/>
    <w:pPr>
      <w:spacing w:before="960" w:after="440"/>
      <w:jc w:val="center"/>
    </w:pPr>
    <w:rPr>
      <w:b/>
      <w:caps/>
      <w:sz w:val="32"/>
      <w:lang w:val="en-US"/>
    </w:rPr>
  </w:style>
  <w:style w:type="paragraph" w:styleId="TDC2">
    <w:name w:val="toc 2"/>
    <w:next w:val="Normal"/>
    <w:autoRedefine/>
    <w:uiPriority w:val="39"/>
    <w:qFormat/>
    <w:rsid w:val="000D6D54"/>
    <w:pPr>
      <w:tabs>
        <w:tab w:val="left" w:pos="800"/>
        <w:tab w:val="right" w:leader="dot" w:pos="8789"/>
      </w:tabs>
      <w:spacing w:before="180" w:after="140"/>
      <w:jc w:val="both"/>
    </w:pPr>
    <w:rPr>
      <w:rFonts w:eastAsia="Times New Roman" w:cs="Arial"/>
      <w:lang w:eastAsia="en-US"/>
    </w:rPr>
  </w:style>
  <w:style w:type="paragraph" w:styleId="TDC3">
    <w:name w:val="toc 3"/>
    <w:next w:val="Normal"/>
    <w:autoRedefine/>
    <w:uiPriority w:val="39"/>
    <w:qFormat/>
    <w:rsid w:val="002016A7"/>
    <w:rPr>
      <w:rFonts w:eastAsia="Times New Roman" w:cs="Calibri"/>
      <w:iCs/>
      <w:lang w:eastAsia="en-US"/>
    </w:rPr>
  </w:style>
  <w:style w:type="character" w:styleId="Hipervnculo">
    <w:name w:val="Hyperlink"/>
    <w:uiPriority w:val="99"/>
    <w:rsid w:val="007F737A"/>
    <w:rPr>
      <w:color w:val="0000FF"/>
      <w:u w:val="single"/>
    </w:rPr>
  </w:style>
  <w:style w:type="paragraph" w:styleId="Descripcin">
    <w:name w:val="caption"/>
    <w:aliases w:val="caption,Epígrafe Car,Epígrafe Car1,Epígrafe Car2,Epígrafe Car3,Epígrafe Car4,Epígrafe Car5,Epígrafe Car6,Epígrafe Car7,Epígrafe Car8,Epígrafe Car9,Epígrafe Car11,Epígrafe Car21,Epígrafe Car31,Epígrafe Car41,Epígrafe Car51,Epígrafe Car61,A,T"/>
    <w:basedOn w:val="Normal"/>
    <w:next w:val="Ttulo20"/>
    <w:link w:val="DescripcinCar"/>
    <w:uiPriority w:val="35"/>
    <w:unhideWhenUsed/>
    <w:qFormat/>
    <w:rsid w:val="00A92BE8"/>
    <w:pPr>
      <w:jc w:val="center"/>
    </w:pPr>
    <w:rPr>
      <w:bCs/>
      <w:szCs w:val="20"/>
    </w:rPr>
  </w:style>
  <w:style w:type="paragraph" w:styleId="Prrafodelista">
    <w:name w:val="List Paragraph"/>
    <w:aliases w:val="HOJA,BOLA,Bolita,BOLADEF,Betulia Título 1,titulo 5,Lista multicolor - Énfasis 11,Lista vistosa - Énfasis 11,Lista media 2 - Énfasis 41,Colorful List Accent 1,Colorful List - Accent 11,Párrafo de lista (analisis predial),T_3,Guión,Ha"/>
    <w:basedOn w:val="Normal"/>
    <w:link w:val="PrrafodelistaCar"/>
    <w:uiPriority w:val="34"/>
    <w:qFormat/>
    <w:rsid w:val="00D2372B"/>
    <w:pPr>
      <w:spacing w:after="200" w:line="276" w:lineRule="auto"/>
      <w:ind w:left="720"/>
      <w:contextualSpacing/>
      <w:jc w:val="left"/>
    </w:pPr>
    <w:rPr>
      <w:rFonts w:eastAsia="Calibri"/>
      <w:szCs w:val="22"/>
    </w:rPr>
  </w:style>
  <w:style w:type="paragraph" w:styleId="Tabladeilustraciones">
    <w:name w:val="table of figures"/>
    <w:next w:val="Normal"/>
    <w:uiPriority w:val="99"/>
    <w:rsid w:val="008F22CC"/>
    <w:rPr>
      <w:rFonts w:eastAsia="Times New Roman" w:cs="Calibri"/>
      <w:szCs w:val="24"/>
      <w:lang w:eastAsia="en-US"/>
    </w:rPr>
  </w:style>
  <w:style w:type="paragraph" w:styleId="Saludo">
    <w:name w:val="Salutation"/>
    <w:basedOn w:val="Normal"/>
    <w:next w:val="Normal"/>
    <w:link w:val="SaludoCar"/>
    <w:uiPriority w:val="99"/>
    <w:unhideWhenUsed/>
    <w:rsid w:val="00694627"/>
  </w:style>
  <w:style w:type="character" w:customStyle="1" w:styleId="SaludoCar">
    <w:name w:val="Saludo Car"/>
    <w:link w:val="Saludo"/>
    <w:uiPriority w:val="99"/>
    <w:rsid w:val="00694627"/>
    <w:rPr>
      <w:rFonts w:ascii="Arial" w:eastAsia="Times New Roman" w:hAnsi="Arial"/>
      <w:szCs w:val="24"/>
      <w:lang w:val="es-CO" w:eastAsia="en-US"/>
    </w:rPr>
  </w:style>
  <w:style w:type="paragraph" w:styleId="Listaconvietas">
    <w:name w:val="List Bullet"/>
    <w:basedOn w:val="Normal"/>
    <w:uiPriority w:val="99"/>
    <w:unhideWhenUsed/>
    <w:rsid w:val="00694627"/>
    <w:pPr>
      <w:numPr>
        <w:numId w:val="2"/>
      </w:numPr>
      <w:contextualSpacing/>
    </w:pPr>
  </w:style>
  <w:style w:type="paragraph" w:styleId="Textoindependiente">
    <w:name w:val="Body Text"/>
    <w:basedOn w:val="Normal"/>
    <w:link w:val="TextoindependienteCar"/>
    <w:unhideWhenUsed/>
    <w:rsid w:val="00694627"/>
    <w:pPr>
      <w:spacing w:after="120"/>
    </w:pPr>
  </w:style>
  <w:style w:type="character" w:customStyle="1" w:styleId="TextoindependienteCar">
    <w:name w:val="Texto independiente Car"/>
    <w:link w:val="Textoindependiente"/>
    <w:uiPriority w:val="99"/>
    <w:rsid w:val="00694627"/>
    <w:rPr>
      <w:rFonts w:ascii="Arial" w:eastAsia="Times New Roman" w:hAnsi="Arial"/>
      <w:szCs w:val="24"/>
      <w:lang w:val="es-CO" w:eastAsia="en-US"/>
    </w:rPr>
  </w:style>
  <w:style w:type="paragraph" w:styleId="Sangradetextonormal">
    <w:name w:val="Body Text Indent"/>
    <w:basedOn w:val="Normal"/>
    <w:link w:val="SangradetextonormalCar"/>
    <w:uiPriority w:val="99"/>
    <w:unhideWhenUsed/>
    <w:rsid w:val="00694627"/>
    <w:pPr>
      <w:spacing w:after="120"/>
      <w:ind w:left="283"/>
    </w:pPr>
  </w:style>
  <w:style w:type="character" w:customStyle="1" w:styleId="SangradetextonormalCar">
    <w:name w:val="Sangría de texto normal Car"/>
    <w:link w:val="Sangradetextonormal"/>
    <w:uiPriority w:val="99"/>
    <w:rsid w:val="00694627"/>
    <w:rPr>
      <w:rFonts w:ascii="Arial" w:eastAsia="Times New Roman" w:hAnsi="Arial"/>
      <w:szCs w:val="24"/>
      <w:lang w:val="es-CO" w:eastAsia="en-US"/>
    </w:rPr>
  </w:style>
  <w:style w:type="paragraph" w:styleId="Textoindependienteprimerasangra2">
    <w:name w:val="Body Text First Indent 2"/>
    <w:basedOn w:val="Sangradetextonormal"/>
    <w:link w:val="Textoindependienteprimerasangra2Car"/>
    <w:uiPriority w:val="99"/>
    <w:unhideWhenUsed/>
    <w:rsid w:val="00694627"/>
    <w:pPr>
      <w:spacing w:after="140"/>
      <w:ind w:left="360" w:firstLine="360"/>
    </w:pPr>
  </w:style>
  <w:style w:type="character" w:customStyle="1" w:styleId="Textoindependienteprimerasangra2Car">
    <w:name w:val="Texto independiente primera sangría 2 Car"/>
    <w:link w:val="Textoindependienteprimerasangra2"/>
    <w:uiPriority w:val="99"/>
    <w:rsid w:val="00694627"/>
    <w:rPr>
      <w:rFonts w:ascii="Arial" w:eastAsia="Times New Roman" w:hAnsi="Arial"/>
      <w:szCs w:val="24"/>
      <w:lang w:val="es-CO" w:eastAsia="en-US"/>
    </w:rPr>
  </w:style>
  <w:style w:type="character" w:styleId="Hipervnculovisitado">
    <w:name w:val="FollowedHyperlink"/>
    <w:uiPriority w:val="99"/>
    <w:semiHidden/>
    <w:unhideWhenUsed/>
    <w:rsid w:val="00EE1F98"/>
    <w:rPr>
      <w:color w:val="800080"/>
      <w:u w:val="single"/>
    </w:rPr>
  </w:style>
  <w:style w:type="paragraph" w:customStyle="1" w:styleId="xl65">
    <w:name w:val="xl65"/>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66">
    <w:name w:val="xl66"/>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67">
    <w:name w:val="xl67"/>
    <w:basedOn w:val="Normal"/>
    <w:rsid w:val="00EE1F98"/>
    <w:pPr>
      <w:pBdr>
        <w:top w:val="single" w:sz="8" w:space="0" w:color="auto"/>
        <w:left w:val="single" w:sz="8" w:space="0" w:color="auto"/>
        <w:bottom w:val="dashed" w:sz="4" w:space="0" w:color="auto"/>
      </w:pBdr>
      <w:spacing w:before="100" w:beforeAutospacing="1" w:after="100" w:afterAutospacing="1"/>
      <w:jc w:val="center"/>
      <w:textAlignment w:val="center"/>
    </w:pPr>
    <w:rPr>
      <w:rFonts w:cs="Arial"/>
      <w:szCs w:val="20"/>
      <w:lang w:val="es-ES" w:eastAsia="es-ES"/>
    </w:rPr>
  </w:style>
  <w:style w:type="paragraph" w:customStyle="1" w:styleId="xl68">
    <w:name w:val="xl68"/>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69">
    <w:name w:val="xl69"/>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center"/>
    </w:pPr>
    <w:rPr>
      <w:rFonts w:cs="Arial"/>
      <w:szCs w:val="20"/>
      <w:lang w:val="es-ES" w:eastAsia="es-ES"/>
    </w:rPr>
  </w:style>
  <w:style w:type="paragraph" w:customStyle="1" w:styleId="xl70">
    <w:name w:val="xl70"/>
    <w:basedOn w:val="Normal"/>
    <w:rsid w:val="00EE1F98"/>
    <w:pPr>
      <w:pBdr>
        <w:top w:val="dashed" w:sz="4" w:space="0" w:color="auto"/>
        <w:left w:val="single" w:sz="8" w:space="0" w:color="auto"/>
        <w:bottom w:val="dashed" w:sz="4" w:space="0" w:color="auto"/>
      </w:pBdr>
      <w:spacing w:before="100" w:beforeAutospacing="1" w:after="100" w:afterAutospacing="1"/>
      <w:jc w:val="center"/>
    </w:pPr>
    <w:rPr>
      <w:rFonts w:cs="Arial"/>
      <w:szCs w:val="20"/>
      <w:lang w:val="es-ES" w:eastAsia="es-ES"/>
    </w:rPr>
  </w:style>
  <w:style w:type="paragraph" w:customStyle="1" w:styleId="xl71">
    <w:name w:val="xl71"/>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72">
    <w:name w:val="xl72"/>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73">
    <w:name w:val="xl73"/>
    <w:basedOn w:val="Normal"/>
    <w:rsid w:val="00EE1F98"/>
    <w:pPr>
      <w:pBdr>
        <w:top w:val="dashed" w:sz="4" w:space="0" w:color="auto"/>
        <w:left w:val="single" w:sz="8" w:space="0" w:color="auto"/>
        <w:bottom w:val="dashed" w:sz="4" w:space="0" w:color="auto"/>
      </w:pBdr>
      <w:spacing w:before="100" w:beforeAutospacing="1" w:after="100" w:afterAutospacing="1"/>
      <w:jc w:val="center"/>
      <w:textAlignment w:val="center"/>
    </w:pPr>
    <w:rPr>
      <w:rFonts w:cs="Arial"/>
      <w:szCs w:val="20"/>
      <w:lang w:val="es-ES" w:eastAsia="es-ES"/>
    </w:rPr>
  </w:style>
  <w:style w:type="paragraph" w:customStyle="1" w:styleId="xl74">
    <w:name w:val="xl74"/>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center"/>
    </w:pPr>
    <w:rPr>
      <w:rFonts w:cs="Arial"/>
      <w:szCs w:val="20"/>
      <w:lang w:val="es-ES" w:eastAsia="es-ES"/>
    </w:rPr>
  </w:style>
  <w:style w:type="paragraph" w:customStyle="1" w:styleId="xl75">
    <w:name w:val="xl75"/>
    <w:basedOn w:val="Normal"/>
    <w:rsid w:val="00EE1F98"/>
    <w:pPr>
      <w:pBdr>
        <w:top w:val="dashed" w:sz="4" w:space="0" w:color="auto"/>
        <w:left w:val="single" w:sz="8" w:space="0" w:color="auto"/>
        <w:bottom w:val="dashed" w:sz="4" w:space="0" w:color="auto"/>
      </w:pBdr>
      <w:spacing w:before="100" w:beforeAutospacing="1" w:after="100" w:afterAutospacing="1"/>
      <w:jc w:val="center"/>
    </w:pPr>
    <w:rPr>
      <w:rFonts w:cs="Arial"/>
      <w:szCs w:val="20"/>
      <w:lang w:val="es-ES" w:eastAsia="es-ES"/>
    </w:rPr>
  </w:style>
  <w:style w:type="paragraph" w:customStyle="1" w:styleId="xl76">
    <w:name w:val="xl76"/>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left"/>
    </w:pPr>
    <w:rPr>
      <w:rFonts w:cs="Arial"/>
      <w:szCs w:val="20"/>
      <w:lang w:val="es-ES" w:eastAsia="es-ES"/>
    </w:rPr>
  </w:style>
  <w:style w:type="paragraph" w:customStyle="1" w:styleId="xl77">
    <w:name w:val="xl77"/>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78">
    <w:name w:val="xl78"/>
    <w:basedOn w:val="Normal"/>
    <w:rsid w:val="00EE1F98"/>
    <w:pPr>
      <w:pBdr>
        <w:top w:val="single" w:sz="8" w:space="0" w:color="auto"/>
        <w:left w:val="single" w:sz="8" w:space="0" w:color="auto"/>
        <w:bottom w:val="dashed" w:sz="4" w:space="0" w:color="auto"/>
      </w:pBdr>
      <w:spacing w:before="100" w:beforeAutospacing="1" w:after="100" w:afterAutospacing="1"/>
      <w:jc w:val="center"/>
      <w:textAlignment w:val="center"/>
    </w:pPr>
    <w:rPr>
      <w:rFonts w:cs="Arial"/>
      <w:szCs w:val="20"/>
      <w:lang w:val="es-ES" w:eastAsia="es-ES"/>
    </w:rPr>
  </w:style>
  <w:style w:type="paragraph" w:customStyle="1" w:styleId="xl79">
    <w:name w:val="xl79"/>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80">
    <w:name w:val="xl80"/>
    <w:basedOn w:val="Normal"/>
    <w:rsid w:val="00EE1F98"/>
    <w:pPr>
      <w:pBdr>
        <w:top w:val="dashed" w:sz="4" w:space="0" w:color="auto"/>
        <w:left w:val="single" w:sz="8" w:space="0" w:color="auto"/>
        <w:bottom w:val="dashed" w:sz="4" w:space="0" w:color="auto"/>
      </w:pBdr>
      <w:spacing w:before="100" w:beforeAutospacing="1" w:after="100" w:afterAutospacing="1"/>
      <w:jc w:val="center"/>
      <w:textAlignment w:val="center"/>
    </w:pPr>
    <w:rPr>
      <w:rFonts w:cs="Arial"/>
      <w:szCs w:val="20"/>
      <w:lang w:val="es-ES" w:eastAsia="es-ES"/>
    </w:rPr>
  </w:style>
  <w:style w:type="paragraph" w:customStyle="1" w:styleId="xl81">
    <w:name w:val="xl81"/>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82">
    <w:name w:val="xl82"/>
    <w:basedOn w:val="Normal"/>
    <w:rsid w:val="00EE1F98"/>
    <w:pPr>
      <w:pBdr>
        <w:top w:val="single" w:sz="12" w:space="0" w:color="auto"/>
        <w:left w:val="single" w:sz="8" w:space="0" w:color="auto"/>
        <w:bottom w:val="single" w:sz="8" w:space="0" w:color="auto"/>
        <w:right w:val="single" w:sz="8" w:space="0" w:color="auto"/>
      </w:pBdr>
      <w:shd w:val="clear" w:color="000000" w:fill="C0C0C0"/>
      <w:spacing w:before="100" w:beforeAutospacing="1" w:after="100" w:afterAutospacing="1"/>
      <w:jc w:val="center"/>
    </w:pPr>
    <w:rPr>
      <w:rFonts w:cs="Arial"/>
      <w:b/>
      <w:bCs/>
      <w:szCs w:val="20"/>
      <w:lang w:val="es-ES" w:eastAsia="es-ES"/>
    </w:rPr>
  </w:style>
  <w:style w:type="paragraph" w:customStyle="1" w:styleId="xl83">
    <w:name w:val="xl83"/>
    <w:basedOn w:val="Normal"/>
    <w:rsid w:val="00EE1F98"/>
    <w:pPr>
      <w:pBdr>
        <w:left w:val="single" w:sz="8" w:space="0" w:color="auto"/>
      </w:pBdr>
      <w:shd w:val="clear" w:color="000000" w:fill="C0C0C0"/>
      <w:spacing w:before="100" w:beforeAutospacing="1" w:after="100" w:afterAutospacing="1"/>
      <w:jc w:val="left"/>
    </w:pPr>
    <w:rPr>
      <w:rFonts w:cs="Arial"/>
      <w:b/>
      <w:bCs/>
      <w:szCs w:val="20"/>
      <w:lang w:val="es-ES" w:eastAsia="es-ES"/>
    </w:rPr>
  </w:style>
  <w:style w:type="paragraph" w:customStyle="1" w:styleId="xl84">
    <w:name w:val="xl84"/>
    <w:basedOn w:val="Normal"/>
    <w:rsid w:val="00EE1F98"/>
    <w:pPr>
      <w:shd w:val="clear" w:color="000000" w:fill="C0C0C0"/>
      <w:spacing w:before="100" w:beforeAutospacing="1" w:after="100" w:afterAutospacing="1"/>
      <w:jc w:val="left"/>
      <w:textAlignment w:val="center"/>
    </w:pPr>
    <w:rPr>
      <w:rFonts w:cs="Arial"/>
      <w:b/>
      <w:bCs/>
      <w:sz w:val="32"/>
      <w:szCs w:val="32"/>
      <w:lang w:val="es-ES" w:eastAsia="es-ES"/>
    </w:rPr>
  </w:style>
  <w:style w:type="paragraph" w:customStyle="1" w:styleId="xl85">
    <w:name w:val="xl85"/>
    <w:basedOn w:val="Normal"/>
    <w:rsid w:val="00EE1F98"/>
    <w:pPr>
      <w:shd w:val="clear" w:color="000000" w:fill="C0C0C0"/>
      <w:spacing w:before="100" w:beforeAutospacing="1" w:after="100" w:afterAutospacing="1"/>
      <w:jc w:val="left"/>
    </w:pPr>
    <w:rPr>
      <w:rFonts w:ascii="Times New Roman" w:hAnsi="Times New Roman"/>
      <w:sz w:val="24"/>
      <w:lang w:val="es-ES" w:eastAsia="es-ES"/>
    </w:rPr>
  </w:style>
  <w:style w:type="paragraph" w:customStyle="1" w:styleId="xl86">
    <w:name w:val="xl86"/>
    <w:basedOn w:val="Normal"/>
    <w:rsid w:val="00EE1F98"/>
    <w:pPr>
      <w:shd w:val="clear" w:color="000000" w:fill="C0C0C0"/>
      <w:spacing w:before="100" w:beforeAutospacing="1" w:after="100" w:afterAutospacing="1"/>
      <w:jc w:val="left"/>
    </w:pPr>
    <w:rPr>
      <w:rFonts w:ascii="Times New Roman" w:hAnsi="Times New Roman"/>
      <w:sz w:val="24"/>
      <w:lang w:val="es-ES" w:eastAsia="es-ES"/>
    </w:rPr>
  </w:style>
  <w:style w:type="paragraph" w:customStyle="1" w:styleId="xl87">
    <w:name w:val="xl87"/>
    <w:basedOn w:val="Normal"/>
    <w:rsid w:val="00EE1F98"/>
    <w:pPr>
      <w:pBdr>
        <w:right w:val="single" w:sz="4" w:space="0" w:color="auto"/>
      </w:pBdr>
      <w:shd w:val="clear" w:color="000000" w:fill="C0C0C0"/>
      <w:spacing w:before="100" w:beforeAutospacing="1" w:after="100" w:afterAutospacing="1"/>
      <w:jc w:val="left"/>
    </w:pPr>
    <w:rPr>
      <w:rFonts w:cs="Arial"/>
      <w:b/>
      <w:bCs/>
      <w:szCs w:val="20"/>
      <w:lang w:val="es-ES" w:eastAsia="es-ES"/>
    </w:rPr>
  </w:style>
  <w:style w:type="paragraph" w:customStyle="1" w:styleId="xl88">
    <w:name w:val="xl88"/>
    <w:basedOn w:val="Normal"/>
    <w:rsid w:val="00EE1F98"/>
    <w:pPr>
      <w:pBdr>
        <w:left w:val="single" w:sz="4" w:space="0" w:color="auto"/>
        <w:right w:val="single" w:sz="4" w:space="0" w:color="auto"/>
      </w:pBdr>
      <w:shd w:val="clear" w:color="000000" w:fill="C0C0C0"/>
      <w:spacing w:before="100" w:beforeAutospacing="1" w:after="100" w:afterAutospacing="1"/>
      <w:jc w:val="left"/>
    </w:pPr>
    <w:rPr>
      <w:rFonts w:cs="Arial"/>
      <w:b/>
      <w:bCs/>
      <w:szCs w:val="20"/>
      <w:lang w:val="es-ES" w:eastAsia="es-ES"/>
    </w:rPr>
  </w:style>
  <w:style w:type="paragraph" w:customStyle="1" w:styleId="xl89">
    <w:name w:val="xl89"/>
    <w:basedOn w:val="Normal"/>
    <w:rsid w:val="00EE1F98"/>
    <w:pPr>
      <w:pBdr>
        <w:right w:val="single" w:sz="8" w:space="0" w:color="auto"/>
      </w:pBdr>
      <w:shd w:val="clear" w:color="000000" w:fill="C0C0C0"/>
      <w:spacing w:before="100" w:beforeAutospacing="1" w:after="100" w:afterAutospacing="1"/>
      <w:jc w:val="left"/>
    </w:pPr>
    <w:rPr>
      <w:rFonts w:ascii="Times New Roman" w:hAnsi="Times New Roman"/>
      <w:sz w:val="24"/>
      <w:lang w:val="es-ES" w:eastAsia="es-ES"/>
    </w:rPr>
  </w:style>
  <w:style w:type="paragraph" w:customStyle="1" w:styleId="xl90">
    <w:name w:val="xl90"/>
    <w:basedOn w:val="Normal"/>
    <w:rsid w:val="00EE1F98"/>
    <w:pPr>
      <w:pBdr>
        <w:top w:val="single" w:sz="8" w:space="0" w:color="auto"/>
        <w:left w:val="single" w:sz="4" w:space="0" w:color="auto"/>
        <w:bottom w:val="single" w:sz="4" w:space="0" w:color="auto"/>
      </w:pBdr>
      <w:shd w:val="clear" w:color="000000" w:fill="C0C0C0"/>
      <w:spacing w:before="100" w:beforeAutospacing="1" w:after="100" w:afterAutospacing="1"/>
      <w:jc w:val="left"/>
      <w:textAlignment w:val="center"/>
    </w:pPr>
    <w:rPr>
      <w:rFonts w:cs="Arial"/>
      <w:b/>
      <w:bCs/>
      <w:sz w:val="16"/>
      <w:szCs w:val="16"/>
      <w:lang w:val="es-ES" w:eastAsia="es-ES"/>
    </w:rPr>
  </w:style>
  <w:style w:type="paragraph" w:customStyle="1" w:styleId="xl91">
    <w:name w:val="xl91"/>
    <w:basedOn w:val="Normal"/>
    <w:rsid w:val="00EE1F98"/>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jc w:val="left"/>
      <w:textAlignment w:val="center"/>
    </w:pPr>
    <w:rPr>
      <w:rFonts w:cs="Arial"/>
      <w:b/>
      <w:bCs/>
      <w:sz w:val="16"/>
      <w:szCs w:val="16"/>
      <w:lang w:val="es-ES" w:eastAsia="es-ES"/>
    </w:rPr>
  </w:style>
  <w:style w:type="paragraph" w:customStyle="1" w:styleId="xl92">
    <w:name w:val="xl92"/>
    <w:basedOn w:val="Normal"/>
    <w:rsid w:val="00EE1F98"/>
    <w:pPr>
      <w:pBdr>
        <w:left w:val="single" w:sz="4" w:space="0" w:color="auto"/>
        <w:bottom w:val="single" w:sz="8" w:space="0" w:color="auto"/>
      </w:pBdr>
      <w:shd w:val="clear" w:color="000000" w:fill="C0C0C0"/>
      <w:spacing w:before="100" w:beforeAutospacing="1" w:after="100" w:afterAutospacing="1"/>
      <w:jc w:val="center"/>
      <w:textAlignment w:val="center"/>
    </w:pPr>
    <w:rPr>
      <w:rFonts w:cs="Arial"/>
      <w:b/>
      <w:bCs/>
      <w:sz w:val="16"/>
      <w:szCs w:val="16"/>
      <w:lang w:val="es-ES" w:eastAsia="es-ES"/>
    </w:rPr>
  </w:style>
  <w:style w:type="paragraph" w:customStyle="1" w:styleId="xl93">
    <w:name w:val="xl93"/>
    <w:basedOn w:val="Normal"/>
    <w:rsid w:val="00EE1F98"/>
    <w:pPr>
      <w:pBdr>
        <w:left w:val="single" w:sz="4"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cs="Arial"/>
      <w:b/>
      <w:bCs/>
      <w:sz w:val="16"/>
      <w:szCs w:val="16"/>
      <w:lang w:val="es-ES" w:eastAsia="es-ES"/>
    </w:rPr>
  </w:style>
  <w:style w:type="paragraph" w:customStyle="1" w:styleId="xl94">
    <w:name w:val="xl94"/>
    <w:basedOn w:val="Normal"/>
    <w:rsid w:val="00EE1F98"/>
    <w:pPr>
      <w:pBdr>
        <w:left w:val="single" w:sz="4" w:space="0" w:color="auto"/>
        <w:bottom w:val="single" w:sz="8"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95">
    <w:name w:val="xl95"/>
    <w:basedOn w:val="Normal"/>
    <w:rsid w:val="00EE1F98"/>
    <w:pPr>
      <w:pBdr>
        <w:left w:val="single" w:sz="4"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96">
    <w:name w:val="xl96"/>
    <w:basedOn w:val="Normal"/>
    <w:rsid w:val="00EE1F98"/>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97">
    <w:name w:val="xl97"/>
    <w:basedOn w:val="Normal"/>
    <w:rsid w:val="00EE1F98"/>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98">
    <w:name w:val="xl98"/>
    <w:basedOn w:val="Normal"/>
    <w:rsid w:val="00EE1F98"/>
    <w:pPr>
      <w:pBdr>
        <w:top w:val="single" w:sz="4" w:space="0" w:color="auto"/>
        <w:left w:val="single" w:sz="4"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cs="Arial"/>
      <w:b/>
      <w:bCs/>
      <w:sz w:val="16"/>
      <w:szCs w:val="16"/>
      <w:lang w:val="es-ES" w:eastAsia="es-ES"/>
    </w:rPr>
  </w:style>
  <w:style w:type="paragraph" w:customStyle="1" w:styleId="xl99">
    <w:name w:val="xl99"/>
    <w:basedOn w:val="Normal"/>
    <w:rsid w:val="00EE1F98"/>
    <w:pPr>
      <w:pBdr>
        <w:left w:val="single" w:sz="8" w:space="0" w:color="auto"/>
        <w:bottom w:val="dashed" w:sz="4"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00">
    <w:name w:val="xl100"/>
    <w:basedOn w:val="Normal"/>
    <w:rsid w:val="00EE1F98"/>
    <w:pPr>
      <w:pBdr>
        <w:left w:val="single" w:sz="8" w:space="0" w:color="auto"/>
        <w:bottom w:val="dashed" w:sz="4"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01">
    <w:name w:val="xl101"/>
    <w:basedOn w:val="Normal"/>
    <w:rsid w:val="00EE1F98"/>
    <w:pPr>
      <w:pBdr>
        <w:left w:val="single" w:sz="8" w:space="0" w:color="auto"/>
        <w:bottom w:val="dashed" w:sz="4" w:space="0" w:color="auto"/>
      </w:pBdr>
      <w:spacing w:before="100" w:beforeAutospacing="1" w:after="100" w:afterAutospacing="1"/>
      <w:jc w:val="center"/>
    </w:pPr>
    <w:rPr>
      <w:rFonts w:cs="Arial"/>
      <w:szCs w:val="20"/>
      <w:lang w:val="es-ES" w:eastAsia="es-ES"/>
    </w:rPr>
  </w:style>
  <w:style w:type="paragraph" w:customStyle="1" w:styleId="xl102">
    <w:name w:val="xl102"/>
    <w:basedOn w:val="Normal"/>
    <w:rsid w:val="00EE1F98"/>
    <w:pPr>
      <w:pBdr>
        <w:left w:val="single" w:sz="8" w:space="0" w:color="auto"/>
        <w:bottom w:val="dashed" w:sz="4"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103">
    <w:name w:val="xl103"/>
    <w:basedOn w:val="Normal"/>
    <w:rsid w:val="00EE1F98"/>
    <w:pPr>
      <w:pBdr>
        <w:left w:val="single" w:sz="8" w:space="0" w:color="auto"/>
        <w:bottom w:val="dashed" w:sz="4"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04">
    <w:name w:val="xl104"/>
    <w:basedOn w:val="Normal"/>
    <w:rsid w:val="00EE1F98"/>
    <w:pPr>
      <w:pBdr>
        <w:left w:val="single" w:sz="8" w:space="0" w:color="auto"/>
        <w:bottom w:val="dashed" w:sz="4" w:space="0" w:color="auto"/>
      </w:pBdr>
      <w:spacing w:before="100" w:beforeAutospacing="1" w:after="100" w:afterAutospacing="1"/>
      <w:jc w:val="center"/>
      <w:textAlignment w:val="center"/>
    </w:pPr>
    <w:rPr>
      <w:rFonts w:cs="Arial"/>
      <w:szCs w:val="20"/>
      <w:lang w:val="es-ES" w:eastAsia="es-ES"/>
    </w:rPr>
  </w:style>
  <w:style w:type="paragraph" w:customStyle="1" w:styleId="xl105">
    <w:name w:val="xl105"/>
    <w:basedOn w:val="Normal"/>
    <w:rsid w:val="00EE1F98"/>
    <w:pPr>
      <w:pBdr>
        <w:left w:val="single" w:sz="8" w:space="0" w:color="auto"/>
        <w:bottom w:val="dashed" w:sz="4"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06">
    <w:name w:val="xl106"/>
    <w:basedOn w:val="Normal"/>
    <w:rsid w:val="00EE1F98"/>
    <w:pPr>
      <w:pBdr>
        <w:left w:val="single" w:sz="8" w:space="0" w:color="auto"/>
        <w:bottom w:val="dashed" w:sz="4" w:space="0" w:color="auto"/>
      </w:pBdr>
      <w:spacing w:before="100" w:beforeAutospacing="1" w:after="100" w:afterAutospacing="1"/>
      <w:jc w:val="center"/>
    </w:pPr>
    <w:rPr>
      <w:rFonts w:cs="Arial"/>
      <w:szCs w:val="20"/>
      <w:lang w:val="es-ES" w:eastAsia="es-ES"/>
    </w:rPr>
  </w:style>
  <w:style w:type="paragraph" w:customStyle="1" w:styleId="xl107">
    <w:name w:val="xl107"/>
    <w:basedOn w:val="Normal"/>
    <w:rsid w:val="00EE1F98"/>
    <w:pPr>
      <w:pBdr>
        <w:left w:val="single" w:sz="8" w:space="0" w:color="auto"/>
        <w:bottom w:val="dashed" w:sz="4" w:space="0" w:color="auto"/>
        <w:right w:val="single" w:sz="8" w:space="0" w:color="auto"/>
      </w:pBdr>
      <w:spacing w:before="100" w:beforeAutospacing="1" w:after="100" w:afterAutospacing="1"/>
      <w:jc w:val="left"/>
    </w:pPr>
    <w:rPr>
      <w:rFonts w:cs="Arial"/>
      <w:szCs w:val="20"/>
      <w:lang w:val="es-ES" w:eastAsia="es-ES"/>
    </w:rPr>
  </w:style>
  <w:style w:type="paragraph" w:customStyle="1" w:styleId="xl108">
    <w:name w:val="xl108"/>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09">
    <w:name w:val="xl109"/>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10">
    <w:name w:val="xl110"/>
    <w:basedOn w:val="Normal"/>
    <w:rsid w:val="00EE1F98"/>
    <w:pPr>
      <w:pBdr>
        <w:top w:val="dashed" w:sz="4" w:space="0" w:color="auto"/>
        <w:left w:val="single" w:sz="8" w:space="0" w:color="auto"/>
        <w:bottom w:val="single" w:sz="8" w:space="0" w:color="auto"/>
      </w:pBdr>
      <w:spacing w:before="100" w:beforeAutospacing="1" w:after="100" w:afterAutospacing="1"/>
      <w:jc w:val="center"/>
    </w:pPr>
    <w:rPr>
      <w:rFonts w:cs="Arial"/>
      <w:szCs w:val="20"/>
      <w:lang w:val="es-ES" w:eastAsia="es-ES"/>
    </w:rPr>
  </w:style>
  <w:style w:type="paragraph" w:customStyle="1" w:styleId="xl111">
    <w:name w:val="xl111"/>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112">
    <w:name w:val="xl112"/>
    <w:basedOn w:val="Normal"/>
    <w:rsid w:val="00EE1F98"/>
    <w:pPr>
      <w:pBdr>
        <w:top w:val="dashed" w:sz="4" w:space="0" w:color="auto"/>
        <w:left w:val="single" w:sz="8" w:space="0" w:color="auto"/>
        <w:bottom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13">
    <w:name w:val="xl113"/>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14">
    <w:name w:val="xl114"/>
    <w:basedOn w:val="Normal"/>
    <w:rsid w:val="00EE1F98"/>
    <w:pPr>
      <w:pBdr>
        <w:top w:val="dashed" w:sz="4" w:space="0" w:color="auto"/>
        <w:left w:val="single" w:sz="8" w:space="0" w:color="auto"/>
        <w:bottom w:val="single" w:sz="8" w:space="0" w:color="auto"/>
      </w:pBdr>
      <w:spacing w:before="100" w:beforeAutospacing="1" w:after="100" w:afterAutospacing="1"/>
      <w:jc w:val="center"/>
    </w:pPr>
    <w:rPr>
      <w:rFonts w:cs="Arial"/>
      <w:szCs w:val="20"/>
      <w:lang w:val="es-ES" w:eastAsia="es-ES"/>
    </w:rPr>
  </w:style>
  <w:style w:type="paragraph" w:customStyle="1" w:styleId="xl115">
    <w:name w:val="xl115"/>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jc w:val="left"/>
    </w:pPr>
    <w:rPr>
      <w:rFonts w:cs="Arial"/>
      <w:szCs w:val="20"/>
      <w:lang w:val="es-ES" w:eastAsia="es-ES"/>
    </w:rPr>
  </w:style>
  <w:style w:type="paragraph" w:customStyle="1" w:styleId="xl116">
    <w:name w:val="xl116"/>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17">
    <w:name w:val="xl117"/>
    <w:basedOn w:val="Normal"/>
    <w:rsid w:val="00EE1F98"/>
    <w:pPr>
      <w:pBdr>
        <w:top w:val="dashed" w:sz="4" w:space="0" w:color="auto"/>
        <w:left w:val="single" w:sz="8"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18">
    <w:name w:val="xl118"/>
    <w:basedOn w:val="Normal"/>
    <w:rsid w:val="00EE1F98"/>
    <w:pPr>
      <w:pBdr>
        <w:top w:val="dashed" w:sz="4" w:space="0" w:color="auto"/>
        <w:left w:val="single" w:sz="8"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19">
    <w:name w:val="xl119"/>
    <w:basedOn w:val="Normal"/>
    <w:rsid w:val="00EE1F98"/>
    <w:pPr>
      <w:pBdr>
        <w:top w:val="dashed" w:sz="4" w:space="0" w:color="auto"/>
        <w:left w:val="single" w:sz="8"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20">
    <w:name w:val="xl120"/>
    <w:basedOn w:val="Normal"/>
    <w:rsid w:val="00EE1F98"/>
    <w:pPr>
      <w:pBdr>
        <w:top w:val="dashed" w:sz="4" w:space="0" w:color="auto"/>
        <w:left w:val="single" w:sz="8" w:space="0" w:color="auto"/>
      </w:pBdr>
      <w:spacing w:before="100" w:beforeAutospacing="1" w:after="100" w:afterAutospacing="1"/>
      <w:jc w:val="center"/>
    </w:pPr>
    <w:rPr>
      <w:rFonts w:cs="Arial"/>
      <w:szCs w:val="20"/>
      <w:lang w:val="es-ES" w:eastAsia="es-ES"/>
    </w:rPr>
  </w:style>
  <w:style w:type="paragraph" w:customStyle="1" w:styleId="xl121">
    <w:name w:val="xl121"/>
    <w:basedOn w:val="Normal"/>
    <w:rsid w:val="00EE1F98"/>
    <w:pPr>
      <w:pBdr>
        <w:top w:val="dashed" w:sz="4" w:space="0" w:color="auto"/>
        <w:left w:val="single" w:sz="8"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122">
    <w:name w:val="xl122"/>
    <w:basedOn w:val="Normal"/>
    <w:rsid w:val="00EE1F98"/>
    <w:pPr>
      <w:pBdr>
        <w:top w:val="dashed" w:sz="4" w:space="0" w:color="auto"/>
        <w:lef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23">
    <w:name w:val="xl123"/>
    <w:basedOn w:val="Normal"/>
    <w:rsid w:val="00EE1F98"/>
    <w:pPr>
      <w:pBdr>
        <w:top w:val="dashed" w:sz="4" w:space="0" w:color="auto"/>
        <w:left w:val="single" w:sz="8"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24">
    <w:name w:val="xl124"/>
    <w:basedOn w:val="Normal"/>
    <w:rsid w:val="00EE1F98"/>
    <w:pPr>
      <w:pBdr>
        <w:top w:val="dashed" w:sz="4" w:space="0" w:color="auto"/>
        <w:left w:val="single" w:sz="8" w:space="0" w:color="auto"/>
      </w:pBdr>
      <w:spacing w:before="100" w:beforeAutospacing="1" w:after="100" w:afterAutospacing="1"/>
      <w:jc w:val="center"/>
    </w:pPr>
    <w:rPr>
      <w:rFonts w:cs="Arial"/>
      <w:szCs w:val="20"/>
      <w:lang w:val="es-ES" w:eastAsia="es-ES"/>
    </w:rPr>
  </w:style>
  <w:style w:type="paragraph" w:customStyle="1" w:styleId="xl125">
    <w:name w:val="xl125"/>
    <w:basedOn w:val="Normal"/>
    <w:rsid w:val="00EE1F98"/>
    <w:pPr>
      <w:pBdr>
        <w:top w:val="dashed" w:sz="4" w:space="0" w:color="auto"/>
        <w:left w:val="single" w:sz="8" w:space="0" w:color="auto"/>
        <w:right w:val="single" w:sz="8" w:space="0" w:color="auto"/>
      </w:pBdr>
      <w:spacing w:before="100" w:beforeAutospacing="1" w:after="100" w:afterAutospacing="1"/>
      <w:jc w:val="left"/>
    </w:pPr>
    <w:rPr>
      <w:rFonts w:cs="Arial"/>
      <w:szCs w:val="20"/>
      <w:lang w:val="es-ES" w:eastAsia="es-ES"/>
    </w:rPr>
  </w:style>
  <w:style w:type="paragraph" w:customStyle="1" w:styleId="xl126">
    <w:name w:val="xl126"/>
    <w:basedOn w:val="Normal"/>
    <w:rsid w:val="00EE1F98"/>
    <w:pPr>
      <w:spacing w:before="100" w:beforeAutospacing="1" w:after="100" w:afterAutospacing="1"/>
      <w:jc w:val="left"/>
      <w:textAlignment w:val="center"/>
    </w:pPr>
    <w:rPr>
      <w:rFonts w:ascii="Times New Roman" w:hAnsi="Times New Roman"/>
      <w:sz w:val="24"/>
      <w:lang w:val="es-ES" w:eastAsia="es-ES"/>
    </w:rPr>
  </w:style>
  <w:style w:type="paragraph" w:customStyle="1" w:styleId="xl127">
    <w:name w:val="xl127"/>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28">
    <w:name w:val="xl128"/>
    <w:basedOn w:val="Normal"/>
    <w:rsid w:val="00EE1F98"/>
    <w:pPr>
      <w:pBdr>
        <w:top w:val="single" w:sz="8" w:space="0" w:color="auto"/>
        <w:left w:val="single" w:sz="8" w:space="0" w:color="auto"/>
        <w:bottom w:val="dashed" w:sz="4" w:space="0" w:color="auto"/>
      </w:pBdr>
      <w:spacing w:before="100" w:beforeAutospacing="1" w:after="100" w:afterAutospacing="1"/>
      <w:jc w:val="center"/>
    </w:pPr>
    <w:rPr>
      <w:rFonts w:cs="Arial"/>
      <w:szCs w:val="20"/>
      <w:lang w:val="es-ES" w:eastAsia="es-ES"/>
    </w:rPr>
  </w:style>
  <w:style w:type="paragraph" w:customStyle="1" w:styleId="xl129">
    <w:name w:val="xl129"/>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30">
    <w:name w:val="xl130"/>
    <w:basedOn w:val="Normal"/>
    <w:rsid w:val="00EE1F98"/>
    <w:pPr>
      <w:pBdr>
        <w:top w:val="single" w:sz="8" w:space="0" w:color="auto"/>
        <w:left w:val="single" w:sz="8" w:space="0" w:color="auto"/>
        <w:bottom w:val="dashed" w:sz="4" w:space="0" w:color="auto"/>
      </w:pBdr>
      <w:spacing w:before="100" w:beforeAutospacing="1" w:after="100" w:afterAutospacing="1"/>
      <w:jc w:val="center"/>
    </w:pPr>
    <w:rPr>
      <w:rFonts w:cs="Arial"/>
      <w:szCs w:val="20"/>
      <w:lang w:val="es-ES" w:eastAsia="es-ES"/>
    </w:rPr>
  </w:style>
  <w:style w:type="paragraph" w:customStyle="1" w:styleId="xl131">
    <w:name w:val="xl131"/>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jc w:val="left"/>
    </w:pPr>
    <w:rPr>
      <w:rFonts w:cs="Arial"/>
      <w:szCs w:val="20"/>
      <w:lang w:val="es-ES" w:eastAsia="es-ES"/>
    </w:rPr>
  </w:style>
  <w:style w:type="paragraph" w:customStyle="1" w:styleId="xl132">
    <w:name w:val="xl132"/>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textAlignment w:val="center"/>
    </w:pPr>
    <w:rPr>
      <w:rFonts w:cs="Arial"/>
      <w:szCs w:val="20"/>
      <w:lang w:val="es-ES" w:eastAsia="es-ES"/>
    </w:rPr>
  </w:style>
  <w:style w:type="paragraph" w:customStyle="1" w:styleId="xl133">
    <w:name w:val="xl133"/>
    <w:basedOn w:val="Normal"/>
    <w:rsid w:val="00EE1F98"/>
    <w:pPr>
      <w:pBdr>
        <w:top w:val="dashed" w:sz="4" w:space="0" w:color="auto"/>
        <w:left w:val="single" w:sz="8" w:space="0" w:color="auto"/>
        <w:bottom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34">
    <w:name w:val="xl134"/>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135">
    <w:name w:val="xl135"/>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36">
    <w:name w:val="xl136"/>
    <w:basedOn w:val="Normal"/>
    <w:rsid w:val="00EE1F98"/>
    <w:pPr>
      <w:pBdr>
        <w:top w:val="dashed" w:sz="4" w:space="0" w:color="auto"/>
        <w:left w:val="single" w:sz="8" w:space="0" w:color="auto"/>
        <w:bottom w:val="dashed" w:sz="4" w:space="0" w:color="auto"/>
      </w:pBdr>
      <w:spacing w:before="100" w:beforeAutospacing="1" w:after="100" w:afterAutospacing="1"/>
      <w:jc w:val="center"/>
    </w:pPr>
    <w:rPr>
      <w:rFonts w:cs="Arial"/>
      <w:szCs w:val="20"/>
      <w:lang w:val="es-ES" w:eastAsia="es-ES"/>
    </w:rPr>
  </w:style>
  <w:style w:type="paragraph" w:customStyle="1" w:styleId="xl137">
    <w:name w:val="xl137"/>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textAlignment w:val="center"/>
    </w:pPr>
    <w:rPr>
      <w:rFonts w:cs="Arial"/>
      <w:szCs w:val="20"/>
      <w:lang w:val="es-ES" w:eastAsia="es-ES"/>
    </w:rPr>
  </w:style>
  <w:style w:type="paragraph" w:customStyle="1" w:styleId="xl138">
    <w:name w:val="xl138"/>
    <w:basedOn w:val="Normal"/>
    <w:rsid w:val="00EE1F98"/>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39">
    <w:name w:val="xl139"/>
    <w:basedOn w:val="Normal"/>
    <w:rsid w:val="00EE1F98"/>
    <w:pPr>
      <w:pBdr>
        <w:left w:val="single" w:sz="8" w:space="0" w:color="auto"/>
        <w:bottom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40">
    <w:name w:val="xl140"/>
    <w:basedOn w:val="Normal"/>
    <w:rsid w:val="00EE1F98"/>
    <w:pPr>
      <w:spacing w:before="100" w:beforeAutospacing="1" w:after="100" w:afterAutospacing="1"/>
    </w:pPr>
    <w:rPr>
      <w:rFonts w:cs="Arial"/>
      <w:color w:val="000000"/>
      <w:szCs w:val="20"/>
      <w:lang w:val="es-ES" w:eastAsia="es-ES"/>
    </w:rPr>
  </w:style>
  <w:style w:type="paragraph" w:customStyle="1" w:styleId="xl141">
    <w:name w:val="xl141"/>
    <w:basedOn w:val="Normal"/>
    <w:rsid w:val="00EE1F98"/>
    <w:pPr>
      <w:pBdr>
        <w:left w:val="single" w:sz="8" w:space="0" w:color="auto"/>
        <w:bottom w:val="dashed" w:sz="4" w:space="0" w:color="auto"/>
      </w:pBdr>
      <w:spacing w:before="100" w:beforeAutospacing="1" w:after="100" w:afterAutospacing="1"/>
      <w:jc w:val="center"/>
      <w:textAlignment w:val="center"/>
    </w:pPr>
    <w:rPr>
      <w:rFonts w:cs="Arial"/>
      <w:szCs w:val="20"/>
      <w:lang w:val="es-ES" w:eastAsia="es-ES"/>
    </w:rPr>
  </w:style>
  <w:style w:type="paragraph" w:customStyle="1" w:styleId="xl142">
    <w:name w:val="xl142"/>
    <w:basedOn w:val="Normal"/>
    <w:rsid w:val="00EE1F98"/>
    <w:pPr>
      <w:pBdr>
        <w:top w:val="single" w:sz="8" w:space="0" w:color="auto"/>
        <w:left w:val="single" w:sz="4" w:space="0" w:color="auto"/>
        <w:bottom w:val="single" w:sz="4"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143">
    <w:name w:val="xl143"/>
    <w:basedOn w:val="Normal"/>
    <w:rsid w:val="00EE1F98"/>
    <w:pPr>
      <w:pBdr>
        <w:top w:val="single" w:sz="8"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144">
    <w:name w:val="xl144"/>
    <w:basedOn w:val="Normal"/>
    <w:rsid w:val="00EE1F98"/>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145">
    <w:name w:val="xl145"/>
    <w:basedOn w:val="Normal"/>
    <w:rsid w:val="00EE1F98"/>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imes New Roman" w:hAnsi="Times New Roman"/>
      <w:sz w:val="24"/>
      <w:lang w:val="es-ES" w:eastAsia="es-ES"/>
    </w:rPr>
  </w:style>
  <w:style w:type="paragraph" w:customStyle="1" w:styleId="xl146">
    <w:name w:val="xl146"/>
    <w:basedOn w:val="Normal"/>
    <w:rsid w:val="00EE1F98"/>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ascii="Times New Roman" w:hAnsi="Times New Roman"/>
      <w:sz w:val="24"/>
      <w:lang w:val="es-ES" w:eastAsia="es-ES"/>
    </w:rPr>
  </w:style>
  <w:style w:type="paragraph" w:customStyle="1" w:styleId="xl147">
    <w:name w:val="xl147"/>
    <w:basedOn w:val="Normal"/>
    <w:rsid w:val="00EE1F98"/>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148">
    <w:name w:val="xl148"/>
    <w:basedOn w:val="Normal"/>
    <w:rsid w:val="00EE1F98"/>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149">
    <w:name w:val="xl149"/>
    <w:basedOn w:val="Normal"/>
    <w:rsid w:val="00EE1F98"/>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jc w:val="left"/>
    </w:pPr>
    <w:rPr>
      <w:rFonts w:ascii="Times New Roman" w:hAnsi="Times New Roman"/>
      <w:sz w:val="24"/>
      <w:lang w:val="es-ES" w:eastAsia="es-ES"/>
    </w:rPr>
  </w:style>
  <w:style w:type="paragraph" w:customStyle="1" w:styleId="xl150">
    <w:name w:val="xl150"/>
    <w:basedOn w:val="Normal"/>
    <w:rsid w:val="00EE1F98"/>
    <w:pPr>
      <w:pBdr>
        <w:top w:val="single" w:sz="8" w:space="0" w:color="auto"/>
        <w:left w:val="single" w:sz="8" w:space="0" w:color="auto"/>
        <w:right w:val="single" w:sz="4" w:space="0" w:color="auto"/>
      </w:pBdr>
      <w:shd w:val="clear" w:color="000000" w:fill="C0C0C0"/>
      <w:spacing w:before="100" w:beforeAutospacing="1" w:after="100" w:afterAutospacing="1"/>
      <w:jc w:val="center"/>
      <w:textAlignment w:val="center"/>
    </w:pPr>
    <w:rPr>
      <w:rFonts w:cs="Arial"/>
      <w:b/>
      <w:bCs/>
      <w:szCs w:val="20"/>
      <w:lang w:val="es-ES" w:eastAsia="es-ES"/>
    </w:rPr>
  </w:style>
  <w:style w:type="paragraph" w:customStyle="1" w:styleId="xl151">
    <w:name w:val="xl151"/>
    <w:basedOn w:val="Normal"/>
    <w:rsid w:val="00EE1F98"/>
    <w:pPr>
      <w:pBdr>
        <w:left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cs="Arial"/>
      <w:szCs w:val="20"/>
      <w:lang w:val="es-ES" w:eastAsia="es-ES"/>
    </w:rPr>
  </w:style>
  <w:style w:type="paragraph" w:customStyle="1" w:styleId="xl152">
    <w:name w:val="xl152"/>
    <w:basedOn w:val="Normal"/>
    <w:rsid w:val="00EE1F98"/>
    <w:pPr>
      <w:pBdr>
        <w:top w:val="single" w:sz="8" w:space="0" w:color="auto"/>
        <w:left w:val="single" w:sz="8" w:space="0" w:color="auto"/>
        <w:bottom w:val="single" w:sz="8" w:space="0" w:color="auto"/>
      </w:pBdr>
      <w:shd w:val="clear" w:color="000000" w:fill="C0C0C0"/>
      <w:spacing w:before="100" w:beforeAutospacing="1" w:after="100" w:afterAutospacing="1"/>
      <w:jc w:val="center"/>
    </w:pPr>
    <w:rPr>
      <w:rFonts w:cs="Arial"/>
      <w:b/>
      <w:bCs/>
      <w:sz w:val="32"/>
      <w:szCs w:val="32"/>
      <w:lang w:val="es-ES" w:eastAsia="es-ES"/>
    </w:rPr>
  </w:style>
  <w:style w:type="paragraph" w:customStyle="1" w:styleId="xl153">
    <w:name w:val="xl153"/>
    <w:basedOn w:val="Normal"/>
    <w:rsid w:val="00EE1F98"/>
    <w:pPr>
      <w:pBdr>
        <w:top w:val="single" w:sz="8" w:space="0" w:color="auto"/>
        <w:bottom w:val="single" w:sz="8" w:space="0" w:color="auto"/>
      </w:pBdr>
      <w:shd w:val="clear" w:color="000000" w:fill="C0C0C0"/>
      <w:spacing w:before="100" w:beforeAutospacing="1" w:after="100" w:afterAutospacing="1"/>
      <w:jc w:val="center"/>
    </w:pPr>
    <w:rPr>
      <w:rFonts w:cs="Arial"/>
      <w:sz w:val="32"/>
      <w:szCs w:val="32"/>
      <w:lang w:val="es-ES" w:eastAsia="es-ES"/>
    </w:rPr>
  </w:style>
  <w:style w:type="paragraph" w:customStyle="1" w:styleId="xl154">
    <w:name w:val="xl154"/>
    <w:basedOn w:val="Normal"/>
    <w:rsid w:val="00EE1F98"/>
    <w:pPr>
      <w:pBdr>
        <w:top w:val="single" w:sz="8" w:space="0" w:color="auto"/>
        <w:bottom w:val="single" w:sz="8" w:space="0" w:color="auto"/>
        <w:right w:val="single" w:sz="8" w:space="0" w:color="auto"/>
      </w:pBdr>
      <w:shd w:val="clear" w:color="000000" w:fill="C0C0C0"/>
      <w:spacing w:before="100" w:beforeAutospacing="1" w:after="100" w:afterAutospacing="1"/>
      <w:jc w:val="center"/>
    </w:pPr>
    <w:rPr>
      <w:rFonts w:cs="Arial"/>
      <w:sz w:val="32"/>
      <w:szCs w:val="32"/>
      <w:lang w:val="es-ES" w:eastAsia="es-ES"/>
    </w:rPr>
  </w:style>
  <w:style w:type="paragraph" w:customStyle="1" w:styleId="xl155">
    <w:name w:val="xl155"/>
    <w:basedOn w:val="Normal"/>
    <w:rsid w:val="00EE1F98"/>
    <w:pPr>
      <w:shd w:val="clear" w:color="000000" w:fill="C0C0C0"/>
      <w:spacing w:before="100" w:beforeAutospacing="1" w:after="100" w:afterAutospacing="1"/>
      <w:jc w:val="center"/>
    </w:pPr>
    <w:rPr>
      <w:rFonts w:cs="Arial"/>
      <w:b/>
      <w:bCs/>
      <w:szCs w:val="20"/>
      <w:lang w:val="es-ES" w:eastAsia="es-ES"/>
    </w:rPr>
  </w:style>
  <w:style w:type="paragraph" w:customStyle="1" w:styleId="xl156">
    <w:name w:val="xl156"/>
    <w:basedOn w:val="Normal"/>
    <w:rsid w:val="00EE1F98"/>
    <w:pPr>
      <w:pBdr>
        <w:right w:val="single" w:sz="12" w:space="0" w:color="auto"/>
      </w:pBdr>
      <w:shd w:val="clear" w:color="000000" w:fill="C0C0C0"/>
      <w:spacing w:before="100" w:beforeAutospacing="1" w:after="100" w:afterAutospacing="1"/>
      <w:jc w:val="center"/>
    </w:pPr>
    <w:rPr>
      <w:rFonts w:cs="Arial"/>
      <w:b/>
      <w:bCs/>
      <w:szCs w:val="20"/>
      <w:lang w:val="es-ES" w:eastAsia="es-ES"/>
    </w:rPr>
  </w:style>
  <w:style w:type="paragraph" w:customStyle="1" w:styleId="xl157">
    <w:name w:val="xl157"/>
    <w:basedOn w:val="Normal"/>
    <w:rsid w:val="00EE1F98"/>
    <w:pPr>
      <w:pBdr>
        <w:top w:val="single" w:sz="8" w:space="0" w:color="auto"/>
        <w:left w:val="single" w:sz="4" w:space="0" w:color="auto"/>
        <w:right w:val="single" w:sz="4" w:space="0" w:color="auto"/>
      </w:pBdr>
      <w:shd w:val="clear" w:color="000000" w:fill="C0C0C0"/>
      <w:spacing w:before="100" w:beforeAutospacing="1" w:after="100" w:afterAutospacing="1"/>
      <w:jc w:val="center"/>
      <w:textAlignment w:val="center"/>
    </w:pPr>
    <w:rPr>
      <w:rFonts w:cs="Arial"/>
      <w:b/>
      <w:bCs/>
      <w:sz w:val="16"/>
      <w:szCs w:val="16"/>
      <w:lang w:val="es-ES" w:eastAsia="es-ES"/>
    </w:rPr>
  </w:style>
  <w:style w:type="paragraph" w:customStyle="1" w:styleId="xl158">
    <w:name w:val="xl158"/>
    <w:basedOn w:val="Normal"/>
    <w:rsid w:val="00EE1F98"/>
    <w:pPr>
      <w:pBdr>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Times New Roman" w:hAnsi="Times New Roman"/>
      <w:sz w:val="24"/>
      <w:lang w:val="es-ES" w:eastAsia="es-ES"/>
    </w:rPr>
  </w:style>
  <w:style w:type="paragraph" w:customStyle="1" w:styleId="xl159">
    <w:name w:val="xl159"/>
    <w:basedOn w:val="Normal"/>
    <w:rsid w:val="00EE1F98"/>
    <w:pPr>
      <w:pBdr>
        <w:top w:val="single" w:sz="8" w:space="0" w:color="auto"/>
        <w:left w:val="single" w:sz="8" w:space="0" w:color="auto"/>
        <w:right w:val="single" w:sz="4"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160">
    <w:name w:val="xl160"/>
    <w:basedOn w:val="Normal"/>
    <w:rsid w:val="00EE1F98"/>
    <w:pPr>
      <w:pBdr>
        <w:left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Times New Roman" w:hAnsi="Times New Roman"/>
      <w:sz w:val="24"/>
      <w:lang w:val="es-ES" w:eastAsia="es-ES"/>
    </w:rPr>
  </w:style>
  <w:style w:type="paragraph" w:styleId="Textodeglobo">
    <w:name w:val="Balloon Text"/>
    <w:basedOn w:val="Normal"/>
    <w:link w:val="TextodegloboCar"/>
    <w:uiPriority w:val="99"/>
    <w:semiHidden/>
    <w:unhideWhenUsed/>
    <w:rsid w:val="00966FDB"/>
    <w:rPr>
      <w:rFonts w:ascii="Tahoma" w:hAnsi="Tahoma"/>
      <w:sz w:val="16"/>
      <w:szCs w:val="16"/>
    </w:rPr>
  </w:style>
  <w:style w:type="character" w:customStyle="1" w:styleId="TextodegloboCar">
    <w:name w:val="Texto de globo Car"/>
    <w:link w:val="Textodeglobo"/>
    <w:uiPriority w:val="99"/>
    <w:semiHidden/>
    <w:rsid w:val="00966FDB"/>
    <w:rPr>
      <w:rFonts w:ascii="Tahoma" w:eastAsia="Times New Roman" w:hAnsi="Tahoma" w:cs="Tahoma"/>
      <w:sz w:val="16"/>
      <w:szCs w:val="16"/>
      <w:lang w:val="es-CO" w:eastAsia="en-US"/>
    </w:rPr>
  </w:style>
  <w:style w:type="paragraph" w:customStyle="1" w:styleId="Tabla">
    <w:name w:val="Tabla"/>
    <w:basedOn w:val="Normal"/>
    <w:rsid w:val="00E9702D"/>
    <w:pPr>
      <w:spacing w:before="60" w:after="60"/>
      <w:jc w:val="center"/>
    </w:pPr>
    <w:rPr>
      <w:sz w:val="18"/>
      <w:szCs w:val="20"/>
    </w:rPr>
  </w:style>
  <w:style w:type="paragraph" w:customStyle="1" w:styleId="Estilo2">
    <w:name w:val="Estilo2"/>
    <w:basedOn w:val="Ttulo2"/>
    <w:rsid w:val="00E9235E"/>
    <w:pPr>
      <w:tabs>
        <w:tab w:val="left" w:pos="851"/>
      </w:tabs>
      <w:spacing w:after="360"/>
    </w:pPr>
    <w:rPr>
      <w:rFonts w:eastAsia="Calibri"/>
      <w:bCs/>
      <w:caps/>
      <w:color w:val="000000"/>
      <w:sz w:val="24"/>
      <w:lang w:val="es-ES_tradnl"/>
    </w:rPr>
  </w:style>
  <w:style w:type="paragraph" w:customStyle="1" w:styleId="Estilo3">
    <w:name w:val="Estilo3"/>
    <w:basedOn w:val="Ttulo3"/>
    <w:uiPriority w:val="99"/>
    <w:rsid w:val="00E9235E"/>
    <w:pPr>
      <w:tabs>
        <w:tab w:val="num" w:pos="567"/>
      </w:tabs>
      <w:spacing w:before="300" w:after="100"/>
      <w:ind w:left="567" w:hanging="360"/>
    </w:pPr>
    <w:rPr>
      <w:rFonts w:eastAsia="Calibri"/>
      <w:bCs/>
      <w:sz w:val="24"/>
      <w:szCs w:val="24"/>
    </w:rPr>
  </w:style>
  <w:style w:type="table" w:styleId="Tablaconcuadrcula">
    <w:name w:val="Table Grid"/>
    <w:aliases w:val="Personal,SGI,sin cuadricula,Tabla GEOCOL,Petrominerales"/>
    <w:basedOn w:val="Tablanormal"/>
    <w:uiPriority w:val="59"/>
    <w:qFormat/>
    <w:rsid w:val="00FB24A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B2EAB"/>
    <w:pPr>
      <w:spacing w:before="100" w:beforeAutospacing="1" w:after="100" w:afterAutospacing="1"/>
      <w:jc w:val="left"/>
    </w:pPr>
    <w:rPr>
      <w:rFonts w:ascii="Times New Roman" w:hAnsi="Times New Roman"/>
      <w:sz w:val="24"/>
      <w:lang w:val="es-ES" w:eastAsia="es-ES"/>
    </w:rPr>
  </w:style>
  <w:style w:type="paragraph" w:styleId="Sinespaciado">
    <w:name w:val="No Spacing"/>
    <w:uiPriority w:val="1"/>
    <w:qFormat/>
    <w:rsid w:val="00E214A6"/>
    <w:pPr>
      <w:spacing w:before="240" w:after="480"/>
      <w:ind w:left="403" w:hanging="403"/>
      <w:jc w:val="center"/>
    </w:pPr>
    <w:rPr>
      <w:rFonts w:eastAsia="Times New Roman" w:cs="Calibri"/>
      <w:sz w:val="22"/>
      <w:szCs w:val="22"/>
      <w:lang w:val="es-ES" w:eastAsia="en-US"/>
    </w:rPr>
  </w:style>
  <w:style w:type="table" w:customStyle="1" w:styleId="Tablaconcuadrcula1">
    <w:name w:val="Tabla con cuadrícula1"/>
    <w:basedOn w:val="Tablanormal"/>
    <w:next w:val="Tablaconcuadrcula"/>
    <w:uiPriority w:val="59"/>
    <w:rsid w:val="00E0203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
    <w:name w:val="Title"/>
    <w:basedOn w:val="Normal"/>
    <w:next w:val="Normal"/>
    <w:link w:val="TtuloCar"/>
    <w:uiPriority w:val="10"/>
    <w:qFormat/>
    <w:rsid w:val="00D010B6"/>
    <w:pPr>
      <w:pBdr>
        <w:bottom w:val="single" w:sz="8" w:space="4" w:color="4F81BD"/>
      </w:pBdr>
      <w:spacing w:after="300"/>
      <w:contextualSpacing/>
    </w:pPr>
    <w:rPr>
      <w:rFonts w:ascii="Cambria" w:hAnsi="Cambria"/>
      <w:color w:val="17365D"/>
      <w:spacing w:val="5"/>
      <w:kern w:val="28"/>
      <w:sz w:val="52"/>
      <w:szCs w:val="52"/>
    </w:rPr>
  </w:style>
  <w:style w:type="character" w:customStyle="1" w:styleId="TtuloCar">
    <w:name w:val="Título Car"/>
    <w:link w:val="Ttulo"/>
    <w:uiPriority w:val="10"/>
    <w:rsid w:val="00D010B6"/>
    <w:rPr>
      <w:rFonts w:ascii="Cambria" w:eastAsia="Times New Roman" w:hAnsi="Cambria" w:cs="Times New Roman"/>
      <w:color w:val="17365D"/>
      <w:spacing w:val="5"/>
      <w:kern w:val="28"/>
      <w:sz w:val="52"/>
      <w:szCs w:val="52"/>
      <w:lang w:val="es-CO" w:eastAsia="en-US"/>
    </w:rPr>
  </w:style>
  <w:style w:type="paragraph" w:customStyle="1" w:styleId="VilletaPunto">
    <w:name w:val="VilletaPunto"/>
    <w:basedOn w:val="Prrafodelista"/>
    <w:autoRedefine/>
    <w:qFormat/>
    <w:rsid w:val="006C7082"/>
    <w:pPr>
      <w:ind w:left="1080" w:hanging="360"/>
      <w:jc w:val="both"/>
    </w:pPr>
  </w:style>
  <w:style w:type="character" w:customStyle="1" w:styleId="spelle">
    <w:name w:val="spelle"/>
    <w:basedOn w:val="Fuentedeprrafopredeter"/>
    <w:rsid w:val="0066529E"/>
  </w:style>
  <w:style w:type="paragraph" w:customStyle="1" w:styleId="xl29">
    <w:name w:val="xl29"/>
    <w:basedOn w:val="Normal"/>
    <w:rsid w:val="0066529E"/>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sz w:val="24"/>
      <w:lang w:val="es-ES" w:eastAsia="es-ES"/>
    </w:rPr>
  </w:style>
  <w:style w:type="paragraph" w:styleId="Textosinformato">
    <w:name w:val="Plain Text"/>
    <w:basedOn w:val="Normal"/>
    <w:link w:val="TextosinformatoCar"/>
    <w:uiPriority w:val="99"/>
    <w:semiHidden/>
    <w:unhideWhenUsed/>
    <w:rsid w:val="00BD6FEF"/>
    <w:pPr>
      <w:jc w:val="left"/>
    </w:pPr>
    <w:rPr>
      <w:rFonts w:ascii="Consolas" w:eastAsia="Calibri" w:hAnsi="Consolas"/>
      <w:sz w:val="21"/>
      <w:szCs w:val="21"/>
    </w:rPr>
  </w:style>
  <w:style w:type="character" w:customStyle="1" w:styleId="TextosinformatoCar">
    <w:name w:val="Texto sin formato Car"/>
    <w:link w:val="Textosinformato"/>
    <w:uiPriority w:val="99"/>
    <w:semiHidden/>
    <w:rsid w:val="00BD6FEF"/>
    <w:rPr>
      <w:rFonts w:ascii="Consolas" w:eastAsia="Calibri" w:hAnsi="Consolas"/>
      <w:sz w:val="21"/>
      <w:szCs w:val="21"/>
    </w:rPr>
  </w:style>
  <w:style w:type="character" w:customStyle="1" w:styleId="apple-style-span">
    <w:name w:val="apple-style-span"/>
    <w:basedOn w:val="Fuentedeprrafopredeter"/>
    <w:rsid w:val="00432362"/>
  </w:style>
  <w:style w:type="paragraph" w:styleId="Mapadeldocumento">
    <w:name w:val="Document Map"/>
    <w:basedOn w:val="Normal"/>
    <w:link w:val="MapadeldocumentoCar"/>
    <w:uiPriority w:val="99"/>
    <w:semiHidden/>
    <w:unhideWhenUsed/>
    <w:rsid w:val="00CB729F"/>
    <w:rPr>
      <w:rFonts w:ascii="Tahoma" w:hAnsi="Tahoma"/>
      <w:sz w:val="16"/>
      <w:szCs w:val="16"/>
    </w:rPr>
  </w:style>
  <w:style w:type="character" w:customStyle="1" w:styleId="MapadeldocumentoCar">
    <w:name w:val="Mapa del documento Car"/>
    <w:link w:val="Mapadeldocumento"/>
    <w:uiPriority w:val="99"/>
    <w:semiHidden/>
    <w:rsid w:val="00CB729F"/>
    <w:rPr>
      <w:rFonts w:ascii="Tahoma" w:eastAsia="Times New Roman" w:hAnsi="Tahoma" w:cs="Tahoma"/>
      <w:sz w:val="16"/>
      <w:szCs w:val="16"/>
      <w:lang w:val="es-CO" w:eastAsia="en-US"/>
    </w:rPr>
  </w:style>
  <w:style w:type="paragraph" w:styleId="Textoindependiente3">
    <w:name w:val="Body Text 3"/>
    <w:basedOn w:val="Normal"/>
    <w:link w:val="Textoindependiente3Car"/>
    <w:uiPriority w:val="99"/>
    <w:unhideWhenUsed/>
    <w:rsid w:val="00026035"/>
    <w:pPr>
      <w:spacing w:after="120"/>
    </w:pPr>
    <w:rPr>
      <w:sz w:val="16"/>
      <w:szCs w:val="16"/>
    </w:rPr>
  </w:style>
  <w:style w:type="character" w:customStyle="1" w:styleId="Textoindependiente3Car">
    <w:name w:val="Texto independiente 3 Car"/>
    <w:link w:val="Textoindependiente3"/>
    <w:uiPriority w:val="99"/>
    <w:rsid w:val="00026035"/>
    <w:rPr>
      <w:rFonts w:ascii="Arial" w:eastAsia="Times New Roman" w:hAnsi="Arial"/>
      <w:sz w:val="16"/>
      <w:szCs w:val="16"/>
      <w:lang w:eastAsia="en-US"/>
    </w:rPr>
  </w:style>
  <w:style w:type="paragraph" w:customStyle="1" w:styleId="Default">
    <w:name w:val="Default"/>
    <w:rsid w:val="00375972"/>
    <w:pPr>
      <w:autoSpaceDE w:val="0"/>
      <w:autoSpaceDN w:val="0"/>
      <w:adjustRightInd w:val="0"/>
      <w:spacing w:before="240" w:after="480"/>
      <w:ind w:left="403" w:hanging="403"/>
      <w:jc w:val="center"/>
    </w:pPr>
    <w:rPr>
      <w:rFonts w:ascii="Tahoma" w:hAnsi="Tahoma" w:cs="Tahoma"/>
      <w:color w:val="000000"/>
      <w:sz w:val="24"/>
      <w:szCs w:val="24"/>
      <w:lang w:eastAsia="en-US"/>
    </w:rPr>
  </w:style>
  <w:style w:type="paragraph" w:styleId="Textonotaalfinal">
    <w:name w:val="endnote text"/>
    <w:basedOn w:val="Normal"/>
    <w:link w:val="TextonotaalfinalCar"/>
    <w:uiPriority w:val="99"/>
    <w:semiHidden/>
    <w:unhideWhenUsed/>
    <w:rsid w:val="001C49B5"/>
    <w:rPr>
      <w:szCs w:val="20"/>
    </w:rPr>
  </w:style>
  <w:style w:type="character" w:customStyle="1" w:styleId="TextonotaalfinalCar">
    <w:name w:val="Texto nota al final Car"/>
    <w:link w:val="Textonotaalfinal"/>
    <w:uiPriority w:val="99"/>
    <w:semiHidden/>
    <w:rsid w:val="001C49B5"/>
    <w:rPr>
      <w:rFonts w:ascii="Arial" w:eastAsia="Times New Roman" w:hAnsi="Arial"/>
      <w:lang w:val="es-CO" w:eastAsia="en-US"/>
    </w:rPr>
  </w:style>
  <w:style w:type="character" w:styleId="Refdenotaalfinal">
    <w:name w:val="endnote reference"/>
    <w:uiPriority w:val="99"/>
    <w:semiHidden/>
    <w:unhideWhenUsed/>
    <w:rsid w:val="001C49B5"/>
    <w:rPr>
      <w:vertAlign w:val="superscript"/>
    </w:rPr>
  </w:style>
  <w:style w:type="paragraph" w:styleId="Textonotapie">
    <w:name w:val="footnote text"/>
    <w:basedOn w:val="Normal"/>
    <w:link w:val="TextonotapieCar"/>
    <w:unhideWhenUsed/>
    <w:rsid w:val="001C49B5"/>
    <w:rPr>
      <w:szCs w:val="20"/>
    </w:rPr>
  </w:style>
  <w:style w:type="character" w:customStyle="1" w:styleId="TextonotapieCar">
    <w:name w:val="Texto nota pie Car"/>
    <w:link w:val="Textonotapie"/>
    <w:rsid w:val="001C49B5"/>
    <w:rPr>
      <w:rFonts w:ascii="Arial" w:eastAsia="Times New Roman" w:hAnsi="Arial"/>
      <w:lang w:val="es-CO" w:eastAsia="en-US"/>
    </w:rPr>
  </w:style>
  <w:style w:type="character" w:styleId="Refdenotaalpie">
    <w:name w:val="footnote reference"/>
    <w:unhideWhenUsed/>
    <w:rsid w:val="001C49B5"/>
    <w:rPr>
      <w:vertAlign w:val="superscript"/>
    </w:rPr>
  </w:style>
  <w:style w:type="character" w:styleId="Refdecomentario">
    <w:name w:val="annotation reference"/>
    <w:uiPriority w:val="99"/>
    <w:semiHidden/>
    <w:unhideWhenUsed/>
    <w:rsid w:val="00870E18"/>
    <w:rPr>
      <w:sz w:val="16"/>
      <w:szCs w:val="16"/>
    </w:rPr>
  </w:style>
  <w:style w:type="paragraph" w:styleId="Textocomentario">
    <w:name w:val="annotation text"/>
    <w:basedOn w:val="Normal"/>
    <w:link w:val="TextocomentarioCar"/>
    <w:uiPriority w:val="99"/>
    <w:unhideWhenUsed/>
    <w:rsid w:val="00870E18"/>
    <w:rPr>
      <w:szCs w:val="20"/>
    </w:rPr>
  </w:style>
  <w:style w:type="character" w:customStyle="1" w:styleId="TextocomentarioCar">
    <w:name w:val="Texto comentario Car"/>
    <w:link w:val="Textocomentario"/>
    <w:uiPriority w:val="99"/>
    <w:rsid w:val="00870E18"/>
    <w:rPr>
      <w:rFonts w:ascii="Arial" w:eastAsia="Times New Roman" w:hAnsi="Arial"/>
      <w:lang w:val="es-CO" w:eastAsia="en-US"/>
    </w:rPr>
  </w:style>
  <w:style w:type="paragraph" w:styleId="Asuntodelcomentario">
    <w:name w:val="annotation subject"/>
    <w:basedOn w:val="Textocomentario"/>
    <w:next w:val="Textocomentario"/>
    <w:link w:val="AsuntodelcomentarioCar"/>
    <w:uiPriority w:val="99"/>
    <w:unhideWhenUsed/>
    <w:rsid w:val="00870E18"/>
    <w:rPr>
      <w:b/>
      <w:bCs/>
    </w:rPr>
  </w:style>
  <w:style w:type="character" w:customStyle="1" w:styleId="AsuntodelcomentarioCar">
    <w:name w:val="Asunto del comentario Car"/>
    <w:link w:val="Asuntodelcomentario"/>
    <w:uiPriority w:val="99"/>
    <w:rsid w:val="00870E18"/>
    <w:rPr>
      <w:rFonts w:ascii="Arial" w:eastAsia="Times New Roman" w:hAnsi="Arial"/>
      <w:b/>
      <w:bCs/>
      <w:lang w:val="es-CO" w:eastAsia="en-US"/>
    </w:rPr>
  </w:style>
  <w:style w:type="paragraph" w:styleId="TDC4">
    <w:name w:val="toc 4"/>
    <w:next w:val="Normal"/>
    <w:autoRedefine/>
    <w:uiPriority w:val="39"/>
    <w:unhideWhenUsed/>
    <w:rsid w:val="000E5C35"/>
    <w:rPr>
      <w:rFonts w:eastAsia="Times New Roman" w:cs="Calibri"/>
      <w:szCs w:val="18"/>
      <w:lang w:eastAsia="en-US"/>
    </w:rPr>
  </w:style>
  <w:style w:type="paragraph" w:styleId="TDC5">
    <w:name w:val="toc 5"/>
    <w:basedOn w:val="Normal"/>
    <w:next w:val="Normal"/>
    <w:autoRedefine/>
    <w:uiPriority w:val="39"/>
    <w:unhideWhenUsed/>
    <w:rsid w:val="00CE08D1"/>
    <w:pPr>
      <w:ind w:left="800"/>
      <w:jc w:val="left"/>
    </w:pPr>
    <w:rPr>
      <w:rFonts w:ascii="Calibri" w:hAnsi="Calibri" w:cs="Calibri"/>
      <w:sz w:val="18"/>
      <w:szCs w:val="18"/>
    </w:rPr>
  </w:style>
  <w:style w:type="paragraph" w:styleId="ndice1">
    <w:name w:val="index 1"/>
    <w:basedOn w:val="Normal"/>
    <w:next w:val="Normal"/>
    <w:autoRedefine/>
    <w:uiPriority w:val="99"/>
    <w:semiHidden/>
    <w:unhideWhenUsed/>
    <w:rsid w:val="00467389"/>
    <w:pPr>
      <w:ind w:left="200" w:hanging="200"/>
    </w:pPr>
  </w:style>
  <w:style w:type="paragraph" w:customStyle="1" w:styleId="Anexos">
    <w:name w:val="Anexos"/>
    <w:basedOn w:val="Normal"/>
    <w:qFormat/>
    <w:rsid w:val="00D72B58"/>
    <w:pPr>
      <w:jc w:val="center"/>
    </w:pPr>
    <w:rPr>
      <w:b/>
    </w:rPr>
  </w:style>
  <w:style w:type="paragraph" w:customStyle="1" w:styleId="Tablas">
    <w:name w:val="Tablas"/>
    <w:basedOn w:val="Tabla"/>
    <w:next w:val="Normal"/>
    <w:qFormat/>
    <w:rsid w:val="00E52437"/>
    <w:pPr>
      <w:keepNext/>
      <w:numPr>
        <w:numId w:val="1"/>
      </w:numPr>
    </w:pPr>
  </w:style>
  <w:style w:type="paragraph" w:customStyle="1" w:styleId="Ttulo20">
    <w:name w:val="Título2"/>
    <w:aliases w:val="Subtítulo2"/>
    <w:basedOn w:val="Normal"/>
    <w:next w:val="Normal"/>
    <w:autoRedefine/>
    <w:qFormat/>
    <w:rsid w:val="001C0D49"/>
    <w:pPr>
      <w:spacing w:before="360" w:after="240"/>
      <w:outlineLvl w:val="1"/>
    </w:pPr>
    <w:rPr>
      <w:b/>
      <w:caps/>
      <w:szCs w:val="20"/>
    </w:rPr>
  </w:style>
  <w:style w:type="paragraph" w:styleId="TtuloTDC">
    <w:name w:val="TOC Heading"/>
    <w:basedOn w:val="Ttulo1"/>
    <w:next w:val="Normal"/>
    <w:uiPriority w:val="39"/>
    <w:unhideWhenUsed/>
    <w:qFormat/>
    <w:rsid w:val="009D3FE6"/>
    <w:pPr>
      <w:keepLines/>
      <w:numPr>
        <w:numId w:val="0"/>
      </w:numPr>
      <w:spacing w:before="480" w:line="276" w:lineRule="auto"/>
      <w:jc w:val="left"/>
      <w:outlineLvl w:val="9"/>
    </w:pPr>
    <w:rPr>
      <w:rFonts w:ascii="Cambria" w:hAnsi="Cambria"/>
      <w:bCs/>
      <w:caps w:val="0"/>
      <w:color w:val="365F91"/>
      <w:sz w:val="28"/>
      <w:szCs w:val="28"/>
      <w:lang w:val="es-ES"/>
    </w:rPr>
  </w:style>
  <w:style w:type="paragraph" w:styleId="TDC6">
    <w:name w:val="toc 6"/>
    <w:basedOn w:val="Normal"/>
    <w:next w:val="Normal"/>
    <w:autoRedefine/>
    <w:uiPriority w:val="39"/>
    <w:unhideWhenUsed/>
    <w:rsid w:val="009D3FE6"/>
    <w:pPr>
      <w:ind w:left="1000"/>
      <w:jc w:val="left"/>
    </w:pPr>
    <w:rPr>
      <w:rFonts w:ascii="Calibri" w:hAnsi="Calibri" w:cs="Calibri"/>
      <w:sz w:val="18"/>
      <w:szCs w:val="18"/>
    </w:rPr>
  </w:style>
  <w:style w:type="paragraph" w:styleId="TDC7">
    <w:name w:val="toc 7"/>
    <w:basedOn w:val="Normal"/>
    <w:next w:val="Normal"/>
    <w:autoRedefine/>
    <w:uiPriority w:val="39"/>
    <w:unhideWhenUsed/>
    <w:rsid w:val="009D3FE6"/>
    <w:pPr>
      <w:ind w:left="1200"/>
      <w:jc w:val="left"/>
    </w:pPr>
    <w:rPr>
      <w:rFonts w:ascii="Calibri" w:hAnsi="Calibri" w:cs="Calibri"/>
      <w:sz w:val="18"/>
      <w:szCs w:val="18"/>
    </w:rPr>
  </w:style>
  <w:style w:type="paragraph" w:styleId="TDC8">
    <w:name w:val="toc 8"/>
    <w:basedOn w:val="Normal"/>
    <w:next w:val="Normal"/>
    <w:autoRedefine/>
    <w:uiPriority w:val="39"/>
    <w:unhideWhenUsed/>
    <w:rsid w:val="009D3FE6"/>
    <w:pPr>
      <w:ind w:left="1400"/>
      <w:jc w:val="left"/>
    </w:pPr>
    <w:rPr>
      <w:rFonts w:ascii="Calibri" w:hAnsi="Calibri" w:cs="Calibri"/>
      <w:sz w:val="18"/>
      <w:szCs w:val="18"/>
    </w:rPr>
  </w:style>
  <w:style w:type="paragraph" w:styleId="TDC9">
    <w:name w:val="toc 9"/>
    <w:basedOn w:val="Normal"/>
    <w:next w:val="Normal"/>
    <w:autoRedefine/>
    <w:uiPriority w:val="39"/>
    <w:unhideWhenUsed/>
    <w:rsid w:val="009D3FE6"/>
    <w:pPr>
      <w:ind w:left="1600"/>
      <w:jc w:val="left"/>
    </w:pPr>
    <w:rPr>
      <w:rFonts w:ascii="Calibri" w:hAnsi="Calibri" w:cs="Calibri"/>
      <w:sz w:val="18"/>
      <w:szCs w:val="18"/>
    </w:rPr>
  </w:style>
  <w:style w:type="character" w:styleId="Textodelmarcadordeposicin">
    <w:name w:val="Placeholder Text"/>
    <w:basedOn w:val="Fuentedeprrafopredeter"/>
    <w:uiPriority w:val="99"/>
    <w:semiHidden/>
    <w:rsid w:val="001C3608"/>
    <w:rPr>
      <w:color w:val="808080"/>
    </w:rPr>
  </w:style>
  <w:style w:type="character" w:customStyle="1" w:styleId="DescripcinCar">
    <w:name w:val="Descripción Car"/>
    <w:aliases w:val="caption Car,Epígrafe Car Car,Epígrafe Car1 Car,Epígrafe Car2 Car,Epígrafe Car3 Car,Epígrafe Car4 Car,Epígrafe Car5 Car,Epígrafe Car6 Car,Epígrafe Car7 Car,Epígrafe Car8 Car,Epígrafe Car9 Car,Epígrafe Car11 Car,Epígrafe Car21 Car,A Car"/>
    <w:link w:val="Descripcin"/>
    <w:uiPriority w:val="35"/>
    <w:rsid w:val="00461520"/>
    <w:rPr>
      <w:rFonts w:eastAsia="Times New Roman"/>
      <w:bCs/>
      <w:lang w:eastAsia="en-US"/>
    </w:rPr>
  </w:style>
  <w:style w:type="character" w:customStyle="1" w:styleId="PrrafodelistaCar">
    <w:name w:val="Párrafo de lista Car"/>
    <w:aliases w:val="HOJA Car,BOLA Car,Bolita Car,BOLADEF Car,Betulia Título 1 Car,titulo 5 Car,Lista multicolor - Énfasis 11 Car,Lista vistosa - Énfasis 11 Car,Lista media 2 - Énfasis 41 Car,Colorful List Accent 1 Car,Colorful List - Accent 11 Car"/>
    <w:link w:val="Prrafodelista"/>
    <w:uiPriority w:val="34"/>
    <w:qFormat/>
    <w:locked/>
    <w:rsid w:val="00461520"/>
    <w:rPr>
      <w:szCs w:val="22"/>
      <w:lang w:eastAsia="en-US"/>
    </w:rPr>
  </w:style>
  <w:style w:type="character" w:styleId="Textoennegrita">
    <w:name w:val="Strong"/>
    <w:basedOn w:val="Fuentedeprrafopredeter"/>
    <w:uiPriority w:val="22"/>
    <w:qFormat/>
    <w:rsid w:val="00461520"/>
    <w:rPr>
      <w:b/>
      <w:bCs/>
    </w:rPr>
  </w:style>
  <w:style w:type="paragraph" w:styleId="Revisin">
    <w:name w:val="Revision"/>
    <w:hidden/>
    <w:uiPriority w:val="99"/>
    <w:semiHidden/>
    <w:rsid w:val="002A72A2"/>
    <w:rPr>
      <w:rFonts w:eastAsia="Times New Roman"/>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4254">
      <w:bodyDiv w:val="1"/>
      <w:marLeft w:val="0"/>
      <w:marRight w:val="0"/>
      <w:marTop w:val="0"/>
      <w:marBottom w:val="0"/>
      <w:divBdr>
        <w:top w:val="none" w:sz="0" w:space="0" w:color="auto"/>
        <w:left w:val="none" w:sz="0" w:space="0" w:color="auto"/>
        <w:bottom w:val="none" w:sz="0" w:space="0" w:color="auto"/>
        <w:right w:val="none" w:sz="0" w:space="0" w:color="auto"/>
      </w:divBdr>
    </w:div>
    <w:div w:id="13844022">
      <w:bodyDiv w:val="1"/>
      <w:marLeft w:val="0"/>
      <w:marRight w:val="0"/>
      <w:marTop w:val="0"/>
      <w:marBottom w:val="0"/>
      <w:divBdr>
        <w:top w:val="none" w:sz="0" w:space="0" w:color="auto"/>
        <w:left w:val="none" w:sz="0" w:space="0" w:color="auto"/>
        <w:bottom w:val="none" w:sz="0" w:space="0" w:color="auto"/>
        <w:right w:val="none" w:sz="0" w:space="0" w:color="auto"/>
      </w:divBdr>
    </w:div>
    <w:div w:id="15474327">
      <w:bodyDiv w:val="1"/>
      <w:marLeft w:val="0"/>
      <w:marRight w:val="0"/>
      <w:marTop w:val="0"/>
      <w:marBottom w:val="0"/>
      <w:divBdr>
        <w:top w:val="none" w:sz="0" w:space="0" w:color="auto"/>
        <w:left w:val="none" w:sz="0" w:space="0" w:color="auto"/>
        <w:bottom w:val="none" w:sz="0" w:space="0" w:color="auto"/>
        <w:right w:val="none" w:sz="0" w:space="0" w:color="auto"/>
      </w:divBdr>
    </w:div>
    <w:div w:id="79328012">
      <w:bodyDiv w:val="1"/>
      <w:marLeft w:val="0"/>
      <w:marRight w:val="0"/>
      <w:marTop w:val="0"/>
      <w:marBottom w:val="0"/>
      <w:divBdr>
        <w:top w:val="none" w:sz="0" w:space="0" w:color="auto"/>
        <w:left w:val="none" w:sz="0" w:space="0" w:color="auto"/>
        <w:bottom w:val="none" w:sz="0" w:space="0" w:color="auto"/>
        <w:right w:val="none" w:sz="0" w:space="0" w:color="auto"/>
      </w:divBdr>
    </w:div>
    <w:div w:id="103499017">
      <w:bodyDiv w:val="1"/>
      <w:marLeft w:val="0"/>
      <w:marRight w:val="0"/>
      <w:marTop w:val="0"/>
      <w:marBottom w:val="0"/>
      <w:divBdr>
        <w:top w:val="none" w:sz="0" w:space="0" w:color="auto"/>
        <w:left w:val="none" w:sz="0" w:space="0" w:color="auto"/>
        <w:bottom w:val="none" w:sz="0" w:space="0" w:color="auto"/>
        <w:right w:val="none" w:sz="0" w:space="0" w:color="auto"/>
      </w:divBdr>
    </w:div>
    <w:div w:id="104809079">
      <w:bodyDiv w:val="1"/>
      <w:marLeft w:val="0"/>
      <w:marRight w:val="0"/>
      <w:marTop w:val="0"/>
      <w:marBottom w:val="0"/>
      <w:divBdr>
        <w:top w:val="none" w:sz="0" w:space="0" w:color="auto"/>
        <w:left w:val="none" w:sz="0" w:space="0" w:color="auto"/>
        <w:bottom w:val="none" w:sz="0" w:space="0" w:color="auto"/>
        <w:right w:val="none" w:sz="0" w:space="0" w:color="auto"/>
      </w:divBdr>
    </w:div>
    <w:div w:id="113866744">
      <w:bodyDiv w:val="1"/>
      <w:marLeft w:val="0"/>
      <w:marRight w:val="0"/>
      <w:marTop w:val="0"/>
      <w:marBottom w:val="0"/>
      <w:divBdr>
        <w:top w:val="none" w:sz="0" w:space="0" w:color="auto"/>
        <w:left w:val="none" w:sz="0" w:space="0" w:color="auto"/>
        <w:bottom w:val="none" w:sz="0" w:space="0" w:color="auto"/>
        <w:right w:val="none" w:sz="0" w:space="0" w:color="auto"/>
      </w:divBdr>
    </w:div>
    <w:div w:id="123886410">
      <w:bodyDiv w:val="1"/>
      <w:marLeft w:val="0"/>
      <w:marRight w:val="0"/>
      <w:marTop w:val="0"/>
      <w:marBottom w:val="0"/>
      <w:divBdr>
        <w:top w:val="none" w:sz="0" w:space="0" w:color="auto"/>
        <w:left w:val="none" w:sz="0" w:space="0" w:color="auto"/>
        <w:bottom w:val="none" w:sz="0" w:space="0" w:color="auto"/>
        <w:right w:val="none" w:sz="0" w:space="0" w:color="auto"/>
      </w:divBdr>
    </w:div>
    <w:div w:id="125589776">
      <w:bodyDiv w:val="1"/>
      <w:marLeft w:val="0"/>
      <w:marRight w:val="0"/>
      <w:marTop w:val="0"/>
      <w:marBottom w:val="0"/>
      <w:divBdr>
        <w:top w:val="none" w:sz="0" w:space="0" w:color="auto"/>
        <w:left w:val="none" w:sz="0" w:space="0" w:color="auto"/>
        <w:bottom w:val="none" w:sz="0" w:space="0" w:color="auto"/>
        <w:right w:val="none" w:sz="0" w:space="0" w:color="auto"/>
      </w:divBdr>
    </w:div>
    <w:div w:id="128137119">
      <w:bodyDiv w:val="1"/>
      <w:marLeft w:val="0"/>
      <w:marRight w:val="0"/>
      <w:marTop w:val="0"/>
      <w:marBottom w:val="0"/>
      <w:divBdr>
        <w:top w:val="none" w:sz="0" w:space="0" w:color="auto"/>
        <w:left w:val="none" w:sz="0" w:space="0" w:color="auto"/>
        <w:bottom w:val="none" w:sz="0" w:space="0" w:color="auto"/>
        <w:right w:val="none" w:sz="0" w:space="0" w:color="auto"/>
      </w:divBdr>
    </w:div>
    <w:div w:id="150951944">
      <w:bodyDiv w:val="1"/>
      <w:marLeft w:val="0"/>
      <w:marRight w:val="0"/>
      <w:marTop w:val="0"/>
      <w:marBottom w:val="0"/>
      <w:divBdr>
        <w:top w:val="none" w:sz="0" w:space="0" w:color="auto"/>
        <w:left w:val="none" w:sz="0" w:space="0" w:color="auto"/>
        <w:bottom w:val="none" w:sz="0" w:space="0" w:color="auto"/>
        <w:right w:val="none" w:sz="0" w:space="0" w:color="auto"/>
      </w:divBdr>
    </w:div>
    <w:div w:id="193036098">
      <w:bodyDiv w:val="1"/>
      <w:marLeft w:val="0"/>
      <w:marRight w:val="0"/>
      <w:marTop w:val="0"/>
      <w:marBottom w:val="0"/>
      <w:divBdr>
        <w:top w:val="none" w:sz="0" w:space="0" w:color="auto"/>
        <w:left w:val="none" w:sz="0" w:space="0" w:color="auto"/>
        <w:bottom w:val="none" w:sz="0" w:space="0" w:color="auto"/>
        <w:right w:val="none" w:sz="0" w:space="0" w:color="auto"/>
      </w:divBdr>
    </w:div>
    <w:div w:id="196090447">
      <w:bodyDiv w:val="1"/>
      <w:marLeft w:val="0"/>
      <w:marRight w:val="0"/>
      <w:marTop w:val="0"/>
      <w:marBottom w:val="0"/>
      <w:divBdr>
        <w:top w:val="none" w:sz="0" w:space="0" w:color="auto"/>
        <w:left w:val="none" w:sz="0" w:space="0" w:color="auto"/>
        <w:bottom w:val="none" w:sz="0" w:space="0" w:color="auto"/>
        <w:right w:val="none" w:sz="0" w:space="0" w:color="auto"/>
      </w:divBdr>
    </w:div>
    <w:div w:id="216742651">
      <w:bodyDiv w:val="1"/>
      <w:marLeft w:val="0"/>
      <w:marRight w:val="0"/>
      <w:marTop w:val="0"/>
      <w:marBottom w:val="0"/>
      <w:divBdr>
        <w:top w:val="none" w:sz="0" w:space="0" w:color="auto"/>
        <w:left w:val="none" w:sz="0" w:space="0" w:color="auto"/>
        <w:bottom w:val="none" w:sz="0" w:space="0" w:color="auto"/>
        <w:right w:val="none" w:sz="0" w:space="0" w:color="auto"/>
      </w:divBdr>
    </w:div>
    <w:div w:id="231889894">
      <w:bodyDiv w:val="1"/>
      <w:marLeft w:val="0"/>
      <w:marRight w:val="0"/>
      <w:marTop w:val="0"/>
      <w:marBottom w:val="0"/>
      <w:divBdr>
        <w:top w:val="none" w:sz="0" w:space="0" w:color="auto"/>
        <w:left w:val="none" w:sz="0" w:space="0" w:color="auto"/>
        <w:bottom w:val="none" w:sz="0" w:space="0" w:color="auto"/>
        <w:right w:val="none" w:sz="0" w:space="0" w:color="auto"/>
      </w:divBdr>
    </w:div>
    <w:div w:id="233665733">
      <w:bodyDiv w:val="1"/>
      <w:marLeft w:val="0"/>
      <w:marRight w:val="0"/>
      <w:marTop w:val="0"/>
      <w:marBottom w:val="0"/>
      <w:divBdr>
        <w:top w:val="none" w:sz="0" w:space="0" w:color="auto"/>
        <w:left w:val="none" w:sz="0" w:space="0" w:color="auto"/>
        <w:bottom w:val="none" w:sz="0" w:space="0" w:color="auto"/>
        <w:right w:val="none" w:sz="0" w:space="0" w:color="auto"/>
      </w:divBdr>
    </w:div>
    <w:div w:id="235365800">
      <w:bodyDiv w:val="1"/>
      <w:marLeft w:val="0"/>
      <w:marRight w:val="0"/>
      <w:marTop w:val="0"/>
      <w:marBottom w:val="0"/>
      <w:divBdr>
        <w:top w:val="none" w:sz="0" w:space="0" w:color="auto"/>
        <w:left w:val="none" w:sz="0" w:space="0" w:color="auto"/>
        <w:bottom w:val="none" w:sz="0" w:space="0" w:color="auto"/>
        <w:right w:val="none" w:sz="0" w:space="0" w:color="auto"/>
      </w:divBdr>
    </w:div>
    <w:div w:id="244187339">
      <w:bodyDiv w:val="1"/>
      <w:marLeft w:val="0"/>
      <w:marRight w:val="0"/>
      <w:marTop w:val="0"/>
      <w:marBottom w:val="0"/>
      <w:divBdr>
        <w:top w:val="none" w:sz="0" w:space="0" w:color="auto"/>
        <w:left w:val="none" w:sz="0" w:space="0" w:color="auto"/>
        <w:bottom w:val="none" w:sz="0" w:space="0" w:color="auto"/>
        <w:right w:val="none" w:sz="0" w:space="0" w:color="auto"/>
      </w:divBdr>
    </w:div>
    <w:div w:id="252513170">
      <w:bodyDiv w:val="1"/>
      <w:marLeft w:val="0"/>
      <w:marRight w:val="0"/>
      <w:marTop w:val="0"/>
      <w:marBottom w:val="0"/>
      <w:divBdr>
        <w:top w:val="none" w:sz="0" w:space="0" w:color="auto"/>
        <w:left w:val="none" w:sz="0" w:space="0" w:color="auto"/>
        <w:bottom w:val="none" w:sz="0" w:space="0" w:color="auto"/>
        <w:right w:val="none" w:sz="0" w:space="0" w:color="auto"/>
      </w:divBdr>
    </w:div>
    <w:div w:id="260260674">
      <w:bodyDiv w:val="1"/>
      <w:marLeft w:val="0"/>
      <w:marRight w:val="0"/>
      <w:marTop w:val="0"/>
      <w:marBottom w:val="0"/>
      <w:divBdr>
        <w:top w:val="none" w:sz="0" w:space="0" w:color="auto"/>
        <w:left w:val="none" w:sz="0" w:space="0" w:color="auto"/>
        <w:bottom w:val="none" w:sz="0" w:space="0" w:color="auto"/>
        <w:right w:val="none" w:sz="0" w:space="0" w:color="auto"/>
      </w:divBdr>
    </w:div>
    <w:div w:id="268321464">
      <w:bodyDiv w:val="1"/>
      <w:marLeft w:val="0"/>
      <w:marRight w:val="0"/>
      <w:marTop w:val="0"/>
      <w:marBottom w:val="0"/>
      <w:divBdr>
        <w:top w:val="none" w:sz="0" w:space="0" w:color="auto"/>
        <w:left w:val="none" w:sz="0" w:space="0" w:color="auto"/>
        <w:bottom w:val="none" w:sz="0" w:space="0" w:color="auto"/>
        <w:right w:val="none" w:sz="0" w:space="0" w:color="auto"/>
      </w:divBdr>
    </w:div>
    <w:div w:id="279341939">
      <w:bodyDiv w:val="1"/>
      <w:marLeft w:val="0"/>
      <w:marRight w:val="0"/>
      <w:marTop w:val="0"/>
      <w:marBottom w:val="0"/>
      <w:divBdr>
        <w:top w:val="none" w:sz="0" w:space="0" w:color="auto"/>
        <w:left w:val="none" w:sz="0" w:space="0" w:color="auto"/>
        <w:bottom w:val="none" w:sz="0" w:space="0" w:color="auto"/>
        <w:right w:val="none" w:sz="0" w:space="0" w:color="auto"/>
      </w:divBdr>
    </w:div>
    <w:div w:id="298607952">
      <w:bodyDiv w:val="1"/>
      <w:marLeft w:val="0"/>
      <w:marRight w:val="0"/>
      <w:marTop w:val="0"/>
      <w:marBottom w:val="0"/>
      <w:divBdr>
        <w:top w:val="none" w:sz="0" w:space="0" w:color="auto"/>
        <w:left w:val="none" w:sz="0" w:space="0" w:color="auto"/>
        <w:bottom w:val="none" w:sz="0" w:space="0" w:color="auto"/>
        <w:right w:val="none" w:sz="0" w:space="0" w:color="auto"/>
      </w:divBdr>
    </w:div>
    <w:div w:id="303388632">
      <w:bodyDiv w:val="1"/>
      <w:marLeft w:val="0"/>
      <w:marRight w:val="0"/>
      <w:marTop w:val="0"/>
      <w:marBottom w:val="0"/>
      <w:divBdr>
        <w:top w:val="none" w:sz="0" w:space="0" w:color="auto"/>
        <w:left w:val="none" w:sz="0" w:space="0" w:color="auto"/>
        <w:bottom w:val="none" w:sz="0" w:space="0" w:color="auto"/>
        <w:right w:val="none" w:sz="0" w:space="0" w:color="auto"/>
      </w:divBdr>
    </w:div>
    <w:div w:id="303894872">
      <w:bodyDiv w:val="1"/>
      <w:marLeft w:val="0"/>
      <w:marRight w:val="0"/>
      <w:marTop w:val="0"/>
      <w:marBottom w:val="0"/>
      <w:divBdr>
        <w:top w:val="none" w:sz="0" w:space="0" w:color="auto"/>
        <w:left w:val="none" w:sz="0" w:space="0" w:color="auto"/>
        <w:bottom w:val="none" w:sz="0" w:space="0" w:color="auto"/>
        <w:right w:val="none" w:sz="0" w:space="0" w:color="auto"/>
      </w:divBdr>
    </w:div>
    <w:div w:id="310403853">
      <w:bodyDiv w:val="1"/>
      <w:marLeft w:val="0"/>
      <w:marRight w:val="0"/>
      <w:marTop w:val="0"/>
      <w:marBottom w:val="0"/>
      <w:divBdr>
        <w:top w:val="none" w:sz="0" w:space="0" w:color="auto"/>
        <w:left w:val="none" w:sz="0" w:space="0" w:color="auto"/>
        <w:bottom w:val="none" w:sz="0" w:space="0" w:color="auto"/>
        <w:right w:val="none" w:sz="0" w:space="0" w:color="auto"/>
      </w:divBdr>
    </w:div>
    <w:div w:id="315887232">
      <w:bodyDiv w:val="1"/>
      <w:marLeft w:val="0"/>
      <w:marRight w:val="0"/>
      <w:marTop w:val="0"/>
      <w:marBottom w:val="0"/>
      <w:divBdr>
        <w:top w:val="none" w:sz="0" w:space="0" w:color="auto"/>
        <w:left w:val="none" w:sz="0" w:space="0" w:color="auto"/>
        <w:bottom w:val="none" w:sz="0" w:space="0" w:color="auto"/>
        <w:right w:val="none" w:sz="0" w:space="0" w:color="auto"/>
      </w:divBdr>
    </w:div>
    <w:div w:id="338779905">
      <w:bodyDiv w:val="1"/>
      <w:marLeft w:val="0"/>
      <w:marRight w:val="0"/>
      <w:marTop w:val="0"/>
      <w:marBottom w:val="0"/>
      <w:divBdr>
        <w:top w:val="none" w:sz="0" w:space="0" w:color="auto"/>
        <w:left w:val="none" w:sz="0" w:space="0" w:color="auto"/>
        <w:bottom w:val="none" w:sz="0" w:space="0" w:color="auto"/>
        <w:right w:val="none" w:sz="0" w:space="0" w:color="auto"/>
      </w:divBdr>
    </w:div>
    <w:div w:id="342780799">
      <w:bodyDiv w:val="1"/>
      <w:marLeft w:val="0"/>
      <w:marRight w:val="0"/>
      <w:marTop w:val="0"/>
      <w:marBottom w:val="0"/>
      <w:divBdr>
        <w:top w:val="none" w:sz="0" w:space="0" w:color="auto"/>
        <w:left w:val="none" w:sz="0" w:space="0" w:color="auto"/>
        <w:bottom w:val="none" w:sz="0" w:space="0" w:color="auto"/>
        <w:right w:val="none" w:sz="0" w:space="0" w:color="auto"/>
      </w:divBdr>
    </w:div>
    <w:div w:id="350379277">
      <w:bodyDiv w:val="1"/>
      <w:marLeft w:val="0"/>
      <w:marRight w:val="0"/>
      <w:marTop w:val="0"/>
      <w:marBottom w:val="0"/>
      <w:divBdr>
        <w:top w:val="none" w:sz="0" w:space="0" w:color="auto"/>
        <w:left w:val="none" w:sz="0" w:space="0" w:color="auto"/>
        <w:bottom w:val="none" w:sz="0" w:space="0" w:color="auto"/>
        <w:right w:val="none" w:sz="0" w:space="0" w:color="auto"/>
      </w:divBdr>
    </w:div>
    <w:div w:id="355428134">
      <w:bodyDiv w:val="1"/>
      <w:marLeft w:val="0"/>
      <w:marRight w:val="0"/>
      <w:marTop w:val="0"/>
      <w:marBottom w:val="0"/>
      <w:divBdr>
        <w:top w:val="none" w:sz="0" w:space="0" w:color="auto"/>
        <w:left w:val="none" w:sz="0" w:space="0" w:color="auto"/>
        <w:bottom w:val="none" w:sz="0" w:space="0" w:color="auto"/>
        <w:right w:val="none" w:sz="0" w:space="0" w:color="auto"/>
      </w:divBdr>
    </w:div>
    <w:div w:id="360977917">
      <w:bodyDiv w:val="1"/>
      <w:marLeft w:val="0"/>
      <w:marRight w:val="0"/>
      <w:marTop w:val="0"/>
      <w:marBottom w:val="0"/>
      <w:divBdr>
        <w:top w:val="none" w:sz="0" w:space="0" w:color="auto"/>
        <w:left w:val="none" w:sz="0" w:space="0" w:color="auto"/>
        <w:bottom w:val="none" w:sz="0" w:space="0" w:color="auto"/>
        <w:right w:val="none" w:sz="0" w:space="0" w:color="auto"/>
      </w:divBdr>
    </w:div>
    <w:div w:id="363411569">
      <w:bodyDiv w:val="1"/>
      <w:marLeft w:val="0"/>
      <w:marRight w:val="0"/>
      <w:marTop w:val="0"/>
      <w:marBottom w:val="0"/>
      <w:divBdr>
        <w:top w:val="none" w:sz="0" w:space="0" w:color="auto"/>
        <w:left w:val="none" w:sz="0" w:space="0" w:color="auto"/>
        <w:bottom w:val="none" w:sz="0" w:space="0" w:color="auto"/>
        <w:right w:val="none" w:sz="0" w:space="0" w:color="auto"/>
      </w:divBdr>
    </w:div>
    <w:div w:id="380596361">
      <w:bodyDiv w:val="1"/>
      <w:marLeft w:val="0"/>
      <w:marRight w:val="0"/>
      <w:marTop w:val="0"/>
      <w:marBottom w:val="0"/>
      <w:divBdr>
        <w:top w:val="none" w:sz="0" w:space="0" w:color="auto"/>
        <w:left w:val="none" w:sz="0" w:space="0" w:color="auto"/>
        <w:bottom w:val="none" w:sz="0" w:space="0" w:color="auto"/>
        <w:right w:val="none" w:sz="0" w:space="0" w:color="auto"/>
      </w:divBdr>
    </w:div>
    <w:div w:id="399795368">
      <w:bodyDiv w:val="1"/>
      <w:marLeft w:val="0"/>
      <w:marRight w:val="0"/>
      <w:marTop w:val="0"/>
      <w:marBottom w:val="0"/>
      <w:divBdr>
        <w:top w:val="none" w:sz="0" w:space="0" w:color="auto"/>
        <w:left w:val="none" w:sz="0" w:space="0" w:color="auto"/>
        <w:bottom w:val="none" w:sz="0" w:space="0" w:color="auto"/>
        <w:right w:val="none" w:sz="0" w:space="0" w:color="auto"/>
      </w:divBdr>
    </w:div>
    <w:div w:id="403918907">
      <w:bodyDiv w:val="1"/>
      <w:marLeft w:val="0"/>
      <w:marRight w:val="0"/>
      <w:marTop w:val="0"/>
      <w:marBottom w:val="0"/>
      <w:divBdr>
        <w:top w:val="none" w:sz="0" w:space="0" w:color="auto"/>
        <w:left w:val="none" w:sz="0" w:space="0" w:color="auto"/>
        <w:bottom w:val="none" w:sz="0" w:space="0" w:color="auto"/>
        <w:right w:val="none" w:sz="0" w:space="0" w:color="auto"/>
      </w:divBdr>
    </w:div>
    <w:div w:id="419259216">
      <w:bodyDiv w:val="1"/>
      <w:marLeft w:val="0"/>
      <w:marRight w:val="0"/>
      <w:marTop w:val="0"/>
      <w:marBottom w:val="0"/>
      <w:divBdr>
        <w:top w:val="none" w:sz="0" w:space="0" w:color="auto"/>
        <w:left w:val="none" w:sz="0" w:space="0" w:color="auto"/>
        <w:bottom w:val="none" w:sz="0" w:space="0" w:color="auto"/>
        <w:right w:val="none" w:sz="0" w:space="0" w:color="auto"/>
      </w:divBdr>
    </w:div>
    <w:div w:id="439764049">
      <w:bodyDiv w:val="1"/>
      <w:marLeft w:val="0"/>
      <w:marRight w:val="0"/>
      <w:marTop w:val="0"/>
      <w:marBottom w:val="0"/>
      <w:divBdr>
        <w:top w:val="none" w:sz="0" w:space="0" w:color="auto"/>
        <w:left w:val="none" w:sz="0" w:space="0" w:color="auto"/>
        <w:bottom w:val="none" w:sz="0" w:space="0" w:color="auto"/>
        <w:right w:val="none" w:sz="0" w:space="0" w:color="auto"/>
      </w:divBdr>
    </w:div>
    <w:div w:id="446585619">
      <w:bodyDiv w:val="1"/>
      <w:marLeft w:val="0"/>
      <w:marRight w:val="0"/>
      <w:marTop w:val="0"/>
      <w:marBottom w:val="0"/>
      <w:divBdr>
        <w:top w:val="none" w:sz="0" w:space="0" w:color="auto"/>
        <w:left w:val="none" w:sz="0" w:space="0" w:color="auto"/>
        <w:bottom w:val="none" w:sz="0" w:space="0" w:color="auto"/>
        <w:right w:val="none" w:sz="0" w:space="0" w:color="auto"/>
      </w:divBdr>
    </w:div>
    <w:div w:id="468061240">
      <w:bodyDiv w:val="1"/>
      <w:marLeft w:val="0"/>
      <w:marRight w:val="0"/>
      <w:marTop w:val="0"/>
      <w:marBottom w:val="0"/>
      <w:divBdr>
        <w:top w:val="none" w:sz="0" w:space="0" w:color="auto"/>
        <w:left w:val="none" w:sz="0" w:space="0" w:color="auto"/>
        <w:bottom w:val="none" w:sz="0" w:space="0" w:color="auto"/>
        <w:right w:val="none" w:sz="0" w:space="0" w:color="auto"/>
      </w:divBdr>
    </w:div>
    <w:div w:id="473303142">
      <w:bodyDiv w:val="1"/>
      <w:marLeft w:val="0"/>
      <w:marRight w:val="0"/>
      <w:marTop w:val="0"/>
      <w:marBottom w:val="0"/>
      <w:divBdr>
        <w:top w:val="none" w:sz="0" w:space="0" w:color="auto"/>
        <w:left w:val="none" w:sz="0" w:space="0" w:color="auto"/>
        <w:bottom w:val="none" w:sz="0" w:space="0" w:color="auto"/>
        <w:right w:val="none" w:sz="0" w:space="0" w:color="auto"/>
      </w:divBdr>
    </w:div>
    <w:div w:id="475024550">
      <w:bodyDiv w:val="1"/>
      <w:marLeft w:val="0"/>
      <w:marRight w:val="0"/>
      <w:marTop w:val="0"/>
      <w:marBottom w:val="0"/>
      <w:divBdr>
        <w:top w:val="none" w:sz="0" w:space="0" w:color="auto"/>
        <w:left w:val="none" w:sz="0" w:space="0" w:color="auto"/>
        <w:bottom w:val="none" w:sz="0" w:space="0" w:color="auto"/>
        <w:right w:val="none" w:sz="0" w:space="0" w:color="auto"/>
      </w:divBdr>
    </w:div>
    <w:div w:id="484392231">
      <w:bodyDiv w:val="1"/>
      <w:marLeft w:val="0"/>
      <w:marRight w:val="0"/>
      <w:marTop w:val="0"/>
      <w:marBottom w:val="0"/>
      <w:divBdr>
        <w:top w:val="none" w:sz="0" w:space="0" w:color="auto"/>
        <w:left w:val="none" w:sz="0" w:space="0" w:color="auto"/>
        <w:bottom w:val="none" w:sz="0" w:space="0" w:color="auto"/>
        <w:right w:val="none" w:sz="0" w:space="0" w:color="auto"/>
      </w:divBdr>
    </w:div>
    <w:div w:id="486433565">
      <w:bodyDiv w:val="1"/>
      <w:marLeft w:val="0"/>
      <w:marRight w:val="0"/>
      <w:marTop w:val="0"/>
      <w:marBottom w:val="0"/>
      <w:divBdr>
        <w:top w:val="none" w:sz="0" w:space="0" w:color="auto"/>
        <w:left w:val="none" w:sz="0" w:space="0" w:color="auto"/>
        <w:bottom w:val="none" w:sz="0" w:space="0" w:color="auto"/>
        <w:right w:val="none" w:sz="0" w:space="0" w:color="auto"/>
      </w:divBdr>
    </w:div>
    <w:div w:id="514659350">
      <w:bodyDiv w:val="1"/>
      <w:marLeft w:val="0"/>
      <w:marRight w:val="0"/>
      <w:marTop w:val="0"/>
      <w:marBottom w:val="0"/>
      <w:divBdr>
        <w:top w:val="none" w:sz="0" w:space="0" w:color="auto"/>
        <w:left w:val="none" w:sz="0" w:space="0" w:color="auto"/>
        <w:bottom w:val="none" w:sz="0" w:space="0" w:color="auto"/>
        <w:right w:val="none" w:sz="0" w:space="0" w:color="auto"/>
      </w:divBdr>
    </w:div>
    <w:div w:id="542057461">
      <w:bodyDiv w:val="1"/>
      <w:marLeft w:val="0"/>
      <w:marRight w:val="0"/>
      <w:marTop w:val="0"/>
      <w:marBottom w:val="0"/>
      <w:divBdr>
        <w:top w:val="none" w:sz="0" w:space="0" w:color="auto"/>
        <w:left w:val="none" w:sz="0" w:space="0" w:color="auto"/>
        <w:bottom w:val="none" w:sz="0" w:space="0" w:color="auto"/>
        <w:right w:val="none" w:sz="0" w:space="0" w:color="auto"/>
      </w:divBdr>
    </w:div>
    <w:div w:id="560555982">
      <w:bodyDiv w:val="1"/>
      <w:marLeft w:val="0"/>
      <w:marRight w:val="0"/>
      <w:marTop w:val="0"/>
      <w:marBottom w:val="0"/>
      <w:divBdr>
        <w:top w:val="none" w:sz="0" w:space="0" w:color="auto"/>
        <w:left w:val="none" w:sz="0" w:space="0" w:color="auto"/>
        <w:bottom w:val="none" w:sz="0" w:space="0" w:color="auto"/>
        <w:right w:val="none" w:sz="0" w:space="0" w:color="auto"/>
      </w:divBdr>
    </w:div>
    <w:div w:id="562059543">
      <w:bodyDiv w:val="1"/>
      <w:marLeft w:val="0"/>
      <w:marRight w:val="0"/>
      <w:marTop w:val="0"/>
      <w:marBottom w:val="0"/>
      <w:divBdr>
        <w:top w:val="none" w:sz="0" w:space="0" w:color="auto"/>
        <w:left w:val="none" w:sz="0" w:space="0" w:color="auto"/>
        <w:bottom w:val="none" w:sz="0" w:space="0" w:color="auto"/>
        <w:right w:val="none" w:sz="0" w:space="0" w:color="auto"/>
      </w:divBdr>
    </w:div>
    <w:div w:id="569972222">
      <w:bodyDiv w:val="1"/>
      <w:marLeft w:val="0"/>
      <w:marRight w:val="0"/>
      <w:marTop w:val="0"/>
      <w:marBottom w:val="0"/>
      <w:divBdr>
        <w:top w:val="none" w:sz="0" w:space="0" w:color="auto"/>
        <w:left w:val="none" w:sz="0" w:space="0" w:color="auto"/>
        <w:bottom w:val="none" w:sz="0" w:space="0" w:color="auto"/>
        <w:right w:val="none" w:sz="0" w:space="0" w:color="auto"/>
      </w:divBdr>
    </w:div>
    <w:div w:id="571697571">
      <w:bodyDiv w:val="1"/>
      <w:marLeft w:val="0"/>
      <w:marRight w:val="0"/>
      <w:marTop w:val="0"/>
      <w:marBottom w:val="0"/>
      <w:divBdr>
        <w:top w:val="none" w:sz="0" w:space="0" w:color="auto"/>
        <w:left w:val="none" w:sz="0" w:space="0" w:color="auto"/>
        <w:bottom w:val="none" w:sz="0" w:space="0" w:color="auto"/>
        <w:right w:val="none" w:sz="0" w:space="0" w:color="auto"/>
      </w:divBdr>
    </w:div>
    <w:div w:id="574435914">
      <w:bodyDiv w:val="1"/>
      <w:marLeft w:val="0"/>
      <w:marRight w:val="0"/>
      <w:marTop w:val="0"/>
      <w:marBottom w:val="0"/>
      <w:divBdr>
        <w:top w:val="none" w:sz="0" w:space="0" w:color="auto"/>
        <w:left w:val="none" w:sz="0" w:space="0" w:color="auto"/>
        <w:bottom w:val="none" w:sz="0" w:space="0" w:color="auto"/>
        <w:right w:val="none" w:sz="0" w:space="0" w:color="auto"/>
      </w:divBdr>
    </w:div>
    <w:div w:id="596594047">
      <w:bodyDiv w:val="1"/>
      <w:marLeft w:val="0"/>
      <w:marRight w:val="0"/>
      <w:marTop w:val="0"/>
      <w:marBottom w:val="0"/>
      <w:divBdr>
        <w:top w:val="none" w:sz="0" w:space="0" w:color="auto"/>
        <w:left w:val="none" w:sz="0" w:space="0" w:color="auto"/>
        <w:bottom w:val="none" w:sz="0" w:space="0" w:color="auto"/>
        <w:right w:val="none" w:sz="0" w:space="0" w:color="auto"/>
      </w:divBdr>
    </w:div>
    <w:div w:id="600838794">
      <w:bodyDiv w:val="1"/>
      <w:marLeft w:val="0"/>
      <w:marRight w:val="0"/>
      <w:marTop w:val="0"/>
      <w:marBottom w:val="0"/>
      <w:divBdr>
        <w:top w:val="none" w:sz="0" w:space="0" w:color="auto"/>
        <w:left w:val="none" w:sz="0" w:space="0" w:color="auto"/>
        <w:bottom w:val="none" w:sz="0" w:space="0" w:color="auto"/>
        <w:right w:val="none" w:sz="0" w:space="0" w:color="auto"/>
      </w:divBdr>
    </w:div>
    <w:div w:id="603923617">
      <w:bodyDiv w:val="1"/>
      <w:marLeft w:val="0"/>
      <w:marRight w:val="0"/>
      <w:marTop w:val="0"/>
      <w:marBottom w:val="0"/>
      <w:divBdr>
        <w:top w:val="none" w:sz="0" w:space="0" w:color="auto"/>
        <w:left w:val="none" w:sz="0" w:space="0" w:color="auto"/>
        <w:bottom w:val="none" w:sz="0" w:space="0" w:color="auto"/>
        <w:right w:val="none" w:sz="0" w:space="0" w:color="auto"/>
      </w:divBdr>
    </w:div>
    <w:div w:id="611785296">
      <w:bodyDiv w:val="1"/>
      <w:marLeft w:val="0"/>
      <w:marRight w:val="0"/>
      <w:marTop w:val="0"/>
      <w:marBottom w:val="0"/>
      <w:divBdr>
        <w:top w:val="none" w:sz="0" w:space="0" w:color="auto"/>
        <w:left w:val="none" w:sz="0" w:space="0" w:color="auto"/>
        <w:bottom w:val="none" w:sz="0" w:space="0" w:color="auto"/>
        <w:right w:val="none" w:sz="0" w:space="0" w:color="auto"/>
      </w:divBdr>
    </w:div>
    <w:div w:id="639071009">
      <w:bodyDiv w:val="1"/>
      <w:marLeft w:val="0"/>
      <w:marRight w:val="0"/>
      <w:marTop w:val="0"/>
      <w:marBottom w:val="0"/>
      <w:divBdr>
        <w:top w:val="none" w:sz="0" w:space="0" w:color="auto"/>
        <w:left w:val="none" w:sz="0" w:space="0" w:color="auto"/>
        <w:bottom w:val="none" w:sz="0" w:space="0" w:color="auto"/>
        <w:right w:val="none" w:sz="0" w:space="0" w:color="auto"/>
      </w:divBdr>
    </w:div>
    <w:div w:id="647393206">
      <w:bodyDiv w:val="1"/>
      <w:marLeft w:val="0"/>
      <w:marRight w:val="0"/>
      <w:marTop w:val="0"/>
      <w:marBottom w:val="0"/>
      <w:divBdr>
        <w:top w:val="none" w:sz="0" w:space="0" w:color="auto"/>
        <w:left w:val="none" w:sz="0" w:space="0" w:color="auto"/>
        <w:bottom w:val="none" w:sz="0" w:space="0" w:color="auto"/>
        <w:right w:val="none" w:sz="0" w:space="0" w:color="auto"/>
      </w:divBdr>
    </w:div>
    <w:div w:id="654920272">
      <w:bodyDiv w:val="1"/>
      <w:marLeft w:val="0"/>
      <w:marRight w:val="0"/>
      <w:marTop w:val="0"/>
      <w:marBottom w:val="0"/>
      <w:divBdr>
        <w:top w:val="none" w:sz="0" w:space="0" w:color="auto"/>
        <w:left w:val="none" w:sz="0" w:space="0" w:color="auto"/>
        <w:bottom w:val="none" w:sz="0" w:space="0" w:color="auto"/>
        <w:right w:val="none" w:sz="0" w:space="0" w:color="auto"/>
      </w:divBdr>
    </w:div>
    <w:div w:id="665203298">
      <w:bodyDiv w:val="1"/>
      <w:marLeft w:val="0"/>
      <w:marRight w:val="0"/>
      <w:marTop w:val="0"/>
      <w:marBottom w:val="0"/>
      <w:divBdr>
        <w:top w:val="none" w:sz="0" w:space="0" w:color="auto"/>
        <w:left w:val="none" w:sz="0" w:space="0" w:color="auto"/>
        <w:bottom w:val="none" w:sz="0" w:space="0" w:color="auto"/>
        <w:right w:val="none" w:sz="0" w:space="0" w:color="auto"/>
      </w:divBdr>
    </w:div>
    <w:div w:id="666977748">
      <w:bodyDiv w:val="1"/>
      <w:marLeft w:val="0"/>
      <w:marRight w:val="0"/>
      <w:marTop w:val="0"/>
      <w:marBottom w:val="0"/>
      <w:divBdr>
        <w:top w:val="none" w:sz="0" w:space="0" w:color="auto"/>
        <w:left w:val="none" w:sz="0" w:space="0" w:color="auto"/>
        <w:bottom w:val="none" w:sz="0" w:space="0" w:color="auto"/>
        <w:right w:val="none" w:sz="0" w:space="0" w:color="auto"/>
      </w:divBdr>
    </w:div>
    <w:div w:id="669065604">
      <w:bodyDiv w:val="1"/>
      <w:marLeft w:val="0"/>
      <w:marRight w:val="0"/>
      <w:marTop w:val="0"/>
      <w:marBottom w:val="0"/>
      <w:divBdr>
        <w:top w:val="none" w:sz="0" w:space="0" w:color="auto"/>
        <w:left w:val="none" w:sz="0" w:space="0" w:color="auto"/>
        <w:bottom w:val="none" w:sz="0" w:space="0" w:color="auto"/>
        <w:right w:val="none" w:sz="0" w:space="0" w:color="auto"/>
      </w:divBdr>
    </w:div>
    <w:div w:id="692346541">
      <w:bodyDiv w:val="1"/>
      <w:marLeft w:val="0"/>
      <w:marRight w:val="0"/>
      <w:marTop w:val="0"/>
      <w:marBottom w:val="0"/>
      <w:divBdr>
        <w:top w:val="none" w:sz="0" w:space="0" w:color="auto"/>
        <w:left w:val="none" w:sz="0" w:space="0" w:color="auto"/>
        <w:bottom w:val="none" w:sz="0" w:space="0" w:color="auto"/>
        <w:right w:val="none" w:sz="0" w:space="0" w:color="auto"/>
      </w:divBdr>
    </w:div>
    <w:div w:id="705450161">
      <w:bodyDiv w:val="1"/>
      <w:marLeft w:val="0"/>
      <w:marRight w:val="0"/>
      <w:marTop w:val="0"/>
      <w:marBottom w:val="0"/>
      <w:divBdr>
        <w:top w:val="none" w:sz="0" w:space="0" w:color="auto"/>
        <w:left w:val="none" w:sz="0" w:space="0" w:color="auto"/>
        <w:bottom w:val="none" w:sz="0" w:space="0" w:color="auto"/>
        <w:right w:val="none" w:sz="0" w:space="0" w:color="auto"/>
      </w:divBdr>
    </w:div>
    <w:div w:id="708184237">
      <w:bodyDiv w:val="1"/>
      <w:marLeft w:val="0"/>
      <w:marRight w:val="0"/>
      <w:marTop w:val="0"/>
      <w:marBottom w:val="0"/>
      <w:divBdr>
        <w:top w:val="none" w:sz="0" w:space="0" w:color="auto"/>
        <w:left w:val="none" w:sz="0" w:space="0" w:color="auto"/>
        <w:bottom w:val="none" w:sz="0" w:space="0" w:color="auto"/>
        <w:right w:val="none" w:sz="0" w:space="0" w:color="auto"/>
      </w:divBdr>
    </w:div>
    <w:div w:id="712193583">
      <w:bodyDiv w:val="1"/>
      <w:marLeft w:val="0"/>
      <w:marRight w:val="0"/>
      <w:marTop w:val="0"/>
      <w:marBottom w:val="0"/>
      <w:divBdr>
        <w:top w:val="none" w:sz="0" w:space="0" w:color="auto"/>
        <w:left w:val="none" w:sz="0" w:space="0" w:color="auto"/>
        <w:bottom w:val="none" w:sz="0" w:space="0" w:color="auto"/>
        <w:right w:val="none" w:sz="0" w:space="0" w:color="auto"/>
      </w:divBdr>
    </w:div>
    <w:div w:id="715472840">
      <w:bodyDiv w:val="1"/>
      <w:marLeft w:val="0"/>
      <w:marRight w:val="0"/>
      <w:marTop w:val="0"/>
      <w:marBottom w:val="0"/>
      <w:divBdr>
        <w:top w:val="none" w:sz="0" w:space="0" w:color="auto"/>
        <w:left w:val="none" w:sz="0" w:space="0" w:color="auto"/>
        <w:bottom w:val="none" w:sz="0" w:space="0" w:color="auto"/>
        <w:right w:val="none" w:sz="0" w:space="0" w:color="auto"/>
      </w:divBdr>
    </w:div>
    <w:div w:id="715589158">
      <w:bodyDiv w:val="1"/>
      <w:marLeft w:val="0"/>
      <w:marRight w:val="0"/>
      <w:marTop w:val="0"/>
      <w:marBottom w:val="0"/>
      <w:divBdr>
        <w:top w:val="none" w:sz="0" w:space="0" w:color="auto"/>
        <w:left w:val="none" w:sz="0" w:space="0" w:color="auto"/>
        <w:bottom w:val="none" w:sz="0" w:space="0" w:color="auto"/>
        <w:right w:val="none" w:sz="0" w:space="0" w:color="auto"/>
      </w:divBdr>
    </w:div>
    <w:div w:id="759907786">
      <w:bodyDiv w:val="1"/>
      <w:marLeft w:val="0"/>
      <w:marRight w:val="0"/>
      <w:marTop w:val="0"/>
      <w:marBottom w:val="0"/>
      <w:divBdr>
        <w:top w:val="none" w:sz="0" w:space="0" w:color="auto"/>
        <w:left w:val="none" w:sz="0" w:space="0" w:color="auto"/>
        <w:bottom w:val="none" w:sz="0" w:space="0" w:color="auto"/>
        <w:right w:val="none" w:sz="0" w:space="0" w:color="auto"/>
      </w:divBdr>
    </w:div>
    <w:div w:id="821233065">
      <w:bodyDiv w:val="1"/>
      <w:marLeft w:val="0"/>
      <w:marRight w:val="0"/>
      <w:marTop w:val="0"/>
      <w:marBottom w:val="0"/>
      <w:divBdr>
        <w:top w:val="none" w:sz="0" w:space="0" w:color="auto"/>
        <w:left w:val="none" w:sz="0" w:space="0" w:color="auto"/>
        <w:bottom w:val="none" w:sz="0" w:space="0" w:color="auto"/>
        <w:right w:val="none" w:sz="0" w:space="0" w:color="auto"/>
      </w:divBdr>
    </w:div>
    <w:div w:id="822506919">
      <w:bodyDiv w:val="1"/>
      <w:marLeft w:val="0"/>
      <w:marRight w:val="0"/>
      <w:marTop w:val="0"/>
      <w:marBottom w:val="0"/>
      <w:divBdr>
        <w:top w:val="none" w:sz="0" w:space="0" w:color="auto"/>
        <w:left w:val="none" w:sz="0" w:space="0" w:color="auto"/>
        <w:bottom w:val="none" w:sz="0" w:space="0" w:color="auto"/>
        <w:right w:val="none" w:sz="0" w:space="0" w:color="auto"/>
      </w:divBdr>
    </w:div>
    <w:div w:id="854005820">
      <w:bodyDiv w:val="1"/>
      <w:marLeft w:val="0"/>
      <w:marRight w:val="0"/>
      <w:marTop w:val="0"/>
      <w:marBottom w:val="0"/>
      <w:divBdr>
        <w:top w:val="none" w:sz="0" w:space="0" w:color="auto"/>
        <w:left w:val="none" w:sz="0" w:space="0" w:color="auto"/>
        <w:bottom w:val="none" w:sz="0" w:space="0" w:color="auto"/>
        <w:right w:val="none" w:sz="0" w:space="0" w:color="auto"/>
      </w:divBdr>
    </w:div>
    <w:div w:id="860780078">
      <w:bodyDiv w:val="1"/>
      <w:marLeft w:val="0"/>
      <w:marRight w:val="0"/>
      <w:marTop w:val="0"/>
      <w:marBottom w:val="0"/>
      <w:divBdr>
        <w:top w:val="none" w:sz="0" w:space="0" w:color="auto"/>
        <w:left w:val="none" w:sz="0" w:space="0" w:color="auto"/>
        <w:bottom w:val="none" w:sz="0" w:space="0" w:color="auto"/>
        <w:right w:val="none" w:sz="0" w:space="0" w:color="auto"/>
      </w:divBdr>
    </w:div>
    <w:div w:id="867791047">
      <w:bodyDiv w:val="1"/>
      <w:marLeft w:val="0"/>
      <w:marRight w:val="0"/>
      <w:marTop w:val="0"/>
      <w:marBottom w:val="0"/>
      <w:divBdr>
        <w:top w:val="none" w:sz="0" w:space="0" w:color="auto"/>
        <w:left w:val="none" w:sz="0" w:space="0" w:color="auto"/>
        <w:bottom w:val="none" w:sz="0" w:space="0" w:color="auto"/>
        <w:right w:val="none" w:sz="0" w:space="0" w:color="auto"/>
      </w:divBdr>
    </w:div>
    <w:div w:id="886185350">
      <w:bodyDiv w:val="1"/>
      <w:marLeft w:val="0"/>
      <w:marRight w:val="0"/>
      <w:marTop w:val="0"/>
      <w:marBottom w:val="0"/>
      <w:divBdr>
        <w:top w:val="none" w:sz="0" w:space="0" w:color="auto"/>
        <w:left w:val="none" w:sz="0" w:space="0" w:color="auto"/>
        <w:bottom w:val="none" w:sz="0" w:space="0" w:color="auto"/>
        <w:right w:val="none" w:sz="0" w:space="0" w:color="auto"/>
      </w:divBdr>
    </w:div>
    <w:div w:id="928736645">
      <w:bodyDiv w:val="1"/>
      <w:marLeft w:val="0"/>
      <w:marRight w:val="0"/>
      <w:marTop w:val="0"/>
      <w:marBottom w:val="0"/>
      <w:divBdr>
        <w:top w:val="none" w:sz="0" w:space="0" w:color="auto"/>
        <w:left w:val="none" w:sz="0" w:space="0" w:color="auto"/>
        <w:bottom w:val="none" w:sz="0" w:space="0" w:color="auto"/>
        <w:right w:val="none" w:sz="0" w:space="0" w:color="auto"/>
      </w:divBdr>
    </w:div>
    <w:div w:id="933781953">
      <w:bodyDiv w:val="1"/>
      <w:marLeft w:val="0"/>
      <w:marRight w:val="0"/>
      <w:marTop w:val="0"/>
      <w:marBottom w:val="0"/>
      <w:divBdr>
        <w:top w:val="none" w:sz="0" w:space="0" w:color="auto"/>
        <w:left w:val="none" w:sz="0" w:space="0" w:color="auto"/>
        <w:bottom w:val="none" w:sz="0" w:space="0" w:color="auto"/>
        <w:right w:val="none" w:sz="0" w:space="0" w:color="auto"/>
      </w:divBdr>
    </w:div>
    <w:div w:id="936910554">
      <w:bodyDiv w:val="1"/>
      <w:marLeft w:val="0"/>
      <w:marRight w:val="0"/>
      <w:marTop w:val="0"/>
      <w:marBottom w:val="0"/>
      <w:divBdr>
        <w:top w:val="none" w:sz="0" w:space="0" w:color="auto"/>
        <w:left w:val="none" w:sz="0" w:space="0" w:color="auto"/>
        <w:bottom w:val="none" w:sz="0" w:space="0" w:color="auto"/>
        <w:right w:val="none" w:sz="0" w:space="0" w:color="auto"/>
      </w:divBdr>
    </w:div>
    <w:div w:id="942612589">
      <w:bodyDiv w:val="1"/>
      <w:marLeft w:val="0"/>
      <w:marRight w:val="0"/>
      <w:marTop w:val="0"/>
      <w:marBottom w:val="0"/>
      <w:divBdr>
        <w:top w:val="none" w:sz="0" w:space="0" w:color="auto"/>
        <w:left w:val="none" w:sz="0" w:space="0" w:color="auto"/>
        <w:bottom w:val="none" w:sz="0" w:space="0" w:color="auto"/>
        <w:right w:val="none" w:sz="0" w:space="0" w:color="auto"/>
      </w:divBdr>
    </w:div>
    <w:div w:id="950629477">
      <w:bodyDiv w:val="1"/>
      <w:marLeft w:val="0"/>
      <w:marRight w:val="0"/>
      <w:marTop w:val="0"/>
      <w:marBottom w:val="0"/>
      <w:divBdr>
        <w:top w:val="none" w:sz="0" w:space="0" w:color="auto"/>
        <w:left w:val="none" w:sz="0" w:space="0" w:color="auto"/>
        <w:bottom w:val="none" w:sz="0" w:space="0" w:color="auto"/>
        <w:right w:val="none" w:sz="0" w:space="0" w:color="auto"/>
      </w:divBdr>
    </w:div>
    <w:div w:id="951857983">
      <w:bodyDiv w:val="1"/>
      <w:marLeft w:val="0"/>
      <w:marRight w:val="0"/>
      <w:marTop w:val="0"/>
      <w:marBottom w:val="0"/>
      <w:divBdr>
        <w:top w:val="none" w:sz="0" w:space="0" w:color="auto"/>
        <w:left w:val="none" w:sz="0" w:space="0" w:color="auto"/>
        <w:bottom w:val="none" w:sz="0" w:space="0" w:color="auto"/>
        <w:right w:val="none" w:sz="0" w:space="0" w:color="auto"/>
      </w:divBdr>
    </w:div>
    <w:div w:id="953053943">
      <w:bodyDiv w:val="1"/>
      <w:marLeft w:val="0"/>
      <w:marRight w:val="0"/>
      <w:marTop w:val="0"/>
      <w:marBottom w:val="0"/>
      <w:divBdr>
        <w:top w:val="none" w:sz="0" w:space="0" w:color="auto"/>
        <w:left w:val="none" w:sz="0" w:space="0" w:color="auto"/>
        <w:bottom w:val="none" w:sz="0" w:space="0" w:color="auto"/>
        <w:right w:val="none" w:sz="0" w:space="0" w:color="auto"/>
      </w:divBdr>
    </w:div>
    <w:div w:id="956251397">
      <w:bodyDiv w:val="1"/>
      <w:marLeft w:val="0"/>
      <w:marRight w:val="0"/>
      <w:marTop w:val="0"/>
      <w:marBottom w:val="0"/>
      <w:divBdr>
        <w:top w:val="none" w:sz="0" w:space="0" w:color="auto"/>
        <w:left w:val="none" w:sz="0" w:space="0" w:color="auto"/>
        <w:bottom w:val="none" w:sz="0" w:space="0" w:color="auto"/>
        <w:right w:val="none" w:sz="0" w:space="0" w:color="auto"/>
      </w:divBdr>
    </w:div>
    <w:div w:id="960116172">
      <w:bodyDiv w:val="1"/>
      <w:marLeft w:val="0"/>
      <w:marRight w:val="0"/>
      <w:marTop w:val="0"/>
      <w:marBottom w:val="0"/>
      <w:divBdr>
        <w:top w:val="none" w:sz="0" w:space="0" w:color="auto"/>
        <w:left w:val="none" w:sz="0" w:space="0" w:color="auto"/>
        <w:bottom w:val="none" w:sz="0" w:space="0" w:color="auto"/>
        <w:right w:val="none" w:sz="0" w:space="0" w:color="auto"/>
      </w:divBdr>
    </w:div>
    <w:div w:id="967514438">
      <w:bodyDiv w:val="1"/>
      <w:marLeft w:val="0"/>
      <w:marRight w:val="0"/>
      <w:marTop w:val="0"/>
      <w:marBottom w:val="0"/>
      <w:divBdr>
        <w:top w:val="none" w:sz="0" w:space="0" w:color="auto"/>
        <w:left w:val="none" w:sz="0" w:space="0" w:color="auto"/>
        <w:bottom w:val="none" w:sz="0" w:space="0" w:color="auto"/>
        <w:right w:val="none" w:sz="0" w:space="0" w:color="auto"/>
      </w:divBdr>
    </w:div>
    <w:div w:id="972444292">
      <w:bodyDiv w:val="1"/>
      <w:marLeft w:val="0"/>
      <w:marRight w:val="0"/>
      <w:marTop w:val="0"/>
      <w:marBottom w:val="0"/>
      <w:divBdr>
        <w:top w:val="none" w:sz="0" w:space="0" w:color="auto"/>
        <w:left w:val="none" w:sz="0" w:space="0" w:color="auto"/>
        <w:bottom w:val="none" w:sz="0" w:space="0" w:color="auto"/>
        <w:right w:val="none" w:sz="0" w:space="0" w:color="auto"/>
      </w:divBdr>
    </w:div>
    <w:div w:id="978992365">
      <w:bodyDiv w:val="1"/>
      <w:marLeft w:val="0"/>
      <w:marRight w:val="0"/>
      <w:marTop w:val="0"/>
      <w:marBottom w:val="0"/>
      <w:divBdr>
        <w:top w:val="none" w:sz="0" w:space="0" w:color="auto"/>
        <w:left w:val="none" w:sz="0" w:space="0" w:color="auto"/>
        <w:bottom w:val="none" w:sz="0" w:space="0" w:color="auto"/>
        <w:right w:val="none" w:sz="0" w:space="0" w:color="auto"/>
      </w:divBdr>
    </w:div>
    <w:div w:id="1011373454">
      <w:bodyDiv w:val="1"/>
      <w:marLeft w:val="0"/>
      <w:marRight w:val="0"/>
      <w:marTop w:val="0"/>
      <w:marBottom w:val="0"/>
      <w:divBdr>
        <w:top w:val="none" w:sz="0" w:space="0" w:color="auto"/>
        <w:left w:val="none" w:sz="0" w:space="0" w:color="auto"/>
        <w:bottom w:val="none" w:sz="0" w:space="0" w:color="auto"/>
        <w:right w:val="none" w:sz="0" w:space="0" w:color="auto"/>
      </w:divBdr>
    </w:div>
    <w:div w:id="1034380267">
      <w:bodyDiv w:val="1"/>
      <w:marLeft w:val="0"/>
      <w:marRight w:val="0"/>
      <w:marTop w:val="0"/>
      <w:marBottom w:val="0"/>
      <w:divBdr>
        <w:top w:val="none" w:sz="0" w:space="0" w:color="auto"/>
        <w:left w:val="none" w:sz="0" w:space="0" w:color="auto"/>
        <w:bottom w:val="none" w:sz="0" w:space="0" w:color="auto"/>
        <w:right w:val="none" w:sz="0" w:space="0" w:color="auto"/>
      </w:divBdr>
    </w:div>
    <w:div w:id="1034383131">
      <w:bodyDiv w:val="1"/>
      <w:marLeft w:val="0"/>
      <w:marRight w:val="0"/>
      <w:marTop w:val="0"/>
      <w:marBottom w:val="0"/>
      <w:divBdr>
        <w:top w:val="none" w:sz="0" w:space="0" w:color="auto"/>
        <w:left w:val="none" w:sz="0" w:space="0" w:color="auto"/>
        <w:bottom w:val="none" w:sz="0" w:space="0" w:color="auto"/>
        <w:right w:val="none" w:sz="0" w:space="0" w:color="auto"/>
      </w:divBdr>
    </w:div>
    <w:div w:id="1035157058">
      <w:bodyDiv w:val="1"/>
      <w:marLeft w:val="0"/>
      <w:marRight w:val="0"/>
      <w:marTop w:val="0"/>
      <w:marBottom w:val="0"/>
      <w:divBdr>
        <w:top w:val="none" w:sz="0" w:space="0" w:color="auto"/>
        <w:left w:val="none" w:sz="0" w:space="0" w:color="auto"/>
        <w:bottom w:val="none" w:sz="0" w:space="0" w:color="auto"/>
        <w:right w:val="none" w:sz="0" w:space="0" w:color="auto"/>
      </w:divBdr>
    </w:div>
    <w:div w:id="1036854763">
      <w:bodyDiv w:val="1"/>
      <w:marLeft w:val="0"/>
      <w:marRight w:val="0"/>
      <w:marTop w:val="0"/>
      <w:marBottom w:val="0"/>
      <w:divBdr>
        <w:top w:val="none" w:sz="0" w:space="0" w:color="auto"/>
        <w:left w:val="none" w:sz="0" w:space="0" w:color="auto"/>
        <w:bottom w:val="none" w:sz="0" w:space="0" w:color="auto"/>
        <w:right w:val="none" w:sz="0" w:space="0" w:color="auto"/>
      </w:divBdr>
    </w:div>
    <w:div w:id="1039167126">
      <w:bodyDiv w:val="1"/>
      <w:marLeft w:val="0"/>
      <w:marRight w:val="0"/>
      <w:marTop w:val="0"/>
      <w:marBottom w:val="0"/>
      <w:divBdr>
        <w:top w:val="none" w:sz="0" w:space="0" w:color="auto"/>
        <w:left w:val="none" w:sz="0" w:space="0" w:color="auto"/>
        <w:bottom w:val="none" w:sz="0" w:space="0" w:color="auto"/>
        <w:right w:val="none" w:sz="0" w:space="0" w:color="auto"/>
      </w:divBdr>
    </w:div>
    <w:div w:id="1044452469">
      <w:bodyDiv w:val="1"/>
      <w:marLeft w:val="0"/>
      <w:marRight w:val="0"/>
      <w:marTop w:val="0"/>
      <w:marBottom w:val="0"/>
      <w:divBdr>
        <w:top w:val="none" w:sz="0" w:space="0" w:color="auto"/>
        <w:left w:val="none" w:sz="0" w:space="0" w:color="auto"/>
        <w:bottom w:val="none" w:sz="0" w:space="0" w:color="auto"/>
        <w:right w:val="none" w:sz="0" w:space="0" w:color="auto"/>
      </w:divBdr>
    </w:div>
    <w:div w:id="1046028874">
      <w:bodyDiv w:val="1"/>
      <w:marLeft w:val="0"/>
      <w:marRight w:val="0"/>
      <w:marTop w:val="0"/>
      <w:marBottom w:val="0"/>
      <w:divBdr>
        <w:top w:val="none" w:sz="0" w:space="0" w:color="auto"/>
        <w:left w:val="none" w:sz="0" w:space="0" w:color="auto"/>
        <w:bottom w:val="none" w:sz="0" w:space="0" w:color="auto"/>
        <w:right w:val="none" w:sz="0" w:space="0" w:color="auto"/>
      </w:divBdr>
    </w:div>
    <w:div w:id="1048141562">
      <w:bodyDiv w:val="1"/>
      <w:marLeft w:val="0"/>
      <w:marRight w:val="0"/>
      <w:marTop w:val="0"/>
      <w:marBottom w:val="0"/>
      <w:divBdr>
        <w:top w:val="none" w:sz="0" w:space="0" w:color="auto"/>
        <w:left w:val="none" w:sz="0" w:space="0" w:color="auto"/>
        <w:bottom w:val="none" w:sz="0" w:space="0" w:color="auto"/>
        <w:right w:val="none" w:sz="0" w:space="0" w:color="auto"/>
      </w:divBdr>
    </w:div>
    <w:div w:id="1048604082">
      <w:bodyDiv w:val="1"/>
      <w:marLeft w:val="0"/>
      <w:marRight w:val="0"/>
      <w:marTop w:val="0"/>
      <w:marBottom w:val="0"/>
      <w:divBdr>
        <w:top w:val="none" w:sz="0" w:space="0" w:color="auto"/>
        <w:left w:val="none" w:sz="0" w:space="0" w:color="auto"/>
        <w:bottom w:val="none" w:sz="0" w:space="0" w:color="auto"/>
        <w:right w:val="none" w:sz="0" w:space="0" w:color="auto"/>
      </w:divBdr>
    </w:div>
    <w:div w:id="1067144436">
      <w:bodyDiv w:val="1"/>
      <w:marLeft w:val="0"/>
      <w:marRight w:val="0"/>
      <w:marTop w:val="0"/>
      <w:marBottom w:val="0"/>
      <w:divBdr>
        <w:top w:val="none" w:sz="0" w:space="0" w:color="auto"/>
        <w:left w:val="none" w:sz="0" w:space="0" w:color="auto"/>
        <w:bottom w:val="none" w:sz="0" w:space="0" w:color="auto"/>
        <w:right w:val="none" w:sz="0" w:space="0" w:color="auto"/>
      </w:divBdr>
    </w:div>
    <w:div w:id="1107963448">
      <w:bodyDiv w:val="1"/>
      <w:marLeft w:val="0"/>
      <w:marRight w:val="0"/>
      <w:marTop w:val="0"/>
      <w:marBottom w:val="0"/>
      <w:divBdr>
        <w:top w:val="none" w:sz="0" w:space="0" w:color="auto"/>
        <w:left w:val="none" w:sz="0" w:space="0" w:color="auto"/>
        <w:bottom w:val="none" w:sz="0" w:space="0" w:color="auto"/>
        <w:right w:val="none" w:sz="0" w:space="0" w:color="auto"/>
      </w:divBdr>
    </w:div>
    <w:div w:id="1108700782">
      <w:bodyDiv w:val="1"/>
      <w:marLeft w:val="0"/>
      <w:marRight w:val="0"/>
      <w:marTop w:val="0"/>
      <w:marBottom w:val="0"/>
      <w:divBdr>
        <w:top w:val="none" w:sz="0" w:space="0" w:color="auto"/>
        <w:left w:val="none" w:sz="0" w:space="0" w:color="auto"/>
        <w:bottom w:val="none" w:sz="0" w:space="0" w:color="auto"/>
        <w:right w:val="none" w:sz="0" w:space="0" w:color="auto"/>
      </w:divBdr>
    </w:div>
    <w:div w:id="1114322774">
      <w:bodyDiv w:val="1"/>
      <w:marLeft w:val="0"/>
      <w:marRight w:val="0"/>
      <w:marTop w:val="0"/>
      <w:marBottom w:val="0"/>
      <w:divBdr>
        <w:top w:val="none" w:sz="0" w:space="0" w:color="auto"/>
        <w:left w:val="none" w:sz="0" w:space="0" w:color="auto"/>
        <w:bottom w:val="none" w:sz="0" w:space="0" w:color="auto"/>
        <w:right w:val="none" w:sz="0" w:space="0" w:color="auto"/>
      </w:divBdr>
    </w:div>
    <w:div w:id="1135950704">
      <w:bodyDiv w:val="1"/>
      <w:marLeft w:val="0"/>
      <w:marRight w:val="0"/>
      <w:marTop w:val="0"/>
      <w:marBottom w:val="0"/>
      <w:divBdr>
        <w:top w:val="none" w:sz="0" w:space="0" w:color="auto"/>
        <w:left w:val="none" w:sz="0" w:space="0" w:color="auto"/>
        <w:bottom w:val="none" w:sz="0" w:space="0" w:color="auto"/>
        <w:right w:val="none" w:sz="0" w:space="0" w:color="auto"/>
      </w:divBdr>
    </w:div>
    <w:div w:id="1138448556">
      <w:bodyDiv w:val="1"/>
      <w:marLeft w:val="0"/>
      <w:marRight w:val="0"/>
      <w:marTop w:val="0"/>
      <w:marBottom w:val="0"/>
      <w:divBdr>
        <w:top w:val="none" w:sz="0" w:space="0" w:color="auto"/>
        <w:left w:val="none" w:sz="0" w:space="0" w:color="auto"/>
        <w:bottom w:val="none" w:sz="0" w:space="0" w:color="auto"/>
        <w:right w:val="none" w:sz="0" w:space="0" w:color="auto"/>
      </w:divBdr>
    </w:div>
    <w:div w:id="1144394734">
      <w:bodyDiv w:val="1"/>
      <w:marLeft w:val="0"/>
      <w:marRight w:val="0"/>
      <w:marTop w:val="0"/>
      <w:marBottom w:val="0"/>
      <w:divBdr>
        <w:top w:val="none" w:sz="0" w:space="0" w:color="auto"/>
        <w:left w:val="none" w:sz="0" w:space="0" w:color="auto"/>
        <w:bottom w:val="none" w:sz="0" w:space="0" w:color="auto"/>
        <w:right w:val="none" w:sz="0" w:space="0" w:color="auto"/>
      </w:divBdr>
    </w:div>
    <w:div w:id="1146434826">
      <w:bodyDiv w:val="1"/>
      <w:marLeft w:val="0"/>
      <w:marRight w:val="0"/>
      <w:marTop w:val="0"/>
      <w:marBottom w:val="0"/>
      <w:divBdr>
        <w:top w:val="none" w:sz="0" w:space="0" w:color="auto"/>
        <w:left w:val="none" w:sz="0" w:space="0" w:color="auto"/>
        <w:bottom w:val="none" w:sz="0" w:space="0" w:color="auto"/>
        <w:right w:val="none" w:sz="0" w:space="0" w:color="auto"/>
      </w:divBdr>
    </w:div>
    <w:div w:id="1147432301">
      <w:bodyDiv w:val="1"/>
      <w:marLeft w:val="0"/>
      <w:marRight w:val="0"/>
      <w:marTop w:val="0"/>
      <w:marBottom w:val="0"/>
      <w:divBdr>
        <w:top w:val="none" w:sz="0" w:space="0" w:color="auto"/>
        <w:left w:val="none" w:sz="0" w:space="0" w:color="auto"/>
        <w:bottom w:val="none" w:sz="0" w:space="0" w:color="auto"/>
        <w:right w:val="none" w:sz="0" w:space="0" w:color="auto"/>
      </w:divBdr>
    </w:div>
    <w:div w:id="1228683084">
      <w:bodyDiv w:val="1"/>
      <w:marLeft w:val="0"/>
      <w:marRight w:val="0"/>
      <w:marTop w:val="0"/>
      <w:marBottom w:val="0"/>
      <w:divBdr>
        <w:top w:val="none" w:sz="0" w:space="0" w:color="auto"/>
        <w:left w:val="none" w:sz="0" w:space="0" w:color="auto"/>
        <w:bottom w:val="none" w:sz="0" w:space="0" w:color="auto"/>
        <w:right w:val="none" w:sz="0" w:space="0" w:color="auto"/>
      </w:divBdr>
    </w:div>
    <w:div w:id="1232499942">
      <w:bodyDiv w:val="1"/>
      <w:marLeft w:val="0"/>
      <w:marRight w:val="0"/>
      <w:marTop w:val="0"/>
      <w:marBottom w:val="0"/>
      <w:divBdr>
        <w:top w:val="none" w:sz="0" w:space="0" w:color="auto"/>
        <w:left w:val="none" w:sz="0" w:space="0" w:color="auto"/>
        <w:bottom w:val="none" w:sz="0" w:space="0" w:color="auto"/>
        <w:right w:val="none" w:sz="0" w:space="0" w:color="auto"/>
      </w:divBdr>
    </w:div>
    <w:div w:id="1235894771">
      <w:bodyDiv w:val="1"/>
      <w:marLeft w:val="0"/>
      <w:marRight w:val="0"/>
      <w:marTop w:val="0"/>
      <w:marBottom w:val="0"/>
      <w:divBdr>
        <w:top w:val="none" w:sz="0" w:space="0" w:color="auto"/>
        <w:left w:val="none" w:sz="0" w:space="0" w:color="auto"/>
        <w:bottom w:val="none" w:sz="0" w:space="0" w:color="auto"/>
        <w:right w:val="none" w:sz="0" w:space="0" w:color="auto"/>
      </w:divBdr>
    </w:div>
    <w:div w:id="1287199009">
      <w:bodyDiv w:val="1"/>
      <w:marLeft w:val="0"/>
      <w:marRight w:val="0"/>
      <w:marTop w:val="0"/>
      <w:marBottom w:val="0"/>
      <w:divBdr>
        <w:top w:val="none" w:sz="0" w:space="0" w:color="auto"/>
        <w:left w:val="none" w:sz="0" w:space="0" w:color="auto"/>
        <w:bottom w:val="none" w:sz="0" w:space="0" w:color="auto"/>
        <w:right w:val="none" w:sz="0" w:space="0" w:color="auto"/>
      </w:divBdr>
    </w:div>
    <w:div w:id="1293320121">
      <w:bodyDiv w:val="1"/>
      <w:marLeft w:val="0"/>
      <w:marRight w:val="0"/>
      <w:marTop w:val="0"/>
      <w:marBottom w:val="0"/>
      <w:divBdr>
        <w:top w:val="none" w:sz="0" w:space="0" w:color="auto"/>
        <w:left w:val="none" w:sz="0" w:space="0" w:color="auto"/>
        <w:bottom w:val="none" w:sz="0" w:space="0" w:color="auto"/>
        <w:right w:val="none" w:sz="0" w:space="0" w:color="auto"/>
      </w:divBdr>
    </w:div>
    <w:div w:id="1303852101">
      <w:bodyDiv w:val="1"/>
      <w:marLeft w:val="0"/>
      <w:marRight w:val="0"/>
      <w:marTop w:val="0"/>
      <w:marBottom w:val="0"/>
      <w:divBdr>
        <w:top w:val="none" w:sz="0" w:space="0" w:color="auto"/>
        <w:left w:val="none" w:sz="0" w:space="0" w:color="auto"/>
        <w:bottom w:val="none" w:sz="0" w:space="0" w:color="auto"/>
        <w:right w:val="none" w:sz="0" w:space="0" w:color="auto"/>
      </w:divBdr>
    </w:div>
    <w:div w:id="1307472803">
      <w:bodyDiv w:val="1"/>
      <w:marLeft w:val="0"/>
      <w:marRight w:val="0"/>
      <w:marTop w:val="0"/>
      <w:marBottom w:val="0"/>
      <w:divBdr>
        <w:top w:val="none" w:sz="0" w:space="0" w:color="auto"/>
        <w:left w:val="none" w:sz="0" w:space="0" w:color="auto"/>
        <w:bottom w:val="none" w:sz="0" w:space="0" w:color="auto"/>
        <w:right w:val="none" w:sz="0" w:space="0" w:color="auto"/>
      </w:divBdr>
    </w:div>
    <w:div w:id="1307976542">
      <w:bodyDiv w:val="1"/>
      <w:marLeft w:val="0"/>
      <w:marRight w:val="0"/>
      <w:marTop w:val="0"/>
      <w:marBottom w:val="0"/>
      <w:divBdr>
        <w:top w:val="none" w:sz="0" w:space="0" w:color="auto"/>
        <w:left w:val="none" w:sz="0" w:space="0" w:color="auto"/>
        <w:bottom w:val="none" w:sz="0" w:space="0" w:color="auto"/>
        <w:right w:val="none" w:sz="0" w:space="0" w:color="auto"/>
      </w:divBdr>
    </w:div>
    <w:div w:id="1308973773">
      <w:bodyDiv w:val="1"/>
      <w:marLeft w:val="0"/>
      <w:marRight w:val="0"/>
      <w:marTop w:val="0"/>
      <w:marBottom w:val="0"/>
      <w:divBdr>
        <w:top w:val="none" w:sz="0" w:space="0" w:color="auto"/>
        <w:left w:val="none" w:sz="0" w:space="0" w:color="auto"/>
        <w:bottom w:val="none" w:sz="0" w:space="0" w:color="auto"/>
        <w:right w:val="none" w:sz="0" w:space="0" w:color="auto"/>
      </w:divBdr>
    </w:div>
    <w:div w:id="1318144610">
      <w:bodyDiv w:val="1"/>
      <w:marLeft w:val="0"/>
      <w:marRight w:val="0"/>
      <w:marTop w:val="0"/>
      <w:marBottom w:val="0"/>
      <w:divBdr>
        <w:top w:val="none" w:sz="0" w:space="0" w:color="auto"/>
        <w:left w:val="none" w:sz="0" w:space="0" w:color="auto"/>
        <w:bottom w:val="none" w:sz="0" w:space="0" w:color="auto"/>
        <w:right w:val="none" w:sz="0" w:space="0" w:color="auto"/>
      </w:divBdr>
    </w:div>
    <w:div w:id="1322854061">
      <w:bodyDiv w:val="1"/>
      <w:marLeft w:val="0"/>
      <w:marRight w:val="0"/>
      <w:marTop w:val="0"/>
      <w:marBottom w:val="0"/>
      <w:divBdr>
        <w:top w:val="none" w:sz="0" w:space="0" w:color="auto"/>
        <w:left w:val="none" w:sz="0" w:space="0" w:color="auto"/>
        <w:bottom w:val="none" w:sz="0" w:space="0" w:color="auto"/>
        <w:right w:val="none" w:sz="0" w:space="0" w:color="auto"/>
      </w:divBdr>
    </w:div>
    <w:div w:id="1337417424">
      <w:bodyDiv w:val="1"/>
      <w:marLeft w:val="0"/>
      <w:marRight w:val="0"/>
      <w:marTop w:val="0"/>
      <w:marBottom w:val="0"/>
      <w:divBdr>
        <w:top w:val="none" w:sz="0" w:space="0" w:color="auto"/>
        <w:left w:val="none" w:sz="0" w:space="0" w:color="auto"/>
        <w:bottom w:val="none" w:sz="0" w:space="0" w:color="auto"/>
        <w:right w:val="none" w:sz="0" w:space="0" w:color="auto"/>
      </w:divBdr>
    </w:div>
    <w:div w:id="1341741814">
      <w:bodyDiv w:val="1"/>
      <w:marLeft w:val="0"/>
      <w:marRight w:val="0"/>
      <w:marTop w:val="0"/>
      <w:marBottom w:val="0"/>
      <w:divBdr>
        <w:top w:val="none" w:sz="0" w:space="0" w:color="auto"/>
        <w:left w:val="none" w:sz="0" w:space="0" w:color="auto"/>
        <w:bottom w:val="none" w:sz="0" w:space="0" w:color="auto"/>
        <w:right w:val="none" w:sz="0" w:space="0" w:color="auto"/>
      </w:divBdr>
    </w:div>
    <w:div w:id="1355308437">
      <w:bodyDiv w:val="1"/>
      <w:marLeft w:val="0"/>
      <w:marRight w:val="0"/>
      <w:marTop w:val="0"/>
      <w:marBottom w:val="0"/>
      <w:divBdr>
        <w:top w:val="none" w:sz="0" w:space="0" w:color="auto"/>
        <w:left w:val="none" w:sz="0" w:space="0" w:color="auto"/>
        <w:bottom w:val="none" w:sz="0" w:space="0" w:color="auto"/>
        <w:right w:val="none" w:sz="0" w:space="0" w:color="auto"/>
      </w:divBdr>
    </w:div>
    <w:div w:id="1358962874">
      <w:bodyDiv w:val="1"/>
      <w:marLeft w:val="0"/>
      <w:marRight w:val="0"/>
      <w:marTop w:val="0"/>
      <w:marBottom w:val="0"/>
      <w:divBdr>
        <w:top w:val="none" w:sz="0" w:space="0" w:color="auto"/>
        <w:left w:val="none" w:sz="0" w:space="0" w:color="auto"/>
        <w:bottom w:val="none" w:sz="0" w:space="0" w:color="auto"/>
        <w:right w:val="none" w:sz="0" w:space="0" w:color="auto"/>
      </w:divBdr>
    </w:div>
    <w:div w:id="1362625927">
      <w:bodyDiv w:val="1"/>
      <w:marLeft w:val="0"/>
      <w:marRight w:val="0"/>
      <w:marTop w:val="0"/>
      <w:marBottom w:val="0"/>
      <w:divBdr>
        <w:top w:val="none" w:sz="0" w:space="0" w:color="auto"/>
        <w:left w:val="none" w:sz="0" w:space="0" w:color="auto"/>
        <w:bottom w:val="none" w:sz="0" w:space="0" w:color="auto"/>
        <w:right w:val="none" w:sz="0" w:space="0" w:color="auto"/>
      </w:divBdr>
    </w:div>
    <w:div w:id="1372152437">
      <w:bodyDiv w:val="1"/>
      <w:marLeft w:val="0"/>
      <w:marRight w:val="0"/>
      <w:marTop w:val="0"/>
      <w:marBottom w:val="0"/>
      <w:divBdr>
        <w:top w:val="none" w:sz="0" w:space="0" w:color="auto"/>
        <w:left w:val="none" w:sz="0" w:space="0" w:color="auto"/>
        <w:bottom w:val="none" w:sz="0" w:space="0" w:color="auto"/>
        <w:right w:val="none" w:sz="0" w:space="0" w:color="auto"/>
      </w:divBdr>
    </w:div>
    <w:div w:id="1412698501">
      <w:bodyDiv w:val="1"/>
      <w:marLeft w:val="0"/>
      <w:marRight w:val="0"/>
      <w:marTop w:val="0"/>
      <w:marBottom w:val="0"/>
      <w:divBdr>
        <w:top w:val="none" w:sz="0" w:space="0" w:color="auto"/>
        <w:left w:val="none" w:sz="0" w:space="0" w:color="auto"/>
        <w:bottom w:val="none" w:sz="0" w:space="0" w:color="auto"/>
        <w:right w:val="none" w:sz="0" w:space="0" w:color="auto"/>
      </w:divBdr>
    </w:div>
    <w:div w:id="1415711311">
      <w:bodyDiv w:val="1"/>
      <w:marLeft w:val="0"/>
      <w:marRight w:val="0"/>
      <w:marTop w:val="0"/>
      <w:marBottom w:val="0"/>
      <w:divBdr>
        <w:top w:val="none" w:sz="0" w:space="0" w:color="auto"/>
        <w:left w:val="none" w:sz="0" w:space="0" w:color="auto"/>
        <w:bottom w:val="none" w:sz="0" w:space="0" w:color="auto"/>
        <w:right w:val="none" w:sz="0" w:space="0" w:color="auto"/>
      </w:divBdr>
    </w:div>
    <w:div w:id="1431241357">
      <w:bodyDiv w:val="1"/>
      <w:marLeft w:val="0"/>
      <w:marRight w:val="0"/>
      <w:marTop w:val="0"/>
      <w:marBottom w:val="0"/>
      <w:divBdr>
        <w:top w:val="none" w:sz="0" w:space="0" w:color="auto"/>
        <w:left w:val="none" w:sz="0" w:space="0" w:color="auto"/>
        <w:bottom w:val="none" w:sz="0" w:space="0" w:color="auto"/>
        <w:right w:val="none" w:sz="0" w:space="0" w:color="auto"/>
      </w:divBdr>
    </w:div>
    <w:div w:id="1435664329">
      <w:bodyDiv w:val="1"/>
      <w:marLeft w:val="0"/>
      <w:marRight w:val="0"/>
      <w:marTop w:val="0"/>
      <w:marBottom w:val="0"/>
      <w:divBdr>
        <w:top w:val="none" w:sz="0" w:space="0" w:color="auto"/>
        <w:left w:val="none" w:sz="0" w:space="0" w:color="auto"/>
        <w:bottom w:val="none" w:sz="0" w:space="0" w:color="auto"/>
        <w:right w:val="none" w:sz="0" w:space="0" w:color="auto"/>
      </w:divBdr>
    </w:div>
    <w:div w:id="1449662626">
      <w:bodyDiv w:val="1"/>
      <w:marLeft w:val="0"/>
      <w:marRight w:val="0"/>
      <w:marTop w:val="0"/>
      <w:marBottom w:val="0"/>
      <w:divBdr>
        <w:top w:val="none" w:sz="0" w:space="0" w:color="auto"/>
        <w:left w:val="none" w:sz="0" w:space="0" w:color="auto"/>
        <w:bottom w:val="none" w:sz="0" w:space="0" w:color="auto"/>
        <w:right w:val="none" w:sz="0" w:space="0" w:color="auto"/>
      </w:divBdr>
    </w:div>
    <w:div w:id="1450931688">
      <w:bodyDiv w:val="1"/>
      <w:marLeft w:val="0"/>
      <w:marRight w:val="0"/>
      <w:marTop w:val="0"/>
      <w:marBottom w:val="0"/>
      <w:divBdr>
        <w:top w:val="none" w:sz="0" w:space="0" w:color="auto"/>
        <w:left w:val="none" w:sz="0" w:space="0" w:color="auto"/>
        <w:bottom w:val="none" w:sz="0" w:space="0" w:color="auto"/>
        <w:right w:val="none" w:sz="0" w:space="0" w:color="auto"/>
      </w:divBdr>
    </w:div>
    <w:div w:id="1476334286">
      <w:bodyDiv w:val="1"/>
      <w:marLeft w:val="0"/>
      <w:marRight w:val="0"/>
      <w:marTop w:val="0"/>
      <w:marBottom w:val="0"/>
      <w:divBdr>
        <w:top w:val="none" w:sz="0" w:space="0" w:color="auto"/>
        <w:left w:val="none" w:sz="0" w:space="0" w:color="auto"/>
        <w:bottom w:val="none" w:sz="0" w:space="0" w:color="auto"/>
        <w:right w:val="none" w:sz="0" w:space="0" w:color="auto"/>
      </w:divBdr>
    </w:div>
    <w:div w:id="1522233376">
      <w:bodyDiv w:val="1"/>
      <w:marLeft w:val="0"/>
      <w:marRight w:val="0"/>
      <w:marTop w:val="0"/>
      <w:marBottom w:val="0"/>
      <w:divBdr>
        <w:top w:val="none" w:sz="0" w:space="0" w:color="auto"/>
        <w:left w:val="none" w:sz="0" w:space="0" w:color="auto"/>
        <w:bottom w:val="none" w:sz="0" w:space="0" w:color="auto"/>
        <w:right w:val="none" w:sz="0" w:space="0" w:color="auto"/>
      </w:divBdr>
    </w:div>
    <w:div w:id="1522284594">
      <w:bodyDiv w:val="1"/>
      <w:marLeft w:val="0"/>
      <w:marRight w:val="0"/>
      <w:marTop w:val="0"/>
      <w:marBottom w:val="0"/>
      <w:divBdr>
        <w:top w:val="none" w:sz="0" w:space="0" w:color="auto"/>
        <w:left w:val="none" w:sz="0" w:space="0" w:color="auto"/>
        <w:bottom w:val="none" w:sz="0" w:space="0" w:color="auto"/>
        <w:right w:val="none" w:sz="0" w:space="0" w:color="auto"/>
      </w:divBdr>
    </w:div>
    <w:div w:id="1537042623">
      <w:bodyDiv w:val="1"/>
      <w:marLeft w:val="0"/>
      <w:marRight w:val="0"/>
      <w:marTop w:val="0"/>
      <w:marBottom w:val="0"/>
      <w:divBdr>
        <w:top w:val="none" w:sz="0" w:space="0" w:color="auto"/>
        <w:left w:val="none" w:sz="0" w:space="0" w:color="auto"/>
        <w:bottom w:val="none" w:sz="0" w:space="0" w:color="auto"/>
        <w:right w:val="none" w:sz="0" w:space="0" w:color="auto"/>
      </w:divBdr>
    </w:div>
    <w:div w:id="1575891585">
      <w:bodyDiv w:val="1"/>
      <w:marLeft w:val="0"/>
      <w:marRight w:val="0"/>
      <w:marTop w:val="0"/>
      <w:marBottom w:val="0"/>
      <w:divBdr>
        <w:top w:val="none" w:sz="0" w:space="0" w:color="auto"/>
        <w:left w:val="none" w:sz="0" w:space="0" w:color="auto"/>
        <w:bottom w:val="none" w:sz="0" w:space="0" w:color="auto"/>
        <w:right w:val="none" w:sz="0" w:space="0" w:color="auto"/>
      </w:divBdr>
    </w:div>
    <w:div w:id="1623924820">
      <w:bodyDiv w:val="1"/>
      <w:marLeft w:val="0"/>
      <w:marRight w:val="0"/>
      <w:marTop w:val="0"/>
      <w:marBottom w:val="0"/>
      <w:divBdr>
        <w:top w:val="none" w:sz="0" w:space="0" w:color="auto"/>
        <w:left w:val="none" w:sz="0" w:space="0" w:color="auto"/>
        <w:bottom w:val="none" w:sz="0" w:space="0" w:color="auto"/>
        <w:right w:val="none" w:sz="0" w:space="0" w:color="auto"/>
      </w:divBdr>
    </w:div>
    <w:div w:id="1633631619">
      <w:bodyDiv w:val="1"/>
      <w:marLeft w:val="0"/>
      <w:marRight w:val="0"/>
      <w:marTop w:val="0"/>
      <w:marBottom w:val="0"/>
      <w:divBdr>
        <w:top w:val="none" w:sz="0" w:space="0" w:color="auto"/>
        <w:left w:val="none" w:sz="0" w:space="0" w:color="auto"/>
        <w:bottom w:val="none" w:sz="0" w:space="0" w:color="auto"/>
        <w:right w:val="none" w:sz="0" w:space="0" w:color="auto"/>
      </w:divBdr>
    </w:div>
    <w:div w:id="1638608825">
      <w:bodyDiv w:val="1"/>
      <w:marLeft w:val="0"/>
      <w:marRight w:val="0"/>
      <w:marTop w:val="0"/>
      <w:marBottom w:val="0"/>
      <w:divBdr>
        <w:top w:val="none" w:sz="0" w:space="0" w:color="auto"/>
        <w:left w:val="none" w:sz="0" w:space="0" w:color="auto"/>
        <w:bottom w:val="none" w:sz="0" w:space="0" w:color="auto"/>
        <w:right w:val="none" w:sz="0" w:space="0" w:color="auto"/>
      </w:divBdr>
    </w:div>
    <w:div w:id="1656031667">
      <w:bodyDiv w:val="1"/>
      <w:marLeft w:val="0"/>
      <w:marRight w:val="0"/>
      <w:marTop w:val="0"/>
      <w:marBottom w:val="0"/>
      <w:divBdr>
        <w:top w:val="none" w:sz="0" w:space="0" w:color="auto"/>
        <w:left w:val="none" w:sz="0" w:space="0" w:color="auto"/>
        <w:bottom w:val="none" w:sz="0" w:space="0" w:color="auto"/>
        <w:right w:val="none" w:sz="0" w:space="0" w:color="auto"/>
      </w:divBdr>
    </w:div>
    <w:div w:id="1660381260">
      <w:bodyDiv w:val="1"/>
      <w:marLeft w:val="0"/>
      <w:marRight w:val="0"/>
      <w:marTop w:val="0"/>
      <w:marBottom w:val="0"/>
      <w:divBdr>
        <w:top w:val="none" w:sz="0" w:space="0" w:color="auto"/>
        <w:left w:val="none" w:sz="0" w:space="0" w:color="auto"/>
        <w:bottom w:val="none" w:sz="0" w:space="0" w:color="auto"/>
        <w:right w:val="none" w:sz="0" w:space="0" w:color="auto"/>
      </w:divBdr>
    </w:div>
    <w:div w:id="1661620038">
      <w:bodyDiv w:val="1"/>
      <w:marLeft w:val="0"/>
      <w:marRight w:val="0"/>
      <w:marTop w:val="0"/>
      <w:marBottom w:val="0"/>
      <w:divBdr>
        <w:top w:val="none" w:sz="0" w:space="0" w:color="auto"/>
        <w:left w:val="none" w:sz="0" w:space="0" w:color="auto"/>
        <w:bottom w:val="none" w:sz="0" w:space="0" w:color="auto"/>
        <w:right w:val="none" w:sz="0" w:space="0" w:color="auto"/>
      </w:divBdr>
    </w:div>
    <w:div w:id="1662345964">
      <w:bodyDiv w:val="1"/>
      <w:marLeft w:val="0"/>
      <w:marRight w:val="0"/>
      <w:marTop w:val="0"/>
      <w:marBottom w:val="0"/>
      <w:divBdr>
        <w:top w:val="none" w:sz="0" w:space="0" w:color="auto"/>
        <w:left w:val="none" w:sz="0" w:space="0" w:color="auto"/>
        <w:bottom w:val="none" w:sz="0" w:space="0" w:color="auto"/>
        <w:right w:val="none" w:sz="0" w:space="0" w:color="auto"/>
      </w:divBdr>
    </w:div>
    <w:div w:id="1665159538">
      <w:bodyDiv w:val="1"/>
      <w:marLeft w:val="0"/>
      <w:marRight w:val="0"/>
      <w:marTop w:val="0"/>
      <w:marBottom w:val="0"/>
      <w:divBdr>
        <w:top w:val="none" w:sz="0" w:space="0" w:color="auto"/>
        <w:left w:val="none" w:sz="0" w:space="0" w:color="auto"/>
        <w:bottom w:val="none" w:sz="0" w:space="0" w:color="auto"/>
        <w:right w:val="none" w:sz="0" w:space="0" w:color="auto"/>
      </w:divBdr>
    </w:div>
    <w:div w:id="1676614607">
      <w:bodyDiv w:val="1"/>
      <w:marLeft w:val="0"/>
      <w:marRight w:val="0"/>
      <w:marTop w:val="0"/>
      <w:marBottom w:val="0"/>
      <w:divBdr>
        <w:top w:val="none" w:sz="0" w:space="0" w:color="auto"/>
        <w:left w:val="none" w:sz="0" w:space="0" w:color="auto"/>
        <w:bottom w:val="none" w:sz="0" w:space="0" w:color="auto"/>
        <w:right w:val="none" w:sz="0" w:space="0" w:color="auto"/>
      </w:divBdr>
    </w:div>
    <w:div w:id="1681350242">
      <w:bodyDiv w:val="1"/>
      <w:marLeft w:val="0"/>
      <w:marRight w:val="0"/>
      <w:marTop w:val="0"/>
      <w:marBottom w:val="0"/>
      <w:divBdr>
        <w:top w:val="none" w:sz="0" w:space="0" w:color="auto"/>
        <w:left w:val="none" w:sz="0" w:space="0" w:color="auto"/>
        <w:bottom w:val="none" w:sz="0" w:space="0" w:color="auto"/>
        <w:right w:val="none" w:sz="0" w:space="0" w:color="auto"/>
      </w:divBdr>
    </w:div>
    <w:div w:id="1684668932">
      <w:bodyDiv w:val="1"/>
      <w:marLeft w:val="0"/>
      <w:marRight w:val="0"/>
      <w:marTop w:val="0"/>
      <w:marBottom w:val="0"/>
      <w:divBdr>
        <w:top w:val="none" w:sz="0" w:space="0" w:color="auto"/>
        <w:left w:val="none" w:sz="0" w:space="0" w:color="auto"/>
        <w:bottom w:val="none" w:sz="0" w:space="0" w:color="auto"/>
        <w:right w:val="none" w:sz="0" w:space="0" w:color="auto"/>
      </w:divBdr>
    </w:div>
    <w:div w:id="1704670544">
      <w:bodyDiv w:val="1"/>
      <w:marLeft w:val="0"/>
      <w:marRight w:val="0"/>
      <w:marTop w:val="0"/>
      <w:marBottom w:val="0"/>
      <w:divBdr>
        <w:top w:val="none" w:sz="0" w:space="0" w:color="auto"/>
        <w:left w:val="none" w:sz="0" w:space="0" w:color="auto"/>
        <w:bottom w:val="none" w:sz="0" w:space="0" w:color="auto"/>
        <w:right w:val="none" w:sz="0" w:space="0" w:color="auto"/>
      </w:divBdr>
    </w:div>
    <w:div w:id="1708948447">
      <w:bodyDiv w:val="1"/>
      <w:marLeft w:val="0"/>
      <w:marRight w:val="0"/>
      <w:marTop w:val="0"/>
      <w:marBottom w:val="0"/>
      <w:divBdr>
        <w:top w:val="none" w:sz="0" w:space="0" w:color="auto"/>
        <w:left w:val="none" w:sz="0" w:space="0" w:color="auto"/>
        <w:bottom w:val="none" w:sz="0" w:space="0" w:color="auto"/>
        <w:right w:val="none" w:sz="0" w:space="0" w:color="auto"/>
      </w:divBdr>
    </w:div>
    <w:div w:id="1714962347">
      <w:bodyDiv w:val="1"/>
      <w:marLeft w:val="0"/>
      <w:marRight w:val="0"/>
      <w:marTop w:val="0"/>
      <w:marBottom w:val="0"/>
      <w:divBdr>
        <w:top w:val="none" w:sz="0" w:space="0" w:color="auto"/>
        <w:left w:val="none" w:sz="0" w:space="0" w:color="auto"/>
        <w:bottom w:val="none" w:sz="0" w:space="0" w:color="auto"/>
        <w:right w:val="none" w:sz="0" w:space="0" w:color="auto"/>
      </w:divBdr>
    </w:div>
    <w:div w:id="1721510999">
      <w:bodyDiv w:val="1"/>
      <w:marLeft w:val="0"/>
      <w:marRight w:val="0"/>
      <w:marTop w:val="0"/>
      <w:marBottom w:val="0"/>
      <w:divBdr>
        <w:top w:val="none" w:sz="0" w:space="0" w:color="auto"/>
        <w:left w:val="none" w:sz="0" w:space="0" w:color="auto"/>
        <w:bottom w:val="none" w:sz="0" w:space="0" w:color="auto"/>
        <w:right w:val="none" w:sz="0" w:space="0" w:color="auto"/>
      </w:divBdr>
    </w:div>
    <w:div w:id="1726175199">
      <w:bodyDiv w:val="1"/>
      <w:marLeft w:val="0"/>
      <w:marRight w:val="0"/>
      <w:marTop w:val="0"/>
      <w:marBottom w:val="0"/>
      <w:divBdr>
        <w:top w:val="none" w:sz="0" w:space="0" w:color="auto"/>
        <w:left w:val="none" w:sz="0" w:space="0" w:color="auto"/>
        <w:bottom w:val="none" w:sz="0" w:space="0" w:color="auto"/>
        <w:right w:val="none" w:sz="0" w:space="0" w:color="auto"/>
      </w:divBdr>
    </w:div>
    <w:div w:id="1740902383">
      <w:bodyDiv w:val="1"/>
      <w:marLeft w:val="0"/>
      <w:marRight w:val="0"/>
      <w:marTop w:val="0"/>
      <w:marBottom w:val="0"/>
      <w:divBdr>
        <w:top w:val="none" w:sz="0" w:space="0" w:color="auto"/>
        <w:left w:val="none" w:sz="0" w:space="0" w:color="auto"/>
        <w:bottom w:val="none" w:sz="0" w:space="0" w:color="auto"/>
        <w:right w:val="none" w:sz="0" w:space="0" w:color="auto"/>
      </w:divBdr>
    </w:div>
    <w:div w:id="1790859003">
      <w:bodyDiv w:val="1"/>
      <w:marLeft w:val="0"/>
      <w:marRight w:val="0"/>
      <w:marTop w:val="0"/>
      <w:marBottom w:val="0"/>
      <w:divBdr>
        <w:top w:val="none" w:sz="0" w:space="0" w:color="auto"/>
        <w:left w:val="none" w:sz="0" w:space="0" w:color="auto"/>
        <w:bottom w:val="none" w:sz="0" w:space="0" w:color="auto"/>
        <w:right w:val="none" w:sz="0" w:space="0" w:color="auto"/>
      </w:divBdr>
    </w:div>
    <w:div w:id="1793011558">
      <w:bodyDiv w:val="1"/>
      <w:marLeft w:val="0"/>
      <w:marRight w:val="0"/>
      <w:marTop w:val="0"/>
      <w:marBottom w:val="0"/>
      <w:divBdr>
        <w:top w:val="none" w:sz="0" w:space="0" w:color="auto"/>
        <w:left w:val="none" w:sz="0" w:space="0" w:color="auto"/>
        <w:bottom w:val="none" w:sz="0" w:space="0" w:color="auto"/>
        <w:right w:val="none" w:sz="0" w:space="0" w:color="auto"/>
      </w:divBdr>
    </w:div>
    <w:div w:id="1800955542">
      <w:bodyDiv w:val="1"/>
      <w:marLeft w:val="0"/>
      <w:marRight w:val="0"/>
      <w:marTop w:val="0"/>
      <w:marBottom w:val="0"/>
      <w:divBdr>
        <w:top w:val="none" w:sz="0" w:space="0" w:color="auto"/>
        <w:left w:val="none" w:sz="0" w:space="0" w:color="auto"/>
        <w:bottom w:val="none" w:sz="0" w:space="0" w:color="auto"/>
        <w:right w:val="none" w:sz="0" w:space="0" w:color="auto"/>
      </w:divBdr>
    </w:div>
    <w:div w:id="1814565569">
      <w:bodyDiv w:val="1"/>
      <w:marLeft w:val="0"/>
      <w:marRight w:val="0"/>
      <w:marTop w:val="0"/>
      <w:marBottom w:val="0"/>
      <w:divBdr>
        <w:top w:val="none" w:sz="0" w:space="0" w:color="auto"/>
        <w:left w:val="none" w:sz="0" w:space="0" w:color="auto"/>
        <w:bottom w:val="none" w:sz="0" w:space="0" w:color="auto"/>
        <w:right w:val="none" w:sz="0" w:space="0" w:color="auto"/>
      </w:divBdr>
    </w:div>
    <w:div w:id="1825317832">
      <w:bodyDiv w:val="1"/>
      <w:marLeft w:val="0"/>
      <w:marRight w:val="0"/>
      <w:marTop w:val="0"/>
      <w:marBottom w:val="0"/>
      <w:divBdr>
        <w:top w:val="none" w:sz="0" w:space="0" w:color="auto"/>
        <w:left w:val="none" w:sz="0" w:space="0" w:color="auto"/>
        <w:bottom w:val="none" w:sz="0" w:space="0" w:color="auto"/>
        <w:right w:val="none" w:sz="0" w:space="0" w:color="auto"/>
      </w:divBdr>
    </w:div>
    <w:div w:id="1835953023">
      <w:bodyDiv w:val="1"/>
      <w:marLeft w:val="0"/>
      <w:marRight w:val="0"/>
      <w:marTop w:val="0"/>
      <w:marBottom w:val="0"/>
      <w:divBdr>
        <w:top w:val="none" w:sz="0" w:space="0" w:color="auto"/>
        <w:left w:val="none" w:sz="0" w:space="0" w:color="auto"/>
        <w:bottom w:val="none" w:sz="0" w:space="0" w:color="auto"/>
        <w:right w:val="none" w:sz="0" w:space="0" w:color="auto"/>
      </w:divBdr>
    </w:div>
    <w:div w:id="1883781306">
      <w:bodyDiv w:val="1"/>
      <w:marLeft w:val="0"/>
      <w:marRight w:val="0"/>
      <w:marTop w:val="0"/>
      <w:marBottom w:val="0"/>
      <w:divBdr>
        <w:top w:val="none" w:sz="0" w:space="0" w:color="auto"/>
        <w:left w:val="none" w:sz="0" w:space="0" w:color="auto"/>
        <w:bottom w:val="none" w:sz="0" w:space="0" w:color="auto"/>
        <w:right w:val="none" w:sz="0" w:space="0" w:color="auto"/>
      </w:divBdr>
    </w:div>
    <w:div w:id="1899003451">
      <w:bodyDiv w:val="1"/>
      <w:marLeft w:val="0"/>
      <w:marRight w:val="0"/>
      <w:marTop w:val="0"/>
      <w:marBottom w:val="0"/>
      <w:divBdr>
        <w:top w:val="none" w:sz="0" w:space="0" w:color="auto"/>
        <w:left w:val="none" w:sz="0" w:space="0" w:color="auto"/>
        <w:bottom w:val="none" w:sz="0" w:space="0" w:color="auto"/>
        <w:right w:val="none" w:sz="0" w:space="0" w:color="auto"/>
      </w:divBdr>
    </w:div>
    <w:div w:id="1899395348">
      <w:bodyDiv w:val="1"/>
      <w:marLeft w:val="0"/>
      <w:marRight w:val="0"/>
      <w:marTop w:val="0"/>
      <w:marBottom w:val="0"/>
      <w:divBdr>
        <w:top w:val="none" w:sz="0" w:space="0" w:color="auto"/>
        <w:left w:val="none" w:sz="0" w:space="0" w:color="auto"/>
        <w:bottom w:val="none" w:sz="0" w:space="0" w:color="auto"/>
        <w:right w:val="none" w:sz="0" w:space="0" w:color="auto"/>
      </w:divBdr>
    </w:div>
    <w:div w:id="1908422003">
      <w:bodyDiv w:val="1"/>
      <w:marLeft w:val="0"/>
      <w:marRight w:val="0"/>
      <w:marTop w:val="0"/>
      <w:marBottom w:val="0"/>
      <w:divBdr>
        <w:top w:val="none" w:sz="0" w:space="0" w:color="auto"/>
        <w:left w:val="none" w:sz="0" w:space="0" w:color="auto"/>
        <w:bottom w:val="none" w:sz="0" w:space="0" w:color="auto"/>
        <w:right w:val="none" w:sz="0" w:space="0" w:color="auto"/>
      </w:divBdr>
    </w:div>
    <w:div w:id="1908496932">
      <w:bodyDiv w:val="1"/>
      <w:marLeft w:val="0"/>
      <w:marRight w:val="0"/>
      <w:marTop w:val="0"/>
      <w:marBottom w:val="0"/>
      <w:divBdr>
        <w:top w:val="none" w:sz="0" w:space="0" w:color="auto"/>
        <w:left w:val="none" w:sz="0" w:space="0" w:color="auto"/>
        <w:bottom w:val="none" w:sz="0" w:space="0" w:color="auto"/>
        <w:right w:val="none" w:sz="0" w:space="0" w:color="auto"/>
      </w:divBdr>
    </w:div>
    <w:div w:id="1927226625">
      <w:bodyDiv w:val="1"/>
      <w:marLeft w:val="0"/>
      <w:marRight w:val="0"/>
      <w:marTop w:val="0"/>
      <w:marBottom w:val="0"/>
      <w:divBdr>
        <w:top w:val="none" w:sz="0" w:space="0" w:color="auto"/>
        <w:left w:val="none" w:sz="0" w:space="0" w:color="auto"/>
        <w:bottom w:val="none" w:sz="0" w:space="0" w:color="auto"/>
        <w:right w:val="none" w:sz="0" w:space="0" w:color="auto"/>
      </w:divBdr>
    </w:div>
    <w:div w:id="1932271020">
      <w:bodyDiv w:val="1"/>
      <w:marLeft w:val="0"/>
      <w:marRight w:val="0"/>
      <w:marTop w:val="0"/>
      <w:marBottom w:val="0"/>
      <w:divBdr>
        <w:top w:val="none" w:sz="0" w:space="0" w:color="auto"/>
        <w:left w:val="none" w:sz="0" w:space="0" w:color="auto"/>
        <w:bottom w:val="none" w:sz="0" w:space="0" w:color="auto"/>
        <w:right w:val="none" w:sz="0" w:space="0" w:color="auto"/>
      </w:divBdr>
    </w:div>
    <w:div w:id="1943030352">
      <w:bodyDiv w:val="1"/>
      <w:marLeft w:val="0"/>
      <w:marRight w:val="0"/>
      <w:marTop w:val="0"/>
      <w:marBottom w:val="0"/>
      <w:divBdr>
        <w:top w:val="none" w:sz="0" w:space="0" w:color="auto"/>
        <w:left w:val="none" w:sz="0" w:space="0" w:color="auto"/>
        <w:bottom w:val="none" w:sz="0" w:space="0" w:color="auto"/>
        <w:right w:val="none" w:sz="0" w:space="0" w:color="auto"/>
      </w:divBdr>
    </w:div>
    <w:div w:id="1964381338">
      <w:bodyDiv w:val="1"/>
      <w:marLeft w:val="0"/>
      <w:marRight w:val="0"/>
      <w:marTop w:val="0"/>
      <w:marBottom w:val="0"/>
      <w:divBdr>
        <w:top w:val="none" w:sz="0" w:space="0" w:color="auto"/>
        <w:left w:val="none" w:sz="0" w:space="0" w:color="auto"/>
        <w:bottom w:val="none" w:sz="0" w:space="0" w:color="auto"/>
        <w:right w:val="none" w:sz="0" w:space="0" w:color="auto"/>
      </w:divBdr>
    </w:div>
    <w:div w:id="1972898419">
      <w:bodyDiv w:val="1"/>
      <w:marLeft w:val="0"/>
      <w:marRight w:val="0"/>
      <w:marTop w:val="0"/>
      <w:marBottom w:val="0"/>
      <w:divBdr>
        <w:top w:val="none" w:sz="0" w:space="0" w:color="auto"/>
        <w:left w:val="none" w:sz="0" w:space="0" w:color="auto"/>
        <w:bottom w:val="none" w:sz="0" w:space="0" w:color="auto"/>
        <w:right w:val="none" w:sz="0" w:space="0" w:color="auto"/>
      </w:divBdr>
    </w:div>
    <w:div w:id="2037341479">
      <w:bodyDiv w:val="1"/>
      <w:marLeft w:val="0"/>
      <w:marRight w:val="0"/>
      <w:marTop w:val="0"/>
      <w:marBottom w:val="0"/>
      <w:divBdr>
        <w:top w:val="none" w:sz="0" w:space="0" w:color="auto"/>
        <w:left w:val="none" w:sz="0" w:space="0" w:color="auto"/>
        <w:bottom w:val="none" w:sz="0" w:space="0" w:color="auto"/>
        <w:right w:val="none" w:sz="0" w:space="0" w:color="auto"/>
      </w:divBdr>
    </w:div>
    <w:div w:id="2040354195">
      <w:bodyDiv w:val="1"/>
      <w:marLeft w:val="0"/>
      <w:marRight w:val="0"/>
      <w:marTop w:val="0"/>
      <w:marBottom w:val="0"/>
      <w:divBdr>
        <w:top w:val="none" w:sz="0" w:space="0" w:color="auto"/>
        <w:left w:val="none" w:sz="0" w:space="0" w:color="auto"/>
        <w:bottom w:val="none" w:sz="0" w:space="0" w:color="auto"/>
        <w:right w:val="none" w:sz="0" w:space="0" w:color="auto"/>
      </w:divBdr>
    </w:div>
    <w:div w:id="2047438076">
      <w:bodyDiv w:val="1"/>
      <w:marLeft w:val="0"/>
      <w:marRight w:val="0"/>
      <w:marTop w:val="0"/>
      <w:marBottom w:val="0"/>
      <w:divBdr>
        <w:top w:val="none" w:sz="0" w:space="0" w:color="auto"/>
        <w:left w:val="none" w:sz="0" w:space="0" w:color="auto"/>
        <w:bottom w:val="none" w:sz="0" w:space="0" w:color="auto"/>
        <w:right w:val="none" w:sz="0" w:space="0" w:color="auto"/>
      </w:divBdr>
    </w:div>
    <w:div w:id="2064790542">
      <w:bodyDiv w:val="1"/>
      <w:marLeft w:val="0"/>
      <w:marRight w:val="0"/>
      <w:marTop w:val="0"/>
      <w:marBottom w:val="0"/>
      <w:divBdr>
        <w:top w:val="none" w:sz="0" w:space="0" w:color="auto"/>
        <w:left w:val="none" w:sz="0" w:space="0" w:color="auto"/>
        <w:bottom w:val="none" w:sz="0" w:space="0" w:color="auto"/>
        <w:right w:val="none" w:sz="0" w:space="0" w:color="auto"/>
      </w:divBdr>
    </w:div>
    <w:div w:id="2079477257">
      <w:bodyDiv w:val="1"/>
      <w:marLeft w:val="0"/>
      <w:marRight w:val="0"/>
      <w:marTop w:val="0"/>
      <w:marBottom w:val="0"/>
      <w:divBdr>
        <w:top w:val="none" w:sz="0" w:space="0" w:color="auto"/>
        <w:left w:val="none" w:sz="0" w:space="0" w:color="auto"/>
        <w:bottom w:val="none" w:sz="0" w:space="0" w:color="auto"/>
        <w:right w:val="none" w:sz="0" w:space="0" w:color="auto"/>
      </w:divBdr>
    </w:div>
    <w:div w:id="2084134147">
      <w:bodyDiv w:val="1"/>
      <w:marLeft w:val="0"/>
      <w:marRight w:val="0"/>
      <w:marTop w:val="0"/>
      <w:marBottom w:val="0"/>
      <w:divBdr>
        <w:top w:val="none" w:sz="0" w:space="0" w:color="auto"/>
        <w:left w:val="none" w:sz="0" w:space="0" w:color="auto"/>
        <w:bottom w:val="none" w:sz="0" w:space="0" w:color="auto"/>
        <w:right w:val="none" w:sz="0" w:space="0" w:color="auto"/>
      </w:divBdr>
    </w:div>
    <w:div w:id="2101370948">
      <w:bodyDiv w:val="1"/>
      <w:marLeft w:val="0"/>
      <w:marRight w:val="0"/>
      <w:marTop w:val="0"/>
      <w:marBottom w:val="0"/>
      <w:divBdr>
        <w:top w:val="none" w:sz="0" w:space="0" w:color="auto"/>
        <w:left w:val="none" w:sz="0" w:space="0" w:color="auto"/>
        <w:bottom w:val="none" w:sz="0" w:space="0" w:color="auto"/>
        <w:right w:val="none" w:sz="0" w:space="0" w:color="auto"/>
      </w:divBdr>
    </w:div>
    <w:div w:id="2120484480">
      <w:bodyDiv w:val="1"/>
      <w:marLeft w:val="0"/>
      <w:marRight w:val="0"/>
      <w:marTop w:val="0"/>
      <w:marBottom w:val="0"/>
      <w:divBdr>
        <w:top w:val="none" w:sz="0" w:space="0" w:color="auto"/>
        <w:left w:val="none" w:sz="0" w:space="0" w:color="auto"/>
        <w:bottom w:val="none" w:sz="0" w:space="0" w:color="auto"/>
        <w:right w:val="none" w:sz="0" w:space="0" w:color="auto"/>
      </w:divBdr>
    </w:div>
    <w:div w:id="2122258900">
      <w:bodyDiv w:val="1"/>
      <w:marLeft w:val="0"/>
      <w:marRight w:val="0"/>
      <w:marTop w:val="0"/>
      <w:marBottom w:val="0"/>
      <w:divBdr>
        <w:top w:val="none" w:sz="0" w:space="0" w:color="auto"/>
        <w:left w:val="none" w:sz="0" w:space="0" w:color="auto"/>
        <w:bottom w:val="none" w:sz="0" w:space="0" w:color="auto"/>
        <w:right w:val="none" w:sz="0" w:space="0" w:color="auto"/>
      </w:divBdr>
    </w:div>
    <w:div w:id="214088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8.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8.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8.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ZAM~1\AppData\Local\Temp\Informe_con_lista_distribucion_Monodivision-2.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Nivel xmlns="E846A99A-90CE-41E1-BD37-F1384D7E7E40">0</Nivel>
    <Estado xmlns="E846A99A-90CE-41E1-BD37-F1384D7E7E40">Pendiente</Estado>
    <Anexo5 xmlns="E846A99A-90CE-41E1-BD37-F1384D7E7E40">
      <Url xsi:nil="true"/>
      <Description xsi:nil="true"/>
    </Anexo5>
    <Aprobador_Nivel3 xmlns="E846A99A-90CE-41E1-BD37-F1384D7E7E40">
      <UserInfo>
        <DisplayName/>
        <AccountId xsi:nil="true"/>
        <AccountType/>
      </UserInfo>
    </Aprobador_Nivel3>
    <TAnexo2 xmlns="E846A99A-90CE-41E1-BD37-F1384D7E7E40" xsi:nil="true"/>
    <TAnexo3 xmlns="E846A99A-90CE-41E1-BD37-F1384D7E7E40" xsi:nil="true"/>
    <Completado xmlns="E846A99A-90CE-41E1-BD37-F1384D7E7E40">SI</Completado>
    <Gerencia xmlns="E846A99A-90CE-41E1-BD37-F1384D7E7E40" xsi:nil="true"/>
    <Anexo1 xmlns="E846A99A-90CE-41E1-BD37-F1384D7E7E40">
      <Url xsi:nil="true"/>
      <Description xsi:nil="true"/>
    </Anexo1>
    <Anexo6 xmlns="E846A99A-90CE-41E1-BD37-F1384D7E7E40">
      <Url xsi:nil="true"/>
      <Description xsi:nil="true"/>
    </Anexo6>
    <Estado_Aprobacion_Nivel3 xmlns="E846A99A-90CE-41E1-BD37-F1384D7E7E40">Rechazado</Estado_Aprobacion_Nivel3>
    <TAnexo1 xmlns="E846A99A-90CE-41E1-BD37-F1384D7E7E40" xsi:nil="true"/>
    <Tipo_x0020_de_x0020_Documento xmlns="99289DD6-077A-4B26-917F-39F1F999BD99">19</Tipo_x0020_de_x0020_Documento>
    <Lote_x0020_de_x0020_Trabajo xmlns="99289DD6-077A-4B26-917F-39F1F999BD99">3</Lote_x0020_de_x0020_Trabajo>
    <Fecha_Aprobacion_Nivel2 xmlns="E846A99A-90CE-41E1-BD37-F1384D7E7E40" xsi:nil="true"/>
    <TAnexo6 xmlns="E846A99A-90CE-41E1-BD37-F1384D7E7E40" xsi:nil="true"/>
    <Divisi_x00f3_n xmlns="99289DD6-077A-4B26-917F-39F1F999BD99">1</Divisi_x00f3_n>
    <Fecha_Aprobacion_Nivel3 xmlns="E846A99A-90CE-41E1-BD37-F1384D7E7E40" xsi:nil="true"/>
    <TAnexo7 xmlns="E846A99A-90CE-41E1-BD37-F1384D7E7E40" xsi:nil="true"/>
    <TAnexo4 xmlns="E846A99A-90CE-41E1-BD37-F1384D7E7E40" xsi:nil="true"/>
    <_x00bf_Desea_x0020_mantener_x0020_el_x0020_nombre_x0020_original_x0020_del_x0020_archivo_x003f_ xmlns="e846a99a-90ce-41e1-bd37-f1384d7e7e40">false</_x00bf_Desea_x0020_mantener_x0020_el_x0020_nombre_x0020_original_x0020_del_x0020_archivo_x003f_>
    <Anexo2 xmlns="E846A99A-90CE-41E1-BD37-F1384D7E7E40">
      <Url xsi:nil="true"/>
      <Description xsi:nil="true"/>
    </Anexo2>
    <Anexo7 xmlns="E846A99A-90CE-41E1-BD37-F1384D7E7E40">
      <Url xsi:nil="true"/>
      <Description xsi:nil="true"/>
    </Anexo7>
    <Anexo8 xmlns="E846A99A-90CE-41E1-BD37-F1384D7E7E40">
      <Url xsi:nil="true"/>
      <Description xsi:nil="true"/>
    </Anexo8>
    <Estado_Aprobacion_Nivel2 xmlns="E846A99A-90CE-41E1-BD37-F1384D7E7E40">Rechazado</Estado_Aprobacion_Nivel2>
    <Fecha_Aprobacion_Nivel1 xmlns="E846A99A-90CE-41E1-BD37-F1384D7E7E40" xsi:nil="true"/>
    <TAnexo5 xmlns="E846A99A-90CE-41E1-BD37-F1384D7E7E40" xsi:nil="true"/>
    <Anexo_del_Documento xmlns="99289DD6-077A-4B26-917F-39F1F999BD99">2114</Anexo_del_Documento>
    <Aprobador_x0020_Direcci_x00f3_n_x0020_T_x00e9_cnica xmlns="E846A99A-90CE-41E1-BD37-F1384D7E7E40">
      <UserInfo>
        <DisplayName>Astrid Romary Saenz Guerrero</DisplayName>
        <AccountId>387</AccountId>
        <AccountType/>
      </UserInfo>
    </Aprobador_x0020_Direcci_x00f3_n_x0020_T_x00e9_cnica>
    <Observacion_Aprobacion_Nivel2 xmlns="E846A99A-90CE-41E1-BD37-F1384D7E7E40" xsi:nil="true"/>
    <TAnexo8 xmlns="E846A99A-90CE-41E1-BD37-F1384D7E7E40" xsi:nil="true"/>
    <Anexo3 xmlns="E846A99A-90CE-41E1-BD37-F1384D7E7E40">
      <Url xsi:nil="true"/>
      <Description xsi:nil="true"/>
    </Anexo3>
    <Aprobador_Nivel1 xmlns="E846A99A-90CE-41E1-BD37-F1384D7E7E40">
      <UserInfo>
        <DisplayName/>
        <AccountId xsi:nil="true"/>
        <AccountType/>
      </UserInfo>
    </Aprobador_Nivel1>
    <Observaciones_Aprobacion_Nivel1 xmlns="E846A99A-90CE-41E1-BD37-F1384D7E7E40" xsi:nil="true"/>
    <Tarea_x0020_del_x0020_Cronograma xmlns="99289DD6-077A-4B26-917F-39F1F999BD99" xsi:nil="true"/>
    <Observaciones_Aprobacion_Nivel3 xmlns="E846A99A-90CE-41E1-BD37-F1384D7E7E40" xsi:nil="true"/>
    <Anexo4 xmlns="E846A99A-90CE-41E1-BD37-F1384D7E7E40">
      <Url xsi:nil="true"/>
      <Description xsi:nil="true"/>
    </Anexo4>
    <Aprobador_Nivel2 xmlns="E846A99A-90CE-41E1-BD37-F1384D7E7E40">
      <UserInfo>
        <DisplayName/>
        <AccountId xsi:nil="true"/>
        <AccountType/>
      </UserInfo>
    </Aprobador_Nivel2>
    <Estado_Aprobacion_Nivel1 xmlns="E846A99A-90CE-41E1-BD37-F1384D7E7E40">Rechazado</Estado_Aprobacion_Nivel1>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6106CD301C13C40A5ED07BDFDFF978F" ma:contentTypeVersion="2" ma:contentTypeDescription="Create a new document." ma:contentTypeScope="" ma:versionID="a61c62263267859316034ae8bcb540f2">
  <xsd:schema xmlns:xsd="http://www.w3.org/2001/XMLSchema" xmlns:xs="http://www.w3.org/2001/XMLSchema" xmlns:p="http://schemas.microsoft.com/office/2006/metadata/properties" xmlns:ns2="E846A99A-90CE-41E1-BD37-F1384D7E7E40" xmlns:ns3="e846a99a-90ce-41e1-bd37-f1384d7e7e40" xmlns:ns4="99289DD6-077A-4B26-917F-39F1F999BD99" targetNamespace="http://schemas.microsoft.com/office/2006/metadata/properties" ma:root="true" ma:fieldsID="11ba994661dccbee47df1e24234f45f9" ns2:_="" ns3:_="" ns4:_="">
    <xsd:import namespace="E846A99A-90CE-41E1-BD37-F1384D7E7E40"/>
    <xsd:import namespace="e846a99a-90ce-41e1-bd37-f1384d7e7e40"/>
    <xsd:import namespace="99289DD6-077A-4B26-917F-39F1F999BD99"/>
    <xsd:element name="properties">
      <xsd:complexType>
        <xsd:sequence>
          <xsd:element name="documentManagement">
            <xsd:complexType>
              <xsd:all>
                <xsd:element ref="ns2:Anexo1" minOccurs="0"/>
                <xsd:element ref="ns2:Anexo2" minOccurs="0"/>
                <xsd:element ref="ns2:Anexo3" minOccurs="0"/>
                <xsd:element ref="ns2:Anexo4" minOccurs="0"/>
                <xsd:element ref="ns2:Anexo5" minOccurs="0"/>
                <xsd:element ref="ns2:Anexo6" minOccurs="0"/>
                <xsd:element ref="ns2:Anexo7" minOccurs="0"/>
                <xsd:element ref="ns2:Anexo8" minOccurs="0"/>
                <xsd:element ref="ns2:Aprobador_x0020_Direcci_x00f3_n_x0020_T_x00e9_cnica" minOccurs="0"/>
                <xsd:element ref="ns2:Aprobador_Nivel1" minOccurs="0"/>
                <xsd:element ref="ns2:Aprobador_Nivel2" minOccurs="0"/>
                <xsd:element ref="ns2:Aprobador_Nivel3" minOccurs="0"/>
                <xsd:element ref="ns2:Completado" minOccurs="0"/>
                <xsd:element ref="ns2:Estado" minOccurs="0"/>
                <xsd:element ref="ns2:Estado_Aprobacion_Nivel1" minOccurs="0"/>
                <xsd:element ref="ns2:Estado_Aprobacion_Nivel2" minOccurs="0"/>
                <xsd:element ref="ns2:Estado_Aprobacion_Nivel3" minOccurs="0"/>
                <xsd:element ref="ns2:Fecha_Aprobacion_Nivel1" minOccurs="0"/>
                <xsd:element ref="ns2:Fecha_Aprobacion_Nivel2" minOccurs="0"/>
                <xsd:element ref="ns2:Fecha_Aprobacion_Nivel3" minOccurs="0"/>
                <xsd:element ref="ns2:Gerencia" minOccurs="0"/>
                <xsd:element ref="ns2:Nivel" minOccurs="0"/>
                <xsd:element ref="ns2:Observacion_Aprobacion_Nivel2" minOccurs="0"/>
                <xsd:element ref="ns2:Observaciones_Aprobacion_Nivel1" minOccurs="0"/>
                <xsd:element ref="ns2:Observaciones_Aprobacion_Nivel3" minOccurs="0"/>
                <xsd:element ref="ns2:TAnexo1" minOccurs="0"/>
                <xsd:element ref="ns2:TAnexo2" minOccurs="0"/>
                <xsd:element ref="ns2:TAnexo3" minOccurs="0"/>
                <xsd:element ref="ns2:TAnexo4" minOccurs="0"/>
                <xsd:element ref="ns2:TAnexo5" minOccurs="0"/>
                <xsd:element ref="ns2:TAnexo6" minOccurs="0"/>
                <xsd:element ref="ns2:TAnexo7" minOccurs="0"/>
                <xsd:element ref="ns2:TAnexo8" minOccurs="0"/>
                <xsd:element ref="ns3:_x00bf_Desea_x0020_mantener_x0020_el_x0020_nombre_x0020_original_x0020_del_x0020_archivo_x003f_" minOccurs="0"/>
                <xsd:element ref="ns4:Divisi_x00f3_n" minOccurs="0"/>
                <xsd:element ref="ns4:Divisi_x00f3_n_x003a_ID" minOccurs="0"/>
                <xsd:element ref="ns4:Tarea_x0020_del_x0020_Cronograma" minOccurs="0"/>
                <xsd:element ref="ns4:Tarea_x0020_del_x0020_Cronograma_x003a_ID" minOccurs="0"/>
                <xsd:element ref="ns4:Tarea_x0020_del_x0020_Cronograma_x003a_Task_x0020_Name" minOccurs="0"/>
                <xsd:element ref="ns4:Tipo_x0020_de_x0020_Documento" minOccurs="0"/>
                <xsd:element ref="ns4:Tipo_x0020_de_x0020_Documento_x003a_ID" minOccurs="0"/>
                <xsd:element ref="ns4:Anexo_del_Documento" minOccurs="0"/>
                <xsd:element ref="ns4:Anexo_del_Documento_x003a_ID" minOccurs="0"/>
                <xsd:element ref="ns4:Lote_x0020_de_x0020_Trabajo" minOccurs="0"/>
                <xsd:element ref="ns4:Lote_x0020_de_x0020_Trabajo_x003a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46A99A-90CE-41E1-BD37-F1384D7E7E40" elementFormDefault="qualified">
    <xsd:import namespace="http://schemas.microsoft.com/office/2006/documentManagement/types"/>
    <xsd:import namespace="http://schemas.microsoft.com/office/infopath/2007/PartnerControls"/>
    <xsd:element name="Anexo1" ma:index="8" nillable="true" ma:displayName="Anexo1" ma:format="Hyperlink" ma:hidden="true" ma:internalName="Anexo1"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nexo2" ma:index="9" nillable="true" ma:displayName="Anexo2" ma:format="Hyperlink" ma:hidden="true" ma:internalName="Anexo2"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nexo3" ma:index="10" nillable="true" ma:displayName="Anexo3" ma:format="Hyperlink" ma:hidden="true" ma:internalName="Anexo3"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nexo4" ma:index="11" nillable="true" ma:displayName="Anexo4" ma:format="Hyperlink" ma:hidden="true" ma:internalName="Anexo4"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nexo5" ma:index="12" nillable="true" ma:displayName="Anexo5" ma:format="Hyperlink" ma:hidden="true" ma:internalName="Anexo5"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nexo6" ma:index="13" nillable="true" ma:displayName="Anexo6" ma:format="Hyperlink" ma:hidden="true" ma:internalName="Anexo6"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nexo7" ma:index="14" nillable="true" ma:displayName="Anexo7" ma:format="Hyperlink" ma:hidden="true" ma:internalName="Anexo7"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nexo8" ma:index="15" nillable="true" ma:displayName="Anexo8" ma:format="Hyperlink" ma:hidden="true" ma:internalName="Anexo8"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probador_x0020_Direcci_x00f3_n_x0020_T_x00e9_cnica" ma:index="16" nillable="true" ma:displayName="Aprobador Dirección Técnica" ma:list="UserInfo" ma:SharePointGroup="0" ma:internalName="Aprobador_x0020_Direcci_x00f3_n_x0020_T_x00e9_cnica"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robador_Nivel1" ma:index="17" nillable="true" ma:displayName="Aprobador_Nivel1" ma:hidden="true" ma:list="UserInfo" ma:SharePointGroup="0" ma:internalName="Aprobador_Nivel1"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robador_Nivel2" ma:index="18" nillable="true" ma:displayName="Aprobador_Nivel2" ma:hidden="true" ma:list="UserInfo" ma:SharePointGroup="0" ma:internalName="Aprobador_Nivel2"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robador_Nivel3" ma:index="19" nillable="true" ma:displayName="Aprobador_Nivel3" ma:hidden="true" ma:list="UserInfo" ma:SharePointGroup="0" ma:internalName="Aprobador_Nivel3"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pletado" ma:index="20" nillable="true" ma:displayName="Completado" ma:default="NO" ma:format="Dropdown" ma:internalName="Completado" ma:readOnly="false">
      <xsd:simpleType>
        <xsd:restriction base="dms:Choice">
          <xsd:enumeration value="NO"/>
          <xsd:enumeration value="SI"/>
        </xsd:restriction>
      </xsd:simpleType>
    </xsd:element>
    <xsd:element name="Estado" ma:index="21" nillable="true" ma:displayName="Estado" ma:default="Pendiente" ma:format="Dropdown" ma:hidden="true" ma:internalName="Estado" ma:readOnly="false">
      <xsd:simpleType>
        <xsd:restriction base="dms:Choice">
          <xsd:enumeration value="Pendiente"/>
          <xsd:enumeration value="Procesado"/>
        </xsd:restriction>
      </xsd:simpleType>
    </xsd:element>
    <xsd:element name="Estado_Aprobacion_Nivel1" ma:index="22" nillable="true" ma:displayName="Estado_Aprobacion_Nivel1" ma:default="Rechazado" ma:format="Dropdown" ma:hidden="true" ma:internalName="Estado_Aprobacion_Nivel1" ma:readOnly="false">
      <xsd:simpleType>
        <xsd:restriction base="dms:Choice">
          <xsd:enumeration value="Rechazado"/>
          <xsd:enumeration value="Aprobado"/>
        </xsd:restriction>
      </xsd:simpleType>
    </xsd:element>
    <xsd:element name="Estado_Aprobacion_Nivel2" ma:index="23" nillable="true" ma:displayName="Estado_Aprobacion_Nivel2" ma:default="Rechazado" ma:format="Dropdown" ma:hidden="true" ma:internalName="Estado_Aprobacion_Nivel2" ma:readOnly="false">
      <xsd:simpleType>
        <xsd:restriction base="dms:Choice">
          <xsd:enumeration value="Rechazado"/>
          <xsd:enumeration value="Aprobado"/>
        </xsd:restriction>
      </xsd:simpleType>
    </xsd:element>
    <xsd:element name="Estado_Aprobacion_Nivel3" ma:index="24" nillable="true" ma:displayName="Estado_Aprobacion_Nivel3" ma:default="Rechazado" ma:format="Dropdown" ma:hidden="true" ma:internalName="Estado_Aprobacion_Nivel3" ma:readOnly="false">
      <xsd:simpleType>
        <xsd:restriction base="dms:Choice">
          <xsd:enumeration value="Rechazado"/>
          <xsd:enumeration value="Aprobado"/>
        </xsd:restriction>
      </xsd:simpleType>
    </xsd:element>
    <xsd:element name="Fecha_Aprobacion_Nivel1" ma:index="25" nillable="true" ma:displayName="Fecha_Aprobacion_Nivel1" ma:format="DateOnly" ma:hidden="true" ma:internalName="Fecha_Aprobacion_Nivel1" ma:readOnly="false">
      <xsd:simpleType>
        <xsd:restriction base="dms:DateTime"/>
      </xsd:simpleType>
    </xsd:element>
    <xsd:element name="Fecha_Aprobacion_Nivel2" ma:index="26" nillable="true" ma:displayName="Fecha_Aprobacion_Nivel2" ma:format="DateOnly" ma:hidden="true" ma:internalName="Fecha_Aprobacion_Nivel2" ma:readOnly="false">
      <xsd:simpleType>
        <xsd:restriction base="dms:DateTime"/>
      </xsd:simpleType>
    </xsd:element>
    <xsd:element name="Fecha_Aprobacion_Nivel3" ma:index="27" nillable="true" ma:displayName="Fecha_Aprobacion_Nivel3" ma:format="DateOnly" ma:hidden="true" ma:internalName="Fecha_Aprobacion_Nivel3" ma:readOnly="false">
      <xsd:simpleType>
        <xsd:restriction base="dms:DateTime"/>
      </xsd:simpleType>
    </xsd:element>
    <xsd:element name="Gerencia" ma:index="28" nillable="true" ma:displayName="Gerencia" ma:hidden="true" ma:internalName="Gerencia" ma:readOnly="false">
      <xsd:simpleType>
        <xsd:restriction base="dms:Text">
          <xsd:maxLength value="255"/>
        </xsd:restriction>
      </xsd:simpleType>
    </xsd:element>
    <xsd:element name="Nivel" ma:index="29" nillable="true" ma:displayName="Nivel" ma:default="0" ma:format="Dropdown" ma:internalName="Nivel">
      <xsd:simpleType>
        <xsd:restriction base="dms:Choice">
          <xsd:enumeration value="0"/>
          <xsd:enumeration value="1"/>
        </xsd:restriction>
      </xsd:simpleType>
    </xsd:element>
    <xsd:element name="Observacion_Aprobacion_Nivel2" ma:index="30" nillable="true" ma:displayName="Observacion_Aprobacion_Nivel2" ma:hidden="true" ma:internalName="Observacion_Aprobacion_Nivel2" ma:readOnly="false">
      <xsd:simpleType>
        <xsd:restriction base="dms:Text">
          <xsd:maxLength value="255"/>
        </xsd:restriction>
      </xsd:simpleType>
    </xsd:element>
    <xsd:element name="Observaciones_Aprobacion_Nivel1" ma:index="31" nillable="true" ma:displayName="Observaciones_Aprobacion_Nivel1" ma:hidden="true" ma:internalName="Observaciones_Aprobacion_Nivel1" ma:readOnly="false">
      <xsd:simpleType>
        <xsd:restriction base="dms:Text">
          <xsd:maxLength value="255"/>
        </xsd:restriction>
      </xsd:simpleType>
    </xsd:element>
    <xsd:element name="Observaciones_Aprobacion_Nivel3" ma:index="32" nillable="true" ma:displayName="Observaciones_Aprobacion_Nivel3" ma:hidden="true" ma:internalName="Observaciones_Aprobacion_Nivel3" ma:readOnly="false">
      <xsd:simpleType>
        <xsd:restriction base="dms:Text">
          <xsd:maxLength value="255"/>
        </xsd:restriction>
      </xsd:simpleType>
    </xsd:element>
    <xsd:element name="TAnexo1" ma:index="33" nillable="true" ma:displayName="TAnexo1" ma:hidden="true" ma:internalName="TAnexo1" ma:readOnly="false">
      <xsd:simpleType>
        <xsd:restriction base="dms:Text">
          <xsd:maxLength value="255"/>
        </xsd:restriction>
      </xsd:simpleType>
    </xsd:element>
    <xsd:element name="TAnexo2" ma:index="34" nillable="true" ma:displayName="TAnexo2" ma:hidden="true" ma:internalName="TAnexo2" ma:readOnly="false">
      <xsd:simpleType>
        <xsd:restriction base="dms:Text">
          <xsd:maxLength value="255"/>
        </xsd:restriction>
      </xsd:simpleType>
    </xsd:element>
    <xsd:element name="TAnexo3" ma:index="35" nillable="true" ma:displayName="TAnexo3" ma:hidden="true" ma:internalName="TAnexo3" ma:readOnly="false">
      <xsd:simpleType>
        <xsd:restriction base="dms:Text">
          <xsd:maxLength value="255"/>
        </xsd:restriction>
      </xsd:simpleType>
    </xsd:element>
    <xsd:element name="TAnexo4" ma:index="36" nillable="true" ma:displayName="TAnexo4" ma:hidden="true" ma:internalName="TAnexo4" ma:readOnly="false">
      <xsd:simpleType>
        <xsd:restriction base="dms:Text">
          <xsd:maxLength value="255"/>
        </xsd:restriction>
      </xsd:simpleType>
    </xsd:element>
    <xsd:element name="TAnexo5" ma:index="37" nillable="true" ma:displayName="TAnexo5" ma:hidden="true" ma:internalName="TAnexo5" ma:readOnly="false">
      <xsd:simpleType>
        <xsd:restriction base="dms:Text">
          <xsd:maxLength value="255"/>
        </xsd:restriction>
      </xsd:simpleType>
    </xsd:element>
    <xsd:element name="TAnexo6" ma:index="38" nillable="true" ma:displayName="TAnexo6" ma:hidden="true" ma:internalName="TAnexo6" ma:readOnly="false">
      <xsd:simpleType>
        <xsd:restriction base="dms:Text">
          <xsd:maxLength value="255"/>
        </xsd:restriction>
      </xsd:simpleType>
    </xsd:element>
    <xsd:element name="TAnexo7" ma:index="39" nillable="true" ma:displayName="TAnexo7" ma:hidden="true" ma:internalName="TAnexo7" ma:readOnly="false">
      <xsd:simpleType>
        <xsd:restriction base="dms:Text">
          <xsd:maxLength value="255"/>
        </xsd:restriction>
      </xsd:simpleType>
    </xsd:element>
    <xsd:element name="TAnexo8" ma:index="40" nillable="true" ma:displayName="TAnexo8" ma:hidden="true" ma:internalName="TAnexo8"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46a99a-90ce-41e1-bd37-f1384d7e7e40" elementFormDefault="qualified">
    <xsd:import namespace="http://schemas.microsoft.com/office/2006/documentManagement/types"/>
    <xsd:import namespace="http://schemas.microsoft.com/office/infopath/2007/PartnerControls"/>
    <xsd:element name="_x00bf_Desea_x0020_mantener_x0020_el_x0020_nombre_x0020_original_x0020_del_x0020_archivo_x003f_" ma:index="45" nillable="true" ma:displayName="¿Desea mantener el nombre original del archivo?" ma:default="0" ma:internalName="_x00bf_Desea_x0020_mantener_x0020_el_x0020_nombre_x0020_original_x0020_del_x0020_archiv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9289DD6-077A-4B26-917F-39F1F999BD99" elementFormDefault="qualified">
    <xsd:import namespace="http://schemas.microsoft.com/office/2006/documentManagement/types"/>
    <xsd:import namespace="http://schemas.microsoft.com/office/infopath/2007/PartnerControls"/>
    <xsd:element name="Divisi_x00f3_n" ma:index="47" nillable="true" ma:displayName="División" ma:list="{A9E8E74A-DF38-4076-8E82-14518447FA6C}" ma:internalName="Divisi_x00f3_n" ma:showField="Title">
      <xsd:simpleType>
        <xsd:restriction base="dms:Lookup"/>
      </xsd:simpleType>
    </xsd:element>
    <xsd:element name="Divisi_x00f3_n_x003a_ID" ma:index="48" nillable="true" ma:displayName="División:ID" ma:list="{A9E8E74A-DF38-4076-8E82-14518447FA6C}" ma:internalName="Divisi_x00f3_n_x003a_ID" ma:readOnly="true" ma:showField="ID" ma:web="">
      <xsd:simpleType>
        <xsd:restriction base="dms:Lookup"/>
      </xsd:simpleType>
    </xsd:element>
    <xsd:element name="Tarea_x0020_del_x0020_Cronograma" ma:index="49" nillable="true" ma:displayName="Tarea del Cronograma" ma:list="{FA7154EE-3884-42E5-88D0-F3797311F848}" ma:internalName="Tarea_x0020_del_x0020_Cronograma" ma:showField="Title">
      <xsd:simpleType>
        <xsd:restriction base="dms:Lookup"/>
      </xsd:simpleType>
    </xsd:element>
    <xsd:element name="Tarea_x0020_del_x0020_Cronograma_x003a_ID" ma:index="50" nillable="true" ma:displayName="Tarea del Cronograma:ID" ma:list="{FA7154EE-3884-42E5-88D0-F3797311F848}" ma:internalName="Tarea_x0020_del_x0020_Cronograma_x003a_ID" ma:readOnly="true" ma:showField="ID" ma:web="">
      <xsd:simpleType>
        <xsd:restriction base="dms:Lookup"/>
      </xsd:simpleType>
    </xsd:element>
    <xsd:element name="Tarea_x0020_del_x0020_Cronograma_x003a_Task_x0020_Name" ma:index="51" nillable="true" ma:displayName="Tarea del Cronograma:Task Name" ma:list="{FA7154EE-3884-42E5-88D0-F3797311F848}" ma:internalName="Tarea_x0020_del_x0020_Cronograma_x003a_Task_x0020_Name" ma:readOnly="true" ma:showField="Title" ma:web="">
      <xsd:simpleType>
        <xsd:restriction base="dms:Lookup"/>
      </xsd:simpleType>
    </xsd:element>
    <xsd:element name="Tipo_x0020_de_x0020_Documento" ma:index="52" nillable="true" ma:displayName="Tipo de Documento" ma:list="{EC98AA51-77A0-476F-803D-5AEDA438407A}" ma:internalName="Tipo_x0020_de_x0020_Documento" ma:showField="Title">
      <xsd:simpleType>
        <xsd:restriction base="dms:Lookup"/>
      </xsd:simpleType>
    </xsd:element>
    <xsd:element name="Tipo_x0020_de_x0020_Documento_x003a_ID" ma:index="53" nillable="true" ma:displayName="Tipo de Documento:ID" ma:list="{EC98AA51-77A0-476F-803D-5AEDA438407A}" ma:internalName="Tipo_x0020_de_x0020_Documento_x003a_ID" ma:readOnly="true" ma:showField="ID" ma:web="">
      <xsd:simpleType>
        <xsd:restriction base="dms:Lookup"/>
      </xsd:simpleType>
    </xsd:element>
    <xsd:element name="Anexo_del_Documento" ma:index="54" nillable="true" ma:displayName="Anexo_del_Documento" ma:list="{99289DD6-077A-4B26-917F-39F1F999BD99}" ma:internalName="Anexo_del_Documento" ma:showField="Title">
      <xsd:simpleType>
        <xsd:restriction base="dms:Lookup"/>
      </xsd:simpleType>
    </xsd:element>
    <xsd:element name="Anexo_del_Documento_x003a_ID" ma:index="55" nillable="true" ma:displayName="Anexo_del_Documento:ID" ma:list="{99289DD6-077A-4B26-917F-39F1F999BD99}" ma:internalName="Anexo_del_Documento_x003a_ID" ma:readOnly="true" ma:showField="ID" ma:web="">
      <xsd:simpleType>
        <xsd:restriction base="dms:Lookup"/>
      </xsd:simpleType>
    </xsd:element>
    <xsd:element name="Lote_x0020_de_x0020_Trabajo" ma:index="56" nillable="true" ma:displayName="Lote de Trabajo" ma:list="{310DD988-8DF0-41EB-9F61-9D99A7FE4E18}" ma:internalName="Lote_x0020_de_x0020_Trabajo" ma:showField="Title">
      <xsd:simpleType>
        <xsd:restriction base="dms:Lookup"/>
      </xsd:simpleType>
    </xsd:element>
    <xsd:element name="Lote_x0020_de_x0020_Trabajo_x003a_ID" ma:index="57" nillable="true" ma:displayName="Lote de Trabajo:ID" ma:list="{310DD988-8DF0-41EB-9F61-9D99A7FE4E18}" ma:internalName="Lote_x0020_de_x0020_Trabajo_x003a_ID" ma:readOnly="true" ma:showField="ID" ma:web="">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AA04A9-3E01-42D5-AA2D-3A37DF0573B2}">
  <ds:schemaRefs>
    <ds:schemaRef ds:uri="http://schemas.microsoft.com/sharepoint/v3/contenttype/forms"/>
  </ds:schemaRefs>
</ds:datastoreItem>
</file>

<file path=customXml/itemProps2.xml><?xml version="1.0" encoding="utf-8"?>
<ds:datastoreItem xmlns:ds="http://schemas.openxmlformats.org/officeDocument/2006/customXml" ds:itemID="{E8C5D1D5-FD31-4F2B-B922-B79D69892F6F}">
  <ds:schemaRefs>
    <ds:schemaRef ds:uri="http://schemas.openxmlformats.org/officeDocument/2006/bibliography"/>
  </ds:schemaRefs>
</ds:datastoreItem>
</file>

<file path=customXml/itemProps3.xml><?xml version="1.0" encoding="utf-8"?>
<ds:datastoreItem xmlns:ds="http://schemas.openxmlformats.org/officeDocument/2006/customXml" ds:itemID="{A337A94E-5AA3-4E48-9A46-E41F8C2706B3}">
  <ds:schemaRefs>
    <ds:schemaRef ds:uri="http://schemas.microsoft.com/office/2006/metadata/properties"/>
    <ds:schemaRef ds:uri="http://schemas.microsoft.com/office/infopath/2007/PartnerControls"/>
    <ds:schemaRef ds:uri="E846A99A-90CE-41E1-BD37-F1384D7E7E40"/>
    <ds:schemaRef ds:uri="99289DD6-077A-4B26-917F-39F1F999BD99"/>
    <ds:schemaRef ds:uri="e846a99a-90ce-41e1-bd37-f1384d7e7e40"/>
  </ds:schemaRefs>
</ds:datastoreItem>
</file>

<file path=customXml/itemProps4.xml><?xml version="1.0" encoding="utf-8"?>
<ds:datastoreItem xmlns:ds="http://schemas.openxmlformats.org/officeDocument/2006/customXml" ds:itemID="{F5C39E5E-D174-4877-97C6-96E5F7C2C2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46A99A-90CE-41E1-BD37-F1384D7E7E40"/>
    <ds:schemaRef ds:uri="e846a99a-90ce-41e1-bd37-f1384d7e7e40"/>
    <ds:schemaRef ds:uri="99289DD6-077A-4B26-917F-39F1F999BD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Informe_con_lista_distribucion_Monodivision-2</Template>
  <TotalTime>3752</TotalTime>
  <Pages>66</Pages>
  <Words>25518</Words>
  <Characters>140349</Characters>
  <Application>Microsoft Office Word</Application>
  <DocSecurity>0</DocSecurity>
  <Lines>1169</Lines>
  <Paragraphs>331</Paragraphs>
  <ScaleCrop>false</ScaleCrop>
  <HeadingPairs>
    <vt:vector size="2" baseType="variant">
      <vt:variant>
        <vt:lpstr>Título</vt:lpstr>
      </vt:variant>
      <vt:variant>
        <vt:i4>1</vt:i4>
      </vt:variant>
    </vt:vector>
  </HeadingPairs>
  <TitlesOfParts>
    <vt:vector size="1" baseType="lpstr">
      <vt:lpstr>OBLIGACIONES EN GESTIÓN AMBIENTAL Y SST CONTRATISTA</vt:lpstr>
    </vt:vector>
  </TitlesOfParts>
  <Company>Hewlett-Packard</Company>
  <LinksUpToDate>false</LinksUpToDate>
  <CharactersWithSpaces>165536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OBLIGACIONES EN GESTIÓN AMBIENTAL Y SST CONTRATISTA</dc:title>
  <dc:creator>Ana María Zambrano Pedraza</dc:creator>
  <cp:lastModifiedBy>Juan Pablo Urbina Ibarra</cp:lastModifiedBy>
  <cp:revision>313</cp:revision>
  <cp:lastPrinted>2022-02-25T23:36:00Z</cp:lastPrinted>
  <dcterms:created xsi:type="dcterms:W3CDTF">2017-12-01T16:10:00Z</dcterms:created>
  <dcterms:modified xsi:type="dcterms:W3CDTF">2022-02-25T23:37:00Z</dcterms:modified>
  <cp:category>REV. 1, 25-05-2018</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0x01010086106CD301C13C40A5ED07BDFDFF978F</vt:lpwstr>
  </property>
</Properties>
</file>